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F8" w:rsidRPr="00261E14" w:rsidRDefault="00002A4B">
      <w:pPr>
        <w:rPr>
          <w:b/>
        </w:rPr>
      </w:pPr>
      <w:r w:rsidRPr="00261E14">
        <w:rPr>
          <w:b/>
        </w:rPr>
        <w:t>Topic 19.1 – Electrochemical cells</w:t>
      </w:r>
    </w:p>
    <w:p w:rsidR="00002A4B" w:rsidRDefault="00002A4B">
      <w:r w:rsidRPr="00261E14">
        <w:rPr>
          <w:b/>
        </w:rPr>
        <w:t xml:space="preserve">Voltaic cell </w:t>
      </w:r>
      <w:r>
        <w:t>– convert chemical energy to electrical energy</w:t>
      </w:r>
    </w:p>
    <w:p w:rsidR="00002A4B" w:rsidRDefault="002E03BC" w:rsidP="002E03BC">
      <w:pPr>
        <w:tabs>
          <w:tab w:val="right" w:pos="10800"/>
        </w:tabs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5784509</wp:posOffset>
                </wp:positionH>
                <wp:positionV relativeFrom="paragraph">
                  <wp:posOffset>156903</wp:posOffset>
                </wp:positionV>
                <wp:extent cx="102600" cy="77760"/>
                <wp:effectExtent l="19050" t="19050" r="31115" b="1778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2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" o:spid="_x0000_s1026" type="#_x0000_t75" style="position:absolute;margin-left:455.4pt;margin-top:12.2pt;width:8.35pt;height: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">
                <v:imagedata r:id="rId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5691269</wp:posOffset>
                </wp:positionH>
                <wp:positionV relativeFrom="paragraph">
                  <wp:posOffset>146823</wp:posOffset>
                </wp:positionV>
                <wp:extent cx="93600" cy="54720"/>
                <wp:effectExtent l="19050" t="19050" r="20955" b="215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3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47.95pt;margin-top:11.35pt;width:7.65pt;height:4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">
                <v:imagedata r:id="rId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5581109</wp:posOffset>
                </wp:positionH>
                <wp:positionV relativeFrom="paragraph">
                  <wp:posOffset>147543</wp:posOffset>
                </wp:positionV>
                <wp:extent cx="88200" cy="72360"/>
                <wp:effectExtent l="19050" t="19050" r="26670" b="234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8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39.3pt;margin-top:11.45pt;width:7.2pt;height:6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">
                <v:imagedata r:id="rId1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5460509</wp:posOffset>
                </wp:positionH>
                <wp:positionV relativeFrom="paragraph">
                  <wp:posOffset>148263</wp:posOffset>
                </wp:positionV>
                <wp:extent cx="86400" cy="77400"/>
                <wp:effectExtent l="19050" t="19050" r="27940" b="184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6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29.8pt;margin-top:11.5pt;width:7pt;height: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">
                <v:imagedata r:id="rId1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5364029</wp:posOffset>
                </wp:positionH>
                <wp:positionV relativeFrom="paragraph">
                  <wp:posOffset>145743</wp:posOffset>
                </wp:positionV>
                <wp:extent cx="78480" cy="70920"/>
                <wp:effectExtent l="19050" t="19050" r="17145" b="247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8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22.2pt;margin-top:11.35pt;width:6.5pt;height:5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">
                <v:imagedata r:id="rId1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5257109</wp:posOffset>
                </wp:positionH>
                <wp:positionV relativeFrom="paragraph">
                  <wp:posOffset>143943</wp:posOffset>
                </wp:positionV>
                <wp:extent cx="86040" cy="72000"/>
                <wp:effectExtent l="19050" t="19050" r="28575" b="234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6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13.75pt;margin-top:11.2pt;width:7.15pt;height:6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">
                <v:imagedata r:id="rId1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5051549</wp:posOffset>
                </wp:positionH>
                <wp:positionV relativeFrom="paragraph">
                  <wp:posOffset>163383</wp:posOffset>
                </wp:positionV>
                <wp:extent cx="92880" cy="87840"/>
                <wp:effectExtent l="19050" t="19050" r="21590" b="266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2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97.7pt;margin-top:12.7pt;width:7.45pt;height: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">
                <v:imagedata r:id="rId1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4939229</wp:posOffset>
                </wp:positionH>
                <wp:positionV relativeFrom="paragraph">
                  <wp:posOffset>165903</wp:posOffset>
                </wp:positionV>
                <wp:extent cx="97200" cy="88920"/>
                <wp:effectExtent l="19050" t="19050" r="17145" b="254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7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88.75pt;margin-top:12.9pt;width:8pt;height:7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">
                <v:imagedata r:id="rId2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4776869</wp:posOffset>
                </wp:positionH>
                <wp:positionV relativeFrom="paragraph">
                  <wp:posOffset>166263</wp:posOffset>
                </wp:positionV>
                <wp:extent cx="113760" cy="89280"/>
                <wp:effectExtent l="19050" t="19050" r="19685" b="254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3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76.05pt;margin-top:12.95pt;width:9.1pt;height:7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">
                <v:imagedata r:id="rId2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4810349</wp:posOffset>
                </wp:positionH>
                <wp:positionV relativeFrom="paragraph">
                  <wp:posOffset>101823</wp:posOffset>
                </wp:positionV>
                <wp:extent cx="15120" cy="150840"/>
                <wp:effectExtent l="19050" t="19050" r="23495" b="209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78.6pt;margin-top:7.9pt;width:1.5pt;height:12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">
                <v:imagedata r:id="rId2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4661309</wp:posOffset>
                </wp:positionH>
                <wp:positionV relativeFrom="paragraph">
                  <wp:posOffset>194703</wp:posOffset>
                </wp:positionV>
                <wp:extent cx="120240" cy="59040"/>
                <wp:effectExtent l="19050" t="19050" r="32385" b="177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0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66.9pt;margin-top:15.25pt;width:9.65pt;height:4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">
                <v:imagedata r:id="rId2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4524149</wp:posOffset>
                </wp:positionH>
                <wp:positionV relativeFrom="paragraph">
                  <wp:posOffset>125583</wp:posOffset>
                </wp:positionV>
                <wp:extent cx="106920" cy="154440"/>
                <wp:effectExtent l="19050" t="19050" r="26670" b="171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6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56.1pt;margin-top:9.8pt;width:8.65pt;height:12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">
                <v:imagedata r:id="rId2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4559429</wp:posOffset>
                </wp:positionH>
                <wp:positionV relativeFrom="paragraph">
                  <wp:posOffset>152223</wp:posOffset>
                </wp:positionV>
                <wp:extent cx="0" cy="3960"/>
                <wp:effectExtent l="0" t="0" r="0" b="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59pt;margin-top:12pt;width:0;height: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">
                <v:imagedata r:id="rId3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4498949</wp:posOffset>
                </wp:positionH>
                <wp:positionV relativeFrom="paragraph">
                  <wp:posOffset>224943</wp:posOffset>
                </wp:positionV>
                <wp:extent cx="4680" cy="52200"/>
                <wp:effectExtent l="19050" t="19050" r="33655" b="241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54.1pt;margin-top:17.65pt;width:.6pt;height: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">
                <v:imagedata r:id="rId3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4410749</wp:posOffset>
                </wp:positionH>
                <wp:positionV relativeFrom="paragraph">
                  <wp:posOffset>223143</wp:posOffset>
                </wp:positionV>
                <wp:extent cx="88200" cy="64080"/>
                <wp:effectExtent l="19050" t="19050" r="26670" b="317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8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47.15pt;margin-top:17.5pt;width:7.15pt;height: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">
                <v:imagedata r:id="rId3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4418669</wp:posOffset>
                </wp:positionH>
                <wp:positionV relativeFrom="paragraph">
                  <wp:posOffset>212703</wp:posOffset>
                </wp:positionV>
                <wp:extent cx="69120" cy="52560"/>
                <wp:effectExtent l="19050" t="19050" r="26670" b="241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9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47.85pt;margin-top:16.65pt;width:5.65pt;height: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">
                <v:imagedata r:id="rId3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4325069</wp:posOffset>
                </wp:positionH>
                <wp:positionV relativeFrom="paragraph">
                  <wp:posOffset>214143</wp:posOffset>
                </wp:positionV>
                <wp:extent cx="79560" cy="66600"/>
                <wp:effectExtent l="19050" t="19050" r="15875" b="292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9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40.4pt;margin-top:16.7pt;width:6.6pt;height:5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">
                <v:imagedata r:id="rId3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4005029</wp:posOffset>
                </wp:positionH>
                <wp:positionV relativeFrom="paragraph">
                  <wp:posOffset>200823</wp:posOffset>
                </wp:positionV>
                <wp:extent cx="153360" cy="81720"/>
                <wp:effectExtent l="19050" t="19050" r="18415" b="330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3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15.15pt;margin-top:15.65pt;width:12.5pt;height: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">
                <v:imagedata r:id="rId4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3894149</wp:posOffset>
                </wp:positionH>
                <wp:positionV relativeFrom="paragraph">
                  <wp:posOffset>202983</wp:posOffset>
                </wp:positionV>
                <wp:extent cx="71280" cy="74160"/>
                <wp:effectExtent l="19050" t="19050" r="24130" b="2159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1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06.5pt;margin-top:15.85pt;width:5.95pt;height:6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">
                <v:imagedata r:id="rId4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3792629</wp:posOffset>
                </wp:positionH>
                <wp:positionV relativeFrom="paragraph">
                  <wp:posOffset>162663</wp:posOffset>
                </wp:positionV>
                <wp:extent cx="90360" cy="107640"/>
                <wp:effectExtent l="19050" t="19050" r="24130" b="260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0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98.55pt;margin-top:12.65pt;width:7.25pt;height:8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">
                <v:imagedata r:id="rId4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3627029</wp:posOffset>
                </wp:positionH>
                <wp:positionV relativeFrom="paragraph">
                  <wp:posOffset>198663</wp:posOffset>
                </wp:positionV>
                <wp:extent cx="144720" cy="81000"/>
                <wp:effectExtent l="19050" t="19050" r="27305" b="336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4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85.45pt;margin-top:15.55pt;width:11.8pt;height:6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">
                <v:imagedata r:id="rId4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3468269</wp:posOffset>
                </wp:positionH>
                <wp:positionV relativeFrom="paragraph">
                  <wp:posOffset>132783</wp:posOffset>
                </wp:positionV>
                <wp:extent cx="30600" cy="119160"/>
                <wp:effectExtent l="19050" t="19050" r="26670" b="336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0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72.9pt;margin-top:10.35pt;width:2.7pt;height:9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">
                <v:imagedata r:id="rId4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3354149</wp:posOffset>
                </wp:positionH>
                <wp:positionV relativeFrom="paragraph">
                  <wp:posOffset>217743</wp:posOffset>
                </wp:positionV>
                <wp:extent cx="95400" cy="59400"/>
                <wp:effectExtent l="19050" t="19050" r="19050" b="171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5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63.95pt;margin-top:17pt;width:7.75pt;height: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">
                <v:imagedata r:id="rId5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3229229</wp:posOffset>
                </wp:positionH>
                <wp:positionV relativeFrom="paragraph">
                  <wp:posOffset>210903</wp:posOffset>
                </wp:positionV>
                <wp:extent cx="114840" cy="78120"/>
                <wp:effectExtent l="19050" t="19050" r="19050" b="1714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4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54.15pt;margin-top:16.45pt;width:9.2pt;height:6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">
                <v:imagedata r:id="rId5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3197549</wp:posOffset>
                </wp:positionH>
                <wp:positionV relativeFrom="paragraph">
                  <wp:posOffset>202983</wp:posOffset>
                </wp:positionV>
                <wp:extent cx="9000" cy="1800"/>
                <wp:effectExtent l="19050" t="19050" r="29210" b="177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51.7pt;margin-top:15.8pt;width:.9pt;height: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">
                <v:imagedata r:id="rId5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3177029</wp:posOffset>
                </wp:positionH>
                <wp:positionV relativeFrom="paragraph">
                  <wp:posOffset>239343</wp:posOffset>
                </wp:positionV>
                <wp:extent cx="9360" cy="38160"/>
                <wp:effectExtent l="19050" t="19050" r="29210" b="190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49.95pt;margin-top:18.65pt;width:1.05pt;height:3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">
                <v:imagedata r:id="rId5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2991629</wp:posOffset>
                </wp:positionH>
                <wp:positionV relativeFrom="paragraph">
                  <wp:posOffset>215583</wp:posOffset>
                </wp:positionV>
                <wp:extent cx="138600" cy="67680"/>
                <wp:effectExtent l="19050" t="19050" r="33020" b="279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8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35.45pt;margin-top:16.85pt;width:11.05pt;height: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">
                <v:imagedata r:id="rId5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2910989</wp:posOffset>
                </wp:positionH>
                <wp:positionV relativeFrom="paragraph">
                  <wp:posOffset>202983</wp:posOffset>
                </wp:positionV>
                <wp:extent cx="60480" cy="82800"/>
                <wp:effectExtent l="19050" t="19050" r="15875" b="317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0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29pt;margin-top:15.85pt;width:5pt;height: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">
                <v:imagedata r:id="rId6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2739269</wp:posOffset>
                </wp:positionH>
                <wp:positionV relativeFrom="paragraph">
                  <wp:posOffset>188583</wp:posOffset>
                </wp:positionV>
                <wp:extent cx="162360" cy="83880"/>
                <wp:effectExtent l="19050" t="19050" r="28575" b="304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2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15.65pt;margin-top:14.7pt;width:12.9pt;height: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">
                <v:imagedata r:id="rId6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2755109</wp:posOffset>
                </wp:positionH>
                <wp:positionV relativeFrom="paragraph">
                  <wp:posOffset>169863</wp:posOffset>
                </wp:positionV>
                <wp:extent cx="21240" cy="98640"/>
                <wp:effectExtent l="19050" t="19050" r="17145" b="158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1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16.8pt;margin-top:13.3pt;width:2pt;height: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">
                <v:imagedata r:id="rId6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5765789</wp:posOffset>
                </wp:positionH>
                <wp:positionV relativeFrom="paragraph">
                  <wp:posOffset>303783</wp:posOffset>
                </wp:positionV>
                <wp:extent cx="127080" cy="10440"/>
                <wp:effectExtent l="19050" t="19050" r="25400" b="279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7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453.9pt;margin-top:23.75pt;width:10.3pt;height: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">
                <v:imagedata r:id="rId67" o:title=""/>
              </v:shape>
            </w:pict>
          </mc:Fallback>
        </mc:AlternateContent>
      </w:r>
      <w:r w:rsidR="00002A4B" w:rsidRPr="006207D1">
        <w:rPr>
          <w:b/>
        </w:rPr>
        <w:t>EMF (electromotive force)</w:t>
      </w:r>
      <w:r w:rsidR="00002A4B">
        <w:t xml:space="preserve"> = maximum voltage that can be delivered by the cell</w:t>
      </w:r>
      <w:r>
        <w:tab/>
      </w:r>
      <w:bookmarkStart w:id="0" w:name="_GoBack"/>
      <w:bookmarkEnd w:id="0"/>
    </w:p>
    <w:p w:rsidR="00002A4B" w:rsidRDefault="002E03BC"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6922109</wp:posOffset>
                </wp:positionH>
                <wp:positionV relativeFrom="paragraph">
                  <wp:posOffset>268568</wp:posOffset>
                </wp:positionV>
                <wp:extent cx="75960" cy="88920"/>
                <wp:effectExtent l="19050" t="19050" r="19685" b="254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5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544.85pt;margin-top:20.95pt;width:6.3pt;height:7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">
                <v:imagedata r:id="rId6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6701069</wp:posOffset>
                </wp:positionH>
                <wp:positionV relativeFrom="paragraph">
                  <wp:posOffset>282968</wp:posOffset>
                </wp:positionV>
                <wp:extent cx="83160" cy="66960"/>
                <wp:effectExtent l="19050" t="19050" r="31750" b="2857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3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527.45pt;margin-top:22.15pt;width:6.9pt;height:5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">
                <v:imagedata r:id="rId7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6581189</wp:posOffset>
                </wp:positionH>
                <wp:positionV relativeFrom="paragraph">
                  <wp:posOffset>277928</wp:posOffset>
                </wp:positionV>
                <wp:extent cx="82800" cy="67320"/>
                <wp:effectExtent l="19050" t="19050" r="31750" b="279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2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518pt;margin-top:21.75pt;width:6.85pt;height:5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">
                <v:imagedata r:id="rId7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6485069</wp:posOffset>
                </wp:positionH>
                <wp:positionV relativeFrom="paragraph">
                  <wp:posOffset>276848</wp:posOffset>
                </wp:positionV>
                <wp:extent cx="100080" cy="68040"/>
                <wp:effectExtent l="19050" t="19050" r="33655" b="2730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0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510.45pt;margin-top:21.65pt;width:8.3pt;height:5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">
                <v:imagedata r:id="rId7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6134789</wp:posOffset>
                </wp:positionH>
                <wp:positionV relativeFrom="paragraph">
                  <wp:posOffset>277928</wp:posOffset>
                </wp:positionV>
                <wp:extent cx="87120" cy="64440"/>
                <wp:effectExtent l="19050" t="19050" r="27305" b="311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7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82.9pt;margin-top:21.7pt;width:7.2pt;height:5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">
                <v:imagedata r:id="rId7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6101309</wp:posOffset>
                </wp:positionH>
                <wp:positionV relativeFrom="paragraph">
                  <wp:posOffset>247328</wp:posOffset>
                </wp:positionV>
                <wp:extent cx="14760" cy="13680"/>
                <wp:effectExtent l="19050" t="19050" r="23495" b="247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80.3pt;margin-top:19.3pt;width:1.3pt;height:1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">
                <v:imagedata r:id="rId7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5928149</wp:posOffset>
                </wp:positionH>
                <wp:positionV relativeFrom="paragraph">
                  <wp:posOffset>255608</wp:posOffset>
                </wp:positionV>
                <wp:extent cx="138600" cy="88920"/>
                <wp:effectExtent l="19050" t="19050" r="33020" b="254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8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66.65pt;margin-top:20pt;width:11.15pt;height:7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">
                <v:imagedata r:id="rId8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5965229</wp:posOffset>
                </wp:positionH>
                <wp:positionV relativeFrom="paragraph">
                  <wp:posOffset>186488</wp:posOffset>
                </wp:positionV>
                <wp:extent cx="20160" cy="165960"/>
                <wp:effectExtent l="19050" t="19050" r="18415" b="247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0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69.55pt;margin-top:14.55pt;width:1.95pt;height:13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">
                <v:imagedata r:id="rId8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5823749</wp:posOffset>
                </wp:positionH>
                <wp:positionV relativeFrom="paragraph">
                  <wp:posOffset>259568</wp:posOffset>
                </wp:positionV>
                <wp:extent cx="92160" cy="78120"/>
                <wp:effectExtent l="19050" t="19050" r="22225" b="171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2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58.35pt;margin-top:20.35pt;width:7.5pt;height:6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">
                <v:imagedata r:id="rId8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5724749</wp:posOffset>
                </wp:positionH>
                <wp:positionV relativeFrom="paragraph">
                  <wp:posOffset>270008</wp:posOffset>
                </wp:positionV>
                <wp:extent cx="105480" cy="63720"/>
                <wp:effectExtent l="19050" t="19050" r="27940" b="317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5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50.6pt;margin-top:21.1pt;width:8.55pt;height:5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">
                <v:imagedata r:id="rId8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5602349</wp:posOffset>
                </wp:positionH>
                <wp:positionV relativeFrom="paragraph">
                  <wp:posOffset>207008</wp:posOffset>
                </wp:positionV>
                <wp:extent cx="86760" cy="127080"/>
                <wp:effectExtent l="19050" t="19050" r="27940" b="254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6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41pt;margin-top:16.15pt;width:7.15pt;height:10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">
                <v:imagedata r:id="rId8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5450789</wp:posOffset>
                </wp:positionH>
                <wp:positionV relativeFrom="paragraph">
                  <wp:posOffset>245888</wp:posOffset>
                </wp:positionV>
                <wp:extent cx="149040" cy="90360"/>
                <wp:effectExtent l="19050" t="19050" r="22860" b="241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49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29.1pt;margin-top:19.25pt;width:11.9pt;height:7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">
                <v:imagedata r:id="rId9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5086829</wp:posOffset>
                </wp:positionH>
                <wp:positionV relativeFrom="paragraph">
                  <wp:posOffset>246608</wp:posOffset>
                </wp:positionV>
                <wp:extent cx="138960" cy="86760"/>
                <wp:effectExtent l="19050" t="19050" r="33020" b="279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8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00.4pt;margin-top:19.25pt;width:11.2pt;height:7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">
                <v:imagedata r:id="rId9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4980629</wp:posOffset>
                </wp:positionH>
                <wp:positionV relativeFrom="paragraph">
                  <wp:posOffset>231128</wp:posOffset>
                </wp:positionV>
                <wp:extent cx="72720" cy="78840"/>
                <wp:effectExtent l="19050" t="19050" r="22860" b="165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2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92.05pt;margin-top:18.05pt;width:6.1pt;height: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">
                <v:imagedata r:id="rId9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4840589</wp:posOffset>
                </wp:positionH>
                <wp:positionV relativeFrom="paragraph">
                  <wp:posOffset>204488</wp:posOffset>
                </wp:positionV>
                <wp:extent cx="121680" cy="96480"/>
                <wp:effectExtent l="19050" t="19050" r="31115" b="1841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1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81.05pt;margin-top:15.95pt;width:9.75pt;height:7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">
                <v:imagedata r:id="rId9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4667069</wp:posOffset>
                </wp:positionH>
                <wp:positionV relativeFrom="paragraph">
                  <wp:posOffset>239048</wp:posOffset>
                </wp:positionV>
                <wp:extent cx="157680" cy="63360"/>
                <wp:effectExtent l="19050" t="19050" r="33020" b="323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57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67.35pt;margin-top:18.7pt;width:12.75pt;height:5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">
                <v:imagedata r:id="rId9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4515149</wp:posOffset>
                </wp:positionH>
                <wp:positionV relativeFrom="paragraph">
                  <wp:posOffset>190808</wp:posOffset>
                </wp:positionV>
                <wp:extent cx="12240" cy="98280"/>
                <wp:effectExtent l="19050" t="19050" r="26035" b="165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55.3pt;margin-top:14.85pt;width:1.2pt;height: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">
                <v:imagedata r:id="rId10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4377269</wp:posOffset>
                </wp:positionH>
                <wp:positionV relativeFrom="paragraph">
                  <wp:posOffset>239768</wp:posOffset>
                </wp:positionV>
                <wp:extent cx="122040" cy="60840"/>
                <wp:effectExtent l="19050" t="19050" r="30480" b="158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2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44.5pt;margin-top:18.75pt;width:9.8pt;height:5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">
                <v:imagedata r:id="rId10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4277909</wp:posOffset>
                </wp:positionH>
                <wp:positionV relativeFrom="paragraph">
                  <wp:posOffset>231848</wp:posOffset>
                </wp:positionV>
                <wp:extent cx="115560" cy="64800"/>
                <wp:effectExtent l="19050" t="19050" r="18415" b="304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5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36.75pt;margin-top:18.15pt;width:9.3pt;height:5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">
                <v:imagedata r:id="rId10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4233989</wp:posOffset>
                </wp:positionH>
                <wp:positionV relativeFrom="paragraph">
                  <wp:posOffset>213488</wp:posOffset>
                </wp:positionV>
                <wp:extent cx="7560" cy="9000"/>
                <wp:effectExtent l="19050" t="19050" r="31115" b="2921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33.3pt;margin-top:16.75pt;width:.8pt;height: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">
                <v:imagedata r:id="rId10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4224269</wp:posOffset>
                </wp:positionH>
                <wp:positionV relativeFrom="paragraph">
                  <wp:posOffset>257408</wp:posOffset>
                </wp:positionV>
                <wp:extent cx="12960" cy="34560"/>
                <wp:effectExtent l="19050" t="19050" r="25400" b="228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32.4pt;margin-top:20.15pt;width:1.4pt;height: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">
                <v:imagedata r:id="rId10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4014029</wp:posOffset>
                </wp:positionH>
                <wp:positionV relativeFrom="paragraph">
                  <wp:posOffset>245528</wp:posOffset>
                </wp:positionV>
                <wp:extent cx="172440" cy="56880"/>
                <wp:effectExtent l="19050" t="19050" r="18415" b="196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72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15.95pt;margin-top:19.15pt;width:13.75pt;height:4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">
                <v:imagedata r:id="rId11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3933029</wp:posOffset>
                </wp:positionH>
                <wp:positionV relativeFrom="paragraph">
                  <wp:posOffset>236168</wp:posOffset>
                </wp:positionV>
                <wp:extent cx="69840" cy="64080"/>
                <wp:effectExtent l="19050" t="19050" r="26035" b="317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9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09.5pt;margin-top:18.45pt;width:5.8pt;height:5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">
                <v:imagedata r:id="rId11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3704429</wp:posOffset>
                </wp:positionH>
                <wp:positionV relativeFrom="paragraph">
                  <wp:posOffset>243728</wp:posOffset>
                </wp:positionV>
                <wp:extent cx="199080" cy="64440"/>
                <wp:effectExtent l="19050" t="19050" r="29845" b="311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99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91.65pt;margin-top:19.05pt;width:15.8pt;height:5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">
                <v:imagedata r:id="rId11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3759509</wp:posOffset>
                </wp:positionH>
                <wp:positionV relativeFrom="paragraph">
                  <wp:posOffset>203048</wp:posOffset>
                </wp:positionV>
                <wp:extent cx="11160" cy="97560"/>
                <wp:effectExtent l="19050" t="19050" r="27305" b="171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95.9pt;margin-top:15.9pt;width:1.15pt;height: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">
                <v:imagedata r:id="rId11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3606869</wp:posOffset>
                </wp:positionH>
                <wp:positionV relativeFrom="paragraph">
                  <wp:posOffset>159128</wp:posOffset>
                </wp:positionV>
                <wp:extent cx="132840" cy="55080"/>
                <wp:effectExtent l="19050" t="19050" r="19685" b="215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2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83.85pt;margin-top:12.35pt;width:10.65pt;height: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">
                <v:imagedata r:id="rId11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3649709</wp:posOffset>
                </wp:positionH>
                <wp:positionV relativeFrom="paragraph">
                  <wp:posOffset>181808</wp:posOffset>
                </wp:positionV>
                <wp:extent cx="21960" cy="55800"/>
                <wp:effectExtent l="19050" t="19050" r="16510" b="2095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87.25pt;margin-top:14.2pt;width:2.1pt;height:4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">
                <v:imagedata r:id="rId12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2980469</wp:posOffset>
                </wp:positionH>
                <wp:positionV relativeFrom="paragraph">
                  <wp:posOffset>-3232</wp:posOffset>
                </wp:positionV>
                <wp:extent cx="94680" cy="74520"/>
                <wp:effectExtent l="19050" t="19050" r="19685" b="209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4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34.55pt;margin-top:-.4pt;width:7.8pt;height: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">
                <v:imagedata r:id="rId12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3012149</wp:posOffset>
                </wp:positionH>
                <wp:positionV relativeFrom="paragraph">
                  <wp:posOffset>-37072</wp:posOffset>
                </wp:positionV>
                <wp:extent cx="27360" cy="82440"/>
                <wp:effectExtent l="19050" t="19050" r="29845" b="323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7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37.1pt;margin-top:-3.05pt;width:2.4pt;height: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">
                <v:imagedata r:id="rId12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5754629</wp:posOffset>
                </wp:positionH>
                <wp:positionV relativeFrom="paragraph">
                  <wp:posOffset>66968</wp:posOffset>
                </wp:positionV>
                <wp:extent cx="110880" cy="21600"/>
                <wp:effectExtent l="19050" t="19050" r="22860" b="165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0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453.05pt;margin-top:5.2pt;width:8.85pt;height: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">
                <v:imagedata r:id="rId12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5727989</wp:posOffset>
                </wp:positionH>
                <wp:positionV relativeFrom="paragraph">
                  <wp:posOffset>8288</wp:posOffset>
                </wp:positionV>
                <wp:extent cx="106920" cy="173160"/>
                <wp:effectExtent l="19050" t="19050" r="26670" b="1778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6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450.8pt;margin-top:.5pt;width:8.7pt;height:14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">
                <v:imagedata r:id="rId12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5497229</wp:posOffset>
                </wp:positionH>
                <wp:positionV relativeFrom="paragraph">
                  <wp:posOffset>108008</wp:posOffset>
                </wp:positionV>
                <wp:extent cx="111240" cy="25920"/>
                <wp:effectExtent l="19050" t="19050" r="22225" b="317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1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432.7pt;margin-top:8.45pt;width:9pt;height: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">
                <v:imagedata r:id="rId13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5477069</wp:posOffset>
                </wp:positionH>
                <wp:positionV relativeFrom="paragraph">
                  <wp:posOffset>79928</wp:posOffset>
                </wp:positionV>
                <wp:extent cx="110520" cy="11520"/>
                <wp:effectExtent l="19050" t="19050" r="22860" b="2667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431.1pt;margin-top:6.15pt;width:9pt;height: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">
                <v:imagedata r:id="rId133" o:title=""/>
              </v:shape>
            </w:pict>
          </mc:Fallback>
        </mc:AlternateContent>
      </w:r>
      <w:r w:rsidR="00002A4B" w:rsidRPr="006207D1">
        <w:rPr>
          <w:b/>
        </w:rPr>
        <w:t xml:space="preserve">Cell potential </w:t>
      </w:r>
      <w:r w:rsidR="00002A4B">
        <w:t>= potential difference between the anode and cathode when the cell is operating</w:t>
      </w:r>
    </w:p>
    <w:p w:rsidR="00002A4B" w:rsidRDefault="002E03BC"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6991949</wp:posOffset>
                </wp:positionH>
                <wp:positionV relativeFrom="paragraph">
                  <wp:posOffset>-25212</wp:posOffset>
                </wp:positionV>
                <wp:extent cx="98640" cy="96120"/>
                <wp:effectExtent l="19050" t="19050" r="15875" b="184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8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550.35pt;margin-top:-2.2pt;width:8.15pt;height:7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">
                <v:imagedata r:id="rId13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6807989</wp:posOffset>
                </wp:positionH>
                <wp:positionV relativeFrom="paragraph">
                  <wp:posOffset>-37092</wp:posOffset>
                </wp:positionV>
                <wp:extent cx="104400" cy="68400"/>
                <wp:effectExtent l="19050" t="19050" r="29210" b="273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4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535.85pt;margin-top:-3.05pt;width:8.5pt;height:5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">
                <v:imagedata r:id="rId13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6253949</wp:posOffset>
                </wp:positionH>
                <wp:positionV relativeFrom="paragraph">
                  <wp:posOffset>-31332</wp:posOffset>
                </wp:positionV>
                <wp:extent cx="144720" cy="59040"/>
                <wp:effectExtent l="19050" t="19050" r="27305" b="177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4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92.35pt;margin-top:-2.6pt;width:11.55pt;height:5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">
                <v:imagedata r:id="rId13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1298549</wp:posOffset>
                </wp:positionH>
                <wp:positionV relativeFrom="paragraph">
                  <wp:posOffset>194388</wp:posOffset>
                </wp:positionV>
                <wp:extent cx="79560" cy="46800"/>
                <wp:effectExtent l="19050" t="19050" r="15875" b="298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9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02.1pt;margin-top:15.15pt;width:6.6pt;height: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">
                <v:imagedata r:id="rId14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1085789</wp:posOffset>
                </wp:positionH>
                <wp:positionV relativeFrom="paragraph">
                  <wp:posOffset>208788</wp:posOffset>
                </wp:positionV>
                <wp:extent cx="95400" cy="13680"/>
                <wp:effectExtent l="19050" t="19050" r="19050" b="2476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85.4pt;margin-top:16.4pt;width:7.65pt;height: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">
                <v:imagedata r:id="rId14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1112429</wp:posOffset>
                </wp:positionH>
                <wp:positionV relativeFrom="paragraph">
                  <wp:posOffset>312828</wp:posOffset>
                </wp:positionV>
                <wp:extent cx="122760" cy="35280"/>
                <wp:effectExtent l="19050" t="19050" r="29845" b="222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2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87.45pt;margin-top:24.6pt;width:10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">
                <v:imagedata r:id="rId14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1077149</wp:posOffset>
                </wp:positionH>
                <wp:positionV relativeFrom="paragraph">
                  <wp:posOffset>235068</wp:posOffset>
                </wp:positionV>
                <wp:extent cx="152280" cy="198000"/>
                <wp:effectExtent l="19050" t="19050" r="19685" b="311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2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84.7pt;margin-top:18.4pt;width:12.3pt;height:1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">
                <v:imagedata r:id="rId14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767909</wp:posOffset>
                </wp:positionH>
                <wp:positionV relativeFrom="paragraph">
                  <wp:posOffset>357468</wp:posOffset>
                </wp:positionV>
                <wp:extent cx="95400" cy="9720"/>
                <wp:effectExtent l="19050" t="19050" r="19050" b="285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60.35pt;margin-top:28.1pt;width:7.65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">
                <v:imagedata r:id="rId14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766109</wp:posOffset>
                </wp:positionH>
                <wp:positionV relativeFrom="paragraph">
                  <wp:posOffset>285468</wp:posOffset>
                </wp:positionV>
                <wp:extent cx="129600" cy="6480"/>
                <wp:effectExtent l="19050" t="19050" r="22860" b="31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60.2pt;margin-top:22.35pt;width:10.5pt;height: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">
                <v:imagedata r:id="rId151" o:title=""/>
              </v:shape>
            </w:pict>
          </mc:Fallback>
        </mc:AlternateContent>
      </w:r>
      <w:r w:rsidR="00002A4B" w:rsidRPr="006207D1">
        <w:rPr>
          <w:b/>
        </w:rPr>
        <w:t xml:space="preserve">Standard cell potential </w:t>
      </w:r>
      <w:r w:rsidR="00002A4B">
        <w:t xml:space="preserve">= cell potential under standard conditions (298K, 100kPa for gases, 1 </w:t>
      </w:r>
      <w:proofErr w:type="spellStart"/>
      <w:r w:rsidR="00002A4B">
        <w:t>mol</w:t>
      </w:r>
      <w:proofErr w:type="spellEnd"/>
      <w:r w:rsidR="00002A4B">
        <w:t xml:space="preserve"> dm</w:t>
      </w:r>
      <w:r w:rsidR="00002A4B" w:rsidRPr="00002A4B">
        <w:rPr>
          <w:vertAlign w:val="superscript"/>
        </w:rPr>
        <w:t>-3</w:t>
      </w:r>
      <w:r w:rsidR="00002A4B">
        <w:t xml:space="preserve"> for aqueous reactants)</w:t>
      </w:r>
    </w:p>
    <w:p w:rsidR="00002A4B" w:rsidRDefault="002E03BC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6903749</wp:posOffset>
                </wp:positionH>
                <wp:positionV relativeFrom="paragraph">
                  <wp:posOffset>212654</wp:posOffset>
                </wp:positionV>
                <wp:extent cx="93960" cy="108360"/>
                <wp:effectExtent l="19050" t="19050" r="20955" b="254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3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543.5pt;margin-top:16.55pt;width:7.6pt;height: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">
                <v:imagedata r:id="rId1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6813749</wp:posOffset>
                </wp:positionH>
                <wp:positionV relativeFrom="paragraph">
                  <wp:posOffset>209414</wp:posOffset>
                </wp:positionV>
                <wp:extent cx="57960" cy="83520"/>
                <wp:effectExtent l="19050" t="19050" r="18415" b="311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7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536.3pt;margin-top:16.3pt;width:4.95pt;height: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">
                <v:imagedata r:id="rId1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6792869</wp:posOffset>
                </wp:positionH>
                <wp:positionV relativeFrom="paragraph">
                  <wp:posOffset>150734</wp:posOffset>
                </wp:positionV>
                <wp:extent cx="15480" cy="24480"/>
                <wp:effectExtent l="19050" t="19050" r="22860" b="3302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5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534.7pt;margin-top:11.7pt;width:1.45pt;height:2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">
                <v:imagedata r:id="rId1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6641309</wp:posOffset>
                </wp:positionH>
                <wp:positionV relativeFrom="paragraph">
                  <wp:posOffset>165854</wp:posOffset>
                </wp:positionV>
                <wp:extent cx="137160" cy="110160"/>
                <wp:effectExtent l="19050" t="19050" r="34290" b="2349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7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522.8pt;margin-top:12.9pt;width:11.05pt;height:8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">
                <v:imagedata r:id="rId1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6698189</wp:posOffset>
                </wp:positionH>
                <wp:positionV relativeFrom="paragraph">
                  <wp:posOffset>93494</wp:posOffset>
                </wp:positionV>
                <wp:extent cx="16200" cy="182880"/>
                <wp:effectExtent l="19050" t="19050" r="22225" b="266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6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527.25pt;margin-top:7.2pt;width:1.6pt;height:14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">
                <v:imagedata r:id="rId1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6577229</wp:posOffset>
                </wp:positionH>
                <wp:positionV relativeFrom="paragraph">
                  <wp:posOffset>171614</wp:posOffset>
                </wp:positionV>
                <wp:extent cx="92880" cy="113040"/>
                <wp:effectExtent l="19050" t="19050" r="21590" b="203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2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517.75pt;margin-top:13.35pt;width:7.55pt;height:9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">
                <v:imagedata r:id="rId1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6439349</wp:posOffset>
                </wp:positionH>
                <wp:positionV relativeFrom="paragraph">
                  <wp:posOffset>176294</wp:posOffset>
                </wp:positionV>
                <wp:extent cx="127080" cy="108000"/>
                <wp:effectExtent l="19050" t="19050" r="25400" b="254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7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06.85pt;margin-top:13.8pt;width:10.25pt;height:8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">
                <v:imagedata r:id="rId1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6294269</wp:posOffset>
                </wp:positionH>
                <wp:positionV relativeFrom="paragraph">
                  <wp:posOffset>62174</wp:posOffset>
                </wp:positionV>
                <wp:extent cx="115200" cy="227880"/>
                <wp:effectExtent l="19050" t="19050" r="18415" b="203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52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95.4pt;margin-top:4.75pt;width:9.35pt;height:18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">
                <v:imagedata r:id="rId1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6114989</wp:posOffset>
                </wp:positionH>
                <wp:positionV relativeFrom="paragraph">
                  <wp:posOffset>152894</wp:posOffset>
                </wp:positionV>
                <wp:extent cx="174600" cy="113400"/>
                <wp:effectExtent l="19050" t="19050" r="16510" b="203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74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81.45pt;margin-top:11.9pt;width:13.9pt;height:9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">
                <v:imagedata r:id="rId1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5788469</wp:posOffset>
                </wp:positionH>
                <wp:positionV relativeFrom="paragraph">
                  <wp:posOffset>118334</wp:posOffset>
                </wp:positionV>
                <wp:extent cx="111600" cy="142200"/>
                <wp:effectExtent l="19050" t="19050" r="22225" b="298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1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55.7pt;margin-top:9.2pt;width:9.1pt;height:1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">
                <v:imagedata r:id="rId1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5564549</wp:posOffset>
                </wp:positionH>
                <wp:positionV relativeFrom="paragraph">
                  <wp:posOffset>153254</wp:posOffset>
                </wp:positionV>
                <wp:extent cx="194040" cy="90000"/>
                <wp:effectExtent l="19050" t="19050" r="15875" b="2476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94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37.95pt;margin-top:11.9pt;width:15.55pt;height:7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">
                <v:imagedata r:id="rId1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5169989</wp:posOffset>
                </wp:positionH>
                <wp:positionV relativeFrom="paragraph">
                  <wp:posOffset>180614</wp:posOffset>
                </wp:positionV>
                <wp:extent cx="135360" cy="97560"/>
                <wp:effectExtent l="19050" t="19050" r="17145" b="171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35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06.95pt;margin-top:14.1pt;width:10.9pt;height: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">
                <v:imagedata r:id="rId1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4907909</wp:posOffset>
                </wp:positionH>
                <wp:positionV relativeFrom="paragraph">
                  <wp:posOffset>166934</wp:posOffset>
                </wp:positionV>
                <wp:extent cx="199800" cy="105840"/>
                <wp:effectExtent l="19050" t="19050" r="29210" b="279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99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86.3pt;margin-top:13pt;width:16.1pt;height:8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">
                <v:imagedata r:id="rId1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4949669</wp:posOffset>
                </wp:positionH>
                <wp:positionV relativeFrom="paragraph">
                  <wp:posOffset>90254</wp:posOffset>
                </wp:positionV>
                <wp:extent cx="25560" cy="211680"/>
                <wp:effectExtent l="19050" t="19050" r="31750" b="171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55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89.6pt;margin-top:6.95pt;width:2.2pt;height:16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">
                <v:imagedata r:id="rId1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4763189</wp:posOffset>
                </wp:positionH>
                <wp:positionV relativeFrom="paragraph">
                  <wp:posOffset>171254</wp:posOffset>
                </wp:positionV>
                <wp:extent cx="154080" cy="46080"/>
                <wp:effectExtent l="19050" t="19050" r="17780" b="304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54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74.9pt;margin-top:13.45pt;width:12.4pt;height:3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">
                <v:imagedata r:id="rId1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4826189</wp:posOffset>
                </wp:positionH>
                <wp:positionV relativeFrom="paragraph">
                  <wp:posOffset>68294</wp:posOffset>
                </wp:positionV>
                <wp:extent cx="23760" cy="228960"/>
                <wp:effectExtent l="19050" t="19050" r="33655" b="190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3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79.85pt;margin-top:5.25pt;width:2.2pt;height:18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">
                <v:imagedata r:id="rId1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4772189</wp:posOffset>
                </wp:positionH>
                <wp:positionV relativeFrom="paragraph">
                  <wp:posOffset>85574</wp:posOffset>
                </wp:positionV>
                <wp:extent cx="16920" cy="34560"/>
                <wp:effectExtent l="19050" t="19050" r="21590" b="2286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6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75.65pt;margin-top:6.7pt;width:1.55pt;height:2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">
                <v:imagedata r:id="rId1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4732949</wp:posOffset>
                </wp:positionH>
                <wp:positionV relativeFrom="paragraph">
                  <wp:posOffset>200414</wp:posOffset>
                </wp:positionV>
                <wp:extent cx="25560" cy="80640"/>
                <wp:effectExtent l="19050" t="19050" r="31750" b="342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5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72.5pt;margin-top:15.7pt;width:2.25pt;height:6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">
                <v:imagedata r:id="rId1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4593269</wp:posOffset>
                </wp:positionH>
                <wp:positionV relativeFrom="paragraph">
                  <wp:posOffset>164054</wp:posOffset>
                </wp:positionV>
                <wp:extent cx="82080" cy="113400"/>
                <wp:effectExtent l="19050" t="19050" r="32385" b="2032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2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61.45pt;margin-top:12.75pt;width:6.7pt;height:9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">
                <v:imagedata r:id="rId1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4396349</wp:posOffset>
                </wp:positionH>
                <wp:positionV relativeFrom="paragraph">
                  <wp:posOffset>166574</wp:posOffset>
                </wp:positionV>
                <wp:extent cx="175320" cy="115200"/>
                <wp:effectExtent l="19050" t="19050" r="34290" b="184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75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46pt;margin-top:12.95pt;width:14.15pt;height:9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">
                <v:imagedata r:id="rId1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3937709</wp:posOffset>
                </wp:positionH>
                <wp:positionV relativeFrom="paragraph">
                  <wp:posOffset>171614</wp:posOffset>
                </wp:positionV>
                <wp:extent cx="190440" cy="109080"/>
                <wp:effectExtent l="19050" t="19050" r="19685" b="247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90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09.9pt;margin-top:13.35pt;width:15.4pt;height:8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">
                <v:imagedata r:id="rId1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3777869</wp:posOffset>
                </wp:positionH>
                <wp:positionV relativeFrom="paragraph">
                  <wp:posOffset>191054</wp:posOffset>
                </wp:positionV>
                <wp:extent cx="133200" cy="84600"/>
                <wp:effectExtent l="19050" t="19050" r="19685" b="298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3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97.25pt;margin-top:14.9pt;width:10.8pt;height:6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">
                <v:imagedata r:id="rId1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3400949</wp:posOffset>
                </wp:positionH>
                <wp:positionV relativeFrom="paragraph">
                  <wp:posOffset>169454</wp:posOffset>
                </wp:positionV>
                <wp:extent cx="114120" cy="129600"/>
                <wp:effectExtent l="19050" t="19050" r="19685" b="228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4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67.65pt;margin-top:13.2pt;width:9.35pt;height:10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">
                <v:imagedata r:id="rId1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3256949</wp:posOffset>
                </wp:positionH>
                <wp:positionV relativeFrom="paragraph">
                  <wp:posOffset>183494</wp:posOffset>
                </wp:positionV>
                <wp:extent cx="138600" cy="76680"/>
                <wp:effectExtent l="19050" t="19050" r="33020" b="190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8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56.35pt;margin-top:14.35pt;width:11.05pt;height:6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">
                <v:imagedata r:id="rId1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3121229</wp:posOffset>
                </wp:positionH>
                <wp:positionV relativeFrom="paragraph">
                  <wp:posOffset>178094</wp:posOffset>
                </wp:positionV>
                <wp:extent cx="106200" cy="90000"/>
                <wp:effectExtent l="19050" t="19050" r="27305" b="247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6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45.55pt;margin-top:13.8pt;width:8.75pt;height:7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">
                <v:imagedata r:id="rId2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3105389</wp:posOffset>
                </wp:positionH>
                <wp:positionV relativeFrom="paragraph">
                  <wp:posOffset>167654</wp:posOffset>
                </wp:positionV>
                <wp:extent cx="12600" cy="1800"/>
                <wp:effectExtent l="19050" t="19050" r="26035" b="177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44.4pt;margin-top:13.05pt;width:1.2pt;height: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">
                <v:imagedata r:id="rId2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2871749</wp:posOffset>
                </wp:positionH>
                <wp:positionV relativeFrom="paragraph">
                  <wp:posOffset>180614</wp:posOffset>
                </wp:positionV>
                <wp:extent cx="164520" cy="88920"/>
                <wp:effectExtent l="19050" t="19050" r="26035" b="254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64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25.95pt;margin-top:14.05pt;width:13.15pt;height: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">
                <v:imagedata r:id="rId2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2941229</wp:posOffset>
                </wp:positionH>
                <wp:positionV relativeFrom="paragraph">
                  <wp:posOffset>120854</wp:posOffset>
                </wp:positionV>
                <wp:extent cx="15840" cy="160560"/>
                <wp:effectExtent l="19050" t="19050" r="22860" b="304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5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31.4pt;margin-top:9.35pt;width:1.6pt;height:12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">
                <v:imagedata r:id="rId2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2741789</wp:posOffset>
                </wp:positionH>
                <wp:positionV relativeFrom="paragraph">
                  <wp:posOffset>181694</wp:posOffset>
                </wp:positionV>
                <wp:extent cx="106920" cy="87840"/>
                <wp:effectExtent l="19050" t="19050" r="26670" b="266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6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15.75pt;margin-top:14.15pt;width:8.65pt;height:7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">
                <v:imagedata r:id="rId2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2558909</wp:posOffset>
                </wp:positionH>
                <wp:positionV relativeFrom="paragraph">
                  <wp:posOffset>195014</wp:posOffset>
                </wp:positionV>
                <wp:extent cx="178560" cy="80280"/>
                <wp:effectExtent l="19050" t="19050" r="31115" b="3429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8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01.35pt;margin-top:15.25pt;width:14.25pt;height:6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">
                <v:imagedata r:id="rId2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2404829</wp:posOffset>
                </wp:positionH>
                <wp:positionV relativeFrom="paragraph">
                  <wp:posOffset>186014</wp:posOffset>
                </wp:positionV>
                <wp:extent cx="140400" cy="103320"/>
                <wp:effectExtent l="19050" t="19050" r="31115" b="304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0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89.2pt;margin-top:14.5pt;width:11.25pt;height:8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">
                <v:imagedata r:id="rId2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2134829</wp:posOffset>
                </wp:positionH>
                <wp:positionV relativeFrom="paragraph">
                  <wp:posOffset>90614</wp:posOffset>
                </wp:positionV>
                <wp:extent cx="12600" cy="211320"/>
                <wp:effectExtent l="19050" t="19050" r="26035" b="177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6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68pt;margin-top:7pt;width:1.35pt;height:17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">
                <v:imagedata r:id="rId2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2037269</wp:posOffset>
                </wp:positionH>
                <wp:positionV relativeFrom="paragraph">
                  <wp:posOffset>105734</wp:posOffset>
                </wp:positionV>
                <wp:extent cx="30960" cy="165600"/>
                <wp:effectExtent l="19050" t="19050" r="26670" b="254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0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60.25pt;margin-top:8.2pt;width:2.7pt;height:13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">
                <v:imagedata r:id="rId2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1869149</wp:posOffset>
                </wp:positionH>
                <wp:positionV relativeFrom="paragraph">
                  <wp:posOffset>190694</wp:posOffset>
                </wp:positionV>
                <wp:extent cx="137520" cy="91800"/>
                <wp:effectExtent l="19050" t="19050" r="34290" b="228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7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47.05pt;margin-top:14.85pt;width:11.05pt;height:7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">
                <v:imagedata r:id="rId2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1717589</wp:posOffset>
                </wp:positionH>
                <wp:positionV relativeFrom="paragraph">
                  <wp:posOffset>177014</wp:posOffset>
                </wp:positionV>
                <wp:extent cx="50400" cy="108000"/>
                <wp:effectExtent l="19050" t="19050" r="26035" b="254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0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35.15pt;margin-top:13.85pt;width:4.2pt;height: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">
                <v:imagedata r:id="rId2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1557749</wp:posOffset>
                </wp:positionH>
                <wp:positionV relativeFrom="paragraph">
                  <wp:posOffset>225974</wp:posOffset>
                </wp:positionV>
                <wp:extent cx="168120" cy="33480"/>
                <wp:effectExtent l="19050" t="19050" r="22860" b="241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68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22.55pt;margin-top:17.7pt;width:13.5pt;height:2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">
                <v:imagedata r:id="rId223" o:title=""/>
              </v:shape>
            </w:pict>
          </mc:Fallback>
        </mc:AlternateContent>
      </w:r>
      <w:r w:rsidR="00002A4B">
        <w:t>To determine the standard cell potential:</w:t>
      </w:r>
    </w:p>
    <w:p w:rsidR="00002A4B" w:rsidRDefault="002E03BC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4129589</wp:posOffset>
                </wp:positionH>
                <wp:positionV relativeFrom="paragraph">
                  <wp:posOffset>146479</wp:posOffset>
                </wp:positionV>
                <wp:extent cx="124560" cy="147240"/>
                <wp:effectExtent l="19050" t="19050" r="27940" b="247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4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24.95pt;margin-top:11.4pt;width:10.1pt;height:1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">
                <v:imagedata r:id="rId2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4014749</wp:posOffset>
                </wp:positionH>
                <wp:positionV relativeFrom="paragraph">
                  <wp:posOffset>214519</wp:posOffset>
                </wp:positionV>
                <wp:extent cx="107280" cy="94320"/>
                <wp:effectExtent l="19050" t="19050" r="26670" b="203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7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15.95pt;margin-top:16.75pt;width:8.85pt;height:7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">
                <v:imagedata r:id="rId2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3934469</wp:posOffset>
                </wp:positionH>
                <wp:positionV relativeFrom="paragraph">
                  <wp:posOffset>217759</wp:posOffset>
                </wp:positionV>
                <wp:extent cx="82800" cy="93600"/>
                <wp:effectExtent l="19050" t="19050" r="31750" b="209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2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09.65pt;margin-top:16.95pt;width:6.85pt;height:7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">
                <v:imagedata r:id="rId2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3860669</wp:posOffset>
                </wp:positionH>
                <wp:positionV relativeFrom="paragraph">
                  <wp:posOffset>207679</wp:posOffset>
                </wp:positionV>
                <wp:extent cx="78480" cy="86040"/>
                <wp:effectExtent l="19050" t="19050" r="17145" b="285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8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03.8pt;margin-top:16.2pt;width:6.5pt;height:7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">
                <v:imagedata r:id="rId2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3715589</wp:posOffset>
                </wp:positionH>
                <wp:positionV relativeFrom="paragraph">
                  <wp:posOffset>212359</wp:posOffset>
                </wp:positionV>
                <wp:extent cx="132120" cy="90720"/>
                <wp:effectExtent l="19050" t="19050" r="20320" b="241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32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92.4pt;margin-top:16.55pt;width:10.6pt;height:7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">
                <v:imagedata r:id="rId2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3598589</wp:posOffset>
                </wp:positionH>
                <wp:positionV relativeFrom="paragraph">
                  <wp:posOffset>210559</wp:posOffset>
                </wp:positionV>
                <wp:extent cx="88560" cy="83880"/>
                <wp:effectExtent l="19050" t="19050" r="26035" b="304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8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83.25pt;margin-top:16.45pt;width:7.1pt;height:6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">
                <v:imagedata r:id="rId2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3454949</wp:posOffset>
                </wp:positionH>
                <wp:positionV relativeFrom="paragraph">
                  <wp:posOffset>215599</wp:posOffset>
                </wp:positionV>
                <wp:extent cx="117000" cy="98640"/>
                <wp:effectExtent l="19050" t="19050" r="16510" b="158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17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71.9pt;margin-top:16.85pt;width:9.45pt;height:8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">
                <v:imagedata r:id="rId2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3352709</wp:posOffset>
                </wp:positionH>
                <wp:positionV relativeFrom="paragraph">
                  <wp:posOffset>214879</wp:posOffset>
                </wp:positionV>
                <wp:extent cx="96840" cy="96480"/>
                <wp:effectExtent l="19050" t="19050" r="17780" b="184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6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63.85pt;margin-top:16.75pt;width:7.85pt;height: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">
                <v:imagedata r:id="rId2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6420629</wp:posOffset>
                </wp:positionH>
                <wp:positionV relativeFrom="paragraph">
                  <wp:posOffset>72319</wp:posOffset>
                </wp:positionV>
                <wp:extent cx="147600" cy="111600"/>
                <wp:effectExtent l="19050" t="19050" r="24130" b="222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47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505.4pt;margin-top:5.55pt;width:11.8pt;height:9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">
                <v:imagedata r:id="rId2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6341069</wp:posOffset>
                </wp:positionH>
                <wp:positionV relativeFrom="paragraph">
                  <wp:posOffset>-10121</wp:posOffset>
                </wp:positionV>
                <wp:extent cx="92520" cy="179640"/>
                <wp:effectExtent l="19050" t="19050" r="22225" b="3048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25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99.15pt;margin-top:-.95pt;width:7.7pt;height:14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">
                <v:imagedata r:id="rId2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6107069</wp:posOffset>
                </wp:positionH>
                <wp:positionV relativeFrom="paragraph">
                  <wp:posOffset>-27401</wp:posOffset>
                </wp:positionV>
                <wp:extent cx="47520" cy="172800"/>
                <wp:effectExtent l="19050" t="19050" r="29210" b="177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7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80.65pt;margin-top:-2.3pt;width:4pt;height:13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">
                <v:imagedata r:id="rId2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6064589</wp:posOffset>
                </wp:positionH>
                <wp:positionV relativeFrom="paragraph">
                  <wp:posOffset>4279</wp:posOffset>
                </wp:positionV>
                <wp:extent cx="35640" cy="169560"/>
                <wp:effectExtent l="19050" t="19050" r="21590" b="2095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5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77.4pt;margin-top:.25pt;width:3.05pt;height:13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">
                <v:imagedata r:id="rId2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6001949</wp:posOffset>
                </wp:positionH>
                <wp:positionV relativeFrom="paragraph">
                  <wp:posOffset>74119</wp:posOffset>
                </wp:positionV>
                <wp:extent cx="9360" cy="60480"/>
                <wp:effectExtent l="19050" t="19050" r="29210" b="158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72.5pt;margin-top:5.75pt;width:.95pt;height:4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">
                <v:imagedata r:id="rId2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5797829</wp:posOffset>
                </wp:positionH>
                <wp:positionV relativeFrom="paragraph">
                  <wp:posOffset>52159</wp:posOffset>
                </wp:positionV>
                <wp:extent cx="174960" cy="102240"/>
                <wp:effectExtent l="19050" t="19050" r="15875" b="311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74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56.35pt;margin-top:4pt;width:14.15pt;height:8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">
                <v:imagedata r:id="rId2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5539709</wp:posOffset>
                </wp:positionH>
                <wp:positionV relativeFrom="paragraph">
                  <wp:posOffset>38119</wp:posOffset>
                </wp:positionV>
                <wp:extent cx="168120" cy="12960"/>
                <wp:effectExtent l="19050" t="19050" r="22860" b="254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8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36.05pt;margin-top:2.95pt;width:13.5pt;height:1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">
                <v:imagedata r:id="rId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5591189</wp:posOffset>
                </wp:positionH>
                <wp:positionV relativeFrom="paragraph">
                  <wp:posOffset>-22361</wp:posOffset>
                </wp:positionV>
                <wp:extent cx="29520" cy="212760"/>
                <wp:effectExtent l="19050" t="19050" r="27940" b="1587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95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440.05pt;margin-top:-1.95pt;width:2.55pt;height:17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">
                <v:imagedata r:id="rId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5527469</wp:posOffset>
                </wp:positionH>
                <wp:positionV relativeFrom="paragraph">
                  <wp:posOffset>21559</wp:posOffset>
                </wp:positionV>
                <wp:extent cx="9360" cy="360"/>
                <wp:effectExtent l="0" t="0" r="0" b="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35.2pt;margin-top:1.6pt;width:.95pt;height: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">
                <v:imagedata r:id="rId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5518469</wp:posOffset>
                </wp:positionH>
                <wp:positionV relativeFrom="paragraph">
                  <wp:posOffset>76279</wp:posOffset>
                </wp:positionV>
                <wp:extent cx="16560" cy="70200"/>
                <wp:effectExtent l="19050" t="19050" r="21590" b="2540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434.5pt;margin-top:5.85pt;width:1.45pt;height:5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">
                <v:imagedata r:id="rId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5225789</wp:posOffset>
                </wp:positionH>
                <wp:positionV relativeFrom="paragraph">
                  <wp:posOffset>58999</wp:posOffset>
                </wp:positionV>
                <wp:extent cx="83880" cy="78120"/>
                <wp:effectExtent l="19050" t="19050" r="30480" b="1714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3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11.3pt;margin-top:4.6pt;width:6.9pt;height:6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">
                <v:imagedata r:id="rId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5115269</wp:posOffset>
                </wp:positionH>
                <wp:positionV relativeFrom="paragraph">
                  <wp:posOffset>58999</wp:posOffset>
                </wp:positionV>
                <wp:extent cx="82800" cy="86760"/>
                <wp:effectExtent l="19050" t="19050" r="31750" b="279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2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02.65pt;margin-top:4.55pt;width:6.9pt;height:7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">
                <v:imagedata r:id="rId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5087549</wp:posOffset>
                </wp:positionH>
                <wp:positionV relativeFrom="paragraph">
                  <wp:posOffset>34519</wp:posOffset>
                </wp:positionV>
                <wp:extent cx="32040" cy="7200"/>
                <wp:effectExtent l="19050" t="19050" r="25400" b="311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00.5pt;margin-top:2.55pt;width:2.65pt;height: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">
                <v:imagedata r:id="rId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4978109</wp:posOffset>
                </wp:positionH>
                <wp:positionV relativeFrom="paragraph">
                  <wp:posOffset>48559</wp:posOffset>
                </wp:positionV>
                <wp:extent cx="104400" cy="85680"/>
                <wp:effectExtent l="19050" t="19050" r="29210" b="2921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4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91.9pt;margin-top:3.65pt;width:8.4pt;height:7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">
                <v:imagedata r:id="rId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5019509</wp:posOffset>
                </wp:positionH>
                <wp:positionV relativeFrom="paragraph">
                  <wp:posOffset>-13721</wp:posOffset>
                </wp:positionV>
                <wp:extent cx="19440" cy="160560"/>
                <wp:effectExtent l="19050" t="19050" r="19050" b="304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9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95.1pt;margin-top:-1.25pt;width:1.9pt;height:12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">
                <v:imagedata r:id="rId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4868309</wp:posOffset>
                </wp:positionH>
                <wp:positionV relativeFrom="paragraph">
                  <wp:posOffset>29479</wp:posOffset>
                </wp:positionV>
                <wp:extent cx="120960" cy="132840"/>
                <wp:effectExtent l="19050" t="19050" r="31750" b="196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0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83.15pt;margin-top:2.15pt;width:9.8pt;height:10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">
                <v:imagedata r:id="rId2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4890269</wp:posOffset>
                </wp:positionH>
                <wp:positionV relativeFrom="paragraph">
                  <wp:posOffset>8599</wp:posOffset>
                </wp:positionV>
                <wp:extent cx="28080" cy="118080"/>
                <wp:effectExtent l="19050" t="19050" r="29210" b="158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8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84.9pt;margin-top:.55pt;width:2.45pt;height:9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">
                <v:imagedata r:id="rId2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4722869</wp:posOffset>
                </wp:positionH>
                <wp:positionV relativeFrom="paragraph">
                  <wp:posOffset>59359</wp:posOffset>
                </wp:positionV>
                <wp:extent cx="145440" cy="89280"/>
                <wp:effectExtent l="19050" t="19050" r="26035" b="254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5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71.75pt;margin-top:4.5pt;width:11.65pt;height:7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">
                <v:imagedata r:id="rId2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4572029</wp:posOffset>
                </wp:positionH>
                <wp:positionV relativeFrom="paragraph">
                  <wp:posOffset>55759</wp:posOffset>
                </wp:positionV>
                <wp:extent cx="160920" cy="96840"/>
                <wp:effectExtent l="19050" t="19050" r="29845" b="1778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60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59.85pt;margin-top:4.25pt;width:12.85pt;height: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">
                <v:imagedata r:id="rId2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4205549</wp:posOffset>
                </wp:positionH>
                <wp:positionV relativeFrom="paragraph">
                  <wp:posOffset>63319</wp:posOffset>
                </wp:positionV>
                <wp:extent cx="110880" cy="83880"/>
                <wp:effectExtent l="19050" t="19050" r="22860" b="304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0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30.95pt;margin-top:4.8pt;width:9.05pt;height:6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">
                <v:imagedata r:id="rId2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4051469</wp:posOffset>
                </wp:positionH>
                <wp:positionV relativeFrom="paragraph">
                  <wp:posOffset>2119</wp:posOffset>
                </wp:positionV>
                <wp:extent cx="127080" cy="158400"/>
                <wp:effectExtent l="19050" t="19050" r="25400" b="323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270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18.8pt;margin-top:.05pt;width:10.3pt;height:12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">
                <v:imagedata r:id="rId2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3908189</wp:posOffset>
                </wp:positionH>
                <wp:positionV relativeFrom="paragraph">
                  <wp:posOffset>67639</wp:posOffset>
                </wp:positionV>
                <wp:extent cx="120240" cy="79560"/>
                <wp:effectExtent l="19050" t="19050" r="32385" b="158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0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07.6pt;margin-top:5.2pt;width:9.8pt;height:6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">
                <v:imagedata r:id="rId2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3793349</wp:posOffset>
                </wp:positionH>
                <wp:positionV relativeFrom="paragraph">
                  <wp:posOffset>62959</wp:posOffset>
                </wp:positionV>
                <wp:extent cx="137880" cy="96840"/>
                <wp:effectExtent l="19050" t="19050" r="33655" b="177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37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98.5pt;margin-top:4.8pt;width:11.1pt;height: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">
                <v:imagedata r:id="rId2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3621269</wp:posOffset>
                </wp:positionH>
                <wp:positionV relativeFrom="paragraph">
                  <wp:posOffset>70519</wp:posOffset>
                </wp:positionV>
                <wp:extent cx="150480" cy="93960"/>
                <wp:effectExtent l="19050" t="19050" r="21590" b="209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50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85pt;margin-top:5.4pt;width:12.15pt;height:7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">
                <v:imagedata r:id="rId2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3370709</wp:posOffset>
                </wp:positionH>
                <wp:positionV relativeFrom="paragraph">
                  <wp:posOffset>82759</wp:posOffset>
                </wp:positionV>
                <wp:extent cx="87840" cy="87480"/>
                <wp:effectExtent l="19050" t="19050" r="26670" b="2730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7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65.25pt;margin-top:6.45pt;width:7.1pt;height:7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">
                <v:imagedata r:id="rId2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3217709</wp:posOffset>
                </wp:positionH>
                <wp:positionV relativeFrom="paragraph">
                  <wp:posOffset>91399</wp:posOffset>
                </wp:positionV>
                <wp:extent cx="115200" cy="96480"/>
                <wp:effectExtent l="19050" t="19050" r="18415" b="184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5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53.2pt;margin-top:7.05pt;width:9.4pt;height: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">
                <v:imagedata r:id="rId2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3071189</wp:posOffset>
                </wp:positionH>
                <wp:positionV relativeFrom="paragraph">
                  <wp:posOffset>89239</wp:posOffset>
                </wp:positionV>
                <wp:extent cx="112320" cy="9720"/>
                <wp:effectExtent l="19050" t="19050" r="21590" b="285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2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41.7pt;margin-top:7pt;width:9.05pt;height: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">
                <v:imagedata r:id="rId2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3134909</wp:posOffset>
                </wp:positionH>
                <wp:positionV relativeFrom="paragraph">
                  <wp:posOffset>10039</wp:posOffset>
                </wp:positionV>
                <wp:extent cx="119160" cy="181440"/>
                <wp:effectExtent l="19050" t="19050" r="33655" b="285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9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46.7pt;margin-top:.65pt;width:9.65pt;height:14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">
                <v:imagedata r:id="rId2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2868149</wp:posOffset>
                </wp:positionH>
                <wp:positionV relativeFrom="paragraph">
                  <wp:posOffset>66919</wp:posOffset>
                </wp:positionV>
                <wp:extent cx="126360" cy="122040"/>
                <wp:effectExtent l="19050" t="19050" r="26670" b="304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6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25.7pt;margin-top:5.1pt;width:10.35pt;height:9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">
                <v:imagedata r:id="rId2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2721629</wp:posOffset>
                </wp:positionH>
                <wp:positionV relativeFrom="paragraph">
                  <wp:posOffset>86719</wp:posOffset>
                </wp:positionV>
                <wp:extent cx="124200" cy="104400"/>
                <wp:effectExtent l="19050" t="19050" r="28575" b="292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4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14.15pt;margin-top:6.75pt;width:10.15pt;height:8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">
                <v:imagedata r:id="rId2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2514629</wp:posOffset>
                </wp:positionH>
                <wp:positionV relativeFrom="paragraph">
                  <wp:posOffset>166279</wp:posOffset>
                </wp:positionV>
                <wp:extent cx="30600" cy="69120"/>
                <wp:effectExtent l="19050" t="19050" r="26670" b="266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0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97.95pt;margin-top:13.05pt;width:2.65pt;height:5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">
                <v:imagedata r:id="rId3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2309429</wp:posOffset>
                </wp:positionH>
                <wp:positionV relativeFrom="paragraph">
                  <wp:posOffset>71599</wp:posOffset>
                </wp:positionV>
                <wp:extent cx="127440" cy="114120"/>
                <wp:effectExtent l="19050" t="19050" r="25400" b="196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7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81.7pt;margin-top:5.5pt;width:10.45pt;height:9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">
                <v:imagedata r:id="rId3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2022869</wp:posOffset>
                </wp:positionH>
                <wp:positionV relativeFrom="paragraph">
                  <wp:posOffset>66199</wp:posOffset>
                </wp:positionV>
                <wp:extent cx="299520" cy="98280"/>
                <wp:effectExtent l="19050" t="19050" r="24765" b="165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99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59.15pt;margin-top:5.05pt;width:23.85pt;height:8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">
                <v:imagedata r:id="rId3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2076509</wp:posOffset>
                </wp:positionH>
                <wp:positionV relativeFrom="paragraph">
                  <wp:posOffset>83119</wp:posOffset>
                </wp:positionV>
                <wp:extent cx="49680" cy="79200"/>
                <wp:effectExtent l="19050" t="19050" r="26670" b="165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9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63.4pt;margin-top:6.45pt;width:4.05pt;height:6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">
                <v:imagedata r:id="rId3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1933589</wp:posOffset>
                </wp:positionH>
                <wp:positionV relativeFrom="paragraph">
                  <wp:posOffset>76279</wp:posOffset>
                </wp:positionV>
                <wp:extent cx="104760" cy="95400"/>
                <wp:effectExtent l="19050" t="19050" r="29210" b="190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4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52.2pt;margin-top:5.95pt;width:8.35pt;height:7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">
                <v:imagedata r:id="rId309" o:title=""/>
              </v:shape>
            </w:pict>
          </mc:Fallback>
        </mc:AlternateContent>
      </w:r>
      <w:proofErr w:type="spellStart"/>
      <w:r w:rsidR="00002A4B">
        <w:t>E°cathode</w:t>
      </w:r>
      <w:proofErr w:type="spellEnd"/>
      <w:r w:rsidR="00002A4B">
        <w:t xml:space="preserve"> – </w:t>
      </w:r>
      <w:proofErr w:type="spellStart"/>
      <w:r w:rsidR="00002A4B">
        <w:t>E°anode</w:t>
      </w:r>
      <w:proofErr w:type="spellEnd"/>
    </w:p>
    <w:p w:rsidR="00002A4B" w:rsidRDefault="002E03BC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6791789</wp:posOffset>
                </wp:positionH>
                <wp:positionV relativeFrom="paragraph">
                  <wp:posOffset>199766</wp:posOffset>
                </wp:positionV>
                <wp:extent cx="41400" cy="218160"/>
                <wp:effectExtent l="19050" t="19050" r="15875" b="298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1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534.6pt;margin-top:15.6pt;width:3.65pt;height:17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">
                <v:imagedata r:id="rId3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5014829</wp:posOffset>
                </wp:positionH>
                <wp:positionV relativeFrom="paragraph">
                  <wp:posOffset>194366</wp:posOffset>
                </wp:positionV>
                <wp:extent cx="69120" cy="64440"/>
                <wp:effectExtent l="19050" t="19050" r="26670" b="311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9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94.7pt;margin-top:15.15pt;width:5.85pt;height:5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">
                <v:imagedata r:id="rId3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4841309</wp:posOffset>
                </wp:positionH>
                <wp:positionV relativeFrom="paragraph">
                  <wp:posOffset>222806</wp:posOffset>
                </wp:positionV>
                <wp:extent cx="119160" cy="32400"/>
                <wp:effectExtent l="19050" t="19050" r="33655" b="247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9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81.05pt;margin-top:17.5pt;width:9.65pt;height:2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">
                <v:imagedata r:id="rId3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4817189</wp:posOffset>
                </wp:positionH>
                <wp:positionV relativeFrom="paragraph">
                  <wp:posOffset>295166</wp:posOffset>
                </wp:positionV>
                <wp:extent cx="137520" cy="48600"/>
                <wp:effectExtent l="19050" t="19050" r="34290" b="279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7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79.15pt;margin-top:23.2pt;width:11.1pt;height: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">
                <v:imagedata r:id="rId3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4340909</wp:posOffset>
                </wp:positionH>
                <wp:positionV relativeFrom="paragraph">
                  <wp:posOffset>222806</wp:posOffset>
                </wp:positionV>
                <wp:extent cx="27360" cy="166680"/>
                <wp:effectExtent l="19050" t="19050" r="29845" b="2413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7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41.65pt;margin-top:17.4pt;width:2.4pt;height:13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">
                <v:imagedata r:id="rId3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3583829</wp:posOffset>
                </wp:positionH>
                <wp:positionV relativeFrom="paragraph">
                  <wp:posOffset>205166</wp:posOffset>
                </wp:positionV>
                <wp:extent cx="102960" cy="215640"/>
                <wp:effectExtent l="19050" t="19050" r="30480" b="3238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29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82.05pt;margin-top:16pt;width:8.35pt;height:17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">
                <v:imagedata r:id="rId3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2712629</wp:posOffset>
                </wp:positionH>
                <wp:positionV relativeFrom="paragraph">
                  <wp:posOffset>60446</wp:posOffset>
                </wp:positionV>
                <wp:extent cx="610920" cy="471240"/>
                <wp:effectExtent l="19050" t="19050" r="17780" b="241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1092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13.55pt;margin-top:4.6pt;width:48.35pt;height:37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">
                <v:imagedata r:id="rId3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1401509</wp:posOffset>
                </wp:positionH>
                <wp:positionV relativeFrom="paragraph">
                  <wp:posOffset>187526</wp:posOffset>
                </wp:positionV>
                <wp:extent cx="84960" cy="87120"/>
                <wp:effectExtent l="19050" t="19050" r="29845" b="2730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4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10.2pt;margin-top:14.6pt;width:6.95pt;height:7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">
                <v:imagedata r:id="rId3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1361909</wp:posOffset>
                </wp:positionH>
                <wp:positionV relativeFrom="paragraph">
                  <wp:posOffset>146846</wp:posOffset>
                </wp:positionV>
                <wp:extent cx="11160" cy="31320"/>
                <wp:effectExtent l="19050" t="19050" r="27305" b="260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07.1pt;margin-top:11.45pt;width:1.15pt;height:2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">
                <v:imagedata r:id="rId3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1355429</wp:posOffset>
                </wp:positionH>
                <wp:positionV relativeFrom="paragraph">
                  <wp:posOffset>185006</wp:posOffset>
                </wp:positionV>
                <wp:extent cx="21600" cy="67680"/>
                <wp:effectExtent l="19050" t="19050" r="16510" b="2794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1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06.6pt;margin-top:14.4pt;width:1.9pt;height:5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">
                <v:imagedata r:id="rId3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1123589</wp:posOffset>
                </wp:positionH>
                <wp:positionV relativeFrom="paragraph">
                  <wp:posOffset>204446</wp:posOffset>
                </wp:positionV>
                <wp:extent cx="220680" cy="56880"/>
                <wp:effectExtent l="19050" t="19050" r="27305" b="196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20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88.3pt;margin-top:15.95pt;width:17.6pt;height:4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">
                <v:imagedata r:id="rId3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1161389</wp:posOffset>
                </wp:positionH>
                <wp:positionV relativeFrom="paragraph">
                  <wp:posOffset>118766</wp:posOffset>
                </wp:positionV>
                <wp:extent cx="33480" cy="154440"/>
                <wp:effectExtent l="19050" t="19050" r="24130" b="171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3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91.3pt;margin-top:9.2pt;width:3pt;height:12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">
                <v:imagedata r:id="rId3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1082189</wp:posOffset>
                </wp:positionH>
                <wp:positionV relativeFrom="paragraph">
                  <wp:posOffset>117686</wp:posOffset>
                </wp:positionV>
                <wp:extent cx="23400" cy="150120"/>
                <wp:effectExtent l="19050" t="19050" r="34290" b="215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3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85.1pt;margin-top:9.1pt;width:2pt;height:12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">
                <v:imagedata r:id="rId3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962669</wp:posOffset>
                </wp:positionH>
                <wp:positionV relativeFrom="paragraph">
                  <wp:posOffset>179966</wp:posOffset>
                </wp:positionV>
                <wp:extent cx="81000" cy="78120"/>
                <wp:effectExtent l="19050" t="19050" r="33655" b="1714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1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75.65pt;margin-top:14pt;width:6.75pt;height:6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">
                <v:imagedata r:id="rId3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863669</wp:posOffset>
                </wp:positionH>
                <wp:positionV relativeFrom="paragraph">
                  <wp:posOffset>178526</wp:posOffset>
                </wp:positionV>
                <wp:extent cx="73800" cy="87480"/>
                <wp:effectExtent l="19050" t="19050" r="21590" b="2730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3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67.95pt;margin-top:13.9pt;width:5.9pt;height:7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">
                <v:imagedata r:id="rId339" o:title=""/>
              </v:shape>
            </w:pict>
          </mc:Fallback>
        </mc:AlternateContent>
      </w:r>
      <w:proofErr w:type="gramStart"/>
      <w:r w:rsidR="00002A4B">
        <w:t>Spontaneous  (</w:t>
      </w:r>
      <w:proofErr w:type="gramEnd"/>
      <w:r w:rsidR="00002A4B">
        <w:t xml:space="preserve">galvanic cell) </w:t>
      </w:r>
      <w:r w:rsidR="006207D1">
        <w:sym w:font="Wingdings" w:char="F0E0"/>
      </w:r>
      <w:proofErr w:type="spellStart"/>
      <w:r w:rsidR="00002A4B">
        <w:t>E°cell</w:t>
      </w:r>
      <w:proofErr w:type="spellEnd"/>
      <w:r w:rsidR="00002A4B">
        <w:t xml:space="preserve"> is positive</w:t>
      </w:r>
    </w:p>
    <w:p w:rsidR="00002A4B" w:rsidRDefault="002E03BC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5708909</wp:posOffset>
                </wp:positionH>
                <wp:positionV relativeFrom="paragraph">
                  <wp:posOffset>219991</wp:posOffset>
                </wp:positionV>
                <wp:extent cx="62640" cy="33840"/>
                <wp:effectExtent l="19050" t="19050" r="33020" b="234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2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49.35pt;margin-top:17.15pt;width:5.3pt;height:3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">
                <v:imagedata r:id="rId3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5529629</wp:posOffset>
                </wp:positionH>
                <wp:positionV relativeFrom="paragraph">
                  <wp:posOffset>246991</wp:posOffset>
                </wp:positionV>
                <wp:extent cx="129600" cy="23040"/>
                <wp:effectExtent l="19050" t="19050" r="22860" b="342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9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35.3pt;margin-top:19.4pt;width:10.35pt;height:1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">
                <v:imagedata r:id="rId3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4051829</wp:posOffset>
                </wp:positionH>
                <wp:positionV relativeFrom="paragraph">
                  <wp:posOffset>235831</wp:posOffset>
                </wp:positionV>
                <wp:extent cx="63720" cy="35280"/>
                <wp:effectExtent l="19050" t="19050" r="31750" b="222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3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18.9pt;margin-top:18.4pt;width:5.35pt;height:3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">
                <v:imagedata r:id="rId3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3887309</wp:posOffset>
                </wp:positionH>
                <wp:positionV relativeFrom="paragraph">
                  <wp:posOffset>271471</wp:posOffset>
                </wp:positionV>
                <wp:extent cx="87480" cy="16560"/>
                <wp:effectExtent l="19050" t="19050" r="27305" b="215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7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05.95pt;margin-top:21.35pt;width:7.15pt;height:1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">
                <v:imagedata r:id="rId3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6721229</wp:posOffset>
                </wp:positionH>
                <wp:positionV relativeFrom="paragraph">
                  <wp:posOffset>-79889</wp:posOffset>
                </wp:positionV>
                <wp:extent cx="18360" cy="176400"/>
                <wp:effectExtent l="19050" t="19050" r="20320" b="3365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8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529.05pt;margin-top:-6.5pt;width:1.8pt;height:14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">
                <v:imagedata r:id="rId3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6557789</wp:posOffset>
                </wp:positionH>
                <wp:positionV relativeFrom="paragraph">
                  <wp:posOffset>-10049</wp:posOffset>
                </wp:positionV>
                <wp:extent cx="115920" cy="83880"/>
                <wp:effectExtent l="19050" t="19050" r="17780" b="304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5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516.15pt;margin-top:-1pt;width:9.45pt;height:6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">
                <v:imagedata r:id="rId3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6434309</wp:posOffset>
                </wp:positionH>
                <wp:positionV relativeFrom="paragraph">
                  <wp:posOffset>-13649</wp:posOffset>
                </wp:positionV>
                <wp:extent cx="111600" cy="95040"/>
                <wp:effectExtent l="19050" t="19050" r="22225" b="196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1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506.45pt;margin-top:-1.25pt;width:9.1pt;height:7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">
                <v:imagedata r:id="rId3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6117149</wp:posOffset>
                </wp:positionH>
                <wp:positionV relativeFrom="paragraph">
                  <wp:posOffset>-17969</wp:posOffset>
                </wp:positionV>
                <wp:extent cx="142920" cy="117720"/>
                <wp:effectExtent l="19050" t="19050" r="28575" b="158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2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81.45pt;margin-top:-1.6pt;width:11.5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">
                <v:imagedata r:id="rId3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5817989</wp:posOffset>
                </wp:positionH>
                <wp:positionV relativeFrom="paragraph">
                  <wp:posOffset>-55049</wp:posOffset>
                </wp:positionV>
                <wp:extent cx="286920" cy="156960"/>
                <wp:effectExtent l="19050" t="19050" r="18415" b="3365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86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57.95pt;margin-top:-4.5pt;width:22.85pt;height:12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">
                <v:imagedata r:id="rId3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5885669</wp:posOffset>
                </wp:positionH>
                <wp:positionV relativeFrom="paragraph">
                  <wp:posOffset>-74129</wp:posOffset>
                </wp:positionV>
                <wp:extent cx="18000" cy="192240"/>
                <wp:effectExtent l="19050" t="19050" r="20320" b="177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8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63.35pt;margin-top:-6pt;width:1.7pt;height:15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">
                <v:imagedata r:id="rId3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5512709</wp:posOffset>
                </wp:positionH>
                <wp:positionV relativeFrom="paragraph">
                  <wp:posOffset>-15809</wp:posOffset>
                </wp:positionV>
                <wp:extent cx="126720" cy="97560"/>
                <wp:effectExtent l="19050" t="19050" r="26035" b="171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6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33.95pt;margin-top:-1.45pt;width:10.15pt;height:8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">
                <v:imagedata r:id="rId3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5198069</wp:posOffset>
                </wp:positionH>
                <wp:positionV relativeFrom="paragraph">
                  <wp:posOffset>12991</wp:posOffset>
                </wp:positionV>
                <wp:extent cx="263880" cy="86760"/>
                <wp:effectExtent l="19050" t="19050" r="22225" b="279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63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09.15pt;margin-top:.95pt;width:21.15pt;height:7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">
                <v:imagedata r:id="rId3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5272229</wp:posOffset>
                </wp:positionH>
                <wp:positionV relativeFrom="paragraph">
                  <wp:posOffset>-89969</wp:posOffset>
                </wp:positionV>
                <wp:extent cx="118080" cy="245520"/>
                <wp:effectExtent l="19050" t="19050" r="15875" b="215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180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15pt;margin-top:-7.25pt;width:9.6pt;height:19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">
                <v:imagedata r:id="rId3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4809989</wp:posOffset>
                </wp:positionH>
                <wp:positionV relativeFrom="paragraph">
                  <wp:posOffset>-58289</wp:posOffset>
                </wp:positionV>
                <wp:extent cx="180000" cy="170640"/>
                <wp:effectExtent l="19050" t="19050" r="29845" b="203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80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78.6pt;margin-top:-4.75pt;width:14.4pt;height:13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">
                <v:imagedata r:id="rId3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4295549</wp:posOffset>
                </wp:positionH>
                <wp:positionV relativeFrom="paragraph">
                  <wp:posOffset>-12209</wp:posOffset>
                </wp:positionV>
                <wp:extent cx="226800" cy="88200"/>
                <wp:effectExtent l="19050" t="19050" r="20955" b="266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26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38.1pt;margin-top:-1.15pt;width:18.2pt;height:7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">
                <v:imagedata r:id="rId3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3981629</wp:posOffset>
                </wp:positionH>
                <wp:positionV relativeFrom="paragraph">
                  <wp:posOffset>-3569</wp:posOffset>
                </wp:positionV>
                <wp:extent cx="108720" cy="108000"/>
                <wp:effectExtent l="19050" t="19050" r="24765" b="254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8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13.35pt;margin-top:-.45pt;width:8.9pt;height:8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">
                <v:imagedata r:id="rId3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3847349</wp:posOffset>
                </wp:positionH>
                <wp:positionV relativeFrom="paragraph">
                  <wp:posOffset>-4649</wp:posOffset>
                </wp:positionV>
                <wp:extent cx="113400" cy="80280"/>
                <wp:effectExtent l="19050" t="19050" r="20320" b="342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3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02.75pt;margin-top:-.45pt;width:9.25pt;height:6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">
                <v:imagedata r:id="rId3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3552869</wp:posOffset>
                </wp:positionH>
                <wp:positionV relativeFrom="paragraph">
                  <wp:posOffset>-29489</wp:posOffset>
                </wp:positionV>
                <wp:extent cx="266760" cy="127800"/>
                <wp:effectExtent l="19050" t="19050" r="19050" b="247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66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79.6pt;margin-top:-2.45pt;width:21.35pt;height:10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">
                <v:imagedata r:id="rId3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3386909</wp:posOffset>
                </wp:positionH>
                <wp:positionV relativeFrom="paragraph">
                  <wp:posOffset>-35249</wp:posOffset>
                </wp:positionV>
                <wp:extent cx="161280" cy="112320"/>
                <wp:effectExtent l="19050" t="19050" r="29845" b="215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61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66.6pt;margin-top:-3pt;width:13.05pt;height:9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">
                <v:imagedata r:id="rId377" o:title=""/>
              </v:shape>
            </w:pict>
          </mc:Fallback>
        </mc:AlternateContent>
      </w:r>
      <w:r w:rsidR="00002A4B">
        <w:t xml:space="preserve">Non-spontaneous (electrolytic cell) </w:t>
      </w:r>
      <w:r w:rsidR="006207D1">
        <w:sym w:font="Wingdings" w:char="F0E0"/>
      </w:r>
      <w:r w:rsidR="00002A4B">
        <w:t xml:space="preserve"> </w:t>
      </w:r>
      <w:proofErr w:type="spellStart"/>
      <w:r w:rsidR="00002A4B">
        <w:t>E°cell</w:t>
      </w:r>
      <w:proofErr w:type="spellEnd"/>
      <w:r w:rsidR="00002A4B">
        <w:t xml:space="preserve"> is negative</w:t>
      </w:r>
    </w:p>
    <w:p w:rsidR="006207D1" w:rsidRDefault="00EA328C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783029</wp:posOffset>
                </wp:positionH>
                <wp:positionV relativeFrom="paragraph">
                  <wp:posOffset>1271142</wp:posOffset>
                </wp:positionV>
                <wp:extent cx="1773720" cy="323280"/>
                <wp:effectExtent l="19050" t="19050" r="17145" b="196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7737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61.55pt;margin-top:99.95pt;width:139.85pt;height:25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">
                <v:imagedata r:id="rId3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4096469</wp:posOffset>
                </wp:positionH>
                <wp:positionV relativeFrom="paragraph">
                  <wp:posOffset>1321182</wp:posOffset>
                </wp:positionV>
                <wp:extent cx="1716840" cy="290520"/>
                <wp:effectExtent l="19050" t="19050" r="17145" b="3365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7168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22.4pt;margin-top:103.95pt;width:135.55pt;height:23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">
                <v:imagedata r:id="rId3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4420109</wp:posOffset>
                </wp:positionH>
                <wp:positionV relativeFrom="paragraph">
                  <wp:posOffset>1151709</wp:posOffset>
                </wp:positionV>
                <wp:extent cx="2280960" cy="28080"/>
                <wp:effectExtent l="19050" t="19050" r="24130" b="292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280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48pt;margin-top:90.55pt;width:179.65pt;height:2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">
                <v:imagedata r:id="rId3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3146789</wp:posOffset>
                </wp:positionH>
                <wp:positionV relativeFrom="paragraph">
                  <wp:posOffset>752656</wp:posOffset>
                </wp:positionV>
                <wp:extent cx="29520" cy="11880"/>
                <wp:effectExtent l="19050" t="38100" r="27940" b="457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9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46.95pt;margin-top:58.15pt;width:3.4pt;height:2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">
                <v:imagedata r:id="rId3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2985149</wp:posOffset>
                </wp:positionH>
                <wp:positionV relativeFrom="paragraph">
                  <wp:posOffset>733936</wp:posOffset>
                </wp:positionV>
                <wp:extent cx="80640" cy="6480"/>
                <wp:effectExtent l="19050" t="38100" r="34290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0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34.4pt;margin-top:56.75pt;width:7.45pt;height:2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">
                <v:imagedata r:id="rId3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2990549</wp:posOffset>
                </wp:positionH>
                <wp:positionV relativeFrom="paragraph">
                  <wp:posOffset>629536</wp:posOffset>
                </wp:positionV>
                <wp:extent cx="112680" cy="192600"/>
                <wp:effectExtent l="57150" t="38100" r="59055" b="552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26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34.4pt;margin-top:48.4pt;width:11.05pt;height:17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">
                <v:imagedata r:id="rId3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2942669</wp:posOffset>
                </wp:positionH>
                <wp:positionV relativeFrom="paragraph">
                  <wp:posOffset>781096</wp:posOffset>
                </wp:positionV>
                <wp:extent cx="18000" cy="36360"/>
                <wp:effectExtent l="38100" t="38100" r="39370" b="400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8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30.8pt;margin-top:61pt;width:3pt;height:4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">
                <v:imagedata r:id="rId3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2778149</wp:posOffset>
                </wp:positionH>
                <wp:positionV relativeFrom="paragraph">
                  <wp:posOffset>625936</wp:posOffset>
                </wp:positionV>
                <wp:extent cx="123120" cy="178920"/>
                <wp:effectExtent l="38100" t="57150" r="10795" b="692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31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17.55pt;margin-top:48.1pt;width:11.3pt;height:16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">
                <v:imagedata r:id="rId3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3234269</wp:posOffset>
                </wp:positionH>
                <wp:positionV relativeFrom="paragraph">
                  <wp:posOffset>479776</wp:posOffset>
                </wp:positionV>
                <wp:extent cx="144000" cy="69480"/>
                <wp:effectExtent l="38100" t="57150" r="46990" b="641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44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53.35pt;margin-top:36.55pt;width:13.25pt;height: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">
                <v:imagedata r:id="rId3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3108269</wp:posOffset>
                </wp:positionH>
                <wp:positionV relativeFrom="paragraph">
                  <wp:posOffset>486616</wp:posOffset>
                </wp:positionV>
                <wp:extent cx="76320" cy="84240"/>
                <wp:effectExtent l="19050" t="38100" r="38100" b="495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6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44.2pt;margin-top:37.2pt;width:7.5pt;height:8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">
                <v:imagedata r:id="rId3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2992349</wp:posOffset>
                </wp:positionH>
                <wp:positionV relativeFrom="paragraph">
                  <wp:posOffset>501016</wp:posOffset>
                </wp:positionV>
                <wp:extent cx="108360" cy="186840"/>
                <wp:effectExtent l="38100" t="38100" r="44450" b="609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83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35.25pt;margin-top:38.45pt;width:10pt;height:16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">
                <v:imagedata r:id="rId3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2923229</wp:posOffset>
                </wp:positionH>
                <wp:positionV relativeFrom="paragraph">
                  <wp:posOffset>494536</wp:posOffset>
                </wp:positionV>
                <wp:extent cx="90360" cy="97560"/>
                <wp:effectExtent l="38100" t="57150" r="43180" b="552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0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29.05pt;margin-top:37.85pt;width:8.5pt;height:9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">
                <v:imagedata r:id="rId4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2777429</wp:posOffset>
                </wp:positionH>
                <wp:positionV relativeFrom="paragraph">
                  <wp:posOffset>525496</wp:posOffset>
                </wp:positionV>
                <wp:extent cx="104400" cy="82440"/>
                <wp:effectExtent l="38100" t="38100" r="48260" b="514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4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17.75pt;margin-top:40.45pt;width:9.85pt;height:8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">
                <v:imagedata r:id="rId4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2523989</wp:posOffset>
                </wp:positionH>
                <wp:positionV relativeFrom="paragraph">
                  <wp:posOffset>492016</wp:posOffset>
                </wp:positionV>
                <wp:extent cx="271800" cy="108360"/>
                <wp:effectExtent l="0" t="38100" r="33020" b="635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71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98.4pt;margin-top:37.7pt;width:22.1pt;height:10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">
                <v:imagedata r:id="rId4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2596709</wp:posOffset>
                </wp:positionH>
                <wp:positionV relativeFrom="paragraph">
                  <wp:posOffset>424336</wp:posOffset>
                </wp:positionV>
                <wp:extent cx="15480" cy="206640"/>
                <wp:effectExtent l="38100" t="38100" r="41910" b="412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54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04.05pt;margin-top:32.7pt;width:2.5pt;height:17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">
                <v:imagedata r:id="rId4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2463509</wp:posOffset>
                </wp:positionH>
                <wp:positionV relativeFrom="paragraph">
                  <wp:posOffset>536656</wp:posOffset>
                </wp:positionV>
                <wp:extent cx="86400" cy="122760"/>
                <wp:effectExtent l="38100" t="38100" r="27940" b="488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6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93.1pt;margin-top:41.65pt;width:8.2pt;height:11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">
                <v:imagedata r:id="rId4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2612189</wp:posOffset>
                </wp:positionH>
                <wp:positionV relativeFrom="paragraph">
                  <wp:posOffset>723856</wp:posOffset>
                </wp:positionV>
                <wp:extent cx="270360" cy="258480"/>
                <wp:effectExtent l="38100" t="57150" r="34925" b="463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703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04.45pt;margin-top:55.7pt;width:23.05pt;height:22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">
                <v:imagedata r:id="rId4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2707949</wp:posOffset>
                </wp:positionH>
                <wp:positionV relativeFrom="paragraph">
                  <wp:posOffset>835456</wp:posOffset>
                </wp:positionV>
                <wp:extent cx="103320" cy="2684520"/>
                <wp:effectExtent l="57150" t="19050" r="49530" b="209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3320" cy="268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11.8pt;margin-top:65.3pt;width:10.75pt;height:212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">
                <v:imagedata r:id="rId4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7254029</wp:posOffset>
                </wp:positionH>
                <wp:positionV relativeFrom="paragraph">
                  <wp:posOffset>3604576</wp:posOffset>
                </wp:positionV>
                <wp:extent cx="4320" cy="12960"/>
                <wp:effectExtent l="57150" t="38100" r="53340" b="635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569.7pt;margin-top:282.95pt;width:3.05pt;height:3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">
                <v:imagedata r:id="rId4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7128029</wp:posOffset>
                </wp:positionH>
                <wp:positionV relativeFrom="paragraph">
                  <wp:posOffset>3534736</wp:posOffset>
                </wp:positionV>
                <wp:extent cx="67680" cy="6840"/>
                <wp:effectExtent l="38100" t="57150" r="46990" b="508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559.9pt;margin-top:276.9pt;width:7.1pt;height:3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">
                <v:imagedata r:id="rId4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7126949</wp:posOffset>
                </wp:positionH>
                <wp:positionV relativeFrom="paragraph">
                  <wp:posOffset>3438256</wp:posOffset>
                </wp:positionV>
                <wp:extent cx="109080" cy="205200"/>
                <wp:effectExtent l="57150" t="57150" r="62865" b="6159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90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559.85pt;margin-top:269.4pt;width:11.15pt;height:18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">
                <v:imagedata r:id="rId4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7089509</wp:posOffset>
                </wp:positionH>
                <wp:positionV relativeFrom="paragraph">
                  <wp:posOffset>3601336</wp:posOffset>
                </wp:positionV>
                <wp:extent cx="360" cy="1080"/>
                <wp:effectExtent l="0" t="0" r="0" b="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558.25pt;margin-top:283.55pt;width:.1pt;height: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">
                <v:imagedata r:id="rId421" o:title="" cropbottom="1.5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6991949</wp:posOffset>
                </wp:positionH>
                <wp:positionV relativeFrom="paragraph">
                  <wp:posOffset>3412336</wp:posOffset>
                </wp:positionV>
                <wp:extent cx="78480" cy="227520"/>
                <wp:effectExtent l="57150" t="57150" r="36195" b="7747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84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549.3pt;margin-top:267.35pt;width:8.55pt;height:20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">
                <v:imagedata r:id="rId4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6867749</wp:posOffset>
                </wp:positionH>
                <wp:positionV relativeFrom="paragraph">
                  <wp:posOffset>3474976</wp:posOffset>
                </wp:positionV>
                <wp:extent cx="42120" cy="103680"/>
                <wp:effectExtent l="38100" t="38100" r="34290" b="679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2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539.55pt;margin-top:272.45pt;width:4.95pt;height:10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">
                <v:imagedata r:id="rId4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6784949</wp:posOffset>
                </wp:positionH>
                <wp:positionV relativeFrom="paragraph">
                  <wp:posOffset>3448696</wp:posOffset>
                </wp:positionV>
                <wp:extent cx="90000" cy="129240"/>
                <wp:effectExtent l="57150" t="57150" r="62865" b="425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0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533pt;margin-top:270.35pt;width:9.6pt;height:12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">
                <v:imagedata r:id="rId4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6724109</wp:posOffset>
                </wp:positionH>
                <wp:positionV relativeFrom="paragraph">
                  <wp:posOffset>3530056</wp:posOffset>
                </wp:positionV>
                <wp:extent cx="64080" cy="6840"/>
                <wp:effectExtent l="38100" t="38100" r="31750" b="508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528.25pt;margin-top:276.85pt;width:6.6pt;height:2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">
                <v:imagedata r:id="rId4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6705389</wp:posOffset>
                </wp:positionH>
                <wp:positionV relativeFrom="paragraph">
                  <wp:posOffset>3451936</wp:posOffset>
                </wp:positionV>
                <wp:extent cx="93960" cy="55440"/>
                <wp:effectExtent l="38100" t="19050" r="40005" b="209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3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526.75pt;margin-top:271.55pt;width:8.95pt;height:5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">
                <v:imagedata r:id="rId4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6704669</wp:posOffset>
                </wp:positionH>
                <wp:positionV relativeFrom="paragraph">
                  <wp:posOffset>3411616</wp:posOffset>
                </wp:positionV>
                <wp:extent cx="40320" cy="218160"/>
                <wp:effectExtent l="38100" t="38100" r="55245" b="298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03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526.65pt;margin-top:267.9pt;width:5pt;height:18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">
                <v:imagedata r:id="rId4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6561749</wp:posOffset>
                </wp:positionH>
                <wp:positionV relativeFrom="paragraph">
                  <wp:posOffset>3510256</wp:posOffset>
                </wp:positionV>
                <wp:extent cx="98280" cy="95040"/>
                <wp:effectExtent l="38100" t="57150" r="35560" b="577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8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515.4pt;margin-top:275.2pt;width:9.45pt;height:9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">
                <v:imagedata r:id="rId4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6299669</wp:posOffset>
                </wp:positionH>
                <wp:positionV relativeFrom="paragraph">
                  <wp:posOffset>3462016</wp:posOffset>
                </wp:positionV>
                <wp:extent cx="244440" cy="130680"/>
                <wp:effectExtent l="57150" t="38100" r="60960" b="603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44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94.85pt;margin-top:271.45pt;width:21.7pt;height:12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">
                <v:imagedata r:id="rId4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6179069</wp:posOffset>
                </wp:positionH>
                <wp:positionV relativeFrom="paragraph">
                  <wp:posOffset>466456</wp:posOffset>
                </wp:positionV>
                <wp:extent cx="204120" cy="299520"/>
                <wp:effectExtent l="38100" t="57150" r="24765" b="628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041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85.75pt;margin-top:35.55pt;width:17.25pt;height:25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">
                <v:imagedata r:id="rId4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6223349</wp:posOffset>
                </wp:positionH>
                <wp:positionV relativeFrom="paragraph">
                  <wp:posOffset>647176</wp:posOffset>
                </wp:positionV>
                <wp:extent cx="153360" cy="2877840"/>
                <wp:effectExtent l="38100" t="57150" r="37465" b="558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3360" cy="28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89.55pt;margin-top:49.7pt;width:13.85pt;height:228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">
                <v:imagedata r:id="rId4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4061909</wp:posOffset>
                </wp:positionH>
                <wp:positionV relativeFrom="paragraph">
                  <wp:posOffset>3666856</wp:posOffset>
                </wp:positionV>
                <wp:extent cx="3240" cy="5040"/>
                <wp:effectExtent l="38100" t="38100" r="53975" b="527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18.95pt;margin-top:287.55pt;width:2.05pt;height:2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">
                <v:imagedata r:id="rId4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3897029</wp:posOffset>
                </wp:positionH>
                <wp:positionV relativeFrom="paragraph">
                  <wp:posOffset>3660736</wp:posOffset>
                </wp:positionV>
                <wp:extent cx="61560" cy="6120"/>
                <wp:effectExtent l="38100" t="38100" r="34290" b="3238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1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05.95pt;margin-top:287.25pt;width:6.05pt;height:2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">
                <v:imagedata r:id="rId4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3854909</wp:posOffset>
                </wp:positionH>
                <wp:positionV relativeFrom="paragraph">
                  <wp:posOffset>3577936</wp:posOffset>
                </wp:positionV>
                <wp:extent cx="121320" cy="135000"/>
                <wp:effectExtent l="38100" t="38100" r="50165" b="558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1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02.55pt;margin-top:280.75pt;width:11.35pt;height:12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">
                <v:imagedata r:id="rId4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3825749</wp:posOffset>
                </wp:positionH>
                <wp:positionV relativeFrom="paragraph">
                  <wp:posOffset>3732016</wp:posOffset>
                </wp:positionV>
                <wp:extent cx="2160" cy="2160"/>
                <wp:effectExtent l="0" t="0" r="0" b="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01.25pt;margin-top:293.85pt;width:2.15pt;height: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">
                <v:imagedata r:id="rId449" o:title="" croptop="2" cropleft="535211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3693629</wp:posOffset>
                </wp:positionH>
                <wp:positionV relativeFrom="paragraph">
                  <wp:posOffset>3657856</wp:posOffset>
                </wp:positionV>
                <wp:extent cx="106200" cy="94680"/>
                <wp:effectExtent l="57150" t="38100" r="46355" b="577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6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89.9pt;margin-top:287.05pt;width:10.3pt;height:9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">
                <v:imagedata r:id="rId4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4252349</wp:posOffset>
                </wp:positionH>
                <wp:positionV relativeFrom="paragraph">
                  <wp:posOffset>3363736</wp:posOffset>
                </wp:positionV>
                <wp:extent cx="74880" cy="133200"/>
                <wp:effectExtent l="38100" t="38100" r="40005" b="387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4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33.9pt;margin-top:264.6pt;width:7.2pt;height:11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">
                <v:imagedata r:id="rId4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4118789</wp:posOffset>
                </wp:positionH>
                <wp:positionV relativeFrom="paragraph">
                  <wp:posOffset>3392536</wp:posOffset>
                </wp:positionV>
                <wp:extent cx="93600" cy="97200"/>
                <wp:effectExtent l="38100" t="38100" r="40005" b="361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3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23.35pt;margin-top:266.25pt;width:8.65pt;height:9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">
                <v:imagedata r:id="rId4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4042469</wp:posOffset>
                </wp:positionH>
                <wp:positionV relativeFrom="paragraph">
                  <wp:posOffset>3412336</wp:posOffset>
                </wp:positionV>
                <wp:extent cx="87840" cy="229680"/>
                <wp:effectExtent l="38100" t="38100" r="26670" b="565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78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18pt;margin-top:267.8pt;width:8.25pt;height:20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">
                <v:imagedata r:id="rId4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3964349</wp:posOffset>
                </wp:positionH>
                <wp:positionV relativeFrom="paragraph">
                  <wp:posOffset>3431776</wp:posOffset>
                </wp:positionV>
                <wp:extent cx="76320" cy="100800"/>
                <wp:effectExtent l="38100" t="38100" r="19050" b="520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6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11.2pt;margin-top:269.25pt;width:7.25pt;height:9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">
                <v:imagedata r:id="rId4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3844109</wp:posOffset>
                </wp:positionH>
                <wp:positionV relativeFrom="paragraph">
                  <wp:posOffset>3436456</wp:posOffset>
                </wp:positionV>
                <wp:extent cx="101160" cy="119520"/>
                <wp:effectExtent l="38100" t="38100" r="51435" b="520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1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01.75pt;margin-top:269.7pt;width:9.85pt;height:11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">
                <v:imagedata r:id="rId4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3687869</wp:posOffset>
                </wp:positionH>
                <wp:positionV relativeFrom="paragraph">
                  <wp:posOffset>3444016</wp:posOffset>
                </wp:positionV>
                <wp:extent cx="177120" cy="131400"/>
                <wp:effectExtent l="19050" t="38100" r="33020" b="406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77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89.6pt;margin-top:270.3pt;width:14.95pt;height:12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">
                <v:imagedata r:id="rId4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3721349</wp:posOffset>
                </wp:positionH>
                <wp:positionV relativeFrom="paragraph">
                  <wp:posOffset>3410536</wp:posOffset>
                </wp:positionV>
                <wp:extent cx="47160" cy="218520"/>
                <wp:effectExtent l="38100" t="19050" r="29210" b="292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471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92.05pt;margin-top:268.05pt;width:5.15pt;height:18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">
                <v:imagedata r:id="rId4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3586349</wp:posOffset>
                </wp:positionH>
                <wp:positionV relativeFrom="paragraph">
                  <wp:posOffset>3431416</wp:posOffset>
                </wp:positionV>
                <wp:extent cx="126360" cy="201240"/>
                <wp:effectExtent l="38100" t="38100" r="45720" b="469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6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81.55pt;margin-top:269.45pt;width:11.65pt;height:17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">
                <v:imagedata r:id="rId4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3597869</wp:posOffset>
                </wp:positionH>
                <wp:positionV relativeFrom="paragraph">
                  <wp:posOffset>3168976</wp:posOffset>
                </wp:positionV>
                <wp:extent cx="287640" cy="226800"/>
                <wp:effectExtent l="19050" t="19050" r="17780" b="209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876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82.85pt;margin-top:249.35pt;width:23.35pt;height:18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">
                <v:imagedata r:id="rId4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3638189</wp:posOffset>
                </wp:positionH>
                <wp:positionV relativeFrom="paragraph">
                  <wp:posOffset>597856</wp:posOffset>
                </wp:positionV>
                <wp:extent cx="186120" cy="2728800"/>
                <wp:effectExtent l="38100" t="19050" r="42545" b="336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86120" cy="27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86.1pt;margin-top:46.75pt;width:15.95pt;height:215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">
                <v:imagedata r:id="rId4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557309</wp:posOffset>
                </wp:positionH>
                <wp:positionV relativeFrom="paragraph">
                  <wp:posOffset>921136</wp:posOffset>
                </wp:positionV>
                <wp:extent cx="105840" cy="45360"/>
                <wp:effectExtent l="19050" t="19050" r="27940" b="311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5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3.25pt;margin-top:72.25pt;width:9.35pt;height:4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">
                <v:imagedata r:id="rId4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596549</wp:posOffset>
                </wp:positionH>
                <wp:positionV relativeFrom="paragraph">
                  <wp:posOffset>860656</wp:posOffset>
                </wp:positionV>
                <wp:extent cx="69480" cy="198000"/>
                <wp:effectExtent l="38100" t="38100" r="26035" b="311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9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6pt;margin-top:67.1pt;width:6.85pt;height:1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">
                <v:imagedata r:id="rId4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321869</wp:posOffset>
                </wp:positionH>
                <wp:positionV relativeFrom="paragraph">
                  <wp:posOffset>1014736</wp:posOffset>
                </wp:positionV>
                <wp:extent cx="292320" cy="151560"/>
                <wp:effectExtent l="38100" t="38100" r="0" b="3937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92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4.4pt;margin-top:78.95pt;width:24.15pt;height:13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">
                <v:imagedata r:id="rId4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162389</wp:posOffset>
                </wp:positionH>
                <wp:positionV relativeFrom="paragraph">
                  <wp:posOffset>1129576</wp:posOffset>
                </wp:positionV>
                <wp:extent cx="194040" cy="295200"/>
                <wp:effectExtent l="57150" t="38100" r="53975" b="482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940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1.85pt;margin-top:88.2pt;width:17.25pt;height:25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">
                <v:imagedata r:id="rId4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44669</wp:posOffset>
                </wp:positionH>
                <wp:positionV relativeFrom="paragraph">
                  <wp:posOffset>1211656</wp:posOffset>
                </wp:positionV>
                <wp:extent cx="146520" cy="115920"/>
                <wp:effectExtent l="38100" t="38100" r="6350" b="368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6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.6pt;margin-top:94.65pt;width:12.7pt;height:10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">
                <v:imagedata r:id="rId4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830909</wp:posOffset>
                </wp:positionH>
                <wp:positionV relativeFrom="paragraph">
                  <wp:posOffset>533776</wp:posOffset>
                </wp:positionV>
                <wp:extent cx="146520" cy="347400"/>
                <wp:effectExtent l="57150" t="38100" r="44450" b="336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65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64.5pt;margin-top:41.15pt;width:13.5pt;height:28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">
                <v:imagedata r:id="rId4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662789</wp:posOffset>
                </wp:positionH>
                <wp:positionV relativeFrom="paragraph">
                  <wp:posOffset>630616</wp:posOffset>
                </wp:positionV>
                <wp:extent cx="171000" cy="127800"/>
                <wp:effectExtent l="38100" t="38100" r="635" b="4381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71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51.3pt;margin-top:48.7pt;width:14.6pt;height:1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">
                <v:imagedata r:id="rId4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621389</wp:posOffset>
                </wp:positionH>
                <wp:positionV relativeFrom="paragraph">
                  <wp:posOffset>671656</wp:posOffset>
                </wp:positionV>
                <wp:extent cx="40680" cy="96480"/>
                <wp:effectExtent l="38100" t="19050" r="35560" b="1841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0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8pt;margin-top:52.4pt;width:4.6pt;height:8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">
                <v:imagedata r:id="rId4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479909</wp:posOffset>
                </wp:positionH>
                <wp:positionV relativeFrom="paragraph">
                  <wp:posOffset>704776</wp:posOffset>
                </wp:positionV>
                <wp:extent cx="160200" cy="140040"/>
                <wp:effectExtent l="19050" t="38100" r="30480" b="508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60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7.35pt;margin-top:54.8pt;width:13.25pt;height:12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">
                <v:imagedata r:id="rId4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421589</wp:posOffset>
                </wp:positionH>
                <wp:positionV relativeFrom="paragraph">
                  <wp:posOffset>805576</wp:posOffset>
                </wp:positionV>
                <wp:extent cx="35280" cy="87840"/>
                <wp:effectExtent l="19050" t="19050" r="22225" b="266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5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2.7pt;margin-top:62.95pt;width:3.85pt;height:7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">
                <v:imagedata r:id="rId4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242309</wp:posOffset>
                </wp:positionH>
                <wp:positionV relativeFrom="paragraph">
                  <wp:posOffset>749776</wp:posOffset>
                </wp:positionV>
                <wp:extent cx="143640" cy="190440"/>
                <wp:effectExtent l="19050" t="38100" r="27940" b="387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3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8.2pt;margin-top:58.6pt;width:12.4pt;height:16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">
                <v:imagedata r:id="rId4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128549</wp:posOffset>
                </wp:positionH>
                <wp:positionV relativeFrom="paragraph">
                  <wp:posOffset>896656</wp:posOffset>
                </wp:positionV>
                <wp:extent cx="56880" cy="88920"/>
                <wp:effectExtent l="19050" t="19050" r="19685" b="254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6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9.9pt;margin-top:70.4pt;width:4.95pt;height:7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">
                <v:imagedata r:id="rId4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25949</wp:posOffset>
                </wp:positionH>
                <wp:positionV relativeFrom="paragraph">
                  <wp:posOffset>941656</wp:posOffset>
                </wp:positionV>
                <wp:extent cx="77040" cy="137520"/>
                <wp:effectExtent l="19050" t="19050" r="18415" b="342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7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.25pt;margin-top:73.85pt;width:7.15pt;height:11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">
                <v:imagedata r:id="rId4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42149</wp:posOffset>
                </wp:positionH>
                <wp:positionV relativeFrom="paragraph">
                  <wp:posOffset>940576</wp:posOffset>
                </wp:positionV>
                <wp:extent cx="79560" cy="91080"/>
                <wp:effectExtent l="19050" t="19050" r="15875" b="2349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9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.85pt;margin-top:73.6pt;width:6.9pt;height:7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">
                <v:imagedata r:id="rId4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-104371</wp:posOffset>
                </wp:positionH>
                <wp:positionV relativeFrom="paragraph">
                  <wp:posOffset>984856</wp:posOffset>
                </wp:positionV>
                <wp:extent cx="72360" cy="132120"/>
                <wp:effectExtent l="38100" t="38100" r="42545" b="393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2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-9.1pt;margin-top:76.6pt;width:7.55pt;height:12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">
                <v:imagedata r:id="rId5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596549</wp:posOffset>
                </wp:positionH>
                <wp:positionV relativeFrom="paragraph">
                  <wp:posOffset>471136</wp:posOffset>
                </wp:positionV>
                <wp:extent cx="75600" cy="109440"/>
                <wp:effectExtent l="38100" t="38100" r="38735" b="431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5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6pt;margin-top:36.6pt;width:7.2pt;height:10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">
                <v:imagedata r:id="rId5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372629</wp:posOffset>
                </wp:positionH>
                <wp:positionV relativeFrom="paragraph">
                  <wp:posOffset>499576</wp:posOffset>
                </wp:positionV>
                <wp:extent cx="213120" cy="92160"/>
                <wp:effectExtent l="19050" t="38100" r="15875" b="412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13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8.75pt;margin-top:38.45pt;width:17.7pt;height: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">
                <v:imagedata r:id="rId5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340229</wp:posOffset>
                </wp:positionH>
                <wp:positionV relativeFrom="paragraph">
                  <wp:posOffset>494536</wp:posOffset>
                </wp:positionV>
                <wp:extent cx="118440" cy="68760"/>
                <wp:effectExtent l="19050" t="19050" r="34290" b="266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8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6pt;margin-top:38.8pt;width:10.35pt;height:6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">
                <v:imagedata r:id="rId5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309989</wp:posOffset>
                </wp:positionH>
                <wp:positionV relativeFrom="paragraph">
                  <wp:posOffset>445216</wp:posOffset>
                </wp:positionV>
                <wp:extent cx="75960" cy="212760"/>
                <wp:effectExtent l="38100" t="19050" r="38735" b="349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5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3.5pt;margin-top:34.5pt;width:7.5pt;height:17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">
                <v:imagedata r:id="rId5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232229</wp:posOffset>
                </wp:positionH>
                <wp:positionV relativeFrom="paragraph">
                  <wp:posOffset>562216</wp:posOffset>
                </wp:positionV>
                <wp:extent cx="127440" cy="103320"/>
                <wp:effectExtent l="19050" t="38100" r="25400" b="495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7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7.4pt;margin-top:43.5pt;width:11.2pt;height:9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">
                <v:imagedata r:id="rId5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-47491</wp:posOffset>
                </wp:positionH>
                <wp:positionV relativeFrom="paragraph">
                  <wp:posOffset>555736</wp:posOffset>
                </wp:positionV>
                <wp:extent cx="295920" cy="238680"/>
                <wp:effectExtent l="19050" t="38100" r="27940" b="476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959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-4.3pt;margin-top:42.85pt;width:24.2pt;height:20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">
                <v:imagedata r:id="rId5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343469</wp:posOffset>
                </wp:positionH>
                <wp:positionV relativeFrom="paragraph">
                  <wp:posOffset>3232336</wp:posOffset>
                </wp:positionV>
                <wp:extent cx="329760" cy="240480"/>
                <wp:effectExtent l="38100" t="38100" r="32385" b="266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297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6.5pt;margin-top:254.15pt;width:27.15pt;height:20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">
                <v:imagedata r:id="rId5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449669</wp:posOffset>
                </wp:positionH>
                <wp:positionV relativeFrom="paragraph">
                  <wp:posOffset>577336</wp:posOffset>
                </wp:positionV>
                <wp:extent cx="52560" cy="2826360"/>
                <wp:effectExtent l="57150" t="38100" r="43180" b="508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2560" cy="28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4.5pt;margin-top:44.55pt;width:6.15pt;height:224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">
                <v:imagedata r:id="rId51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7054229</wp:posOffset>
                </wp:positionH>
                <wp:positionV relativeFrom="paragraph">
                  <wp:posOffset>3781062</wp:posOffset>
                </wp:positionV>
                <wp:extent cx="112320" cy="153000"/>
                <wp:effectExtent l="19050" t="19050" r="21590" b="190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23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555.25pt;margin-top:297.5pt;width:9.3pt;height:12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">
                <v:imagedata r:id="rId51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6978629</wp:posOffset>
                </wp:positionH>
                <wp:positionV relativeFrom="paragraph">
                  <wp:posOffset>3785382</wp:posOffset>
                </wp:positionV>
                <wp:extent cx="83880" cy="149040"/>
                <wp:effectExtent l="19050" t="19050" r="30480" b="228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3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549.3pt;margin-top:297.95pt;width:6.85pt;height:11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">
                <v:imagedata r:id="rId52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6889709</wp:posOffset>
                </wp:positionH>
                <wp:positionV relativeFrom="paragraph">
                  <wp:posOffset>3807342</wp:posOffset>
                </wp:positionV>
                <wp:extent cx="66240" cy="95400"/>
                <wp:effectExtent l="19050" t="19050" r="29210" b="190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6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542.35pt;margin-top:299.75pt;width:5.4pt;height:7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">
                <v:imagedata r:id="rId52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6901949</wp:posOffset>
                </wp:positionH>
                <wp:positionV relativeFrom="paragraph">
                  <wp:posOffset>3781062</wp:posOffset>
                </wp:positionV>
                <wp:extent cx="60120" cy="125280"/>
                <wp:effectExtent l="19050" t="19050" r="16510" b="273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0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543.25pt;margin-top:297.6pt;width:5.05pt;height:10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">
                <v:imagedata r:id="rId52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6831749</wp:posOffset>
                </wp:positionH>
                <wp:positionV relativeFrom="paragraph">
                  <wp:posOffset>3777102</wp:posOffset>
                </wp:positionV>
                <wp:extent cx="49320" cy="123120"/>
                <wp:effectExtent l="19050" t="19050" r="27305" b="2984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9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537.8pt;margin-top:297.25pt;width:4.15pt;height:10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">
                <v:imagedata r:id="rId52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6634829</wp:posOffset>
                </wp:positionH>
                <wp:positionV relativeFrom="paragraph">
                  <wp:posOffset>3825342</wp:posOffset>
                </wp:positionV>
                <wp:extent cx="134640" cy="105840"/>
                <wp:effectExtent l="19050" t="19050" r="17780" b="279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34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522.3pt;margin-top:301.05pt;width:10.8pt;height:8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">
                <v:imagedata r:id="rId52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6610349</wp:posOffset>
                </wp:positionH>
                <wp:positionV relativeFrom="paragraph">
                  <wp:posOffset>3781782</wp:posOffset>
                </wp:positionV>
                <wp:extent cx="149400" cy="15840"/>
                <wp:effectExtent l="19050" t="19050" r="22225" b="228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9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520.4pt;margin-top:297.75pt;width:11.9pt;height:1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">
                <v:imagedata r:id="rId53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6677669</wp:posOffset>
                </wp:positionH>
                <wp:positionV relativeFrom="paragraph">
                  <wp:posOffset>3674862</wp:posOffset>
                </wp:positionV>
                <wp:extent cx="16920" cy="113040"/>
                <wp:effectExtent l="19050" t="19050" r="21590" b="203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6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525.65pt;margin-top:289.25pt;width:1.65pt;height: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">
                <v:imagedata r:id="rId53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6284549</wp:posOffset>
                </wp:positionH>
                <wp:positionV relativeFrom="paragraph">
                  <wp:posOffset>3795102</wp:posOffset>
                </wp:positionV>
                <wp:extent cx="128160" cy="236160"/>
                <wp:effectExtent l="19050" t="19050" r="24765" b="311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81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94.7pt;margin-top:298.7pt;width:10.5pt;height:1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">
                <v:imagedata r:id="rId53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6131189</wp:posOffset>
                </wp:positionH>
                <wp:positionV relativeFrom="paragraph">
                  <wp:posOffset>3799062</wp:posOffset>
                </wp:positionV>
                <wp:extent cx="127080" cy="112680"/>
                <wp:effectExtent l="19050" t="19050" r="25400" b="209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7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482.65pt;margin-top:299.05pt;width:10.15pt;height: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">
                <v:imagedata r:id="rId53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6071429</wp:posOffset>
                </wp:positionH>
                <wp:positionV relativeFrom="paragraph">
                  <wp:posOffset>3739302</wp:posOffset>
                </wp:positionV>
                <wp:extent cx="11520" cy="11160"/>
                <wp:effectExtent l="19050" t="19050" r="26670" b="2730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77.9pt;margin-top:294.3pt;width:1.1pt;height:1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">
                <v:imagedata r:id="rId53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6029669</wp:posOffset>
                </wp:positionH>
                <wp:positionV relativeFrom="paragraph">
                  <wp:posOffset>3795822</wp:posOffset>
                </wp:positionV>
                <wp:extent cx="31320" cy="88200"/>
                <wp:effectExtent l="19050" t="19050" r="26035" b="266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1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74.7pt;margin-top:298.8pt;width:2.6pt;height:7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">
                <v:imagedata r:id="rId54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5807189</wp:posOffset>
                </wp:positionH>
                <wp:positionV relativeFrom="paragraph">
                  <wp:posOffset>3789342</wp:posOffset>
                </wp:positionV>
                <wp:extent cx="167760" cy="116640"/>
                <wp:effectExtent l="19050" t="19050" r="22860" b="171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67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57.15pt;margin-top:298.25pt;width:13.5pt;height:9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">
                <v:imagedata r:id="rId54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5679389</wp:posOffset>
                </wp:positionH>
                <wp:positionV relativeFrom="paragraph">
                  <wp:posOffset>3789702</wp:posOffset>
                </wp:positionV>
                <wp:extent cx="73800" cy="117720"/>
                <wp:effectExtent l="19050" t="19050" r="21590" b="158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3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47pt;margin-top:298.2pt;width:6.2pt;height:9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">
                <v:imagedata r:id="rId54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5613509</wp:posOffset>
                </wp:positionH>
                <wp:positionV relativeFrom="paragraph">
                  <wp:posOffset>3689982</wp:posOffset>
                </wp:positionV>
                <wp:extent cx="37440" cy="234360"/>
                <wp:effectExtent l="19050" t="19050" r="20320" b="323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7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41.85pt;margin-top:290.45pt;width:3.25pt;height:18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">
                <v:imagedata r:id="rId54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5535749</wp:posOffset>
                </wp:positionH>
                <wp:positionV relativeFrom="paragraph">
                  <wp:posOffset>3684582</wp:posOffset>
                </wp:positionV>
                <wp:extent cx="41040" cy="212760"/>
                <wp:effectExtent l="19050" t="19050" r="16510" b="158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10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35.75pt;margin-top:289.95pt;width:3.5pt;height:17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">
                <v:imagedata r:id="rId54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5293829</wp:posOffset>
                </wp:positionH>
                <wp:positionV relativeFrom="paragraph">
                  <wp:posOffset>3775302</wp:posOffset>
                </wp:positionV>
                <wp:extent cx="213840" cy="138600"/>
                <wp:effectExtent l="19050" t="19050" r="34290" b="330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13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16.7pt;margin-top:297.2pt;width:17.25pt;height:11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">
                <v:imagedata r:id="rId55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5328749</wp:posOffset>
                </wp:positionH>
                <wp:positionV relativeFrom="paragraph">
                  <wp:posOffset>3677022</wp:posOffset>
                </wp:positionV>
                <wp:extent cx="121680" cy="230040"/>
                <wp:effectExtent l="19050" t="19050" r="31115" b="177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21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19.4pt;margin-top:289.4pt;width:9.9pt;height:18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">
                <v:imagedata r:id="rId55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4969469</wp:posOffset>
                </wp:positionH>
                <wp:positionV relativeFrom="paragraph">
                  <wp:posOffset>3804822</wp:posOffset>
                </wp:positionV>
                <wp:extent cx="116640" cy="117720"/>
                <wp:effectExtent l="19050" t="19050" r="17145" b="158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6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91.1pt;margin-top:299.45pt;width:9.5pt;height:9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">
                <v:imagedata r:id="rId55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4619549</wp:posOffset>
                </wp:positionH>
                <wp:positionV relativeFrom="paragraph">
                  <wp:posOffset>3742542</wp:posOffset>
                </wp:positionV>
                <wp:extent cx="338400" cy="187560"/>
                <wp:effectExtent l="19050" t="19050" r="24130" b="222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384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63.6pt;margin-top:294.5pt;width:26.9pt;height:15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">
                <v:imagedata r:id="rId55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4709189</wp:posOffset>
                </wp:positionH>
                <wp:positionV relativeFrom="paragraph">
                  <wp:posOffset>3705822</wp:posOffset>
                </wp:positionV>
                <wp:extent cx="27360" cy="215280"/>
                <wp:effectExtent l="19050" t="19050" r="29845" b="323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73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70.65pt;margin-top:291.65pt;width:2.4pt;height:17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">
                <v:imagedata r:id="rId55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4065869</wp:posOffset>
                </wp:positionH>
                <wp:positionV relativeFrom="paragraph">
                  <wp:posOffset>3681702</wp:posOffset>
                </wp:positionV>
                <wp:extent cx="322200" cy="254880"/>
                <wp:effectExtent l="19050" t="19050" r="20955" b="311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222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20.05pt;margin-top:289.75pt;width:25.55pt;height:20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">
                <v:imagedata r:id="rId56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4092509</wp:posOffset>
                </wp:positionH>
                <wp:positionV relativeFrom="paragraph">
                  <wp:posOffset>3709782</wp:posOffset>
                </wp:positionV>
                <wp:extent cx="66240" cy="223200"/>
                <wp:effectExtent l="19050" t="19050" r="29210" b="247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62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22.1pt;margin-top:292pt;width:5.45pt;height:17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">
                <v:imagedata r:id="rId56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4036709</wp:posOffset>
                </wp:positionH>
                <wp:positionV relativeFrom="paragraph">
                  <wp:posOffset>3725622</wp:posOffset>
                </wp:positionV>
                <wp:extent cx="8280" cy="11520"/>
                <wp:effectExtent l="19050" t="19050" r="29845" b="266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8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17.75pt;margin-top:293.25pt;width:.85pt;height:1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">
                <v:imagedata r:id="rId56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4044989</wp:posOffset>
                </wp:positionH>
                <wp:positionV relativeFrom="paragraph">
                  <wp:posOffset>3832542</wp:posOffset>
                </wp:positionV>
                <wp:extent cx="19800" cy="100440"/>
                <wp:effectExtent l="19050" t="19050" r="18415" b="330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9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18.35pt;margin-top:301.65pt;width:1.8pt;height:8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">
                <v:imagedata r:id="rId56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3854189</wp:posOffset>
                </wp:positionH>
                <wp:positionV relativeFrom="paragraph">
                  <wp:posOffset>3805542</wp:posOffset>
                </wp:positionV>
                <wp:extent cx="169920" cy="130680"/>
                <wp:effectExtent l="19050" t="19050" r="20955" b="222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69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03.4pt;margin-top:299.5pt;width:13.7pt;height:10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">
                <v:imagedata r:id="rId56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3510029</wp:posOffset>
                </wp:positionH>
                <wp:positionV relativeFrom="paragraph">
                  <wp:posOffset>3703302</wp:posOffset>
                </wp:positionV>
                <wp:extent cx="23040" cy="230760"/>
                <wp:effectExtent l="19050" t="19050" r="34290" b="171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30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76.2pt;margin-top:291.45pt;width:2.1pt;height:18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">
                <v:imagedata r:id="rId57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3470789</wp:posOffset>
                </wp:positionH>
                <wp:positionV relativeFrom="paragraph">
                  <wp:posOffset>3723462</wp:posOffset>
                </wp:positionV>
                <wp:extent cx="18720" cy="201960"/>
                <wp:effectExtent l="19050" t="19050" r="19685" b="2667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87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73.15pt;margin-top:293.05pt;width:1.7pt;height:16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">
                <v:imagedata r:id="rId57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3300869</wp:posOffset>
                </wp:positionH>
                <wp:positionV relativeFrom="paragraph">
                  <wp:posOffset>3800502</wp:posOffset>
                </wp:positionV>
                <wp:extent cx="95400" cy="109800"/>
                <wp:effectExtent l="19050" t="19050" r="19050" b="2413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5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59.75pt;margin-top:299.1pt;width:7.85pt;height: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">
                <v:imagedata r:id="rId57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3201509</wp:posOffset>
                </wp:positionH>
                <wp:positionV relativeFrom="paragraph">
                  <wp:posOffset>3770622</wp:posOffset>
                </wp:positionV>
                <wp:extent cx="87480" cy="148680"/>
                <wp:effectExtent l="19050" t="19050" r="27305" b="228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7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51.95pt;margin-top:296.75pt;width:7.3pt;height:12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">
                <v:imagedata r:id="rId57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2787869</wp:posOffset>
                </wp:positionH>
                <wp:positionV relativeFrom="paragraph">
                  <wp:posOffset>3760902</wp:posOffset>
                </wp:positionV>
                <wp:extent cx="164160" cy="152280"/>
                <wp:effectExtent l="19050" t="19050" r="26670" b="1968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64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19.3pt;margin-top:296pt;width:13.25pt;height:12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">
                <v:imagedata r:id="rId57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2353349</wp:posOffset>
                </wp:positionH>
                <wp:positionV relativeFrom="paragraph">
                  <wp:posOffset>3755502</wp:posOffset>
                </wp:positionV>
                <wp:extent cx="137160" cy="119520"/>
                <wp:effectExtent l="19050" t="19050" r="34290" b="330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7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85.15pt;margin-top:295.5pt;width:11pt;height:9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">
                <v:imagedata r:id="rId58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2177309</wp:posOffset>
                </wp:positionH>
                <wp:positionV relativeFrom="paragraph">
                  <wp:posOffset>3752262</wp:posOffset>
                </wp:positionV>
                <wp:extent cx="127080" cy="120240"/>
                <wp:effectExtent l="19050" t="19050" r="25400" b="323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7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71.25pt;margin-top:295.25pt;width:10.4pt;height:9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">
                <v:imagedata r:id="rId58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1989749</wp:posOffset>
                </wp:positionH>
                <wp:positionV relativeFrom="paragraph">
                  <wp:posOffset>3650382</wp:posOffset>
                </wp:positionV>
                <wp:extent cx="140760" cy="227880"/>
                <wp:effectExtent l="19050" t="19050" r="31115" b="203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407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56.45pt;margin-top:287.3pt;width:11.4pt;height:18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">
                <v:imagedata r:id="rId58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1931429</wp:posOffset>
                </wp:positionH>
                <wp:positionV relativeFrom="paragraph">
                  <wp:posOffset>3707982</wp:posOffset>
                </wp:positionV>
                <wp:extent cx="37080" cy="58680"/>
                <wp:effectExtent l="19050" t="19050" r="20320" b="1778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7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52pt;margin-top:291.9pt;width:3.05pt;height:4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">
                <v:imagedata r:id="rId58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1909469</wp:posOffset>
                </wp:positionH>
                <wp:positionV relativeFrom="paragraph">
                  <wp:posOffset>3775662</wp:posOffset>
                </wp:positionV>
                <wp:extent cx="34200" cy="101160"/>
                <wp:effectExtent l="19050" t="19050" r="23495" b="323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4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50.25pt;margin-top:297.15pt;width:3.05pt;height:8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">
                <v:imagedata r:id="rId58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1722989</wp:posOffset>
                </wp:positionH>
                <wp:positionV relativeFrom="paragraph">
                  <wp:posOffset>3773862</wp:posOffset>
                </wp:positionV>
                <wp:extent cx="162360" cy="140760"/>
                <wp:effectExtent l="19050" t="19050" r="28575" b="311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2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35.5pt;margin-top:296.95pt;width:13.2pt;height:11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">
                <v:imagedata r:id="rId59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1578269</wp:posOffset>
                </wp:positionH>
                <wp:positionV relativeFrom="paragraph">
                  <wp:posOffset>3802662</wp:posOffset>
                </wp:positionV>
                <wp:extent cx="175680" cy="98640"/>
                <wp:effectExtent l="19050" t="19050" r="34290" b="158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75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24.2pt;margin-top:299.2pt;width:14pt;height:8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">
                <v:imagedata r:id="rId59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1463429</wp:posOffset>
                </wp:positionH>
                <wp:positionV relativeFrom="paragraph">
                  <wp:posOffset>3798702</wp:posOffset>
                </wp:positionV>
                <wp:extent cx="108360" cy="112680"/>
                <wp:effectExtent l="19050" t="19050" r="25400" b="2095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08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15.05pt;margin-top:298.95pt;width:9pt;height:9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">
                <v:imagedata r:id="rId59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1335269</wp:posOffset>
                </wp:positionH>
                <wp:positionV relativeFrom="paragraph">
                  <wp:posOffset>3770982</wp:posOffset>
                </wp:positionV>
                <wp:extent cx="108720" cy="144000"/>
                <wp:effectExtent l="19050" t="19050" r="24765" b="279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8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04.95pt;margin-top:296.8pt;width:8.8pt;height:11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">
                <v:imagedata r:id="rId59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1114229</wp:posOffset>
                </wp:positionH>
                <wp:positionV relativeFrom="paragraph">
                  <wp:posOffset>3853422</wp:posOffset>
                </wp:positionV>
                <wp:extent cx="15120" cy="7560"/>
                <wp:effectExtent l="19050" t="19050" r="23495" b="311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5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87.6pt;margin-top:303.3pt;width:1.5pt;height: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">
                <v:imagedata r:id="rId59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1125749</wp:posOffset>
                </wp:positionH>
                <wp:positionV relativeFrom="paragraph">
                  <wp:posOffset>3786102</wp:posOffset>
                </wp:positionV>
                <wp:extent cx="9720" cy="19440"/>
                <wp:effectExtent l="19050" t="19050" r="28575" b="190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88.45pt;margin-top:297.95pt;width:1.05pt;height:1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">
                <v:imagedata r:id="rId60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851429</wp:posOffset>
                </wp:positionH>
                <wp:positionV relativeFrom="paragraph">
                  <wp:posOffset>3746862</wp:posOffset>
                </wp:positionV>
                <wp:extent cx="141840" cy="124920"/>
                <wp:effectExtent l="19050" t="19050" r="29845" b="279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1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66.85pt;margin-top:294.85pt;width:11.4pt;height:10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">
                <v:imagedata r:id="rId60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777989</wp:posOffset>
                </wp:positionH>
                <wp:positionV relativeFrom="paragraph">
                  <wp:posOffset>3666582</wp:posOffset>
                </wp:positionV>
                <wp:extent cx="62640" cy="218160"/>
                <wp:effectExtent l="19050" t="19050" r="33020" b="298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26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61.05pt;margin-top:288.55pt;width:5.25pt;height:17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">
                <v:imagedata r:id="rId60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636149</wp:posOffset>
                </wp:positionH>
                <wp:positionV relativeFrom="paragraph">
                  <wp:posOffset>3738222</wp:posOffset>
                </wp:positionV>
                <wp:extent cx="110520" cy="265680"/>
                <wp:effectExtent l="19050" t="19050" r="22860" b="203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05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50pt;margin-top:294.15pt;width:9pt;height:21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">
                <v:imagedata r:id="rId60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434549</wp:posOffset>
                </wp:positionH>
                <wp:positionV relativeFrom="paragraph">
                  <wp:posOffset>3788982</wp:posOffset>
                </wp:positionV>
                <wp:extent cx="183960" cy="91440"/>
                <wp:effectExtent l="19050" t="19050" r="26035" b="228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83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4pt;margin-top:298.15pt;width:14.8pt;height:7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">
                <v:imagedata r:id="rId60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253469</wp:posOffset>
                </wp:positionH>
                <wp:positionV relativeFrom="paragraph">
                  <wp:posOffset>3779982</wp:posOffset>
                </wp:positionV>
                <wp:extent cx="165600" cy="108720"/>
                <wp:effectExtent l="19050" t="19050" r="25400" b="247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65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9.8pt;margin-top:297.5pt;width:13.3pt;height: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">
                <v:imagedata r:id="rId61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129269</wp:posOffset>
                </wp:positionH>
                <wp:positionV relativeFrom="paragraph">
                  <wp:posOffset>3781782</wp:posOffset>
                </wp:positionV>
                <wp:extent cx="113400" cy="165960"/>
                <wp:effectExtent l="19050" t="19050" r="20320" b="247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3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0.05pt;margin-top:297.65pt;width:9.3pt;height:13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">
                <v:imagedata r:id="rId61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146909</wp:posOffset>
                </wp:positionH>
                <wp:positionV relativeFrom="paragraph">
                  <wp:posOffset>3813462</wp:posOffset>
                </wp:positionV>
                <wp:extent cx="91440" cy="67680"/>
                <wp:effectExtent l="19050" t="19050" r="22860" b="279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1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1.4pt;margin-top:300.1pt;width:7.45pt;height:5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">
                <v:imagedata r:id="rId61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-331</wp:posOffset>
                </wp:positionH>
                <wp:positionV relativeFrom="paragraph">
                  <wp:posOffset>3807342</wp:posOffset>
                </wp:positionV>
                <wp:extent cx="128520" cy="149040"/>
                <wp:effectExtent l="19050" t="19050" r="24130" b="228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8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-.2pt;margin-top:299.65pt;width:10.35pt;height:12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">
                <v:imagedata r:id="rId61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3833669</wp:posOffset>
                </wp:positionH>
                <wp:positionV relativeFrom="paragraph">
                  <wp:posOffset>988010</wp:posOffset>
                </wp:positionV>
                <wp:extent cx="135360" cy="145800"/>
                <wp:effectExtent l="19050" t="19050" r="17145" b="260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35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01.7pt;margin-top:77.7pt;width:10.95pt;height:1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">
                <v:imagedata r:id="rId61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3726389</wp:posOffset>
                </wp:positionH>
                <wp:positionV relativeFrom="paragraph">
                  <wp:posOffset>1045250</wp:posOffset>
                </wp:positionV>
                <wp:extent cx="177120" cy="11520"/>
                <wp:effectExtent l="19050" t="19050" r="33020" b="266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77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93.25pt;margin-top:82.25pt;width:14.15pt;height:1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">
                <v:imagedata r:id="rId62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507269</wp:posOffset>
                </wp:positionH>
                <wp:positionV relativeFrom="paragraph">
                  <wp:posOffset>2985290</wp:posOffset>
                </wp:positionV>
                <wp:extent cx="77040" cy="99360"/>
                <wp:effectExtent l="19050" t="19050" r="18415" b="342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7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9.8pt;margin-top:234.95pt;width:6.35pt;height:8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">
                <v:imagedata r:id="rId62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313949</wp:posOffset>
                </wp:positionH>
                <wp:positionV relativeFrom="paragraph">
                  <wp:posOffset>3040010</wp:posOffset>
                </wp:positionV>
                <wp:extent cx="216720" cy="9360"/>
                <wp:effectExtent l="19050" t="19050" r="31115" b="292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16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4.65pt;margin-top:239.3pt;width:17.2pt;height: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">
                <v:imagedata r:id="rId62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6660749</wp:posOffset>
                </wp:positionH>
                <wp:positionV relativeFrom="paragraph">
                  <wp:posOffset>-134269</wp:posOffset>
                </wp:positionV>
                <wp:extent cx="159480" cy="294120"/>
                <wp:effectExtent l="19050" t="19050" r="31115" b="298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5948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524.35pt;margin-top:-10.65pt;width:12.85pt;height:23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">
                <v:imagedata r:id="rId62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6545549</wp:posOffset>
                </wp:positionH>
                <wp:positionV relativeFrom="paragraph">
                  <wp:posOffset>-25189</wp:posOffset>
                </wp:positionV>
                <wp:extent cx="142920" cy="114480"/>
                <wp:effectExtent l="19050" t="19050" r="28575" b="190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2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515.2pt;margin-top:-2.2pt;width:11.5pt;height:9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">
                <v:imagedata r:id="rId62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6378509</wp:posOffset>
                </wp:positionH>
                <wp:positionV relativeFrom="paragraph">
                  <wp:posOffset>-82069</wp:posOffset>
                </wp:positionV>
                <wp:extent cx="129240" cy="173520"/>
                <wp:effectExtent l="19050" t="19050" r="23495" b="171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29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502.05pt;margin-top:-6.6pt;width:10.6pt;height:13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">
                <v:imagedata r:id="rId63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6239549</wp:posOffset>
                </wp:positionH>
                <wp:positionV relativeFrom="paragraph">
                  <wp:posOffset>-11149</wp:posOffset>
                </wp:positionV>
                <wp:extent cx="99000" cy="92160"/>
                <wp:effectExtent l="19050" t="19050" r="15875" b="222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9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91.1pt;margin-top:-1.1pt;width:8.2pt;height:7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">
                <v:imagedata r:id="rId63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6056669</wp:posOffset>
                </wp:positionH>
                <wp:positionV relativeFrom="paragraph">
                  <wp:posOffset>-9349</wp:posOffset>
                </wp:positionV>
                <wp:extent cx="162000" cy="86400"/>
                <wp:effectExtent l="19050" t="19050" r="28575" b="279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62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76.7pt;margin-top:-.95pt;width:13pt;height:7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">
                <v:imagedata r:id="rId63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5889629</wp:posOffset>
                </wp:positionH>
                <wp:positionV relativeFrom="paragraph">
                  <wp:posOffset>2891</wp:posOffset>
                </wp:positionV>
                <wp:extent cx="138960" cy="81720"/>
                <wp:effectExtent l="19050" t="19050" r="33020" b="330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38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63.6pt;margin-top:.1pt;width:11.2pt;height:6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">
                <v:imagedata r:id="rId63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5502989</wp:posOffset>
                </wp:positionH>
                <wp:positionV relativeFrom="paragraph">
                  <wp:posOffset>-2149</wp:posOffset>
                </wp:positionV>
                <wp:extent cx="133920" cy="25560"/>
                <wp:effectExtent l="19050" t="19050" r="19050" b="317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33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33.15pt;margin-top:-.2pt;width:10.8pt;height:2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">
                <v:imagedata r:id="rId63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5496149</wp:posOffset>
                </wp:positionH>
                <wp:positionV relativeFrom="paragraph">
                  <wp:posOffset>-49669</wp:posOffset>
                </wp:positionV>
                <wp:extent cx="159120" cy="185400"/>
                <wp:effectExtent l="19050" t="19050" r="31750" b="247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591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32.55pt;margin-top:-4pt;width:12.8pt;height:14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">
                <v:imagedata r:id="rId64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5221469</wp:posOffset>
                </wp:positionH>
                <wp:positionV relativeFrom="paragraph">
                  <wp:posOffset>29531</wp:posOffset>
                </wp:positionV>
                <wp:extent cx="142920" cy="13680"/>
                <wp:effectExtent l="19050" t="19050" r="28575" b="247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42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11pt;margin-top:2.3pt;width:11.45pt;height:1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">
                <v:imagedata r:id="rId64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4884509</wp:posOffset>
                </wp:positionH>
                <wp:positionV relativeFrom="paragraph">
                  <wp:posOffset>-8269</wp:posOffset>
                </wp:positionV>
                <wp:extent cx="128160" cy="91440"/>
                <wp:effectExtent l="19050" t="19050" r="24765" b="228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28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84.4pt;margin-top:-.8pt;width:10.5pt;height:7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">
                <v:imagedata r:id="rId64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4762109</wp:posOffset>
                </wp:positionH>
                <wp:positionV relativeFrom="paragraph">
                  <wp:posOffset>-57949</wp:posOffset>
                </wp:positionV>
                <wp:extent cx="101520" cy="152640"/>
                <wp:effectExtent l="19050" t="19050" r="32385" b="190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1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74.75pt;margin-top:-4.7pt;width:8.45pt;height:12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">
                <v:imagedata r:id="rId64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4648349</wp:posOffset>
                </wp:positionH>
                <wp:positionV relativeFrom="paragraph">
                  <wp:posOffset>16571</wp:posOffset>
                </wp:positionV>
                <wp:extent cx="80280" cy="71640"/>
                <wp:effectExtent l="19050" t="19050" r="34290" b="241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0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65.85pt;margin-top:1.15pt;width:6.6pt;height:6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">
                <v:imagedata r:id="rId64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4377269</wp:posOffset>
                </wp:positionH>
                <wp:positionV relativeFrom="paragraph">
                  <wp:posOffset>-53269</wp:posOffset>
                </wp:positionV>
                <wp:extent cx="290160" cy="139320"/>
                <wp:effectExtent l="19050" t="19050" r="34290" b="323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90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44.5pt;margin-top:-4.35pt;width:23.1pt;height:11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">
                <v:imagedata r:id="rId65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4454309</wp:posOffset>
                </wp:positionH>
                <wp:positionV relativeFrom="paragraph">
                  <wp:posOffset>-60829</wp:posOffset>
                </wp:positionV>
                <wp:extent cx="30960" cy="169920"/>
                <wp:effectExtent l="19050" t="19050" r="26670" b="209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0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50.6pt;margin-top:-4.9pt;width:2.75pt;height:13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">
                <v:imagedata r:id="rId653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4263869</wp:posOffset>
                </wp:positionH>
                <wp:positionV relativeFrom="paragraph">
                  <wp:posOffset>29891</wp:posOffset>
                </wp:positionV>
                <wp:extent cx="115200" cy="73800"/>
                <wp:effectExtent l="19050" t="19050" r="18415" b="215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15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35.6pt;margin-top:2.2pt;width:9.3pt;height:6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">
                <v:imagedata r:id="rId655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4134629</wp:posOffset>
                </wp:positionH>
                <wp:positionV relativeFrom="paragraph">
                  <wp:posOffset>19451</wp:posOffset>
                </wp:positionV>
                <wp:extent cx="95760" cy="87120"/>
                <wp:effectExtent l="19050" t="19050" r="19050" b="273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5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25.35pt;margin-top:1.4pt;width:7.85pt;height:7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">
                <v:imagedata r:id="rId657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3847349</wp:posOffset>
                </wp:positionH>
                <wp:positionV relativeFrom="paragraph">
                  <wp:posOffset>371</wp:posOffset>
                </wp:positionV>
                <wp:extent cx="113040" cy="64800"/>
                <wp:effectExtent l="19050" t="19050" r="20320" b="304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3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02.8pt;margin-top:0;width:9.1pt;height:5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">
                <v:imagedata r:id="rId659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3821429</wp:posOffset>
                </wp:positionH>
                <wp:positionV relativeFrom="paragraph">
                  <wp:posOffset>-23749</wp:posOffset>
                </wp:positionV>
                <wp:extent cx="137520" cy="137880"/>
                <wp:effectExtent l="19050" t="19050" r="34290" b="3365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37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00.7pt;margin-top:-2pt;width:11.15pt;height:11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">
                <v:imagedata r:id="rId661" o:title=""/>
              </v:shape>
            </w:pict>
          </mc:Fallback>
        </mc:AlternateContent>
      </w:r>
      <w:r w:rsidR="002E03BC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3699029</wp:posOffset>
                </wp:positionH>
                <wp:positionV relativeFrom="paragraph">
                  <wp:posOffset>-136069</wp:posOffset>
                </wp:positionV>
                <wp:extent cx="193320" cy="292680"/>
                <wp:effectExtent l="19050" t="19050" r="16510" b="317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933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91.05pt;margin-top:-10.85pt;width:15.5pt;height:23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">
                <v:imagedata r:id="rId663" o:title=""/>
              </v:shape>
            </w:pict>
          </mc:Fallback>
        </mc:AlternateContent>
      </w:r>
      <w:r w:rsidR="006207D1">
        <w:rPr>
          <w:noProof/>
          <w:lang w:eastAsia="en-CA"/>
        </w:rPr>
        <w:drawing>
          <wp:inline distT="0" distB="0" distL="0" distR="0" wp14:anchorId="2A31BDC8" wp14:editId="514A7161">
            <wp:extent cx="6858000" cy="38002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97" w:rsidRDefault="00EA328C">
      <w:pPr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7153589</wp:posOffset>
                </wp:positionH>
                <wp:positionV relativeFrom="paragraph">
                  <wp:posOffset>1480991</wp:posOffset>
                </wp:positionV>
                <wp:extent cx="112680" cy="130320"/>
                <wp:effectExtent l="19050" t="19050" r="20955" b="222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2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563.05pt;margin-top:116.4pt;width:9.25pt;height:10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">
                <v:imagedata r:id="rId66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7046309</wp:posOffset>
                </wp:positionH>
                <wp:positionV relativeFrom="paragraph">
                  <wp:posOffset>1587551</wp:posOffset>
                </wp:positionV>
                <wp:extent cx="119880" cy="82080"/>
                <wp:effectExtent l="19050" t="19050" r="13970" b="323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19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554.65pt;margin-top:124.8pt;width:9.75pt;height:6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">
                <v:imagedata r:id="rId66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6955229</wp:posOffset>
                </wp:positionH>
                <wp:positionV relativeFrom="paragraph">
                  <wp:posOffset>1614551</wp:posOffset>
                </wp:positionV>
                <wp:extent cx="78120" cy="105120"/>
                <wp:effectExtent l="19050" t="19050" r="17145" b="285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8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547.45pt;margin-top:127pt;width:6.45pt;height:8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">
                <v:imagedata r:id="rId67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6867029</wp:posOffset>
                </wp:positionH>
                <wp:positionV relativeFrom="paragraph">
                  <wp:posOffset>1648391</wp:posOffset>
                </wp:positionV>
                <wp:extent cx="74520" cy="114480"/>
                <wp:effectExtent l="19050" t="19050" r="20955" b="190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4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540.5pt;margin-top:129.65pt;width:6.1pt;height:9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">
                <v:imagedata r:id="rId67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6791429</wp:posOffset>
                </wp:positionH>
                <wp:positionV relativeFrom="paragraph">
                  <wp:posOffset>1711391</wp:posOffset>
                </wp:positionV>
                <wp:extent cx="94680" cy="88200"/>
                <wp:effectExtent l="19050" t="19050" r="19685" b="266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4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534.6pt;margin-top:134.6pt;width:7.65pt;height:7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">
                <v:imagedata r:id="rId67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6592349</wp:posOffset>
                </wp:positionH>
                <wp:positionV relativeFrom="paragraph">
                  <wp:posOffset>1754231</wp:posOffset>
                </wp:positionV>
                <wp:extent cx="195840" cy="123120"/>
                <wp:effectExtent l="19050" t="19050" r="33020" b="298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95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518.95pt;margin-top:138pt;width:15.65pt;height:10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">
                <v:imagedata r:id="rId67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6620789</wp:posOffset>
                </wp:positionH>
                <wp:positionV relativeFrom="paragraph">
                  <wp:posOffset>1694471</wp:posOffset>
                </wp:positionV>
                <wp:extent cx="55080" cy="226800"/>
                <wp:effectExtent l="19050" t="19050" r="21590" b="209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550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521.15pt;margin-top:133.25pt;width:4.65pt;height:18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">
                <v:imagedata r:id="rId67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6505949</wp:posOffset>
                </wp:positionH>
                <wp:positionV relativeFrom="paragraph">
                  <wp:posOffset>1848551</wp:posOffset>
                </wp:positionV>
                <wp:extent cx="101880" cy="106560"/>
                <wp:effectExtent l="19050" t="19050" r="31750" b="2730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1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512.2pt;margin-top:145.35pt;width:8.15pt;height:8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">
                <v:imagedata r:id="rId68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6399029</wp:posOffset>
                </wp:positionH>
                <wp:positionV relativeFrom="paragraph">
                  <wp:posOffset>1887431</wp:posOffset>
                </wp:positionV>
                <wp:extent cx="84600" cy="123480"/>
                <wp:effectExtent l="19050" t="19050" r="29845" b="292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4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503.65pt;margin-top:148.4pt;width:7.05pt;height:10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">
                <v:imagedata r:id="rId68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6313709</wp:posOffset>
                </wp:positionH>
                <wp:positionV relativeFrom="paragraph">
                  <wp:posOffset>1945751</wp:posOffset>
                </wp:positionV>
                <wp:extent cx="79560" cy="205560"/>
                <wp:effectExtent l="19050" t="19050" r="15875" b="2349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795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96.95pt;margin-top:153pt;width:6.65pt;height:16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">
                <v:imagedata r:id="rId68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6208589</wp:posOffset>
                </wp:positionH>
                <wp:positionV relativeFrom="paragraph">
                  <wp:posOffset>1987511</wp:posOffset>
                </wp:positionV>
                <wp:extent cx="75960" cy="159480"/>
                <wp:effectExtent l="19050" t="19050" r="19685" b="311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5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88.65pt;margin-top:156.35pt;width:6.4pt;height:12.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">
                <v:imagedata r:id="rId68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6321629</wp:posOffset>
                </wp:positionH>
                <wp:positionV relativeFrom="paragraph">
                  <wp:posOffset>1741631</wp:posOffset>
                </wp:positionV>
                <wp:extent cx="101160" cy="92160"/>
                <wp:effectExtent l="19050" t="19050" r="32385" b="222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01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97.65pt;margin-top:136.95pt;width:8.1pt;height:7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">
                <v:imagedata r:id="rId68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6217229</wp:posOffset>
                </wp:positionH>
                <wp:positionV relativeFrom="paragraph">
                  <wp:posOffset>1791671</wp:posOffset>
                </wp:positionV>
                <wp:extent cx="56880" cy="83520"/>
                <wp:effectExtent l="19050" t="19050" r="19685" b="3111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6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89.35pt;margin-top:140.95pt;width:4.9pt;height:6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">
                <v:imagedata r:id="rId69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6090869</wp:posOffset>
                </wp:positionH>
                <wp:positionV relativeFrom="paragraph">
                  <wp:posOffset>1800671</wp:posOffset>
                </wp:positionV>
                <wp:extent cx="121680" cy="131400"/>
                <wp:effectExtent l="19050" t="19050" r="31115" b="215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1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79.4pt;margin-top:141.65pt;width:9.9pt;height:10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">
                <v:imagedata r:id="rId69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5862989</wp:posOffset>
                </wp:positionH>
                <wp:positionV relativeFrom="paragraph">
                  <wp:posOffset>1892471</wp:posOffset>
                </wp:positionV>
                <wp:extent cx="120960" cy="128160"/>
                <wp:effectExtent l="19050" t="19050" r="31750" b="247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0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61.45pt;margin-top:148.9pt;width:9.8pt;height:10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">
                <v:imagedata r:id="rId69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5928149</wp:posOffset>
                </wp:positionH>
                <wp:positionV relativeFrom="paragraph">
                  <wp:posOffset>1866191</wp:posOffset>
                </wp:positionV>
                <wp:extent cx="136800" cy="105480"/>
                <wp:effectExtent l="19050" t="19050" r="15875" b="279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36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66.75pt;margin-top:146.85pt;width:10.9pt;height:8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">
                <v:imagedata r:id="rId69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7069349</wp:posOffset>
                </wp:positionH>
                <wp:positionV relativeFrom="paragraph">
                  <wp:posOffset>333311</wp:posOffset>
                </wp:positionV>
                <wp:extent cx="88920" cy="160560"/>
                <wp:effectExtent l="19050" t="19050" r="25400" b="304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8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556.45pt;margin-top:26.05pt;width:7.4pt;height:12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">
                <v:imagedata r:id="rId69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6971069</wp:posOffset>
                </wp:positionH>
                <wp:positionV relativeFrom="paragraph">
                  <wp:posOffset>388391</wp:posOffset>
                </wp:positionV>
                <wp:extent cx="117720" cy="87480"/>
                <wp:effectExtent l="19050" t="19050" r="15875" b="273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7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548.7pt;margin-top:30.4pt;width:9.55pt;height:7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">
                <v:imagedata r:id="rId70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6885389</wp:posOffset>
                </wp:positionH>
                <wp:positionV relativeFrom="paragraph">
                  <wp:posOffset>418991</wp:posOffset>
                </wp:positionV>
                <wp:extent cx="74520" cy="91800"/>
                <wp:effectExtent l="19050" t="19050" r="20955" b="228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4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541.95pt;margin-top:32.8pt;width:6.1pt;height:7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">
                <v:imagedata r:id="rId70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6787469</wp:posOffset>
                </wp:positionH>
                <wp:positionV relativeFrom="paragraph">
                  <wp:posOffset>427271</wp:posOffset>
                </wp:positionV>
                <wp:extent cx="98640" cy="123480"/>
                <wp:effectExtent l="19050" t="19050" r="15875" b="292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8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534.25pt;margin-top:33.5pt;width:8.15pt;height:10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">
                <v:imagedata r:id="rId70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6700349</wp:posOffset>
                </wp:positionH>
                <wp:positionV relativeFrom="paragraph">
                  <wp:posOffset>470831</wp:posOffset>
                </wp:positionV>
                <wp:extent cx="99000" cy="106560"/>
                <wp:effectExtent l="19050" t="19050" r="15875" b="273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9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527.4pt;margin-top:36.85pt;width:8.1pt;height:8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">
                <v:imagedata r:id="rId70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6474629</wp:posOffset>
                </wp:positionH>
                <wp:positionV relativeFrom="paragraph">
                  <wp:posOffset>505391</wp:posOffset>
                </wp:positionV>
                <wp:extent cx="217800" cy="105120"/>
                <wp:effectExtent l="19050" t="19050" r="30480" b="2857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17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509.65pt;margin-top:39.6pt;width:17.4pt;height:8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">
                <v:imagedata r:id="rId70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6531869</wp:posOffset>
                </wp:positionH>
                <wp:positionV relativeFrom="paragraph">
                  <wp:posOffset>422951</wp:posOffset>
                </wp:positionV>
                <wp:extent cx="28080" cy="233280"/>
                <wp:effectExtent l="19050" t="19050" r="29210" b="3365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80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514.15pt;margin-top:33.15pt;width:2.5pt;height:18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">
                <v:imagedata r:id="rId71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6410549</wp:posOffset>
                </wp:positionH>
                <wp:positionV relativeFrom="paragraph">
                  <wp:posOffset>572351</wp:posOffset>
                </wp:positionV>
                <wp:extent cx="94680" cy="103320"/>
                <wp:effectExtent l="19050" t="19050" r="19685" b="304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94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504.55pt;margin-top:44.85pt;width:7.7pt;height:8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">
                <v:imagedata r:id="rId71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6316589</wp:posOffset>
                </wp:positionH>
                <wp:positionV relativeFrom="paragraph">
                  <wp:posOffset>600431</wp:posOffset>
                </wp:positionV>
                <wp:extent cx="70560" cy="105120"/>
                <wp:effectExtent l="19050" t="19050" r="24765" b="285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0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97.2pt;margin-top:47.15pt;width:5.9pt;height:8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">
                <v:imagedata r:id="rId71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6209309</wp:posOffset>
                </wp:positionH>
                <wp:positionV relativeFrom="paragraph">
                  <wp:posOffset>632111</wp:posOffset>
                </wp:positionV>
                <wp:extent cx="85680" cy="219600"/>
                <wp:effectExtent l="19050" t="19050" r="29210" b="2857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56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88.7pt;margin-top:49.55pt;width:7.15pt;height:17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">
                <v:imagedata r:id="rId71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6102749</wp:posOffset>
                </wp:positionH>
                <wp:positionV relativeFrom="paragraph">
                  <wp:posOffset>652271</wp:posOffset>
                </wp:positionV>
                <wp:extent cx="107280" cy="140760"/>
                <wp:effectExtent l="19050" t="19050" r="26670" b="311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07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80.45pt;margin-top:51.25pt;width:8.7pt;height:11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">
                <v:imagedata r:id="rId71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5869109</wp:posOffset>
                </wp:positionH>
                <wp:positionV relativeFrom="paragraph">
                  <wp:posOffset>738311</wp:posOffset>
                </wp:positionV>
                <wp:extent cx="114480" cy="146520"/>
                <wp:effectExtent l="19050" t="19050" r="19050" b="254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14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62pt;margin-top:58.05pt;width:9.25pt;height:11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">
                <v:imagedata r:id="rId72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5902949</wp:posOffset>
                </wp:positionH>
                <wp:positionV relativeFrom="paragraph">
                  <wp:posOffset>760991</wp:posOffset>
                </wp:positionV>
                <wp:extent cx="132840" cy="67680"/>
                <wp:effectExtent l="19050" t="19050" r="19685" b="279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32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64.7pt;margin-top:59.75pt;width:10.65pt;height:5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">
                <v:imagedata r:id="rId72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5487869</wp:posOffset>
                </wp:positionH>
                <wp:positionV relativeFrom="paragraph">
                  <wp:posOffset>1869791</wp:posOffset>
                </wp:positionV>
                <wp:extent cx="186480" cy="235080"/>
                <wp:effectExtent l="19050" t="19050" r="23495" b="317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864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6in;margin-top:147.05pt;width:15.05pt;height:18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">
                <v:imagedata r:id="rId72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5223989</wp:posOffset>
                </wp:positionH>
                <wp:positionV relativeFrom="paragraph">
                  <wp:posOffset>1929551</wp:posOffset>
                </wp:positionV>
                <wp:extent cx="124200" cy="217800"/>
                <wp:effectExtent l="19050" t="19050" r="28575" b="3048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42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11.2pt;margin-top:151.8pt;width:10.2pt;height:17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">
                <v:imagedata r:id="rId72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5124629</wp:posOffset>
                </wp:positionH>
                <wp:positionV relativeFrom="paragraph">
                  <wp:posOffset>1952231</wp:posOffset>
                </wp:positionV>
                <wp:extent cx="19440" cy="172080"/>
                <wp:effectExtent l="19050" t="19050" r="19050" b="190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9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03.3pt;margin-top:153.55pt;width:1.9pt;height:13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">
                <v:imagedata r:id="rId72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5004389</wp:posOffset>
                </wp:positionH>
                <wp:positionV relativeFrom="paragraph">
                  <wp:posOffset>1952951</wp:posOffset>
                </wp:positionV>
                <wp:extent cx="103680" cy="86760"/>
                <wp:effectExtent l="19050" t="19050" r="29845" b="279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3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93.85pt;margin-top:153.65pt;width:8.45pt;height:7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">
                <v:imagedata r:id="rId73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4947509</wp:posOffset>
                </wp:positionH>
                <wp:positionV relativeFrom="paragraph">
                  <wp:posOffset>2085431</wp:posOffset>
                </wp:positionV>
                <wp:extent cx="12960" cy="37080"/>
                <wp:effectExtent l="19050" t="19050" r="25400" b="203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2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89.4pt;margin-top:164.1pt;width:1.3pt;height:3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">
                <v:imagedata r:id="rId73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4719269</wp:posOffset>
                </wp:positionH>
                <wp:positionV relativeFrom="paragraph">
                  <wp:posOffset>1978871</wp:posOffset>
                </wp:positionV>
                <wp:extent cx="144000" cy="161280"/>
                <wp:effectExtent l="19050" t="19050" r="27940" b="298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44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71.4pt;margin-top:155.6pt;width:11.8pt;height:13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">
                <v:imagedata r:id="rId73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4493189</wp:posOffset>
                </wp:positionH>
                <wp:positionV relativeFrom="paragraph">
                  <wp:posOffset>2085791</wp:posOffset>
                </wp:positionV>
                <wp:extent cx="118800" cy="16200"/>
                <wp:effectExtent l="19050" t="19050" r="33655" b="222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18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53.65pt;margin-top:164.2pt;width:9.65pt;height:1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">
                <v:imagedata r:id="rId73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4561949</wp:posOffset>
                </wp:positionH>
                <wp:positionV relativeFrom="paragraph">
                  <wp:posOffset>1715768</wp:posOffset>
                </wp:positionV>
                <wp:extent cx="1701720" cy="79200"/>
                <wp:effectExtent l="19050" t="19050" r="32385" b="1651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701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59.05pt;margin-top:134.9pt;width:134.3pt;height:6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">
                <v:imagedata r:id="rId73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5902949</wp:posOffset>
                </wp:positionH>
                <wp:positionV relativeFrom="paragraph">
                  <wp:posOffset>1404368</wp:posOffset>
                </wp:positionV>
                <wp:extent cx="80640" cy="267120"/>
                <wp:effectExtent l="19050" t="19050" r="34290" b="190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06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64.65pt;margin-top:110.45pt;width:6.75pt;height:21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">
                <v:imagedata r:id="rId74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5754989</wp:posOffset>
                </wp:positionH>
                <wp:positionV relativeFrom="paragraph">
                  <wp:posOffset>1455848</wp:posOffset>
                </wp:positionV>
                <wp:extent cx="101880" cy="190080"/>
                <wp:effectExtent l="19050" t="19050" r="31750" b="196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1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53pt;margin-top:114.55pt;width:8.3pt;height:15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">
                <v:imagedata r:id="rId74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5648789</wp:posOffset>
                </wp:positionH>
                <wp:positionV relativeFrom="paragraph">
                  <wp:posOffset>1478528</wp:posOffset>
                </wp:positionV>
                <wp:extent cx="16920" cy="176040"/>
                <wp:effectExtent l="19050" t="19050" r="21590" b="3365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6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44.6pt;margin-top:116.25pt;width:1.65pt;height:14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">
                <v:imagedata r:id="rId74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5552669</wp:posOffset>
                </wp:positionH>
                <wp:positionV relativeFrom="paragraph">
                  <wp:posOffset>1504808</wp:posOffset>
                </wp:positionV>
                <wp:extent cx="98640" cy="80640"/>
                <wp:effectExtent l="19050" t="19050" r="15875" b="342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8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37pt;margin-top:118.3pt;width:8pt;height:6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">
                <v:imagedata r:id="rId74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5385269</wp:posOffset>
                </wp:positionH>
                <wp:positionV relativeFrom="paragraph">
                  <wp:posOffset>1494728</wp:posOffset>
                </wp:positionV>
                <wp:extent cx="124920" cy="183240"/>
                <wp:effectExtent l="19050" t="19050" r="27940" b="266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24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23.9pt;margin-top:117.5pt;width:10.25pt;height:14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">
                <v:imagedata r:id="rId74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5325149</wp:posOffset>
                </wp:positionH>
                <wp:positionV relativeFrom="paragraph">
                  <wp:posOffset>1641248</wp:posOffset>
                </wp:positionV>
                <wp:extent cx="24840" cy="21960"/>
                <wp:effectExtent l="19050" t="19050" r="32385" b="1651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4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19.1pt;margin-top:129.05pt;width:2.2pt;height:2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">
                <v:imagedata r:id="rId75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5135429</wp:posOffset>
                </wp:positionH>
                <wp:positionV relativeFrom="paragraph">
                  <wp:posOffset>1520648</wp:posOffset>
                </wp:positionV>
                <wp:extent cx="123840" cy="146880"/>
                <wp:effectExtent l="19050" t="19050" r="28575" b="2476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23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04.15pt;margin-top:119.55pt;width:10.15pt;height:11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">
                <v:imagedata r:id="rId75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4942109</wp:posOffset>
                </wp:positionH>
                <wp:positionV relativeFrom="paragraph">
                  <wp:posOffset>1579688</wp:posOffset>
                </wp:positionV>
                <wp:extent cx="118440" cy="2880"/>
                <wp:effectExtent l="19050" t="19050" r="34290" b="1651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8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89pt;margin-top:124.2pt;width:9.7pt;height: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">
                <v:imagedata r:id="rId75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4989269</wp:posOffset>
                </wp:positionH>
                <wp:positionV relativeFrom="paragraph">
                  <wp:posOffset>1532168</wp:posOffset>
                </wp:positionV>
                <wp:extent cx="19080" cy="107640"/>
                <wp:effectExtent l="19050" t="19050" r="19050" b="260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9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92.7pt;margin-top:120.5pt;width:1.85pt;height:8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">
                <v:imagedata r:id="rId75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4782629</wp:posOffset>
                </wp:positionH>
                <wp:positionV relativeFrom="paragraph">
                  <wp:posOffset>1453328</wp:posOffset>
                </wp:positionV>
                <wp:extent cx="100800" cy="244800"/>
                <wp:effectExtent l="19050" t="19050" r="33020" b="222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008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76.4pt;margin-top:114.3pt;width:8.35pt;height:19.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">
                <v:imagedata r:id="rId75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4589309</wp:posOffset>
                </wp:positionH>
                <wp:positionV relativeFrom="paragraph">
                  <wp:posOffset>1581848</wp:posOffset>
                </wp:positionV>
                <wp:extent cx="142560" cy="25560"/>
                <wp:effectExtent l="19050" t="19050" r="29210" b="317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42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61.15pt;margin-top:124.45pt;width:11.55pt;height:2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">
                <v:imagedata r:id="rId76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5684429</wp:posOffset>
                </wp:positionH>
                <wp:positionV relativeFrom="paragraph">
                  <wp:posOffset>1136528</wp:posOffset>
                </wp:positionV>
                <wp:extent cx="174600" cy="177840"/>
                <wp:effectExtent l="19050" t="19050" r="16510" b="317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74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47.55pt;margin-top:89.3pt;width:14.05pt;height:14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">
                <v:imagedata r:id="rId76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5524589</wp:posOffset>
                </wp:positionH>
                <wp:positionV relativeFrom="paragraph">
                  <wp:posOffset>1177208</wp:posOffset>
                </wp:positionV>
                <wp:extent cx="14400" cy="196200"/>
                <wp:effectExtent l="19050" t="19050" r="24130" b="330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4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34.8pt;margin-top:92.55pt;width:1.45pt;height:15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">
                <v:imagedata r:id="rId76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5420909</wp:posOffset>
                </wp:positionH>
                <wp:positionV relativeFrom="paragraph">
                  <wp:posOffset>1219688</wp:posOffset>
                </wp:positionV>
                <wp:extent cx="95400" cy="70920"/>
                <wp:effectExtent l="19050" t="19050" r="19050" b="247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5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26.65pt;margin-top:95.9pt;width:7.8pt;height: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">
                <v:imagedata r:id="rId76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5325869</wp:posOffset>
                </wp:positionH>
                <wp:positionV relativeFrom="paragraph">
                  <wp:posOffset>1222568</wp:posOffset>
                </wp:positionV>
                <wp:extent cx="18000" cy="137880"/>
                <wp:effectExtent l="19050" t="19050" r="20320" b="3365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8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19.2pt;margin-top:96.1pt;width:1.65pt;height:11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">
                <v:imagedata r:id="rId76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5226509</wp:posOffset>
                </wp:positionH>
                <wp:positionV relativeFrom="paragraph">
                  <wp:posOffset>1346768</wp:posOffset>
                </wp:positionV>
                <wp:extent cx="15120" cy="56520"/>
                <wp:effectExtent l="19050" t="19050" r="23495" b="196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5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11.35pt;margin-top:105.95pt;width:1.55pt;height:4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">
                <v:imagedata r:id="rId77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5043989</wp:posOffset>
                </wp:positionH>
                <wp:positionV relativeFrom="paragraph">
                  <wp:posOffset>1235888</wp:posOffset>
                </wp:positionV>
                <wp:extent cx="123120" cy="172440"/>
                <wp:effectExtent l="19050" t="19050" r="29845" b="184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23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96.95pt;margin-top:97.1pt;width:10.15pt;height:14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">
                <v:imagedata r:id="rId77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4807469</wp:posOffset>
                </wp:positionH>
                <wp:positionV relativeFrom="paragraph">
                  <wp:posOffset>1295288</wp:posOffset>
                </wp:positionV>
                <wp:extent cx="163080" cy="26640"/>
                <wp:effectExtent l="19050" t="19050" r="27940" b="3111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63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78.4pt;margin-top:101.9pt;width:13.1pt;height:2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">
                <v:imagedata r:id="rId77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4277189</wp:posOffset>
                </wp:positionH>
                <wp:positionV relativeFrom="paragraph">
                  <wp:posOffset>1558808</wp:posOffset>
                </wp:positionV>
                <wp:extent cx="78120" cy="4680"/>
                <wp:effectExtent l="19050" t="19050" r="17145" b="3365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8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36.65pt;margin-top:122.55pt;width:6.35pt;height: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">
                <v:imagedata r:id="rId77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4116269</wp:posOffset>
                </wp:positionH>
                <wp:positionV relativeFrom="paragraph">
                  <wp:posOffset>1598408</wp:posOffset>
                </wp:positionV>
                <wp:extent cx="95400" cy="110520"/>
                <wp:effectExtent l="19050" t="19050" r="19050" b="2286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95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23.9pt;margin-top:125.7pt;width:7.75pt;height:9.0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">
                <v:imagedata r:id="rId77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3930869</wp:posOffset>
                </wp:positionH>
                <wp:positionV relativeFrom="paragraph">
                  <wp:posOffset>1536488</wp:posOffset>
                </wp:positionV>
                <wp:extent cx="139680" cy="183960"/>
                <wp:effectExtent l="19050" t="19050" r="32385" b="2603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96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09.35pt;margin-top:120.85pt;width:11.3pt;height:14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">
                <v:imagedata r:id="rId78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3643589</wp:posOffset>
                </wp:positionH>
                <wp:positionV relativeFrom="paragraph">
                  <wp:posOffset>1623608</wp:posOffset>
                </wp:positionV>
                <wp:extent cx="138240" cy="20520"/>
                <wp:effectExtent l="19050" t="19050" r="33655" b="177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8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286.75pt;margin-top:127.8pt;width:11.15pt;height:1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">
                <v:imagedata r:id="rId78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3729629</wp:posOffset>
                </wp:positionH>
                <wp:positionV relativeFrom="paragraph">
                  <wp:posOffset>1620728</wp:posOffset>
                </wp:positionV>
                <wp:extent cx="30240" cy="95400"/>
                <wp:effectExtent l="19050" t="19050" r="27305" b="190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0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293.5pt;margin-top:127.5pt;width:2.7pt;height:7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">
                <v:imagedata r:id="rId78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3501749</wp:posOffset>
                </wp:positionH>
                <wp:positionV relativeFrom="paragraph">
                  <wp:posOffset>1550888</wp:posOffset>
                </wp:positionV>
                <wp:extent cx="102240" cy="14400"/>
                <wp:effectExtent l="19050" t="19050" r="31115" b="2413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2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75.6pt;margin-top:122.05pt;width:8.25pt;height:1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">
                <v:imagedata r:id="rId78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3529829</wp:posOffset>
                </wp:positionH>
                <wp:positionV relativeFrom="paragraph">
                  <wp:posOffset>1533968</wp:posOffset>
                </wp:positionV>
                <wp:extent cx="12240" cy="61920"/>
                <wp:effectExtent l="19050" t="19050" r="26035" b="336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2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77.8pt;margin-top:120.65pt;width:1.2pt;height:5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">
                <v:imagedata r:id="rId78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3394109</wp:posOffset>
                </wp:positionH>
                <wp:positionV relativeFrom="paragraph">
                  <wp:posOffset>1527128</wp:posOffset>
                </wp:positionV>
                <wp:extent cx="83160" cy="76680"/>
                <wp:effectExtent l="19050" t="19050" r="31750" b="190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83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67.1pt;margin-top:120.1pt;width:6.85pt;height:6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">
                <v:imagedata r:id="rId79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3290789</wp:posOffset>
                </wp:positionH>
                <wp:positionV relativeFrom="paragraph">
                  <wp:posOffset>1609568</wp:posOffset>
                </wp:positionV>
                <wp:extent cx="123120" cy="99360"/>
                <wp:effectExtent l="19050" t="19050" r="29845" b="3429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23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58.9pt;margin-top:126.6pt;width:10pt;height:8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">
                <v:imagedata r:id="rId79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3149309</wp:posOffset>
                </wp:positionH>
                <wp:positionV relativeFrom="paragraph">
                  <wp:posOffset>1559168</wp:posOffset>
                </wp:positionV>
                <wp:extent cx="113760" cy="160200"/>
                <wp:effectExtent l="19050" t="19050" r="19685" b="304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3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47.8pt;margin-top:122.6pt;width:9.2pt;height:12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">
                <v:imagedata r:id="rId79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2790749</wp:posOffset>
                </wp:positionH>
                <wp:positionV relativeFrom="paragraph">
                  <wp:posOffset>1561328</wp:posOffset>
                </wp:positionV>
                <wp:extent cx="143280" cy="152640"/>
                <wp:effectExtent l="19050" t="19050" r="28575" b="190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43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19.6pt;margin-top:122.75pt;width:11.7pt;height:12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">
                <v:imagedata r:id="rId79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2502029</wp:posOffset>
                </wp:positionH>
                <wp:positionV relativeFrom="paragraph">
                  <wp:posOffset>1628648</wp:posOffset>
                </wp:positionV>
                <wp:extent cx="399960" cy="39600"/>
                <wp:effectExtent l="19050" t="19050" r="19685" b="177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99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96.85pt;margin-top:128.2pt;width:31.75pt;height:3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">
                <v:imagedata r:id="rId79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2222669</wp:posOffset>
                </wp:positionH>
                <wp:positionV relativeFrom="paragraph">
                  <wp:posOffset>1610288</wp:posOffset>
                </wp:positionV>
                <wp:extent cx="101160" cy="99000"/>
                <wp:effectExtent l="19050" t="19050" r="32385" b="158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01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74.85pt;margin-top:126.65pt;width:8.2pt;height:8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">
                <v:imagedata r:id="rId80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2090909</wp:posOffset>
                </wp:positionH>
                <wp:positionV relativeFrom="paragraph">
                  <wp:posOffset>1476008</wp:posOffset>
                </wp:positionV>
                <wp:extent cx="131040" cy="267480"/>
                <wp:effectExtent l="19050" t="19050" r="21590" b="184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310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64.5pt;margin-top:116.05pt;width:10.6pt;height:21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">
                <v:imagedata r:id="rId80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1494389</wp:posOffset>
                </wp:positionH>
                <wp:positionV relativeFrom="paragraph">
                  <wp:posOffset>1681928</wp:posOffset>
                </wp:positionV>
                <wp:extent cx="18000" cy="26280"/>
                <wp:effectExtent l="19050" t="19050" r="20320" b="311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8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17.45pt;margin-top:132.35pt;width:1.75pt;height:2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">
                <v:imagedata r:id="rId80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1486109</wp:posOffset>
                </wp:positionH>
                <wp:positionV relativeFrom="paragraph">
                  <wp:posOffset>1615688</wp:posOffset>
                </wp:positionV>
                <wp:extent cx="26640" cy="30240"/>
                <wp:effectExtent l="19050" t="19050" r="31115" b="273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6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16.85pt;margin-top:127.1pt;width:2.4pt;height:2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">
                <v:imagedata r:id="rId80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1226189</wp:posOffset>
                </wp:positionH>
                <wp:positionV relativeFrom="paragraph">
                  <wp:posOffset>1647368</wp:posOffset>
                </wp:positionV>
                <wp:extent cx="122760" cy="111600"/>
                <wp:effectExtent l="19050" t="19050" r="29845" b="222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22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96.4pt;margin-top:129.55pt;width:9.9pt;height:9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">
                <v:imagedata r:id="rId80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1055909</wp:posOffset>
                </wp:positionH>
                <wp:positionV relativeFrom="paragraph">
                  <wp:posOffset>1609208</wp:posOffset>
                </wp:positionV>
                <wp:extent cx="128160" cy="173880"/>
                <wp:effectExtent l="19050" t="19050" r="24765" b="171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28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83pt;margin-top:126.6pt;width:10.35pt;height:14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">
                <v:imagedata r:id="rId81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898229</wp:posOffset>
                </wp:positionH>
                <wp:positionV relativeFrom="paragraph">
                  <wp:posOffset>1698848</wp:posOffset>
                </wp:positionV>
                <wp:extent cx="93240" cy="97920"/>
                <wp:effectExtent l="19050" t="19050" r="21590" b="165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3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70.6pt;margin-top:133.6pt;width:7.75pt;height:8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">
                <v:imagedata r:id="rId81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720029</wp:posOffset>
                </wp:positionH>
                <wp:positionV relativeFrom="paragraph">
                  <wp:posOffset>1694888</wp:posOffset>
                </wp:positionV>
                <wp:extent cx="173520" cy="108720"/>
                <wp:effectExtent l="19050" t="19050" r="17145" b="2476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73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56.5pt;margin-top:133.3pt;width:13.9pt;height:8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">
                <v:imagedata r:id="rId81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536069</wp:posOffset>
                </wp:positionH>
                <wp:positionV relativeFrom="paragraph">
                  <wp:posOffset>1705688</wp:posOffset>
                </wp:positionV>
                <wp:extent cx="143280" cy="124560"/>
                <wp:effectExtent l="19050" t="19050" r="28575" b="279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43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2.05pt;margin-top:134.15pt;width:11.55pt;height:10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">
                <v:imagedata r:id="rId81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4187909</wp:posOffset>
                </wp:positionH>
                <wp:positionV relativeFrom="paragraph">
                  <wp:posOffset>1301408</wp:posOffset>
                </wp:positionV>
                <wp:extent cx="142560" cy="109800"/>
                <wp:effectExtent l="19050" t="19050" r="29210" b="2413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42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29.65pt;margin-top:102.3pt;width:11.45pt;height:9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">
                <v:imagedata r:id="rId81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4027709</wp:posOffset>
                </wp:positionH>
                <wp:positionV relativeFrom="paragraph">
                  <wp:posOffset>1213208</wp:posOffset>
                </wp:positionV>
                <wp:extent cx="151920" cy="216720"/>
                <wp:effectExtent l="19050" t="19050" r="19685" b="3111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519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17pt;margin-top:95.4pt;width:12.3pt;height:17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">
                <v:imagedata r:id="rId82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3711629</wp:posOffset>
                </wp:positionH>
                <wp:positionV relativeFrom="paragraph">
                  <wp:posOffset>1264688</wp:posOffset>
                </wp:positionV>
                <wp:extent cx="148680" cy="160920"/>
                <wp:effectExtent l="19050" t="19050" r="22860" b="298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48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92.15pt;margin-top:99.45pt;width:11.95pt;height:12.9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">
                <v:imagedata r:id="rId82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3507869</wp:posOffset>
                </wp:positionH>
                <wp:positionV relativeFrom="paragraph">
                  <wp:posOffset>1346768</wp:posOffset>
                </wp:positionV>
                <wp:extent cx="276480" cy="18360"/>
                <wp:effectExtent l="19050" t="19050" r="28575" b="2032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76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76.05pt;margin-top:106pt;width:22pt;height:1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">
                <v:imagedata r:id="rId82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3299069</wp:posOffset>
                </wp:positionH>
                <wp:positionV relativeFrom="paragraph">
                  <wp:posOffset>1254248</wp:posOffset>
                </wp:positionV>
                <wp:extent cx="108000" cy="17640"/>
                <wp:effectExtent l="19050" t="19050" r="25400" b="2095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8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59.6pt;margin-top:98.7pt;width:8.75pt;height:1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">
                <v:imagedata r:id="rId82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3128069</wp:posOffset>
                </wp:positionH>
                <wp:positionV relativeFrom="paragraph">
                  <wp:posOffset>1331648</wp:posOffset>
                </wp:positionV>
                <wp:extent cx="146160" cy="114120"/>
                <wp:effectExtent l="19050" t="19050" r="25400" b="196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46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46.1pt;margin-top:104.7pt;width:11.75pt;height:9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">
                <v:imagedata r:id="rId82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2919269</wp:posOffset>
                </wp:positionH>
                <wp:positionV relativeFrom="paragraph">
                  <wp:posOffset>1287008</wp:posOffset>
                </wp:positionV>
                <wp:extent cx="169920" cy="169920"/>
                <wp:effectExtent l="19050" t="19050" r="20955" b="209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69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29.7pt;margin-top:101.2pt;width:13.65pt;height:13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">
                <v:imagedata r:id="rId83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2656109</wp:posOffset>
                </wp:positionH>
                <wp:positionV relativeFrom="paragraph">
                  <wp:posOffset>1374128</wp:posOffset>
                </wp:positionV>
                <wp:extent cx="139320" cy="33840"/>
                <wp:effectExtent l="19050" t="19050" r="32385" b="234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39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09.05pt;margin-top:108.15pt;width:11.15pt;height:2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">
                <v:imagedata r:id="rId83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2707949</wp:posOffset>
                </wp:positionH>
                <wp:positionV relativeFrom="paragraph">
                  <wp:posOffset>1348208</wp:posOffset>
                </wp:positionV>
                <wp:extent cx="15840" cy="96480"/>
                <wp:effectExtent l="19050" t="19050" r="22860" b="1841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5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13.15pt;margin-top:106.05pt;width:1.55pt;height:7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">
                <v:imagedata r:id="rId83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2440829</wp:posOffset>
                </wp:positionH>
                <wp:positionV relativeFrom="paragraph">
                  <wp:posOffset>1282688</wp:posOffset>
                </wp:positionV>
                <wp:extent cx="110880" cy="10080"/>
                <wp:effectExtent l="19050" t="19050" r="22860" b="2857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0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92.1pt;margin-top:100.8pt;width:8.9pt;height:1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">
                <v:imagedata r:id="rId83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2479709</wp:posOffset>
                </wp:positionH>
                <wp:positionV relativeFrom="paragraph">
                  <wp:posOffset>1261088</wp:posOffset>
                </wp:positionV>
                <wp:extent cx="21600" cy="78840"/>
                <wp:effectExtent l="19050" t="19050" r="16510" b="165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1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95.1pt;margin-top:99.2pt;width:2pt;height:6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">
                <v:imagedata r:id="rId83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2307629</wp:posOffset>
                </wp:positionH>
                <wp:positionV relativeFrom="paragraph">
                  <wp:posOffset>1258928</wp:posOffset>
                </wp:positionV>
                <wp:extent cx="119880" cy="80280"/>
                <wp:effectExtent l="19050" t="19050" r="33020" b="342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9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81.55pt;margin-top:99pt;width:9.75pt;height:6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">
                <v:imagedata r:id="rId84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2140229</wp:posOffset>
                </wp:positionH>
                <wp:positionV relativeFrom="paragraph">
                  <wp:posOffset>1354328</wp:posOffset>
                </wp:positionV>
                <wp:extent cx="136440" cy="100800"/>
                <wp:effectExtent l="19050" t="19050" r="16510" b="330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36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68.4pt;margin-top:106.5pt;width:10.95pt;height:8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">
                <v:imagedata r:id="rId84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1956989</wp:posOffset>
                </wp:positionH>
                <wp:positionV relativeFrom="paragraph">
                  <wp:posOffset>1269728</wp:posOffset>
                </wp:positionV>
                <wp:extent cx="146880" cy="204480"/>
                <wp:effectExtent l="19050" t="19050" r="24765" b="241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468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53.95pt;margin-top:99.85pt;width:11.95pt;height:16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">
                <v:imagedata r:id="rId84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1627229</wp:posOffset>
                </wp:positionH>
                <wp:positionV relativeFrom="paragraph">
                  <wp:posOffset>1431368</wp:posOffset>
                </wp:positionV>
                <wp:extent cx="28080" cy="26280"/>
                <wp:effectExtent l="19050" t="19050" r="29210" b="3111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8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28.05pt;margin-top:112.6pt;width:2.45pt;height:2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">
                <v:imagedata r:id="rId84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1614269</wp:posOffset>
                </wp:positionH>
                <wp:positionV relativeFrom="paragraph">
                  <wp:posOffset>1351448</wp:posOffset>
                </wp:positionV>
                <wp:extent cx="8280" cy="7560"/>
                <wp:effectExtent l="19050" t="19050" r="29845" b="311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26.9pt;margin-top:106.2pt;width:1.05pt;height: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">
                <v:imagedata r:id="rId84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1379549</wp:posOffset>
                </wp:positionH>
                <wp:positionV relativeFrom="paragraph">
                  <wp:posOffset>1356488</wp:posOffset>
                </wp:positionV>
                <wp:extent cx="132480" cy="122760"/>
                <wp:effectExtent l="19050" t="19050" r="20320" b="298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32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08.45pt;margin-top:106.65pt;width:10.75pt;height:10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">
                <v:imagedata r:id="rId85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1181549</wp:posOffset>
                </wp:positionH>
                <wp:positionV relativeFrom="paragraph">
                  <wp:posOffset>1282688</wp:posOffset>
                </wp:positionV>
                <wp:extent cx="180720" cy="194400"/>
                <wp:effectExtent l="19050" t="19050" r="29210" b="3429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80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92.85pt;margin-top:100.85pt;width:14.55pt;height:15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">
                <v:imagedata r:id="rId85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1055909</wp:posOffset>
                </wp:positionH>
                <wp:positionV relativeFrom="paragraph">
                  <wp:posOffset>1379528</wp:posOffset>
                </wp:positionV>
                <wp:extent cx="103680" cy="88200"/>
                <wp:effectExtent l="19050" t="19050" r="29845" b="266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3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82.95pt;margin-top:108.55pt;width:8.55pt;height:7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">
                <v:imagedata r:id="rId85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776189</wp:posOffset>
                </wp:positionH>
                <wp:positionV relativeFrom="paragraph">
                  <wp:posOffset>1341728</wp:posOffset>
                </wp:positionV>
                <wp:extent cx="290160" cy="151560"/>
                <wp:effectExtent l="19050" t="19050" r="34290" b="203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90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61pt;margin-top:105.5pt;width:23.05pt;height:12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">
                <v:imagedata r:id="rId85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808949</wp:posOffset>
                </wp:positionH>
                <wp:positionV relativeFrom="paragraph">
                  <wp:posOffset>1344968</wp:posOffset>
                </wp:positionV>
                <wp:extent cx="35640" cy="161280"/>
                <wp:effectExtent l="19050" t="19050" r="21590" b="298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5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63.55pt;margin-top:105.75pt;width:3.1pt;height:13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">
                <v:imagedata r:id="rId85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641549</wp:posOffset>
                </wp:positionH>
                <wp:positionV relativeFrom="paragraph">
                  <wp:posOffset>1418768</wp:posOffset>
                </wp:positionV>
                <wp:extent cx="130320" cy="96120"/>
                <wp:effectExtent l="19050" t="19050" r="22225" b="184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30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50.35pt;margin-top:111.55pt;width:10.45pt;height:7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">
                <v:imagedata r:id="rId86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480989</wp:posOffset>
                </wp:positionH>
                <wp:positionV relativeFrom="paragraph">
                  <wp:posOffset>1433168</wp:posOffset>
                </wp:positionV>
                <wp:extent cx="123480" cy="118800"/>
                <wp:effectExtent l="19050" t="19050" r="29210" b="336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3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7.7pt;margin-top:112.7pt;width:9.9pt;height:9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">
                <v:imagedata r:id="rId86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1388189</wp:posOffset>
                </wp:positionH>
                <wp:positionV relativeFrom="paragraph">
                  <wp:posOffset>1134800</wp:posOffset>
                </wp:positionV>
                <wp:extent cx="22320" cy="2160"/>
                <wp:effectExtent l="19050" t="19050" r="15875" b="171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2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09.2pt;margin-top:89.2pt;width:2.05pt;height: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">
                <v:imagedata r:id="rId86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1277669</wp:posOffset>
                </wp:positionH>
                <wp:positionV relativeFrom="paragraph">
                  <wp:posOffset>1136240</wp:posOffset>
                </wp:positionV>
                <wp:extent cx="20880" cy="2160"/>
                <wp:effectExtent l="19050" t="19050" r="17780" b="171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0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00.5pt;margin-top:89.3pt;width:1.9pt;height: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">
                <v:imagedata r:id="rId86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1195949</wp:posOffset>
                </wp:positionH>
                <wp:positionV relativeFrom="paragraph">
                  <wp:posOffset>1149560</wp:posOffset>
                </wp:positionV>
                <wp:extent cx="26640" cy="1080"/>
                <wp:effectExtent l="19050" t="19050" r="31115" b="184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66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94.05pt;margin-top:90pt;width:2.3pt;height:1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">
                <v:imagedata r:id="rId86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1060589</wp:posOffset>
                </wp:positionH>
                <wp:positionV relativeFrom="paragraph">
                  <wp:posOffset>1166480</wp:posOffset>
                </wp:positionV>
                <wp:extent cx="52920" cy="9360"/>
                <wp:effectExtent l="19050" t="19050" r="23495" b="292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52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83.4pt;margin-top:91.75pt;width:4.3pt;height: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">
                <v:imagedata r:id="rId87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969509</wp:posOffset>
                </wp:positionH>
                <wp:positionV relativeFrom="paragraph">
                  <wp:posOffset>1164320</wp:posOffset>
                </wp:positionV>
                <wp:extent cx="15120" cy="5040"/>
                <wp:effectExtent l="19050" t="19050" r="23495" b="336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5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76.25pt;margin-top:91.45pt;width:1.4pt;height: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">
                <v:imagedata r:id="rId87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638669</wp:posOffset>
                </wp:positionH>
                <wp:positionV relativeFrom="paragraph">
                  <wp:posOffset>1057400</wp:posOffset>
                </wp:positionV>
                <wp:extent cx="199080" cy="7920"/>
                <wp:effectExtent l="19050" t="19050" r="29845" b="304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99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50.2pt;margin-top:83.2pt;width:15.85pt;height: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">
                <v:imagedata r:id="rId87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660269</wp:posOffset>
                </wp:positionH>
                <wp:positionV relativeFrom="paragraph">
                  <wp:posOffset>936080</wp:posOffset>
                </wp:positionV>
                <wp:extent cx="145440" cy="252000"/>
                <wp:effectExtent l="19050" t="19050" r="26035" b="342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454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51.8pt;margin-top:73.55pt;width:11.7pt;height:20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">
                <v:imagedata r:id="rId87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597269</wp:posOffset>
                </wp:positionH>
                <wp:positionV relativeFrom="paragraph">
                  <wp:posOffset>1019600</wp:posOffset>
                </wp:positionV>
                <wp:extent cx="15840" cy="14760"/>
                <wp:effectExtent l="19050" t="19050" r="22860" b="234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5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6.9pt;margin-top:80.15pt;width:1.5pt;height:1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">
                <v:imagedata r:id="rId87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586109</wp:posOffset>
                </wp:positionH>
                <wp:positionV relativeFrom="paragraph">
                  <wp:posOffset>1106720</wp:posOffset>
                </wp:positionV>
                <wp:extent cx="74160" cy="130320"/>
                <wp:effectExtent l="19050" t="19050" r="21590" b="222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4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6.1pt;margin-top:87.1pt;width:6.05pt;height:10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">
                <v:imagedata r:id="rId88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312509</wp:posOffset>
                </wp:positionH>
                <wp:positionV relativeFrom="paragraph">
                  <wp:posOffset>1078280</wp:posOffset>
                </wp:positionV>
                <wp:extent cx="155520" cy="57600"/>
                <wp:effectExtent l="19050" t="19050" r="16510" b="1905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55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4.5pt;margin-top:84.8pt;width:12.45pt;height:4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">
                <v:imagedata r:id="rId88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346709</wp:posOffset>
                </wp:positionH>
                <wp:positionV relativeFrom="paragraph">
                  <wp:posOffset>1003040</wp:posOffset>
                </wp:positionV>
                <wp:extent cx="63000" cy="251280"/>
                <wp:effectExtent l="19050" t="19050" r="32385" b="158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30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7.15pt;margin-top:78.9pt;width:5.25pt;height:20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">
                <v:imagedata r:id="rId88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216389</wp:posOffset>
                </wp:positionH>
                <wp:positionV relativeFrom="paragraph">
                  <wp:posOffset>1142360</wp:posOffset>
                </wp:positionV>
                <wp:extent cx="149760" cy="118440"/>
                <wp:effectExtent l="19050" t="19050" r="22225" b="342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49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6.9pt;margin-top:89.8pt;width:12.05pt;height:9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">
                <v:imagedata r:id="rId88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45749</wp:posOffset>
                </wp:positionH>
                <wp:positionV relativeFrom="paragraph">
                  <wp:posOffset>1131560</wp:posOffset>
                </wp:positionV>
                <wp:extent cx="183240" cy="157680"/>
                <wp:effectExtent l="19050" t="19050" r="26670" b="330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83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.45pt;margin-top:88.95pt;width:14.7pt;height:12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">
                <v:imagedata r:id="rId88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-118051</wp:posOffset>
                </wp:positionH>
                <wp:positionV relativeFrom="paragraph">
                  <wp:posOffset>1154240</wp:posOffset>
                </wp:positionV>
                <wp:extent cx="147240" cy="207000"/>
                <wp:effectExtent l="19050" t="19050" r="24765" b="222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47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-9.45pt;margin-top:90.85pt;width:12pt;height:16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">
                <v:imagedata r:id="rId89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5586509</wp:posOffset>
                </wp:positionH>
                <wp:positionV relativeFrom="paragraph">
                  <wp:posOffset>743840</wp:posOffset>
                </wp:positionV>
                <wp:extent cx="160560" cy="240120"/>
                <wp:effectExtent l="19050" t="19050" r="30480" b="266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60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39.8pt;margin-top:58.35pt;width:13pt;height:19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">
                <v:imagedata r:id="rId89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5297789</wp:posOffset>
                </wp:positionH>
                <wp:positionV relativeFrom="paragraph">
                  <wp:posOffset>771200</wp:posOffset>
                </wp:positionV>
                <wp:extent cx="155880" cy="255600"/>
                <wp:effectExtent l="19050" t="19050" r="15875" b="3048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55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16.95pt;margin-top:60.55pt;width:12.65pt;height:20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">
                <v:imagedata r:id="rId89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5221469</wp:posOffset>
                </wp:positionH>
                <wp:positionV relativeFrom="paragraph">
                  <wp:posOffset>812240</wp:posOffset>
                </wp:positionV>
                <wp:extent cx="19800" cy="182520"/>
                <wp:effectExtent l="19050" t="19050" r="18415" b="2730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9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10.95pt;margin-top:63.8pt;width:1.95pt;height:14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">
                <v:imagedata r:id="rId89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5118509</wp:posOffset>
                </wp:positionH>
                <wp:positionV relativeFrom="paragraph">
                  <wp:posOffset>809000</wp:posOffset>
                </wp:positionV>
                <wp:extent cx="93600" cy="97920"/>
                <wp:effectExtent l="19050" t="19050" r="20955" b="165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93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02.85pt;margin-top:63.55pt;width:7.65pt;height:8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">
                <v:imagedata r:id="rId89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5039309</wp:posOffset>
                </wp:positionH>
                <wp:positionV relativeFrom="paragraph">
                  <wp:posOffset>944000</wp:posOffset>
                </wp:positionV>
                <wp:extent cx="14400" cy="43560"/>
                <wp:effectExtent l="19050" t="19050" r="24130" b="3302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4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96.7pt;margin-top:74.25pt;width:1.35pt;height:3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">
                <v:imagedata r:id="rId90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4800989</wp:posOffset>
                </wp:positionH>
                <wp:positionV relativeFrom="paragraph">
                  <wp:posOffset>796760</wp:posOffset>
                </wp:positionV>
                <wp:extent cx="130680" cy="187920"/>
                <wp:effectExtent l="19050" t="19050" r="22225" b="222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30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77.9pt;margin-top:62.6pt;width:10.7pt;height:15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">
                <v:imagedata r:id="rId90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4423709</wp:posOffset>
                </wp:positionH>
                <wp:positionV relativeFrom="paragraph">
                  <wp:posOffset>632341</wp:posOffset>
                </wp:positionV>
                <wp:extent cx="1329840" cy="34200"/>
                <wp:effectExtent l="19050" t="19050" r="22860" b="234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329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48.2pt;margin-top:49.6pt;width:105pt;height:3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">
                <v:imagedata r:id="rId90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5423789</wp:posOffset>
                </wp:positionH>
                <wp:positionV relativeFrom="paragraph">
                  <wp:posOffset>322021</wp:posOffset>
                </wp:positionV>
                <wp:extent cx="124200" cy="261720"/>
                <wp:effectExtent l="19050" t="19050" r="28575" b="241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242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27pt;margin-top:25.2pt;width:10.1pt;height:20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">
                <v:imagedata r:id="rId90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5388869</wp:posOffset>
                </wp:positionH>
                <wp:positionV relativeFrom="paragraph">
                  <wp:posOffset>386821</wp:posOffset>
                </wp:positionV>
                <wp:extent cx="19080" cy="189720"/>
                <wp:effectExtent l="19050" t="19050" r="19050" b="203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90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24.1pt;margin-top:30.3pt;width:1.8pt;height:15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">
                <v:imagedata r:id="rId90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5279789</wp:posOffset>
                </wp:positionH>
                <wp:positionV relativeFrom="paragraph">
                  <wp:posOffset>413461</wp:posOffset>
                </wp:positionV>
                <wp:extent cx="119520" cy="56160"/>
                <wp:effectExtent l="19050" t="19050" r="33020" b="203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19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15.55pt;margin-top:32.35pt;width:9.7pt;height:4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">
                <v:imagedata r:id="rId91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5202389</wp:posOffset>
                </wp:positionH>
                <wp:positionV relativeFrom="paragraph">
                  <wp:posOffset>405181</wp:posOffset>
                </wp:positionV>
                <wp:extent cx="23760" cy="182160"/>
                <wp:effectExtent l="19050" t="19050" r="33655" b="279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23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09.5pt;margin-top:31.75pt;width:2.05pt;height:14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">
                <v:imagedata r:id="rId91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5100509</wp:posOffset>
                </wp:positionH>
                <wp:positionV relativeFrom="paragraph">
                  <wp:posOffset>561421</wp:posOffset>
                </wp:positionV>
                <wp:extent cx="27360" cy="39240"/>
                <wp:effectExtent l="19050" t="19050" r="29845" b="184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7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01.45pt;margin-top:44.05pt;width:2.4pt;height:3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">
                <v:imagedata r:id="rId91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4838069</wp:posOffset>
                </wp:positionH>
                <wp:positionV relativeFrom="paragraph">
                  <wp:posOffset>422821</wp:posOffset>
                </wp:positionV>
                <wp:extent cx="168480" cy="165240"/>
                <wp:effectExtent l="19050" t="19050" r="22225" b="254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68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80.75pt;margin-top:33.1pt;width:13.65pt;height:13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">
                <v:imagedata r:id="rId91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4597589</wp:posOffset>
                </wp:positionH>
                <wp:positionV relativeFrom="paragraph">
                  <wp:posOffset>493741</wp:posOffset>
                </wp:positionV>
                <wp:extent cx="142920" cy="16920"/>
                <wp:effectExtent l="19050" t="19050" r="28575" b="215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42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61.85pt;margin-top:38.85pt;width:11.5pt;height:1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">
                <v:imagedata r:id="rId91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4507229</wp:posOffset>
                </wp:positionH>
                <wp:positionV relativeFrom="paragraph">
                  <wp:posOffset>366661</wp:posOffset>
                </wp:positionV>
                <wp:extent cx="93600" cy="261360"/>
                <wp:effectExtent l="19050" t="19050" r="20955" b="247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936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54.7pt;margin-top:28.7pt;width:7.75pt;height:2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">
                <v:imagedata r:id="rId92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4196189</wp:posOffset>
                </wp:positionH>
                <wp:positionV relativeFrom="paragraph">
                  <wp:posOffset>478981</wp:posOffset>
                </wp:positionV>
                <wp:extent cx="158040" cy="28800"/>
                <wp:effectExtent l="19050" t="19050" r="33020" b="2857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58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30.25pt;margin-top:37.65pt;width:12.7pt;height:2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">
                <v:imagedata r:id="rId92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5357189</wp:posOffset>
                </wp:positionH>
                <wp:positionV relativeFrom="paragraph">
                  <wp:posOffset>108051</wp:posOffset>
                </wp:positionV>
                <wp:extent cx="36360" cy="157320"/>
                <wp:effectExtent l="19050" t="19050" r="20955" b="336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36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21.65pt;margin-top:8.35pt;width:3.1pt;height:12.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">
                <v:imagedata r:id="rId92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5265749</wp:posOffset>
                </wp:positionH>
                <wp:positionV relativeFrom="paragraph">
                  <wp:posOffset>126411</wp:posOffset>
                </wp:positionV>
                <wp:extent cx="86040" cy="84240"/>
                <wp:effectExtent l="19050" t="19050" r="28575" b="304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6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14.45pt;margin-top:9.8pt;width:7.05pt;height:7.0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">
                <v:imagedata r:id="rId92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5072069</wp:posOffset>
                </wp:positionH>
                <wp:positionV relativeFrom="paragraph">
                  <wp:posOffset>139011</wp:posOffset>
                </wp:positionV>
                <wp:extent cx="132480" cy="144000"/>
                <wp:effectExtent l="19050" t="19050" r="20320" b="279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32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99.25pt;margin-top:10.8pt;width:10.85pt;height:11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">
                <v:imagedata r:id="rId92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5022389</wp:posOffset>
                </wp:positionH>
                <wp:positionV relativeFrom="paragraph">
                  <wp:posOffset>243411</wp:posOffset>
                </wp:positionV>
                <wp:extent cx="28080" cy="27000"/>
                <wp:effectExtent l="19050" t="19050" r="29210" b="3048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8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95.35pt;margin-top:19.05pt;width:2.4pt;height:2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">
                <v:imagedata r:id="rId93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4807829</wp:posOffset>
                </wp:positionH>
                <wp:positionV relativeFrom="paragraph">
                  <wp:posOffset>142611</wp:posOffset>
                </wp:positionV>
                <wp:extent cx="134640" cy="123480"/>
                <wp:effectExtent l="19050" t="19050" r="17780" b="292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34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78.35pt;margin-top:11.05pt;width:11pt;height:10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">
                <v:imagedata r:id="rId93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4577429</wp:posOffset>
                </wp:positionH>
                <wp:positionV relativeFrom="paragraph">
                  <wp:posOffset>190491</wp:posOffset>
                </wp:positionV>
                <wp:extent cx="125280" cy="16560"/>
                <wp:effectExtent l="19050" t="19050" r="27305" b="215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25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60.3pt;margin-top:14.85pt;width:10.05pt;height:1.5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">
                <v:imagedata r:id="rId93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4641149</wp:posOffset>
                </wp:positionH>
                <wp:positionV relativeFrom="paragraph">
                  <wp:posOffset>148011</wp:posOffset>
                </wp:positionV>
                <wp:extent cx="2520" cy="91440"/>
                <wp:effectExtent l="19050" t="19050" r="17145" b="228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65.25pt;margin-top:11.5pt;width:.7pt;height:7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">
                <v:imagedata r:id="rId93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3817829</wp:posOffset>
                </wp:positionH>
                <wp:positionV relativeFrom="paragraph">
                  <wp:posOffset>436587</wp:posOffset>
                </wp:positionV>
                <wp:extent cx="71640" cy="13680"/>
                <wp:effectExtent l="19050" t="19050" r="24130" b="247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1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00.45pt;margin-top:34.25pt;width:6pt;height:1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">
                <v:imagedata r:id="rId93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3654389</wp:posOffset>
                </wp:positionH>
                <wp:positionV relativeFrom="paragraph">
                  <wp:posOffset>482667</wp:posOffset>
                </wp:positionV>
                <wp:extent cx="104760" cy="94320"/>
                <wp:effectExtent l="19050" t="19050" r="29210" b="203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4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87.55pt;margin-top:37.8pt;width:8.55pt;height:7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">
                <v:imagedata r:id="rId940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3485909</wp:posOffset>
                </wp:positionH>
                <wp:positionV relativeFrom="paragraph">
                  <wp:posOffset>402747</wp:posOffset>
                </wp:positionV>
                <wp:extent cx="150120" cy="182880"/>
                <wp:effectExtent l="19050" t="19050" r="21590" b="266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50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74.35pt;margin-top:31.5pt;width:12.05pt;height:14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">
                <v:imagedata r:id="rId942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3232829</wp:posOffset>
                </wp:positionH>
                <wp:positionV relativeFrom="paragraph">
                  <wp:posOffset>507147</wp:posOffset>
                </wp:positionV>
                <wp:extent cx="138600" cy="18720"/>
                <wp:effectExtent l="19050" t="19050" r="33020" b="196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38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54.4pt;margin-top:39.9pt;width:11.1pt;height:1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">
                <v:imagedata r:id="rId944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3281429</wp:posOffset>
                </wp:positionH>
                <wp:positionV relativeFrom="paragraph">
                  <wp:posOffset>480147</wp:posOffset>
                </wp:positionV>
                <wp:extent cx="12960" cy="88560"/>
                <wp:effectExtent l="19050" t="19050" r="25400" b="2603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2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58.25pt;margin-top:37.65pt;width:1.3pt;height:7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">
                <v:imagedata r:id="rId94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2935829</wp:posOffset>
                </wp:positionH>
                <wp:positionV relativeFrom="paragraph">
                  <wp:posOffset>392307</wp:posOffset>
                </wp:positionV>
                <wp:extent cx="100080" cy="2520"/>
                <wp:effectExtent l="19050" t="19050" r="33655" b="171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00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31pt;margin-top:30.65pt;width:8.15pt;height: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">
                <v:imagedata r:id="rId94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2962829</wp:posOffset>
                </wp:positionH>
                <wp:positionV relativeFrom="paragraph">
                  <wp:posOffset>363867</wp:posOffset>
                </wp:positionV>
                <wp:extent cx="16920" cy="79920"/>
                <wp:effectExtent l="19050" t="19050" r="21590" b="158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6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33.1pt;margin-top:28.45pt;width:1.7pt;height:6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">
                <v:imagedata r:id="rId950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2858069</wp:posOffset>
                </wp:positionH>
                <wp:positionV relativeFrom="paragraph">
                  <wp:posOffset>375747</wp:posOffset>
                </wp:positionV>
                <wp:extent cx="70200" cy="68040"/>
                <wp:effectExtent l="19050" t="19050" r="25400" b="273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70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224.85pt;margin-top:29.45pt;width:5.85pt;height:5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">
                <v:imagedata r:id="rId952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2705789</wp:posOffset>
                </wp:positionH>
                <wp:positionV relativeFrom="paragraph">
                  <wp:posOffset>465027</wp:posOffset>
                </wp:positionV>
                <wp:extent cx="128880" cy="95040"/>
                <wp:effectExtent l="19050" t="19050" r="24130" b="196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28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212.95pt;margin-top:36.45pt;width:10.35pt;height:7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">
                <v:imagedata r:id="rId954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2548829</wp:posOffset>
                </wp:positionH>
                <wp:positionV relativeFrom="paragraph">
                  <wp:posOffset>357387</wp:posOffset>
                </wp:positionV>
                <wp:extent cx="134640" cy="199800"/>
                <wp:effectExtent l="19050" t="19050" r="17780" b="2921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34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00.5pt;margin-top:27.95pt;width:11pt;height:16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">
                <v:imagedata r:id="rId95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2272709</wp:posOffset>
                </wp:positionH>
                <wp:positionV relativeFrom="paragraph">
                  <wp:posOffset>412107</wp:posOffset>
                </wp:positionV>
                <wp:extent cx="156600" cy="127800"/>
                <wp:effectExtent l="19050" t="19050" r="34290" b="247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56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78.75pt;margin-top:32.3pt;width:12.8pt;height:10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">
                <v:imagedata r:id="rId95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2019629</wp:posOffset>
                </wp:positionH>
                <wp:positionV relativeFrom="paragraph">
                  <wp:posOffset>450267</wp:posOffset>
                </wp:positionV>
                <wp:extent cx="328320" cy="24120"/>
                <wp:effectExtent l="19050" t="19050" r="33655" b="336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28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58.9pt;margin-top:35.4pt;width:26.2pt;height:2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">
                <v:imagedata r:id="rId960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1655309</wp:posOffset>
                </wp:positionH>
                <wp:positionV relativeFrom="paragraph">
                  <wp:posOffset>446307</wp:posOffset>
                </wp:positionV>
                <wp:extent cx="143640" cy="106920"/>
                <wp:effectExtent l="19050" t="19050" r="27940" b="266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43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30.25pt;margin-top:35.05pt;width:11.45pt;height:8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">
                <v:imagedata r:id="rId962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1527869</wp:posOffset>
                </wp:positionH>
                <wp:positionV relativeFrom="paragraph">
                  <wp:posOffset>359187</wp:posOffset>
                </wp:positionV>
                <wp:extent cx="108000" cy="200520"/>
                <wp:effectExtent l="19050" t="19050" r="25400" b="285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80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20.15pt;margin-top:28.1pt;width:8.85pt;height:16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">
                <v:imagedata r:id="rId964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1222589</wp:posOffset>
                </wp:positionH>
                <wp:positionV relativeFrom="paragraph">
                  <wp:posOffset>487347</wp:posOffset>
                </wp:positionV>
                <wp:extent cx="2520" cy="10800"/>
                <wp:effectExtent l="19050" t="19050" r="17145" b="2730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96.05pt;margin-top:38.25pt;width:.65pt;height:1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">
                <v:imagedata r:id="rId96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1235189</wp:posOffset>
                </wp:positionH>
                <wp:positionV relativeFrom="paragraph">
                  <wp:posOffset>423987</wp:posOffset>
                </wp:positionV>
                <wp:extent cx="11160" cy="17280"/>
                <wp:effectExtent l="19050" t="19050" r="27305" b="209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97.05pt;margin-top:33.25pt;width:1.2pt;height:1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">
                <v:imagedata r:id="rId96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958349</wp:posOffset>
                </wp:positionH>
                <wp:positionV relativeFrom="paragraph">
                  <wp:posOffset>427587</wp:posOffset>
                </wp:positionV>
                <wp:extent cx="163080" cy="95040"/>
                <wp:effectExtent l="19050" t="19050" r="27940" b="1968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63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75.25pt;margin-top:33.5pt;width:13.15pt;height:7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">
                <v:imagedata r:id="rId970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814709</wp:posOffset>
                </wp:positionH>
                <wp:positionV relativeFrom="paragraph">
                  <wp:posOffset>360987</wp:posOffset>
                </wp:positionV>
                <wp:extent cx="105840" cy="177840"/>
                <wp:effectExtent l="19050" t="19050" r="27940" b="317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58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63.95pt;margin-top:28.25pt;width:8.65pt;height:14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">
                <v:imagedata r:id="rId972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694109</wp:posOffset>
                </wp:positionH>
                <wp:positionV relativeFrom="paragraph">
                  <wp:posOffset>435507</wp:posOffset>
                </wp:positionV>
                <wp:extent cx="83520" cy="94680"/>
                <wp:effectExtent l="19050" t="19050" r="31115" b="196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83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54.5pt;margin-top:34.15pt;width:6.95pt;height:7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">
                <v:imagedata r:id="rId974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547229</wp:posOffset>
                </wp:positionH>
                <wp:positionV relativeFrom="paragraph">
                  <wp:posOffset>450627</wp:posOffset>
                </wp:positionV>
                <wp:extent cx="144000" cy="93960"/>
                <wp:effectExtent l="19050" t="19050" r="27940" b="2095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44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2.95pt;margin-top:35.35pt;width:11.6pt;height:7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">
                <v:imagedata r:id="rId97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389909</wp:posOffset>
                </wp:positionH>
                <wp:positionV relativeFrom="paragraph">
                  <wp:posOffset>463947</wp:posOffset>
                </wp:positionV>
                <wp:extent cx="128520" cy="117360"/>
                <wp:effectExtent l="19050" t="19050" r="24130" b="165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28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0.55pt;margin-top:36.4pt;width:10.3pt;height:9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">
                <v:imagedata r:id="rId97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741989</wp:posOffset>
                </wp:positionH>
                <wp:positionV relativeFrom="paragraph">
                  <wp:posOffset>29067</wp:posOffset>
                </wp:positionV>
                <wp:extent cx="90720" cy="127440"/>
                <wp:effectExtent l="19050" t="19050" r="24130" b="254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0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58.25pt;margin-top:2.15pt;width:7.4pt;height:10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">
                <v:imagedata r:id="rId980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3998189</wp:posOffset>
                </wp:positionH>
                <wp:positionV relativeFrom="paragraph">
                  <wp:posOffset>177747</wp:posOffset>
                </wp:positionV>
                <wp:extent cx="96480" cy="177120"/>
                <wp:effectExtent l="19050" t="19050" r="18415" b="330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6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14.65pt;margin-top:13.85pt;width:8pt;height:14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">
                <v:imagedata r:id="rId982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3930869</wp:posOffset>
                </wp:positionH>
                <wp:positionV relativeFrom="paragraph">
                  <wp:posOffset>223827</wp:posOffset>
                </wp:positionV>
                <wp:extent cx="65880" cy="81360"/>
                <wp:effectExtent l="19050" t="19050" r="29845" b="330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5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09.35pt;margin-top:17.45pt;width:5.6pt;height:6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">
                <v:imagedata r:id="rId984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3839789</wp:posOffset>
                </wp:positionH>
                <wp:positionV relativeFrom="paragraph">
                  <wp:posOffset>201147</wp:posOffset>
                </wp:positionV>
                <wp:extent cx="51120" cy="105840"/>
                <wp:effectExtent l="19050" t="19050" r="25400" b="279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51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02.2pt;margin-top:15.7pt;width:4.3pt;height:8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">
                <v:imagedata r:id="rId98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3613349</wp:posOffset>
                </wp:positionH>
                <wp:positionV relativeFrom="paragraph">
                  <wp:posOffset>221307</wp:posOffset>
                </wp:positionV>
                <wp:extent cx="111600" cy="105840"/>
                <wp:effectExtent l="19050" t="19050" r="22225" b="279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1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84.35pt;margin-top:17.3pt;width:9.05pt;height:8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">
                <v:imagedata r:id="rId98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3444509</wp:posOffset>
                </wp:positionH>
                <wp:positionV relativeFrom="paragraph">
                  <wp:posOffset>126987</wp:posOffset>
                </wp:positionV>
                <wp:extent cx="126000" cy="221400"/>
                <wp:effectExtent l="19050" t="19050" r="26670" b="266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60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71pt;margin-top:9.85pt;width:10.3pt;height:17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">
                <v:imagedata r:id="rId990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3167669</wp:posOffset>
                </wp:positionH>
                <wp:positionV relativeFrom="paragraph">
                  <wp:posOffset>164427</wp:posOffset>
                </wp:positionV>
                <wp:extent cx="114120" cy="127080"/>
                <wp:effectExtent l="19050" t="19050" r="19685" b="254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14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49.25pt;margin-top:12.8pt;width:9.35pt;height:10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">
                <v:imagedata r:id="rId992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2981909</wp:posOffset>
                </wp:positionH>
                <wp:positionV relativeFrom="paragraph">
                  <wp:posOffset>223827</wp:posOffset>
                </wp:positionV>
                <wp:extent cx="217800" cy="7920"/>
                <wp:effectExtent l="19050" t="19050" r="30480" b="3048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217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34.65pt;margin-top:17.4pt;width:17.5pt;height: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">
                <v:imagedata r:id="rId994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2742149</wp:posOffset>
                </wp:positionH>
                <wp:positionV relativeFrom="paragraph">
                  <wp:posOffset>138507</wp:posOffset>
                </wp:positionV>
                <wp:extent cx="57240" cy="8280"/>
                <wp:effectExtent l="19050" t="19050" r="19050" b="298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57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15.75pt;margin-top:10.75pt;width:4.75pt;height: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">
                <v:imagedata r:id="rId99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2584469</wp:posOffset>
                </wp:positionH>
                <wp:positionV relativeFrom="paragraph">
                  <wp:posOffset>184587</wp:posOffset>
                </wp:positionV>
                <wp:extent cx="119520" cy="97920"/>
                <wp:effectExtent l="19050" t="19050" r="33020" b="165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19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03.4pt;margin-top:14.35pt;width:9.55pt;height:8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">
                <v:imagedata r:id="rId99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2431829</wp:posOffset>
                </wp:positionH>
                <wp:positionV relativeFrom="paragraph">
                  <wp:posOffset>112947</wp:posOffset>
                </wp:positionV>
                <wp:extent cx="113400" cy="169920"/>
                <wp:effectExtent l="19050" t="19050" r="20320" b="209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13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91.3pt;margin-top:8.7pt;width:9.4pt;height:13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">
                <v:imagedata r:id="rId1000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2116469</wp:posOffset>
                </wp:positionH>
                <wp:positionV relativeFrom="paragraph">
                  <wp:posOffset>196467</wp:posOffset>
                </wp:positionV>
                <wp:extent cx="157680" cy="11880"/>
                <wp:effectExtent l="19050" t="19050" r="33020" b="266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57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66.55pt;margin-top:15.25pt;width:12.6pt;height:1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">
                <v:imagedata r:id="rId1002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2169029</wp:posOffset>
                </wp:positionH>
                <wp:positionV relativeFrom="paragraph">
                  <wp:posOffset>168387</wp:posOffset>
                </wp:positionV>
                <wp:extent cx="21960" cy="96840"/>
                <wp:effectExtent l="19050" t="19050" r="16510" b="1778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1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70.65pt;margin-top:13.1pt;width:2.1pt;height:7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">
                <v:imagedata r:id="rId1004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1866269</wp:posOffset>
                </wp:positionH>
                <wp:positionV relativeFrom="paragraph">
                  <wp:posOffset>120507</wp:posOffset>
                </wp:positionV>
                <wp:extent cx="98280" cy="720"/>
                <wp:effectExtent l="19050" t="19050" r="16510" b="184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982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46.8pt;margin-top:9.3pt;width:8pt;height: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">
                <v:imagedata r:id="rId100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1902989</wp:posOffset>
                </wp:positionH>
                <wp:positionV relativeFrom="paragraph">
                  <wp:posOffset>87027</wp:posOffset>
                </wp:positionV>
                <wp:extent cx="10800" cy="64800"/>
                <wp:effectExtent l="19050" t="19050" r="27305" b="3048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49.65pt;margin-top:6.75pt;width:1.15pt;height:5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">
                <v:imagedata r:id="rId100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1792829</wp:posOffset>
                </wp:positionH>
                <wp:positionV relativeFrom="paragraph">
                  <wp:posOffset>77667</wp:posOffset>
                </wp:positionV>
                <wp:extent cx="66960" cy="67680"/>
                <wp:effectExtent l="19050" t="19050" r="28575" b="2794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66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41pt;margin-top:5.95pt;width:5.5pt;height:5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">
                <v:imagedata r:id="rId1010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1697069</wp:posOffset>
                </wp:positionH>
                <wp:positionV relativeFrom="paragraph">
                  <wp:posOffset>200787</wp:posOffset>
                </wp:positionV>
                <wp:extent cx="100080" cy="87120"/>
                <wp:effectExtent l="19050" t="19050" r="33655" b="273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000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33.5pt;margin-top:15.7pt;width:8.15pt;height:7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">
                <v:imagedata r:id="rId1012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1561349</wp:posOffset>
                </wp:positionH>
                <wp:positionV relativeFrom="paragraph">
                  <wp:posOffset>102867</wp:posOffset>
                </wp:positionV>
                <wp:extent cx="129960" cy="196200"/>
                <wp:effectExtent l="19050" t="19050" r="22860" b="330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29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22.75pt;margin-top:7.95pt;width:10.55pt;height:15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">
                <v:imagedata r:id="rId1014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1271909</wp:posOffset>
                </wp:positionH>
                <wp:positionV relativeFrom="paragraph">
                  <wp:posOffset>268827</wp:posOffset>
                </wp:positionV>
                <wp:extent cx="2160" cy="18720"/>
                <wp:effectExtent l="19050" t="19050" r="17145" b="196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99.95pt;margin-top:21.05pt;width:.55pt;height:1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">
                <v:imagedata r:id="rId101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1270109</wp:posOffset>
                </wp:positionH>
                <wp:positionV relativeFrom="paragraph">
                  <wp:posOffset>167307</wp:posOffset>
                </wp:positionV>
                <wp:extent cx="16560" cy="40680"/>
                <wp:effectExtent l="19050" t="19050" r="21590" b="165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6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99.85pt;margin-top:13.05pt;width:1.55pt;height:3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">
                <v:imagedata r:id="rId101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1052309</wp:posOffset>
                </wp:positionH>
                <wp:positionV relativeFrom="paragraph">
                  <wp:posOffset>164427</wp:posOffset>
                </wp:positionV>
                <wp:extent cx="141840" cy="129600"/>
                <wp:effectExtent l="19050" t="19050" r="29845" b="228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41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82.65pt;margin-top:12.75pt;width:11.4pt;height:10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">
                <v:imagedata r:id="rId1020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856829</wp:posOffset>
                </wp:positionH>
                <wp:positionV relativeFrom="paragraph">
                  <wp:posOffset>84147</wp:posOffset>
                </wp:positionV>
                <wp:extent cx="157680" cy="203400"/>
                <wp:effectExtent l="19050" t="19050" r="33020" b="254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57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67.25pt;margin-top:6.5pt;width:12.65pt;height:16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">
                <v:imagedata r:id="rId1022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619589</wp:posOffset>
                </wp:positionH>
                <wp:positionV relativeFrom="paragraph">
                  <wp:posOffset>164427</wp:posOffset>
                </wp:positionV>
                <wp:extent cx="231480" cy="121680"/>
                <wp:effectExtent l="19050" t="19050" r="16510" b="311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231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8.7pt;margin-top:12.8pt;width:18.55pt;height:10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">
                <v:imagedata r:id="rId1024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640829</wp:posOffset>
                </wp:positionH>
                <wp:positionV relativeFrom="paragraph">
                  <wp:posOffset>103587</wp:posOffset>
                </wp:positionV>
                <wp:extent cx="69120" cy="196560"/>
                <wp:effectExtent l="19050" t="19050" r="26670" b="323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69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50.25pt;margin-top:8pt;width:5.8pt;height:15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">
                <v:imagedata r:id="rId1026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493589</wp:posOffset>
                </wp:positionH>
                <wp:positionV relativeFrom="paragraph">
                  <wp:posOffset>227067</wp:posOffset>
                </wp:positionV>
                <wp:extent cx="131760" cy="99000"/>
                <wp:effectExtent l="19050" t="19050" r="20955" b="158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31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8.65pt;margin-top:17.75pt;width:10.65pt;height:8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">
                <v:imagedata r:id="rId1028" o:title=""/>
              </v:shape>
            </w:pict>
          </mc:Fallback>
        </mc:AlternateContent>
      </w:r>
      <w:r w:rsidR="002E03B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380189</wp:posOffset>
                </wp:positionH>
                <wp:positionV relativeFrom="paragraph">
                  <wp:posOffset>198987</wp:posOffset>
                </wp:positionV>
                <wp:extent cx="68400" cy="159480"/>
                <wp:effectExtent l="19050" t="19050" r="27305" b="311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68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9.75pt;margin-top:15.5pt;width:5.8pt;height:12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">
                <v:imagedata r:id="rId1030" o:title=""/>
              </v:shape>
            </w:pict>
          </mc:Fallback>
        </mc:AlternateContent>
      </w:r>
      <w:r w:rsidR="00880197">
        <w:rPr>
          <w:b/>
        </w:rPr>
        <w:br w:type="page"/>
      </w:r>
    </w:p>
    <w:p w:rsidR="00002A4B" w:rsidRDefault="00002A4B">
      <w:pPr>
        <w:rPr>
          <w:b/>
        </w:rPr>
      </w:pPr>
      <w:r w:rsidRPr="009B6844">
        <w:rPr>
          <w:b/>
        </w:rPr>
        <w:lastRenderedPageBreak/>
        <w:t xml:space="preserve">Calculating </w:t>
      </w:r>
      <w:proofErr w:type="spellStart"/>
      <w:r w:rsidRPr="009B6844">
        <w:rPr>
          <w:b/>
        </w:rPr>
        <w:t>E°cell</w:t>
      </w:r>
      <w:proofErr w:type="spellEnd"/>
      <w:r w:rsidRPr="009B6844">
        <w:rPr>
          <w:b/>
        </w:rPr>
        <w:t>:</w:t>
      </w:r>
    </w:p>
    <w:p w:rsidR="006207D1" w:rsidRDefault="006207D1">
      <w:r>
        <w:t>Determine reaction at cathode (reduction – forward reaction on table) – find voltage</w:t>
      </w:r>
    </w:p>
    <w:p w:rsidR="006207D1" w:rsidRDefault="006207D1">
      <w:r>
        <w:t>Determine reaction at anode (oxidation – reverse reaction on table) – subtract this voltage from cathode voltage</w:t>
      </w:r>
    </w:p>
    <w:p w:rsidR="006207D1" w:rsidRPr="006207D1" w:rsidRDefault="00880197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234FBFD9" wp14:editId="457FB8FB">
            <wp:simplePos x="0" y="0"/>
            <wp:positionH relativeFrom="column">
              <wp:posOffset>161925</wp:posOffset>
            </wp:positionH>
            <wp:positionV relativeFrom="paragraph">
              <wp:posOffset>260350</wp:posOffset>
            </wp:positionV>
            <wp:extent cx="3810000" cy="2209800"/>
            <wp:effectExtent l="0" t="0" r="0" b="0"/>
            <wp:wrapSquare wrapText="bothSides"/>
            <wp:docPr id="2" name="Picture 2" descr="https://upload.wikimedia.org/wikipedia/commons/thumb/2/2f/Galvanic_cell_with_no_cation_flow.png/400px-Galvanic_cell_with_no_cation_f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2/2f/Galvanic_cell_with_no_cation_flow.png/400px-Galvanic_cell_with_no_cation_flow.png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844" w:rsidRPr="00880197" w:rsidRDefault="00880197">
      <w:r w:rsidRPr="00880197">
        <w:t>Calculate the standard cell potential of the voltaic cell shown here</w:t>
      </w:r>
    </w:p>
    <w:p w:rsidR="00002A4B" w:rsidRDefault="00EA328C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818804</wp:posOffset>
                </wp:positionH>
                <wp:positionV relativeFrom="paragraph">
                  <wp:posOffset>151151</wp:posOffset>
                </wp:positionV>
                <wp:extent cx="7200" cy="4680"/>
                <wp:effectExtent l="19050" t="19050" r="31115" b="3365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7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64.3pt;margin-top:11.8pt;width:.8pt;height: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">
                <v:imagedata r:id="rId10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833924</wp:posOffset>
                </wp:positionH>
                <wp:positionV relativeFrom="paragraph">
                  <wp:posOffset>85631</wp:posOffset>
                </wp:positionV>
                <wp:extent cx="4320" cy="3240"/>
                <wp:effectExtent l="19050" t="19050" r="34290" b="158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65.45pt;margin-top:6.6pt;width:.75pt;height: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">
                <v:imagedata r:id="rId10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673004</wp:posOffset>
                </wp:positionH>
                <wp:positionV relativeFrom="paragraph">
                  <wp:posOffset>68711</wp:posOffset>
                </wp:positionV>
                <wp:extent cx="90720" cy="101880"/>
                <wp:effectExtent l="19050" t="19050" r="24130" b="317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90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52.85pt;margin-top:5.25pt;width:7.55pt;height:8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">
                <v:imagedata r:id="rId10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581924</wp:posOffset>
                </wp:positionH>
                <wp:positionV relativeFrom="paragraph">
                  <wp:posOffset>-8689</wp:posOffset>
                </wp:positionV>
                <wp:extent cx="80280" cy="173880"/>
                <wp:effectExtent l="19050" t="19050" r="34290" b="171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0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5.65pt;margin-top:-.8pt;width:6.55pt;height:13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">
                <v:imagedata r:id="rId10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461684</wp:posOffset>
                </wp:positionH>
                <wp:positionV relativeFrom="paragraph">
                  <wp:posOffset>76991</wp:posOffset>
                </wp:positionV>
                <wp:extent cx="84960" cy="86760"/>
                <wp:effectExtent l="19050" t="19050" r="29845" b="2794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4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6.2pt;margin-top:5.9pt;width:7.1pt;height:7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">
                <v:imagedata r:id="rId10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233804</wp:posOffset>
                </wp:positionH>
                <wp:positionV relativeFrom="paragraph">
                  <wp:posOffset>2111</wp:posOffset>
                </wp:positionV>
                <wp:extent cx="233640" cy="169560"/>
                <wp:effectExtent l="19050" t="19050" r="33655" b="209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33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8.35pt;margin-top:0;width:18.55pt;height:13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">
                <v:imagedata r:id="rId10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252524</wp:posOffset>
                </wp:positionH>
                <wp:positionV relativeFrom="paragraph">
                  <wp:posOffset>6791</wp:posOffset>
                </wp:positionV>
                <wp:extent cx="14760" cy="149040"/>
                <wp:effectExtent l="19050" t="19050" r="23495" b="2286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9.75pt;margin-top:.45pt;width:1.35pt;height:11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">
                <v:imagedata r:id="rId10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150284</wp:posOffset>
                </wp:positionH>
                <wp:positionV relativeFrom="paragraph">
                  <wp:posOffset>80231</wp:posOffset>
                </wp:positionV>
                <wp:extent cx="93240" cy="114480"/>
                <wp:effectExtent l="19050" t="19050" r="21590" b="190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3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1.75pt;margin-top:6.2pt;width:7.6pt;height:9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">
                <v:imagedata r:id="rId10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22844</wp:posOffset>
                </wp:positionH>
                <wp:positionV relativeFrom="paragraph">
                  <wp:posOffset>34871</wp:posOffset>
                </wp:positionV>
                <wp:extent cx="86760" cy="136800"/>
                <wp:effectExtent l="19050" t="19050" r="27940" b="1587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6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.65pt;margin-top:2.6pt;width:7.15pt;height:11.0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">
                <v:imagedata r:id="rId1049" o:title=""/>
              </v:shape>
            </w:pict>
          </mc:Fallback>
        </mc:AlternateContent>
      </w:r>
    </w:p>
    <w:p w:rsidR="00880197" w:rsidRDefault="00EA328C">
      <w:pPr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2977724</wp:posOffset>
                </wp:positionH>
                <wp:positionV relativeFrom="paragraph">
                  <wp:posOffset>172096</wp:posOffset>
                </wp:positionV>
                <wp:extent cx="97560" cy="153000"/>
                <wp:effectExtent l="19050" t="19050" r="17145" b="190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7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34.3pt;margin-top:13.4pt;width:8.05pt;height:12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">
                <v:imagedata r:id="rId105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2930924</wp:posOffset>
                </wp:positionH>
                <wp:positionV relativeFrom="paragraph">
                  <wp:posOffset>173896</wp:posOffset>
                </wp:positionV>
                <wp:extent cx="13680" cy="135000"/>
                <wp:effectExtent l="19050" t="19050" r="24765" b="1778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3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30.7pt;margin-top:13.55pt;width:1.25pt;height:1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">
                <v:imagedata r:id="rId105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2844524</wp:posOffset>
                </wp:positionH>
                <wp:positionV relativeFrom="paragraph">
                  <wp:posOffset>164176</wp:posOffset>
                </wp:positionV>
                <wp:extent cx="93600" cy="77040"/>
                <wp:effectExtent l="19050" t="19050" r="20955" b="184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3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223.85pt;margin-top:12.8pt;width:7.55pt;height:6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">
                <v:imagedata r:id="rId105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2705564</wp:posOffset>
                </wp:positionH>
                <wp:positionV relativeFrom="paragraph">
                  <wp:posOffset>153376</wp:posOffset>
                </wp:positionV>
                <wp:extent cx="113400" cy="150840"/>
                <wp:effectExtent l="19050" t="19050" r="20320" b="209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3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212.9pt;margin-top:11.95pt;width:9.3pt;height:12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">
                <v:imagedata r:id="rId105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2664524</wp:posOffset>
                </wp:positionH>
                <wp:positionV relativeFrom="paragraph">
                  <wp:posOffset>253456</wp:posOffset>
                </wp:positionV>
                <wp:extent cx="15840" cy="27720"/>
                <wp:effectExtent l="19050" t="19050" r="22860" b="298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5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09.6pt;margin-top:19.85pt;width:1.55pt;height:2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">
                <v:imagedata r:id="rId105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2536364</wp:posOffset>
                </wp:positionH>
                <wp:positionV relativeFrom="paragraph">
                  <wp:posOffset>148336</wp:posOffset>
                </wp:positionV>
                <wp:extent cx="88560" cy="130680"/>
                <wp:effectExtent l="19050" t="19050" r="26035" b="222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8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99.55pt;margin-top:11.5pt;width:7.3pt;height:10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">
                <v:imagedata r:id="rId106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1929764</wp:posOffset>
                </wp:positionH>
                <wp:positionV relativeFrom="paragraph">
                  <wp:posOffset>207016</wp:posOffset>
                </wp:positionV>
                <wp:extent cx="132480" cy="94680"/>
                <wp:effectExtent l="19050" t="19050" r="20320" b="196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324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51.8pt;margin-top:16.15pt;width:10.75pt;height:7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">
                <v:imagedata r:id="rId106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1798004</wp:posOffset>
                </wp:positionH>
                <wp:positionV relativeFrom="paragraph">
                  <wp:posOffset>114496</wp:posOffset>
                </wp:positionV>
                <wp:extent cx="113400" cy="186120"/>
                <wp:effectExtent l="19050" t="19050" r="20320" b="234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3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41.45pt;margin-top:8.85pt;width:9.2pt;height: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">
                <v:imagedata r:id="rId106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1484444</wp:posOffset>
                </wp:positionH>
                <wp:positionV relativeFrom="paragraph">
                  <wp:posOffset>173536</wp:posOffset>
                </wp:positionV>
                <wp:extent cx="111240" cy="120240"/>
                <wp:effectExtent l="19050" t="19050" r="22225" b="3238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1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16.8pt;margin-top:13.5pt;width:9pt;height:9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">
                <v:imagedata r:id="rId106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1361684</wp:posOffset>
                </wp:positionH>
                <wp:positionV relativeFrom="paragraph">
                  <wp:posOffset>218536</wp:posOffset>
                </wp:positionV>
                <wp:extent cx="169560" cy="17640"/>
                <wp:effectExtent l="19050" t="19050" r="20955" b="2095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69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07.1pt;margin-top:17.15pt;width:13.45pt;height:1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">
                <v:imagedata r:id="rId106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1113284</wp:posOffset>
                </wp:positionH>
                <wp:positionV relativeFrom="paragraph">
                  <wp:posOffset>154456</wp:posOffset>
                </wp:positionV>
                <wp:extent cx="64080" cy="4680"/>
                <wp:effectExtent l="19050" t="19050" r="31750" b="336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4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87.5pt;margin-top:12pt;width:5.25pt;height: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">
                <v:imagedata r:id="rId107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997004</wp:posOffset>
                </wp:positionH>
                <wp:positionV relativeFrom="paragraph">
                  <wp:posOffset>187576</wp:posOffset>
                </wp:positionV>
                <wp:extent cx="90720" cy="87480"/>
                <wp:effectExtent l="19050" t="19050" r="24130" b="2730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0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78.35pt;margin-top:14.6pt;width:7.4pt;height:7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">
                <v:imagedata r:id="rId107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850844</wp:posOffset>
                </wp:positionH>
                <wp:positionV relativeFrom="paragraph">
                  <wp:posOffset>132136</wp:posOffset>
                </wp:positionV>
                <wp:extent cx="122040" cy="159840"/>
                <wp:effectExtent l="19050" t="19050" r="30480" b="311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2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66.85pt;margin-top:10.25pt;width:9.8pt;height:12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">
                <v:imagedata r:id="rId107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656444</wp:posOffset>
                </wp:positionH>
                <wp:positionV relativeFrom="paragraph">
                  <wp:posOffset>207736</wp:posOffset>
                </wp:positionV>
                <wp:extent cx="104040" cy="7920"/>
                <wp:effectExtent l="19050" t="19050" r="29845" b="3048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4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51.6pt;margin-top:16.3pt;width:8.4pt;height: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">
                <v:imagedata r:id="rId107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702524</wp:posOffset>
                </wp:positionH>
                <wp:positionV relativeFrom="paragraph">
                  <wp:posOffset>181096</wp:posOffset>
                </wp:positionV>
                <wp:extent cx="7920" cy="86400"/>
                <wp:effectExtent l="19050" t="19050" r="30480" b="279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55.15pt;margin-top:14.15pt;width:.85pt;height:7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">
                <v:imagedata r:id="rId107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486524</wp:posOffset>
                </wp:positionH>
                <wp:positionV relativeFrom="paragraph">
                  <wp:posOffset>95056</wp:posOffset>
                </wp:positionV>
                <wp:extent cx="73080" cy="80640"/>
                <wp:effectExtent l="19050" t="19050" r="22225" b="3429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3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8.15pt;margin-top:7.4pt;width:6pt;height:6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">
                <v:imagedata r:id="rId108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408404</wp:posOffset>
                </wp:positionH>
                <wp:positionV relativeFrom="paragraph">
                  <wp:posOffset>137896</wp:posOffset>
                </wp:positionV>
                <wp:extent cx="55080" cy="22680"/>
                <wp:effectExtent l="19050" t="19050" r="21590" b="158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55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2.05pt;margin-top:10.75pt;width:4.6pt;height:2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">
                <v:imagedata r:id="rId108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440804</wp:posOffset>
                </wp:positionH>
                <wp:positionV relativeFrom="paragraph">
                  <wp:posOffset>114856</wp:posOffset>
                </wp:positionV>
                <wp:extent cx="3240" cy="61560"/>
                <wp:effectExtent l="19050" t="19050" r="15875" b="3429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32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4.55pt;margin-top:9pt;width:.5pt;height:5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">
                <v:imagedata r:id="rId108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287444</wp:posOffset>
                </wp:positionH>
                <wp:positionV relativeFrom="paragraph">
                  <wp:posOffset>181456</wp:posOffset>
                </wp:positionV>
                <wp:extent cx="113400" cy="119520"/>
                <wp:effectExtent l="19050" t="19050" r="20320" b="330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3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2.5pt;margin-top:14.2pt;width:9.2pt;height:9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">
                <v:imagedata r:id="rId108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169364</wp:posOffset>
                </wp:positionH>
                <wp:positionV relativeFrom="paragraph">
                  <wp:posOffset>103336</wp:posOffset>
                </wp:positionV>
                <wp:extent cx="99000" cy="188280"/>
                <wp:effectExtent l="19050" t="19050" r="15875" b="2159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9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3.2pt;margin-top:8pt;width:8.15pt;height:15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">
                <v:imagedata r:id="rId1089" o:title=""/>
              </v:shape>
            </w:pict>
          </mc:Fallback>
        </mc:AlternateContent>
      </w:r>
    </w:p>
    <w:p w:rsidR="00880197" w:rsidRDefault="00EA328C">
      <w:pPr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2208764</wp:posOffset>
                </wp:positionH>
                <wp:positionV relativeFrom="paragraph">
                  <wp:posOffset>279801</wp:posOffset>
                </wp:positionV>
                <wp:extent cx="68760" cy="11520"/>
                <wp:effectExtent l="19050" t="19050" r="26670" b="266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68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73.75pt;margin-top:21.9pt;width:5.65pt;height:1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">
                <v:imagedata r:id="rId109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1438364</wp:posOffset>
                </wp:positionH>
                <wp:positionV relativeFrom="paragraph">
                  <wp:posOffset>268641</wp:posOffset>
                </wp:positionV>
                <wp:extent cx="107280" cy="6120"/>
                <wp:effectExtent l="19050" t="19050" r="26670" b="323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13.1pt;margin-top:21pt;width:8.75pt;height:.8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">
                <v:imagedata r:id="rId109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1475444</wp:posOffset>
                </wp:positionH>
                <wp:positionV relativeFrom="paragraph">
                  <wp:posOffset>248481</wp:posOffset>
                </wp:positionV>
                <wp:extent cx="12240" cy="56160"/>
                <wp:effectExtent l="19050" t="19050" r="26035" b="2032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16.05pt;margin-top:19.45pt;width:1.25pt;height:4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">
                <v:imagedata r:id="rId109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1521164</wp:posOffset>
                </wp:positionH>
                <wp:positionV relativeFrom="paragraph">
                  <wp:posOffset>223641</wp:posOffset>
                </wp:positionV>
                <wp:extent cx="115200" cy="64800"/>
                <wp:effectExtent l="19050" t="19050" r="18415" b="304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15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19.7pt;margin-top:17.45pt;width:9.2pt;height:5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">
                <v:imagedata r:id="rId109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925724</wp:posOffset>
                </wp:positionH>
                <wp:positionV relativeFrom="paragraph">
                  <wp:posOffset>251361</wp:posOffset>
                </wp:positionV>
                <wp:extent cx="104400" cy="118080"/>
                <wp:effectExtent l="19050" t="19050" r="29210" b="158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4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72.75pt;margin-top:19.65pt;width:8.55pt;height:9.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">
                <v:imagedata r:id="rId109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763004</wp:posOffset>
                </wp:positionH>
                <wp:positionV relativeFrom="paragraph">
                  <wp:posOffset>308241</wp:posOffset>
                </wp:positionV>
                <wp:extent cx="191880" cy="5400"/>
                <wp:effectExtent l="19050" t="19050" r="17780" b="330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9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59.95pt;margin-top:24.1pt;width:15.3pt;height: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">
                <v:imagedata r:id="rId110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129404</wp:posOffset>
                </wp:positionH>
                <wp:positionV relativeFrom="paragraph">
                  <wp:posOffset>182961</wp:posOffset>
                </wp:positionV>
                <wp:extent cx="202320" cy="209160"/>
                <wp:effectExtent l="19050" t="19050" r="26670" b="1968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023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0.05pt;margin-top:14.25pt;width:16.2pt;height:16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">
                <v:imagedata r:id="rId1103" o:title=""/>
              </v:shape>
            </w:pict>
          </mc:Fallback>
        </mc:AlternateContent>
      </w:r>
    </w:p>
    <w:p w:rsidR="00880197" w:rsidRDefault="00EA328C">
      <w:pPr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3105524</wp:posOffset>
                </wp:positionH>
                <wp:positionV relativeFrom="paragraph">
                  <wp:posOffset>-67894</wp:posOffset>
                </wp:positionV>
                <wp:extent cx="128880" cy="368280"/>
                <wp:effectExtent l="19050" t="19050" r="24130" b="323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888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244.45pt;margin-top:-5.45pt;width:10.5pt;height:29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">
                <v:imagedata r:id="rId110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3063764</wp:posOffset>
                </wp:positionH>
                <wp:positionV relativeFrom="paragraph">
                  <wp:posOffset>22466</wp:posOffset>
                </wp:positionV>
                <wp:extent cx="92160" cy="135720"/>
                <wp:effectExtent l="19050" t="19050" r="22225" b="1714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92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41.1pt;margin-top:1.65pt;width:7.5pt;height:11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">
                <v:imagedata r:id="rId110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2896364</wp:posOffset>
                </wp:positionH>
                <wp:positionV relativeFrom="paragraph">
                  <wp:posOffset>11306</wp:posOffset>
                </wp:positionV>
                <wp:extent cx="94320" cy="161640"/>
                <wp:effectExtent l="19050" t="19050" r="20320" b="292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4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27.85pt;margin-top:.75pt;width:7.85pt;height:13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">
                <v:imagedata r:id="rId110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2804564</wp:posOffset>
                </wp:positionH>
                <wp:positionV relativeFrom="paragraph">
                  <wp:posOffset>55586</wp:posOffset>
                </wp:positionV>
                <wp:extent cx="106560" cy="27000"/>
                <wp:effectExtent l="19050" t="19050" r="27305" b="304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6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20.7pt;margin-top:4.35pt;width:8.65pt;height:2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">
                <v:imagedata r:id="rId111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2763164</wp:posOffset>
                </wp:positionH>
                <wp:positionV relativeFrom="paragraph">
                  <wp:posOffset>12746</wp:posOffset>
                </wp:positionV>
                <wp:extent cx="89280" cy="154080"/>
                <wp:effectExtent l="19050" t="19050" r="25400" b="1778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9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17.4pt;margin-top:.85pt;width:7.4pt;height:12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">
                <v:imagedata r:id="rId111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2751284</wp:posOffset>
                </wp:positionH>
                <wp:positionV relativeFrom="paragraph">
                  <wp:posOffset>119306</wp:posOffset>
                </wp:positionV>
                <wp:extent cx="6480" cy="34920"/>
                <wp:effectExtent l="19050" t="19050" r="31750" b="2286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16.5pt;margin-top:9.3pt;width:.75pt;height: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">
                <v:imagedata r:id="rId111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2632124</wp:posOffset>
                </wp:positionH>
                <wp:positionV relativeFrom="paragraph">
                  <wp:posOffset>36866</wp:posOffset>
                </wp:positionV>
                <wp:extent cx="96120" cy="133560"/>
                <wp:effectExtent l="19050" t="19050" r="18415" b="190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6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07.1pt;margin-top:2.75pt;width:7.9pt;height:10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">
                <v:imagedata r:id="rId111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2524124</wp:posOffset>
                </wp:positionH>
                <wp:positionV relativeFrom="paragraph">
                  <wp:posOffset>112826</wp:posOffset>
                </wp:positionV>
                <wp:extent cx="67320" cy="3240"/>
                <wp:effectExtent l="19050" t="19050" r="27940" b="158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7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98.6pt;margin-top:8.75pt;width:5.5pt;height: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">
                <v:imagedata r:id="rId111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2456444</wp:posOffset>
                </wp:positionH>
                <wp:positionV relativeFrom="paragraph">
                  <wp:posOffset>-40534</wp:posOffset>
                </wp:positionV>
                <wp:extent cx="104400" cy="318960"/>
                <wp:effectExtent l="19050" t="19050" r="29210" b="2413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440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93.25pt;margin-top:-3.25pt;width:8.45pt;height:25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">
                <v:imagedata r:id="rId112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2352404</wp:posOffset>
                </wp:positionH>
                <wp:positionV relativeFrom="paragraph">
                  <wp:posOffset>72866</wp:posOffset>
                </wp:positionV>
                <wp:extent cx="82080" cy="8280"/>
                <wp:effectExtent l="19050" t="19050" r="32385" b="298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2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85.1pt;margin-top:5.6pt;width:6.75pt;height: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">
                <v:imagedata r:id="rId112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2065844</wp:posOffset>
                </wp:positionH>
                <wp:positionV relativeFrom="paragraph">
                  <wp:posOffset>-17494</wp:posOffset>
                </wp:positionV>
                <wp:extent cx="90360" cy="138600"/>
                <wp:effectExtent l="19050" t="19050" r="24130" b="330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0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62.5pt;margin-top:-1.55pt;width:7.35pt;height:11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">
                <v:imagedata r:id="rId112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1914284</wp:posOffset>
                </wp:positionH>
                <wp:positionV relativeFrom="paragraph">
                  <wp:posOffset>-68254</wp:posOffset>
                </wp:positionV>
                <wp:extent cx="145080" cy="193680"/>
                <wp:effectExtent l="19050" t="19050" r="26670" b="158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450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50.6pt;margin-top:-5.5pt;width:11.65pt;height:15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">
                <v:imagedata r:id="rId112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1719524</wp:posOffset>
                </wp:positionH>
                <wp:positionV relativeFrom="paragraph">
                  <wp:posOffset>50186</wp:posOffset>
                </wp:positionV>
                <wp:extent cx="93600" cy="11520"/>
                <wp:effectExtent l="19050" t="19050" r="20955" b="266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93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35.3pt;margin-top:3.9pt;width:7.5pt;height: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">
                <v:imagedata r:id="rId112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1755884</wp:posOffset>
                </wp:positionH>
                <wp:positionV relativeFrom="paragraph">
                  <wp:posOffset>16346</wp:posOffset>
                </wp:positionV>
                <wp:extent cx="11160" cy="92520"/>
                <wp:effectExtent l="19050" t="19050" r="27305" b="222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38.2pt;margin-top:1.2pt;width:1.15pt;height:7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">
                <v:imagedata r:id="rId113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1390124</wp:posOffset>
                </wp:positionH>
                <wp:positionV relativeFrom="paragraph">
                  <wp:posOffset>-11374</wp:posOffset>
                </wp:positionV>
                <wp:extent cx="120600" cy="115560"/>
                <wp:effectExtent l="19050" t="19050" r="32385" b="184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20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09.3pt;margin-top:-1.05pt;width:9.9pt;height:9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">
                <v:imagedata r:id="rId113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1162964</wp:posOffset>
                </wp:positionH>
                <wp:positionV relativeFrom="paragraph">
                  <wp:posOffset>-85894</wp:posOffset>
                </wp:positionV>
                <wp:extent cx="185040" cy="192600"/>
                <wp:effectExtent l="19050" t="19050" r="24765" b="171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85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91.5pt;margin-top:-6.9pt;width:14.75pt;height:15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">
                <v:imagedata r:id="rId113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365204</wp:posOffset>
                </wp:positionH>
                <wp:positionV relativeFrom="paragraph">
                  <wp:posOffset>-51694</wp:posOffset>
                </wp:positionV>
                <wp:extent cx="153360" cy="125280"/>
                <wp:effectExtent l="19050" t="19050" r="18415" b="2730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3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8.6pt;margin-top:-4.15pt;width:12.3pt;height:10.0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">
                <v:imagedata r:id="rId1137" o:title=""/>
              </v:shape>
            </w:pict>
          </mc:Fallback>
        </mc:AlternateContent>
      </w:r>
    </w:p>
    <w:p w:rsidR="00880197" w:rsidRDefault="00EA328C">
      <w:pPr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2952884</wp:posOffset>
                </wp:positionH>
                <wp:positionV relativeFrom="paragraph">
                  <wp:posOffset>238806</wp:posOffset>
                </wp:positionV>
                <wp:extent cx="115560" cy="161280"/>
                <wp:effectExtent l="19050" t="19050" r="18415" b="2984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5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32.35pt;margin-top:18.6pt;width:9.4pt;height:13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">
                <v:imagedata r:id="rId113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2726804</wp:posOffset>
                </wp:positionH>
                <wp:positionV relativeFrom="paragraph">
                  <wp:posOffset>243846</wp:posOffset>
                </wp:positionV>
                <wp:extent cx="106200" cy="147600"/>
                <wp:effectExtent l="19050" t="19050" r="27305" b="2413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6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14.55pt;margin-top:19.05pt;width:8.7pt;height:1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">
                <v:imagedata r:id="rId114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2171324</wp:posOffset>
                </wp:positionH>
                <wp:positionV relativeFrom="paragraph">
                  <wp:posOffset>93726</wp:posOffset>
                </wp:positionV>
                <wp:extent cx="978120" cy="54000"/>
                <wp:effectExtent l="19050" t="19050" r="31750" b="222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78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70.9pt;margin-top:7.35pt;width:77.25pt;height:4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">
                <v:imagedata r:id="rId1143" o:title=""/>
              </v:shape>
            </w:pict>
          </mc:Fallback>
        </mc:AlternateContent>
      </w:r>
    </w:p>
    <w:p w:rsidR="00880197" w:rsidRDefault="00E016B2">
      <w:pPr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-2220676</wp:posOffset>
                </wp:positionH>
                <wp:positionV relativeFrom="paragraph">
                  <wp:posOffset>97895</wp:posOffset>
                </wp:positionV>
                <wp:extent cx="113760" cy="94320"/>
                <wp:effectExtent l="19050" t="19050" r="19685" b="2032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3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-175pt;margin-top:7.55pt;width:9.15pt;height:7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">
                <v:imagedata r:id="rId1145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-2276836</wp:posOffset>
                </wp:positionH>
                <wp:positionV relativeFrom="paragraph">
                  <wp:posOffset>133535</wp:posOffset>
                </wp:positionV>
                <wp:extent cx="46440" cy="16560"/>
                <wp:effectExtent l="19050" t="19050" r="29845" b="215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6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-179.4pt;margin-top:10.45pt;width:3.85pt;height:1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">
                <v:imagedata r:id="rId1147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-2248396</wp:posOffset>
                </wp:positionH>
                <wp:positionV relativeFrom="paragraph">
                  <wp:posOffset>110135</wp:posOffset>
                </wp:positionV>
                <wp:extent cx="18000" cy="74520"/>
                <wp:effectExtent l="19050" t="19050" r="20320" b="2095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8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-177.15pt;margin-top:8.6pt;width:1.6pt;height: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">
                <v:imagedata r:id="rId1149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-2117356</wp:posOffset>
                </wp:positionH>
                <wp:positionV relativeFrom="paragraph">
                  <wp:posOffset>271775</wp:posOffset>
                </wp:positionV>
                <wp:extent cx="53640" cy="1800"/>
                <wp:effectExtent l="19050" t="19050" r="22860" b="1778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53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-166.85pt;margin-top:21.2pt;width:4.4pt;height: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">
                <v:imagedata r:id="rId1151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-2114836</wp:posOffset>
                </wp:positionH>
                <wp:positionV relativeFrom="paragraph">
                  <wp:posOffset>260615</wp:posOffset>
                </wp:positionV>
                <wp:extent cx="14040" cy="41760"/>
                <wp:effectExtent l="19050" t="19050" r="24130" b="158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4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-166.6pt;margin-top:20.4pt;width:1.3pt;height:3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">
                <v:imagedata r:id="rId1153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-2224276</wp:posOffset>
                </wp:positionH>
                <wp:positionV relativeFrom="paragraph">
                  <wp:posOffset>259175</wp:posOffset>
                </wp:positionV>
                <wp:extent cx="74520" cy="79560"/>
                <wp:effectExtent l="19050" t="19050" r="20955" b="1587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74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-175.3pt;margin-top:20.25pt;width:6.05pt;height:6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">
                <v:imagedata r:id="rId1155" o:title=""/>
              </v:shape>
            </w:pict>
          </mc:Fallback>
        </mc:AlternateContent>
      </w:r>
      <w:r w:rsidR="00EA328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2663084</wp:posOffset>
                </wp:positionH>
                <wp:positionV relativeFrom="paragraph">
                  <wp:posOffset>-78649</wp:posOffset>
                </wp:positionV>
                <wp:extent cx="13680" cy="173880"/>
                <wp:effectExtent l="19050" t="19050" r="24765" b="1714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3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09.5pt;margin-top:-6.3pt;width:1.45pt;height:14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">
                <v:imagedata r:id="rId1157" o:title=""/>
              </v:shape>
            </w:pict>
          </mc:Fallback>
        </mc:AlternateContent>
      </w:r>
      <w:r w:rsidR="00EA328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2531324</wp:posOffset>
                </wp:positionH>
                <wp:positionV relativeFrom="paragraph">
                  <wp:posOffset>72911</wp:posOffset>
                </wp:positionV>
                <wp:extent cx="17640" cy="25920"/>
                <wp:effectExtent l="19050" t="19050" r="20955" b="317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7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99.15pt;margin-top:5.65pt;width:1.75pt;height:2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">
                <v:imagedata r:id="rId1159" o:title=""/>
              </v:shape>
            </w:pict>
          </mc:Fallback>
        </mc:AlternateContent>
      </w:r>
      <w:r w:rsidR="00EA328C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2394164</wp:posOffset>
                </wp:positionH>
                <wp:positionV relativeFrom="paragraph">
                  <wp:posOffset>-42289</wp:posOffset>
                </wp:positionV>
                <wp:extent cx="36000" cy="148320"/>
                <wp:effectExtent l="19050" t="19050" r="21590" b="2349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6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88.35pt;margin-top:-3.5pt;width:3.2pt;height:1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">
                <v:imagedata r:id="rId1161" o:title=""/>
              </v:shape>
            </w:pict>
          </mc:Fallback>
        </mc:AlternateContent>
      </w:r>
    </w:p>
    <w:p w:rsidR="00880197" w:rsidRDefault="00E016B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4860389</wp:posOffset>
                </wp:positionH>
                <wp:positionV relativeFrom="paragraph">
                  <wp:posOffset>616389</wp:posOffset>
                </wp:positionV>
                <wp:extent cx="169920" cy="181080"/>
                <wp:effectExtent l="19050" t="19050" r="20955" b="2857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69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82.65pt;margin-top:48.4pt;width:13.65pt;height:14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">
                <v:imagedata r:id="rId11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6078269</wp:posOffset>
                </wp:positionH>
                <wp:positionV relativeFrom="paragraph">
                  <wp:posOffset>550509</wp:posOffset>
                </wp:positionV>
                <wp:extent cx="682920" cy="199800"/>
                <wp:effectExtent l="19050" t="19050" r="22225" b="292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6829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478.45pt;margin-top:43.2pt;width:54.1pt;height:16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">
                <v:imagedata r:id="rId11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6721949</wp:posOffset>
                </wp:positionH>
                <wp:positionV relativeFrom="paragraph">
                  <wp:posOffset>616749</wp:posOffset>
                </wp:positionV>
                <wp:extent cx="70920" cy="177480"/>
                <wp:effectExtent l="19050" t="19050" r="24765" b="3238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709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529.15pt;margin-top:48.4pt;width:5.85pt;height:14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">
                <v:imagedata r:id="rId11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1724429</wp:posOffset>
                </wp:positionH>
                <wp:positionV relativeFrom="paragraph">
                  <wp:posOffset>686229</wp:posOffset>
                </wp:positionV>
                <wp:extent cx="99000" cy="15840"/>
                <wp:effectExtent l="19050" t="38100" r="34925" b="4191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99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35pt;margin-top:53.15pt;width:8.95pt;height:2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">
                <v:imagedata r:id="rId11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843509</wp:posOffset>
                </wp:positionH>
                <wp:positionV relativeFrom="paragraph">
                  <wp:posOffset>658149</wp:posOffset>
                </wp:positionV>
                <wp:extent cx="89640" cy="20160"/>
                <wp:effectExtent l="38100" t="19050" r="24765" b="184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89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66pt;margin-top:51.2pt;width:8.25pt;height:2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">
                <v:imagedata r:id="rId11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875549</wp:posOffset>
                </wp:positionH>
                <wp:positionV relativeFrom="paragraph">
                  <wp:posOffset>617829</wp:posOffset>
                </wp:positionV>
                <wp:extent cx="11880" cy="80280"/>
                <wp:effectExtent l="38100" t="38100" r="45720" b="3429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68.15pt;margin-top:48pt;width:2.6pt;height:7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">
                <v:imagedata r:id="rId11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3918989</wp:posOffset>
                </wp:positionH>
                <wp:positionV relativeFrom="paragraph">
                  <wp:posOffset>79269</wp:posOffset>
                </wp:positionV>
                <wp:extent cx="646560" cy="21600"/>
                <wp:effectExtent l="76200" t="133350" r="96520" b="1498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46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05.7pt;margin-top:-1.6pt;width:57.55pt;height:16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">
                <v:imagedata r:id="rId11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1743509</wp:posOffset>
                </wp:positionH>
                <wp:positionV relativeFrom="paragraph">
                  <wp:posOffset>67749</wp:posOffset>
                </wp:positionV>
                <wp:extent cx="767160" cy="30960"/>
                <wp:effectExtent l="76200" t="133350" r="109220" b="1409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67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33.55pt;margin-top:-3.4pt;width:68.4pt;height:18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">
                <v:imagedata r:id="rId1177" o:title=""/>
              </v:shape>
            </w:pict>
          </mc:Fallback>
        </mc:AlternateContent>
      </w:r>
      <w:r w:rsidR="000337AF">
        <w:t xml:space="preserve">Two half-cells, one containing Fe2+ and Fe and the other containing Ag+ and Ag, are </w:t>
      </w:r>
      <w:proofErr w:type="spellStart"/>
      <w:r w:rsidR="000337AF">
        <w:t>connnected</w:t>
      </w:r>
      <w:proofErr w:type="spellEnd"/>
      <w:r w:rsidR="000337AF">
        <w:t xml:space="preserve"> to form a voltaic cell. Use a Standard Reduction Potential table to determine the direction of spontaneous reaction and the value for </w:t>
      </w:r>
      <w:proofErr w:type="spellStart"/>
      <w:r w:rsidR="000337AF">
        <w:t>E°cell</w:t>
      </w:r>
      <w:proofErr w:type="spellEnd"/>
      <w:r w:rsidR="000337AF">
        <w:t>. Give equations for the half reactions.</w:t>
      </w:r>
    </w:p>
    <w:p w:rsidR="000337AF" w:rsidRDefault="00E016B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4595069</wp:posOffset>
                </wp:positionH>
                <wp:positionV relativeFrom="paragraph">
                  <wp:posOffset>-84136</wp:posOffset>
                </wp:positionV>
                <wp:extent cx="173160" cy="182880"/>
                <wp:effectExtent l="19050" t="19050" r="17780" b="266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73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61.65pt;margin-top:-6.75pt;width:14.05pt;height:14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">
                <v:imagedata r:id="rId11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4425509</wp:posOffset>
                </wp:positionH>
                <wp:positionV relativeFrom="paragraph">
                  <wp:posOffset>-83416</wp:posOffset>
                </wp:positionV>
                <wp:extent cx="162360" cy="195840"/>
                <wp:effectExtent l="19050" t="19050" r="28575" b="3302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62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48.3pt;margin-top:-6.7pt;width:13.15pt;height:15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">
                <v:imagedata r:id="rId11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4354229</wp:posOffset>
                </wp:positionH>
                <wp:positionV relativeFrom="paragraph">
                  <wp:posOffset>71384</wp:posOffset>
                </wp:positionV>
                <wp:extent cx="11520" cy="24840"/>
                <wp:effectExtent l="19050" t="19050" r="26670" b="3238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1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42.7pt;margin-top:5.45pt;width:1.1pt;height:2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">
                <v:imagedata r:id="rId11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4120229</wp:posOffset>
                </wp:positionH>
                <wp:positionV relativeFrom="paragraph">
                  <wp:posOffset>-84856</wp:posOffset>
                </wp:positionV>
                <wp:extent cx="160200" cy="189360"/>
                <wp:effectExtent l="19050" t="19050" r="30480" b="2032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602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24.3pt;margin-top:-6.85pt;width:12.95pt;height:15.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">
                <v:imagedata r:id="rId11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5753909</wp:posOffset>
                </wp:positionH>
                <wp:positionV relativeFrom="paragraph">
                  <wp:posOffset>268304</wp:posOffset>
                </wp:positionV>
                <wp:extent cx="486000" cy="73080"/>
                <wp:effectExtent l="19050" t="19050" r="28575" b="222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486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52.95pt;margin-top:21.05pt;width:38.4pt;height:5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">
                <v:imagedata r:id="rId11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6099869</wp:posOffset>
                </wp:positionH>
                <wp:positionV relativeFrom="paragraph">
                  <wp:posOffset>105224</wp:posOffset>
                </wp:positionV>
                <wp:extent cx="419400" cy="379080"/>
                <wp:effectExtent l="19050" t="19050" r="19050" b="215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41940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80.2pt;margin-top:8.1pt;width:33.35pt;height:30.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">
                <v:imagedata r:id="rId11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5808269</wp:posOffset>
                </wp:positionH>
                <wp:positionV relativeFrom="paragraph">
                  <wp:posOffset>225824</wp:posOffset>
                </wp:positionV>
                <wp:extent cx="454680" cy="36360"/>
                <wp:effectExtent l="19050" t="19050" r="21590" b="209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454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57.25pt;margin-top:17.65pt;width:35.95pt;height:3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">
                <v:imagedata r:id="rId11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5974949</wp:posOffset>
                </wp:positionH>
                <wp:positionV relativeFrom="paragraph">
                  <wp:posOffset>245624</wp:posOffset>
                </wp:positionV>
                <wp:extent cx="86400" cy="119160"/>
                <wp:effectExtent l="19050" t="19050" r="27940" b="336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6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70.3pt;margin-top:19.2pt;width:7.1pt;height:9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">
                <v:imagedata r:id="rId11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5985749</wp:posOffset>
                </wp:positionH>
                <wp:positionV relativeFrom="paragraph">
                  <wp:posOffset>244544</wp:posOffset>
                </wp:positionV>
                <wp:extent cx="33480" cy="18360"/>
                <wp:effectExtent l="19050" t="19050" r="24130" b="2032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3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71.15pt;margin-top:19.15pt;width:2.9pt;height:1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">
                <v:imagedata r:id="rId11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5957669</wp:posOffset>
                </wp:positionH>
                <wp:positionV relativeFrom="paragraph">
                  <wp:posOffset>158504</wp:posOffset>
                </wp:positionV>
                <wp:extent cx="101520" cy="210240"/>
                <wp:effectExtent l="19050" t="19050" r="32385" b="1841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15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68.95pt;margin-top:12.4pt;width:8.35pt;height:16.8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">
                <v:imagedata r:id="rId11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5928509</wp:posOffset>
                </wp:positionH>
                <wp:positionV relativeFrom="paragraph">
                  <wp:posOffset>157064</wp:posOffset>
                </wp:positionV>
                <wp:extent cx="76320" cy="134280"/>
                <wp:effectExtent l="19050" t="19050" r="19050" b="184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76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66.65pt;margin-top:12.2pt;width:6.3pt;height:10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">
                <v:imagedata r:id="rId11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5871989</wp:posOffset>
                </wp:positionH>
                <wp:positionV relativeFrom="paragraph">
                  <wp:posOffset>67784</wp:posOffset>
                </wp:positionV>
                <wp:extent cx="243000" cy="343800"/>
                <wp:effectExtent l="19050" t="19050" r="24130" b="1841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4300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62.2pt;margin-top:5.3pt;width:19.5pt;height:27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">
                <v:imagedata r:id="rId12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6057029</wp:posOffset>
                </wp:positionH>
                <wp:positionV relativeFrom="paragraph">
                  <wp:posOffset>60224</wp:posOffset>
                </wp:positionV>
                <wp:extent cx="77400" cy="238320"/>
                <wp:effectExtent l="19050" t="19050" r="18415" b="285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74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476.8pt;margin-top:4.65pt;width:6.35pt;height:1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">
                <v:imagedata r:id="rId12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5918429</wp:posOffset>
                </wp:positionH>
                <wp:positionV relativeFrom="paragraph">
                  <wp:posOffset>52304</wp:posOffset>
                </wp:positionV>
                <wp:extent cx="255240" cy="20520"/>
                <wp:effectExtent l="19050" t="19050" r="31115" b="177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55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465.95pt;margin-top:4pt;width:20.3pt;height:1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">
                <v:imagedata r:id="rId12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6694589</wp:posOffset>
                </wp:positionH>
                <wp:positionV relativeFrom="paragraph">
                  <wp:posOffset>21344</wp:posOffset>
                </wp:positionV>
                <wp:extent cx="167040" cy="25200"/>
                <wp:effectExtent l="19050" t="19050" r="23495" b="3238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67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527.1pt;margin-top:1.55pt;width:13.35pt;height:2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">
                <v:imagedata r:id="rId12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6793589</wp:posOffset>
                </wp:positionH>
                <wp:positionV relativeFrom="paragraph">
                  <wp:posOffset>-43816</wp:posOffset>
                </wp:positionV>
                <wp:extent cx="86400" cy="146160"/>
                <wp:effectExtent l="19050" t="19050" r="27940" b="2540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6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534.8pt;margin-top:-3.6pt;width:7.15pt;height:11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">
                <v:imagedata r:id="rId12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6725909</wp:posOffset>
                </wp:positionH>
                <wp:positionV relativeFrom="paragraph">
                  <wp:posOffset>-256</wp:posOffset>
                </wp:positionV>
                <wp:extent cx="35640" cy="7560"/>
                <wp:effectExtent l="19050" t="19050" r="21590" b="311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5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529.45pt;margin-top:-.15pt;width:3pt;height: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">
                <v:imagedata r:id="rId12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6597389</wp:posOffset>
                </wp:positionH>
                <wp:positionV relativeFrom="paragraph">
                  <wp:posOffset>9464</wp:posOffset>
                </wp:positionV>
                <wp:extent cx="227520" cy="489600"/>
                <wp:effectExtent l="19050" t="19050" r="20320" b="247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2752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519.35pt;margin-top:.7pt;width:18.1pt;height:38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">
                <v:imagedata r:id="rId12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6418829</wp:posOffset>
                </wp:positionH>
                <wp:positionV relativeFrom="paragraph">
                  <wp:posOffset>184064</wp:posOffset>
                </wp:positionV>
                <wp:extent cx="504000" cy="58320"/>
                <wp:effectExtent l="19050" t="19050" r="29845" b="1841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04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505.3pt;margin-top:14.35pt;width:39.9pt;height:4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">
                <v:imagedata r:id="rId12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168149</wp:posOffset>
                </wp:positionH>
                <wp:positionV relativeFrom="paragraph">
                  <wp:posOffset>30704</wp:posOffset>
                </wp:positionV>
                <wp:extent cx="84240" cy="118080"/>
                <wp:effectExtent l="19050" t="19050" r="30480" b="1587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4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3.1pt;margin-top:2.25pt;width:6.9pt;height:9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">
                <v:imagedata r:id="rId12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97229</wp:posOffset>
                </wp:positionH>
                <wp:positionV relativeFrom="paragraph">
                  <wp:posOffset>-59296</wp:posOffset>
                </wp:positionV>
                <wp:extent cx="68040" cy="210240"/>
                <wp:effectExtent l="19050" t="19050" r="27305" b="184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680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7.5pt;margin-top:-4.75pt;width:5.7pt;height:16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">
                <v:imagedata r:id="rId12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36389</wp:posOffset>
                </wp:positionH>
                <wp:positionV relativeFrom="paragraph">
                  <wp:posOffset>43304</wp:posOffset>
                </wp:positionV>
                <wp:extent cx="61200" cy="78480"/>
                <wp:effectExtent l="19050" t="19050" r="34290" b="1714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1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.7pt;margin-top:3.25pt;width:5.1pt;height:6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">
                <v:imagedata r:id="rId12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-162331</wp:posOffset>
                </wp:positionH>
                <wp:positionV relativeFrom="paragraph">
                  <wp:posOffset>-11776</wp:posOffset>
                </wp:positionV>
                <wp:extent cx="211320" cy="151920"/>
                <wp:effectExtent l="19050" t="19050" r="17780" b="1968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211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-12.95pt;margin-top:-1.1pt;width:16.9pt;height:12.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">
                <v:imagedata r:id="rId12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-135331</wp:posOffset>
                </wp:positionH>
                <wp:positionV relativeFrom="paragraph">
                  <wp:posOffset>-23296</wp:posOffset>
                </wp:positionV>
                <wp:extent cx="36000" cy="142920"/>
                <wp:effectExtent l="19050" t="19050" r="21590" b="2857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6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-10.8pt;margin-top:-2pt;width:3.1pt;height:11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">
                <v:imagedata r:id="rId12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-234691</wp:posOffset>
                </wp:positionH>
                <wp:positionV relativeFrom="paragraph">
                  <wp:posOffset>74984</wp:posOffset>
                </wp:positionV>
                <wp:extent cx="83880" cy="52920"/>
                <wp:effectExtent l="19050" t="19050" r="30480" b="234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3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-18.6pt;margin-top:5.75pt;width:6.75pt;height:4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">
                <v:imagedata r:id="rId12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-326491</wp:posOffset>
                </wp:positionH>
                <wp:positionV relativeFrom="paragraph">
                  <wp:posOffset>42944</wp:posOffset>
                </wp:positionV>
                <wp:extent cx="50400" cy="106200"/>
                <wp:effectExtent l="19050" t="19050" r="26035" b="2730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0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-25.8pt;margin-top:3.3pt;width:4.2pt;height:8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">
                <v:imagedata r:id="rId12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3094949</wp:posOffset>
                </wp:positionH>
                <wp:positionV relativeFrom="paragraph">
                  <wp:posOffset>15944</wp:posOffset>
                </wp:positionV>
                <wp:extent cx="180360" cy="227880"/>
                <wp:effectExtent l="38100" t="38100" r="48260" b="393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803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42.8pt;margin-top:.4pt;width:16pt;height:19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">
                <v:imagedata r:id="rId12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2936189</wp:posOffset>
                </wp:positionH>
                <wp:positionV relativeFrom="paragraph">
                  <wp:posOffset>28184</wp:posOffset>
                </wp:positionV>
                <wp:extent cx="128160" cy="4680"/>
                <wp:effectExtent l="19050" t="38100" r="24765" b="336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28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30.75pt;margin-top:1.3pt;width:10.75pt;height:1.8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">
                <v:imagedata r:id="rId12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2876069</wp:posOffset>
                </wp:positionH>
                <wp:positionV relativeFrom="paragraph">
                  <wp:posOffset>-119056</wp:posOffset>
                </wp:positionV>
                <wp:extent cx="162720" cy="246600"/>
                <wp:effectExtent l="38100" t="38100" r="27940" b="393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627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25.95pt;margin-top:-10.25pt;width:13.95pt;height:20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">
                <v:imagedata r:id="rId12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2451269</wp:posOffset>
                </wp:positionH>
                <wp:positionV relativeFrom="paragraph">
                  <wp:posOffset>-36256</wp:posOffset>
                </wp:positionV>
                <wp:extent cx="148680" cy="121320"/>
                <wp:effectExtent l="38100" t="38100" r="41910" b="3111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48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92.5pt;margin-top:-3.65pt;width:13pt;height:10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">
                <v:imagedata r:id="rId12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2239229</wp:posOffset>
                </wp:positionH>
                <wp:positionV relativeFrom="paragraph">
                  <wp:posOffset>7304</wp:posOffset>
                </wp:positionV>
                <wp:extent cx="258120" cy="17280"/>
                <wp:effectExtent l="19050" t="38100" r="27940" b="4000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58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75.75pt;margin-top:.05pt;width:21.15pt;height:2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">
                <v:imagedata r:id="rId12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1499069</wp:posOffset>
                </wp:positionH>
                <wp:positionV relativeFrom="paragraph">
                  <wp:posOffset>4424</wp:posOffset>
                </wp:positionV>
                <wp:extent cx="166680" cy="121680"/>
                <wp:effectExtent l="19050" t="38100" r="24130" b="501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66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17.35pt;margin-top:-.45pt;width:14.05pt;height:11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">
                <v:imagedata r:id="rId12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1256429</wp:posOffset>
                </wp:positionH>
                <wp:positionV relativeFrom="paragraph">
                  <wp:posOffset>42584</wp:posOffset>
                </wp:positionV>
                <wp:extent cx="104040" cy="15840"/>
                <wp:effectExtent l="19050" t="19050" r="29845" b="2286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98.1pt;margin-top:2.8pt;width:9.25pt;height:2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">
                <v:imagedata r:id="rId12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1277669</wp:posOffset>
                </wp:positionH>
                <wp:positionV relativeFrom="paragraph">
                  <wp:posOffset>17744</wp:posOffset>
                </wp:positionV>
                <wp:extent cx="4320" cy="102240"/>
                <wp:effectExtent l="38100" t="19050" r="34290" b="311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4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99.9pt;margin-top:.85pt;width:1.85pt;height:9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">
                <v:imagedata r:id="rId12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705989</wp:posOffset>
                </wp:positionH>
                <wp:positionV relativeFrom="paragraph">
                  <wp:posOffset>5504</wp:posOffset>
                </wp:positionV>
                <wp:extent cx="106200" cy="239040"/>
                <wp:effectExtent l="38100" t="38100" r="46355" b="4699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62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54.8pt;margin-top:-.3pt;width:10.1pt;height:20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">
                <v:imagedata r:id="rId12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515549</wp:posOffset>
                </wp:positionH>
                <wp:positionV relativeFrom="paragraph">
                  <wp:posOffset>20264</wp:posOffset>
                </wp:positionV>
                <wp:extent cx="127800" cy="18000"/>
                <wp:effectExtent l="19050" t="19050" r="24765" b="203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27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40.15pt;margin-top:1.2pt;width:10.7pt;height:2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">
                <v:imagedata r:id="rId12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476669</wp:posOffset>
                </wp:positionH>
                <wp:positionV relativeFrom="paragraph">
                  <wp:posOffset>-103576</wp:posOffset>
                </wp:positionV>
                <wp:extent cx="154440" cy="258840"/>
                <wp:effectExtent l="38100" t="38100" r="17145" b="463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544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6.85pt;margin-top:-9.05pt;width:13.7pt;height:21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">
                <v:imagedata r:id="rId1251" o:title=""/>
              </v:shape>
            </w:pict>
          </mc:Fallback>
        </mc:AlternateContent>
      </w:r>
    </w:p>
    <w:p w:rsidR="000337AF" w:rsidRDefault="00E016B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5036789</wp:posOffset>
                </wp:positionH>
                <wp:positionV relativeFrom="paragraph">
                  <wp:posOffset>-28356</wp:posOffset>
                </wp:positionV>
                <wp:extent cx="143640" cy="360000"/>
                <wp:effectExtent l="19050" t="19050" r="27940" b="2159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364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96.55pt;margin-top:-2.3pt;width:11.5pt;height:28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">
                <v:imagedata r:id="rId1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3995309</wp:posOffset>
                </wp:positionH>
                <wp:positionV relativeFrom="paragraph">
                  <wp:posOffset>87564</wp:posOffset>
                </wp:positionV>
                <wp:extent cx="113400" cy="291600"/>
                <wp:effectExtent l="19050" t="19050" r="20320" b="3238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134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14.45pt;margin-top:6.8pt;width:9.2pt;height:23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">
                <v:imagedata r:id="rId1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3765989</wp:posOffset>
                </wp:positionH>
                <wp:positionV relativeFrom="paragraph">
                  <wp:posOffset>198084</wp:posOffset>
                </wp:positionV>
                <wp:extent cx="134640" cy="21600"/>
                <wp:effectExtent l="19050" t="19050" r="17780" b="165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34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96.5pt;margin-top:15.55pt;width:10.7pt;height:1.9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">
                <v:imagedata r:id="rId1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4927349</wp:posOffset>
                </wp:positionH>
                <wp:positionV relativeFrom="paragraph">
                  <wp:posOffset>54804</wp:posOffset>
                </wp:positionV>
                <wp:extent cx="124920" cy="251640"/>
                <wp:effectExtent l="19050" t="19050" r="27940" b="3429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249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87.85pt;margin-top:4.15pt;width:10.25pt;height:20.2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">
                <v:imagedata r:id="rId1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4684709</wp:posOffset>
                </wp:positionH>
                <wp:positionV relativeFrom="paragraph">
                  <wp:posOffset>59484</wp:posOffset>
                </wp:positionV>
                <wp:extent cx="132120" cy="241560"/>
                <wp:effectExtent l="19050" t="19050" r="20320" b="254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321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68.7pt;margin-top:4.55pt;width:10.75pt;height:19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">
                <v:imagedata r:id="rId1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4579949</wp:posOffset>
                </wp:positionH>
                <wp:positionV relativeFrom="paragraph">
                  <wp:posOffset>88644</wp:posOffset>
                </wp:positionV>
                <wp:extent cx="24120" cy="217080"/>
                <wp:effectExtent l="19050" t="19050" r="33655" b="3111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41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60.45pt;margin-top:6.85pt;width:2.15pt;height:17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">
                <v:imagedata r:id="rId1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4488509</wp:posOffset>
                </wp:positionH>
                <wp:positionV relativeFrom="paragraph">
                  <wp:posOffset>93684</wp:posOffset>
                </wp:positionV>
                <wp:extent cx="97560" cy="92880"/>
                <wp:effectExtent l="19050" t="19050" r="17145" b="2159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97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53.3pt;margin-top:7.25pt;width:7.95pt;height:7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">
                <v:imagedata r:id="rId1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4421909</wp:posOffset>
                </wp:positionH>
                <wp:positionV relativeFrom="paragraph">
                  <wp:posOffset>243084</wp:posOffset>
                </wp:positionV>
                <wp:extent cx="21960" cy="46800"/>
                <wp:effectExtent l="19050" t="19050" r="16510" b="2984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1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48.1pt;margin-top:19.1pt;width:1.95pt;height:3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">
                <v:imagedata r:id="rId1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4223549</wp:posOffset>
                </wp:positionH>
                <wp:positionV relativeFrom="paragraph">
                  <wp:posOffset>82524</wp:posOffset>
                </wp:positionV>
                <wp:extent cx="120600" cy="199800"/>
                <wp:effectExtent l="19050" t="19050" r="32385" b="2921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206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32.4pt;margin-top:6.4pt;width:9.9pt;height:16.0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">
                <v:imagedata r:id="rId1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4102589</wp:posOffset>
                </wp:positionH>
                <wp:positionV relativeFrom="paragraph">
                  <wp:posOffset>154164</wp:posOffset>
                </wp:positionV>
                <wp:extent cx="72000" cy="11880"/>
                <wp:effectExtent l="19050" t="19050" r="23495" b="266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72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22.9pt;margin-top:11.95pt;width:6pt;height:1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">
                <v:imagedata r:id="rId12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3426149</wp:posOffset>
                </wp:positionH>
                <wp:positionV relativeFrom="paragraph">
                  <wp:posOffset>87564</wp:posOffset>
                </wp:positionV>
                <wp:extent cx="122760" cy="10080"/>
                <wp:effectExtent l="19050" t="19050" r="29845" b="285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22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69.7pt;margin-top:6.7pt;width:9.9pt;height:1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">
                <v:imagedata r:id="rId12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3279269</wp:posOffset>
                </wp:positionH>
                <wp:positionV relativeFrom="paragraph">
                  <wp:posOffset>149484</wp:posOffset>
                </wp:positionV>
                <wp:extent cx="115920" cy="145440"/>
                <wp:effectExtent l="19050" t="19050" r="17780" b="2603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15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58.05pt;margin-top:11.6pt;width:9.4pt;height:11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">
                <v:imagedata r:id="rId12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3095669</wp:posOffset>
                </wp:positionH>
                <wp:positionV relativeFrom="paragraph">
                  <wp:posOffset>100884</wp:posOffset>
                </wp:positionV>
                <wp:extent cx="147600" cy="199440"/>
                <wp:effectExtent l="19050" t="19050" r="24130" b="2921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47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43.6pt;margin-top:7.8pt;width:11.95pt;height:15.9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">
                <v:imagedata r:id="rId12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2714789</wp:posOffset>
                </wp:positionH>
                <wp:positionV relativeFrom="paragraph">
                  <wp:posOffset>208524</wp:posOffset>
                </wp:positionV>
                <wp:extent cx="138960" cy="18720"/>
                <wp:effectExtent l="19050" t="19050" r="33020" b="1968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38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13.7pt;margin-top:16.25pt;width:11.2pt;height:1.7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">
                <v:imagedata r:id="rId12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2741789</wp:posOffset>
                </wp:positionH>
                <wp:positionV relativeFrom="paragraph">
                  <wp:posOffset>179004</wp:posOffset>
                </wp:positionV>
                <wp:extent cx="17640" cy="97560"/>
                <wp:effectExtent l="19050" t="19050" r="20955" b="1714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7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15.85pt;margin-top:14.05pt;width:1.6pt;height:7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">
                <v:imagedata r:id="rId12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2509949</wp:posOffset>
                </wp:positionH>
                <wp:positionV relativeFrom="paragraph">
                  <wp:posOffset>83604</wp:posOffset>
                </wp:positionV>
                <wp:extent cx="89640" cy="2520"/>
                <wp:effectExtent l="19050" t="19050" r="24765" b="1714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89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97.5pt;margin-top:6.35pt;width:7.25pt;height: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">
                <v:imagedata r:id="rId12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2536589</wp:posOffset>
                </wp:positionH>
                <wp:positionV relativeFrom="paragraph">
                  <wp:posOffset>60564</wp:posOffset>
                </wp:positionV>
                <wp:extent cx="18000" cy="52920"/>
                <wp:effectExtent l="19050" t="19050" r="20320" b="2349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8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99.6pt;margin-top:4.6pt;width:1.7pt;height:4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">
                <v:imagedata r:id="rId12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2394749</wp:posOffset>
                </wp:positionH>
                <wp:positionV relativeFrom="paragraph">
                  <wp:posOffset>37524</wp:posOffset>
                </wp:positionV>
                <wp:extent cx="87480" cy="76680"/>
                <wp:effectExtent l="19050" t="19050" r="27305" b="190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7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88.45pt;margin-top:2.8pt;width:7.1pt;height:6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">
                <v:imagedata r:id="rId12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2091989</wp:posOffset>
                </wp:positionH>
                <wp:positionV relativeFrom="paragraph">
                  <wp:posOffset>148764</wp:posOffset>
                </wp:positionV>
                <wp:extent cx="137880" cy="26280"/>
                <wp:effectExtent l="19050" t="19050" r="33655" b="311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37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64.6pt;margin-top:11.55pt;width:11.1pt;height:2.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">
                <v:imagedata r:id="rId12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2180189</wp:posOffset>
                </wp:positionH>
                <wp:positionV relativeFrom="paragraph">
                  <wp:posOffset>161364</wp:posOffset>
                </wp:positionV>
                <wp:extent cx="179640" cy="124560"/>
                <wp:effectExtent l="19050" t="19050" r="30480" b="279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79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71.55pt;margin-top:12.55pt;width:14.3pt;height:10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">
                <v:imagedata r:id="rId12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2054909</wp:posOffset>
                </wp:positionH>
                <wp:positionV relativeFrom="paragraph">
                  <wp:posOffset>172164</wp:posOffset>
                </wp:positionV>
                <wp:extent cx="39240" cy="11160"/>
                <wp:effectExtent l="19050" t="19050" r="18415" b="2730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39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61.75pt;margin-top:13.5pt;width:3.25pt;height:1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">
                <v:imagedata r:id="rId12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2050229</wp:posOffset>
                </wp:positionH>
                <wp:positionV relativeFrom="paragraph">
                  <wp:posOffset>28524</wp:posOffset>
                </wp:positionV>
                <wp:extent cx="150480" cy="265680"/>
                <wp:effectExtent l="19050" t="19050" r="21590" b="2032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504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61.25pt;margin-top:2.1pt;width:12.15pt;height:21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">
                <v:imagedata r:id="rId12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1551269</wp:posOffset>
                </wp:positionH>
                <wp:positionV relativeFrom="paragraph">
                  <wp:posOffset>131484</wp:posOffset>
                </wp:positionV>
                <wp:extent cx="154080" cy="149400"/>
                <wp:effectExtent l="19050" t="19050" r="17780" b="222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54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22.05pt;margin-top:10.2pt;width:12.45pt;height:1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">
                <v:imagedata r:id="rId12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1293869</wp:posOffset>
                </wp:positionH>
                <wp:positionV relativeFrom="paragraph">
                  <wp:posOffset>189084</wp:posOffset>
                </wp:positionV>
                <wp:extent cx="313920" cy="30240"/>
                <wp:effectExtent l="19050" t="19050" r="29210" b="273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313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01.75pt;margin-top:14.8pt;width:24.95pt;height:2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">
                <v:imagedata r:id="rId12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601229</wp:posOffset>
                </wp:positionH>
                <wp:positionV relativeFrom="paragraph">
                  <wp:posOffset>140484</wp:posOffset>
                </wp:positionV>
                <wp:extent cx="77040" cy="16200"/>
                <wp:effectExtent l="19050" t="19050" r="18415" b="2222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7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7.2pt;margin-top:10.95pt;width:6.4pt;height:1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">
                <v:imagedata r:id="rId13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670709</wp:posOffset>
                </wp:positionH>
                <wp:positionV relativeFrom="paragraph">
                  <wp:posOffset>180084</wp:posOffset>
                </wp:positionV>
                <wp:extent cx="149040" cy="143280"/>
                <wp:effectExtent l="19050" t="19050" r="22860" b="285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49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52.75pt;margin-top:14.05pt;width:11.85pt;height:11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">
                <v:imagedata r:id="rId13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539669</wp:posOffset>
                </wp:positionH>
                <wp:positionV relativeFrom="paragraph">
                  <wp:posOffset>11244</wp:posOffset>
                </wp:positionV>
                <wp:extent cx="136440" cy="295200"/>
                <wp:effectExtent l="19050" t="19050" r="16510" b="292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364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2.35pt;margin-top:.8pt;width:11pt;height:23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">
                <v:imagedata r:id="rId13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100469</wp:posOffset>
                </wp:positionH>
                <wp:positionV relativeFrom="paragraph">
                  <wp:posOffset>128964</wp:posOffset>
                </wp:positionV>
                <wp:extent cx="109080" cy="131400"/>
                <wp:effectExtent l="19050" t="19050" r="24765" b="2159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9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7.7pt;margin-top:10pt;width:8.9pt;height:10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">
                <v:imagedata r:id="rId13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29</wp:posOffset>
                </wp:positionH>
                <wp:positionV relativeFrom="paragraph">
                  <wp:posOffset>28884</wp:posOffset>
                </wp:positionV>
                <wp:extent cx="98280" cy="228960"/>
                <wp:effectExtent l="19050" t="19050" r="16510" b="190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82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-.15pt;margin-top:2.1pt;width:8.15pt;height:18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">
                <v:imagedata r:id="rId13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-85291</wp:posOffset>
                </wp:positionH>
                <wp:positionV relativeFrom="paragraph">
                  <wp:posOffset>146604</wp:posOffset>
                </wp:positionV>
                <wp:extent cx="69480" cy="103680"/>
                <wp:effectExtent l="19050" t="19050" r="26035" b="298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69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-6.85pt;margin-top:11.4pt;width:5.8pt;height:8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">
                <v:imagedata r:id="rId13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-193291</wp:posOffset>
                </wp:positionH>
                <wp:positionV relativeFrom="paragraph">
                  <wp:posOffset>158124</wp:posOffset>
                </wp:positionV>
                <wp:extent cx="102240" cy="84960"/>
                <wp:effectExtent l="19050" t="19050" r="31115" b="2984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02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-15.35pt;margin-top:12.3pt;width:8.3pt;height: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">
                <v:imagedata r:id="rId13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-302011</wp:posOffset>
                </wp:positionH>
                <wp:positionV relativeFrom="paragraph">
                  <wp:posOffset>159564</wp:posOffset>
                </wp:positionV>
                <wp:extent cx="105120" cy="102960"/>
                <wp:effectExtent l="19050" t="19050" r="28575" b="3048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5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-23.95pt;margin-top:12.4pt;width:8.5pt;height:8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">
                <v:imagedata r:id="rId13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6094469</wp:posOffset>
                </wp:positionH>
                <wp:positionV relativeFrom="paragraph">
                  <wp:posOffset>-136356</wp:posOffset>
                </wp:positionV>
                <wp:extent cx="370800" cy="297000"/>
                <wp:effectExtent l="19050" t="19050" r="29845" b="2730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708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79.75pt;margin-top:-10.9pt;width:29.45pt;height:23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">
                <v:imagedata r:id="rId13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5885669</wp:posOffset>
                </wp:positionH>
                <wp:positionV relativeFrom="paragraph">
                  <wp:posOffset>196284</wp:posOffset>
                </wp:positionV>
                <wp:extent cx="75240" cy="190800"/>
                <wp:effectExtent l="19050" t="19050" r="20320" b="190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5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63.3pt;margin-top:15.4pt;width:6.1pt;height:15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">
                <v:imagedata r:id="rId13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6063869</wp:posOffset>
                </wp:positionH>
                <wp:positionV relativeFrom="paragraph">
                  <wp:posOffset>105204</wp:posOffset>
                </wp:positionV>
                <wp:extent cx="77760" cy="227520"/>
                <wp:effectExtent l="19050" t="19050" r="17780" b="2032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77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77.4pt;margin-top:8.15pt;width:6.3pt;height:18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">
                <v:imagedata r:id="rId13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6060269</wp:posOffset>
                </wp:positionH>
                <wp:positionV relativeFrom="paragraph">
                  <wp:posOffset>246684</wp:posOffset>
                </wp:positionV>
                <wp:extent cx="55440" cy="104400"/>
                <wp:effectExtent l="19050" t="19050" r="20955" b="292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55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477.05pt;margin-top:19.25pt;width:4.6pt;height:8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">
                <v:imagedata r:id="rId13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5991509</wp:posOffset>
                </wp:positionH>
                <wp:positionV relativeFrom="paragraph">
                  <wp:posOffset>162444</wp:posOffset>
                </wp:positionV>
                <wp:extent cx="56520" cy="125280"/>
                <wp:effectExtent l="19050" t="19050" r="19685" b="2730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6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71.6pt;margin-top:12.65pt;width:4.8pt;height:10.2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">
                <v:imagedata r:id="rId13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5913029</wp:posOffset>
                </wp:positionH>
                <wp:positionV relativeFrom="paragraph">
                  <wp:posOffset>147324</wp:posOffset>
                </wp:positionV>
                <wp:extent cx="68400" cy="185760"/>
                <wp:effectExtent l="19050" t="19050" r="27305" b="2413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68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465.5pt;margin-top:11.45pt;width:5.7pt;height:14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">
                <v:imagedata r:id="rId13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5800349</wp:posOffset>
                </wp:positionH>
                <wp:positionV relativeFrom="paragraph">
                  <wp:posOffset>238044</wp:posOffset>
                </wp:positionV>
                <wp:extent cx="82080" cy="84240"/>
                <wp:effectExtent l="19050" t="19050" r="32385" b="3048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2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456.55pt;margin-top:18.65pt;width:6.75pt;height:6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">
                <v:imagedata r:id="rId13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5768669</wp:posOffset>
                </wp:positionH>
                <wp:positionV relativeFrom="paragraph">
                  <wp:posOffset>238044</wp:posOffset>
                </wp:positionV>
                <wp:extent cx="50400" cy="16200"/>
                <wp:effectExtent l="19050" t="19050" r="26035" b="222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0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454.15pt;margin-top:18.7pt;width:4.1pt;height:1.4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">
                <v:imagedata r:id="rId13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5758589</wp:posOffset>
                </wp:positionH>
                <wp:positionV relativeFrom="paragraph">
                  <wp:posOffset>147684</wp:posOffset>
                </wp:positionV>
                <wp:extent cx="91440" cy="177840"/>
                <wp:effectExtent l="19050" t="19050" r="22860" b="317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1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453.3pt;margin-top:11.5pt;width:7.4pt;height:14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">
                <v:imagedata r:id="rId13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5673989</wp:posOffset>
                </wp:positionH>
                <wp:positionV relativeFrom="paragraph">
                  <wp:posOffset>-51036</wp:posOffset>
                </wp:positionV>
                <wp:extent cx="462960" cy="477000"/>
                <wp:effectExtent l="19050" t="19050" r="32385" b="184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46296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46.55pt;margin-top:-4.05pt;width:36.8pt;height:37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">
                <v:imagedata r:id="rId13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6131909</wp:posOffset>
                </wp:positionH>
                <wp:positionV relativeFrom="paragraph">
                  <wp:posOffset>-27276</wp:posOffset>
                </wp:positionV>
                <wp:extent cx="108720" cy="416520"/>
                <wp:effectExtent l="19050" t="19050" r="24765" b="2222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872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82.7pt;margin-top:-2.2pt;width:8.75pt;height:33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">
                <v:imagedata r:id="rId13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6399029</wp:posOffset>
                </wp:positionH>
                <wp:positionV relativeFrom="paragraph">
                  <wp:posOffset>7644</wp:posOffset>
                </wp:positionV>
                <wp:extent cx="511920" cy="31680"/>
                <wp:effectExtent l="19050" t="19050" r="21590" b="260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511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503.8pt;margin-top:.45pt;width:40.55pt;height:2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">
                <v:imagedata r:id="rId13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6725909</wp:posOffset>
                </wp:positionH>
                <wp:positionV relativeFrom="paragraph">
                  <wp:posOffset>188724</wp:posOffset>
                </wp:positionV>
                <wp:extent cx="63720" cy="147960"/>
                <wp:effectExtent l="19050" t="19050" r="31750" b="234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63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529.45pt;margin-top:14.7pt;width:5.35pt;height:1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">
                <v:imagedata r:id="rId13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6635189</wp:posOffset>
                </wp:positionH>
                <wp:positionV relativeFrom="paragraph">
                  <wp:posOffset>191604</wp:posOffset>
                </wp:positionV>
                <wp:extent cx="65880" cy="162360"/>
                <wp:effectExtent l="19050" t="19050" r="29845" b="285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658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522.3pt;margin-top:14.95pt;width:5.45pt;height:13.2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">
                <v:imagedata r:id="rId13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6500189</wp:posOffset>
                </wp:positionH>
                <wp:positionV relativeFrom="paragraph">
                  <wp:posOffset>230484</wp:posOffset>
                </wp:positionV>
                <wp:extent cx="41760" cy="14760"/>
                <wp:effectExtent l="19050" t="19050" r="15875" b="2349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41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511.7pt;margin-top:18pt;width:3.5pt;height:1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">
                <v:imagedata r:id="rId13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6473549</wp:posOffset>
                </wp:positionH>
                <wp:positionV relativeFrom="paragraph">
                  <wp:posOffset>127164</wp:posOffset>
                </wp:positionV>
                <wp:extent cx="73440" cy="213480"/>
                <wp:effectExtent l="19050" t="19050" r="22225" b="3429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734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509.6pt;margin-top:9.85pt;width:6.05pt;height:17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">
                <v:imagedata r:id="rId13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6315509</wp:posOffset>
                </wp:positionH>
                <wp:positionV relativeFrom="paragraph">
                  <wp:posOffset>-126996</wp:posOffset>
                </wp:positionV>
                <wp:extent cx="616680" cy="561600"/>
                <wp:effectExtent l="19050" t="19050" r="31115" b="2921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61668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97.15pt;margin-top:-10.15pt;width:48.9pt;height:44.5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">
                <v:imagedata r:id="rId1349" o:title=""/>
              </v:shape>
            </w:pict>
          </mc:Fallback>
        </mc:AlternateContent>
      </w:r>
    </w:p>
    <w:p w:rsidR="000337AF" w:rsidRDefault="00E016B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4915109</wp:posOffset>
                </wp:positionH>
                <wp:positionV relativeFrom="paragraph">
                  <wp:posOffset>118949</wp:posOffset>
                </wp:positionV>
                <wp:extent cx="121320" cy="180000"/>
                <wp:effectExtent l="19050" t="19050" r="31115" b="2984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21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86.85pt;margin-top:9.2pt;width:9.9pt;height:14.5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">
                <v:imagedata r:id="rId13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4668149</wp:posOffset>
                </wp:positionH>
                <wp:positionV relativeFrom="paragraph">
                  <wp:posOffset>114629</wp:posOffset>
                </wp:positionV>
                <wp:extent cx="158400" cy="201960"/>
                <wp:effectExtent l="19050" t="19050" r="32385" b="266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584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67.4pt;margin-top:8.9pt;width:12.8pt;height:16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">
                <v:imagedata r:id="rId13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4451789</wp:posOffset>
                </wp:positionH>
                <wp:positionV relativeFrom="paragraph">
                  <wp:posOffset>138749</wp:posOffset>
                </wp:positionV>
                <wp:extent cx="147240" cy="194400"/>
                <wp:effectExtent l="19050" t="19050" r="24765" b="3429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472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50.4pt;margin-top:10.8pt;width:12pt;height:15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">
                <v:imagedata r:id="rId13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4324349</wp:posOffset>
                </wp:positionH>
                <wp:positionV relativeFrom="paragraph">
                  <wp:posOffset>258989</wp:posOffset>
                </wp:positionV>
                <wp:extent cx="29880" cy="33480"/>
                <wp:effectExtent l="19050" t="19050" r="27305" b="241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9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40.35pt;margin-top:20.25pt;width:2.55pt;height: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">
                <v:imagedata r:id="rId13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4195829</wp:posOffset>
                </wp:positionH>
                <wp:positionV relativeFrom="paragraph">
                  <wp:posOffset>157109</wp:posOffset>
                </wp:positionV>
                <wp:extent cx="42480" cy="168480"/>
                <wp:effectExtent l="19050" t="19050" r="34290" b="2222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42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30.25pt;margin-top:12.2pt;width:3.7pt;height:13.6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">
                <v:imagedata r:id="rId13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3984509</wp:posOffset>
                </wp:positionH>
                <wp:positionV relativeFrom="paragraph">
                  <wp:posOffset>38309</wp:posOffset>
                </wp:positionV>
                <wp:extent cx="1327680" cy="51840"/>
                <wp:effectExtent l="19050" t="19050" r="25400" b="2476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327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13.65pt;margin-top:2.85pt;width:104.8pt;height:4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">
                <v:imagedata r:id="rId13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6091589</wp:posOffset>
                </wp:positionH>
                <wp:positionV relativeFrom="paragraph">
                  <wp:posOffset>-39451</wp:posOffset>
                </wp:positionV>
                <wp:extent cx="88200" cy="112320"/>
                <wp:effectExtent l="19050" t="19050" r="26670" b="2159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8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79.5pt;margin-top:-3.25pt;width:7.2pt;height:9.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">
                <v:imagedata r:id="rId13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6805469</wp:posOffset>
                </wp:positionH>
                <wp:positionV relativeFrom="paragraph">
                  <wp:posOffset>-31891</wp:posOffset>
                </wp:positionV>
                <wp:extent cx="37080" cy="112680"/>
                <wp:effectExtent l="19050" t="19050" r="20320" b="209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7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535.75pt;margin-top:-2.55pt;width:3.15pt;height:9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">
                <v:imagedata r:id="rId13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6548789</wp:posOffset>
                </wp:positionH>
                <wp:positionV relativeFrom="paragraph">
                  <wp:posOffset>-63211</wp:posOffset>
                </wp:positionV>
                <wp:extent cx="65520" cy="183960"/>
                <wp:effectExtent l="19050" t="19050" r="29845" b="260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5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515.6pt;margin-top:-5.15pt;width:5.35pt;height:14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">
                <v:imagedata r:id="rId1367" o:title=""/>
              </v:shape>
            </w:pict>
          </mc:Fallback>
        </mc:AlternateContent>
      </w:r>
    </w:p>
    <w:p w:rsidR="000337AF" w:rsidRDefault="00764F0B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3405269</wp:posOffset>
                </wp:positionH>
                <wp:positionV relativeFrom="paragraph">
                  <wp:posOffset>11072</wp:posOffset>
                </wp:positionV>
                <wp:extent cx="360" cy="360"/>
                <wp:effectExtent l="0" t="0" r="0" b="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268.05pt;margin-top:.75pt;width:.3pt;height:.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">
                <v:imagedata r:id="rId13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3774269</wp:posOffset>
                </wp:positionH>
                <wp:positionV relativeFrom="paragraph">
                  <wp:posOffset>328592</wp:posOffset>
                </wp:positionV>
                <wp:extent cx="140400" cy="172440"/>
                <wp:effectExtent l="19050" t="19050" r="31115" b="184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40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97.05pt;margin-top:25.75pt;width:11.3pt;height:13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">
                <v:imagedata r:id="rId13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3666269</wp:posOffset>
                </wp:positionH>
                <wp:positionV relativeFrom="paragraph">
                  <wp:posOffset>350912</wp:posOffset>
                </wp:positionV>
                <wp:extent cx="15480" cy="140040"/>
                <wp:effectExtent l="19050" t="19050" r="22860" b="3175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5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88.55pt;margin-top:27.5pt;width:1.4pt;height:11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">
                <v:imagedata r:id="rId13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3574829</wp:posOffset>
                </wp:positionH>
                <wp:positionV relativeFrom="paragraph">
                  <wp:posOffset>369992</wp:posOffset>
                </wp:positionV>
                <wp:extent cx="87120" cy="50400"/>
                <wp:effectExtent l="19050" t="19050" r="27305" b="260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87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81.35pt;margin-top:29pt;width:7.1pt;height:4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">
                <v:imagedata r:id="rId13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3492389</wp:posOffset>
                </wp:positionH>
                <wp:positionV relativeFrom="paragraph">
                  <wp:posOffset>450272</wp:posOffset>
                </wp:positionV>
                <wp:extent cx="8280" cy="45000"/>
                <wp:effectExtent l="19050" t="19050" r="29845" b="317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74.95pt;margin-top:35.4pt;width:.9pt;height:3.7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">
                <v:imagedata r:id="rId13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3328949</wp:posOffset>
                </wp:positionH>
                <wp:positionV relativeFrom="paragraph">
                  <wp:posOffset>367472</wp:posOffset>
                </wp:positionV>
                <wp:extent cx="109080" cy="118800"/>
                <wp:effectExtent l="19050" t="19050" r="24765" b="3365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09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61.95pt;margin-top:28.8pt;width:8.95pt;height:9.6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">
                <v:imagedata r:id="rId13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3102509</wp:posOffset>
                </wp:positionH>
                <wp:positionV relativeFrom="paragraph">
                  <wp:posOffset>413912</wp:posOffset>
                </wp:positionV>
                <wp:extent cx="104400" cy="32400"/>
                <wp:effectExtent l="19050" t="19050" r="29210" b="247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04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44.15pt;margin-top:32.45pt;width:8.5pt;height:2.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">
                <v:imagedata r:id="rId13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2842949</wp:posOffset>
                </wp:positionH>
                <wp:positionV relativeFrom="paragraph">
                  <wp:posOffset>431912</wp:posOffset>
                </wp:positionV>
                <wp:extent cx="720" cy="14400"/>
                <wp:effectExtent l="19050" t="19050" r="18415" b="241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23.7pt;margin-top:33.85pt;width:.35pt;height:1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">
                <v:imagedata r:id="rId13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2834669</wp:posOffset>
                </wp:positionH>
                <wp:positionV relativeFrom="paragraph">
                  <wp:posOffset>366752</wp:posOffset>
                </wp:positionV>
                <wp:extent cx="3960" cy="12600"/>
                <wp:effectExtent l="19050" t="19050" r="34290" b="260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3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23.1pt;margin-top:28.8pt;width:.45pt;height:1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">
                <v:imagedata r:id="rId13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2690309</wp:posOffset>
                </wp:positionH>
                <wp:positionV relativeFrom="paragraph">
                  <wp:posOffset>366392</wp:posOffset>
                </wp:positionV>
                <wp:extent cx="89280" cy="105840"/>
                <wp:effectExtent l="19050" t="19050" r="25400" b="279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89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11.7pt;margin-top:28.7pt;width:7.3pt;height:8.7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">
                <v:imagedata r:id="rId13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4453229</wp:posOffset>
                </wp:positionH>
                <wp:positionV relativeFrom="paragraph">
                  <wp:posOffset>87392</wp:posOffset>
                </wp:positionV>
                <wp:extent cx="684360" cy="42840"/>
                <wp:effectExtent l="19050" t="19050" r="20955" b="336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684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50.5pt;margin-top:6.75pt;width:54.25pt;height:3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">
                <v:imagedata r:id="rId1389" o:title=""/>
              </v:shape>
            </w:pict>
          </mc:Fallback>
        </mc:AlternateContent>
      </w:r>
      <w:r w:rsidR="000337AF">
        <w:t xml:space="preserve">Use a Standard Reduction Potential table to determine the </w:t>
      </w:r>
      <w:proofErr w:type="spellStart"/>
      <w:r w:rsidR="000337AF">
        <w:t>E°cell</w:t>
      </w:r>
      <w:proofErr w:type="spellEnd"/>
      <w:r w:rsidR="000337AF">
        <w:t xml:space="preserve"> value for the spontaneous reaction of each pair of half-cells listed below:</w:t>
      </w:r>
    </w:p>
    <w:p w:rsidR="000337AF" w:rsidRDefault="00764F0B" w:rsidP="000337AF">
      <w:pPr>
        <w:spacing w:after="0" w:line="240" w:lineRule="auto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3902789</wp:posOffset>
                </wp:positionH>
                <wp:positionV relativeFrom="paragraph">
                  <wp:posOffset>9682</wp:posOffset>
                </wp:positionV>
                <wp:extent cx="105120" cy="222480"/>
                <wp:effectExtent l="19050" t="19050" r="28575" b="254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51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07.2pt;margin-top:.65pt;width:8.6pt;height:17.7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">
                <v:imagedata r:id="rId13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3797309</wp:posOffset>
                </wp:positionH>
                <wp:positionV relativeFrom="paragraph">
                  <wp:posOffset>53602</wp:posOffset>
                </wp:positionV>
                <wp:extent cx="99000" cy="115560"/>
                <wp:effectExtent l="19050" t="19050" r="15875" b="1841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99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298.85pt;margin-top:4.1pt;width:8.2pt;height:9.4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">
                <v:imagedata r:id="rId13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3610469</wp:posOffset>
                </wp:positionH>
                <wp:positionV relativeFrom="paragraph">
                  <wp:posOffset>48202</wp:posOffset>
                </wp:positionV>
                <wp:extent cx="155880" cy="129960"/>
                <wp:effectExtent l="19050" t="19050" r="15875" b="2286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55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284.15pt;margin-top:3.65pt;width:12.6pt;height:10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">
                <v:imagedata r:id="rId13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3538829</wp:posOffset>
                </wp:positionH>
                <wp:positionV relativeFrom="paragraph">
                  <wp:posOffset>113722</wp:posOffset>
                </wp:positionV>
                <wp:extent cx="14400" cy="47160"/>
                <wp:effectExtent l="19050" t="19050" r="24130" b="2921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4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278.5pt;margin-top:8.9pt;width:1.35pt;height:3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">
                <v:imagedata r:id="rId13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3376829</wp:posOffset>
                </wp:positionH>
                <wp:positionV relativeFrom="paragraph">
                  <wp:posOffset>55042</wp:posOffset>
                </wp:positionV>
                <wp:extent cx="75600" cy="107280"/>
                <wp:effectExtent l="19050" t="19050" r="19685" b="266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75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65.75pt;margin-top:4.2pt;width:6.25pt;height:8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">
                <v:imagedata r:id="rId13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3235709</wp:posOffset>
                </wp:positionH>
                <wp:positionV relativeFrom="paragraph">
                  <wp:posOffset>97162</wp:posOffset>
                </wp:positionV>
                <wp:extent cx="94320" cy="6480"/>
                <wp:effectExtent l="19050" t="19050" r="20320" b="317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9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54.75pt;margin-top:7.6pt;width:7.55pt;height: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">
                <v:imagedata r:id="rId14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3272429</wp:posOffset>
                </wp:positionH>
                <wp:positionV relativeFrom="paragraph">
                  <wp:posOffset>67282</wp:posOffset>
                </wp:positionV>
                <wp:extent cx="8640" cy="73800"/>
                <wp:effectExtent l="19050" t="19050" r="29845" b="2159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8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257.6pt;margin-top:5.2pt;width:.9pt;height:6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">
                <v:imagedata r:id="rId14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3134549</wp:posOffset>
                </wp:positionH>
                <wp:positionV relativeFrom="paragraph">
                  <wp:posOffset>-8678</wp:posOffset>
                </wp:positionV>
                <wp:extent cx="68040" cy="192600"/>
                <wp:effectExtent l="19050" t="19050" r="27305" b="1714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8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46.65pt;margin-top:-.8pt;width:5.6pt;height:15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">
                <v:imagedata r:id="rId14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2987309</wp:posOffset>
                </wp:positionH>
                <wp:positionV relativeFrom="paragraph">
                  <wp:posOffset>84202</wp:posOffset>
                </wp:positionV>
                <wp:extent cx="50760" cy="6840"/>
                <wp:effectExtent l="19050" t="19050" r="26035" b="317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50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35.05pt;margin-top:6.5pt;width:4.3pt;height: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">
                <v:imagedata r:id="rId14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2847989</wp:posOffset>
                </wp:positionH>
                <wp:positionV relativeFrom="paragraph">
                  <wp:posOffset>86002</wp:posOffset>
                </wp:positionV>
                <wp:extent cx="6840" cy="10440"/>
                <wp:effectExtent l="19050" t="19050" r="31750" b="2794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6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224.05pt;margin-top:6.65pt;width:.85pt;height: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">
                <v:imagedata r:id="rId14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2860949</wp:posOffset>
                </wp:positionH>
                <wp:positionV relativeFrom="paragraph">
                  <wp:posOffset>25162</wp:posOffset>
                </wp:positionV>
                <wp:extent cx="6840" cy="23400"/>
                <wp:effectExtent l="19050" t="19050" r="31750" b="342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25.15pt;margin-top:1.9pt;width:.8pt;height:2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">
                <v:imagedata r:id="rId14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2717309</wp:posOffset>
                </wp:positionH>
                <wp:positionV relativeFrom="paragraph">
                  <wp:posOffset>51082</wp:posOffset>
                </wp:positionV>
                <wp:extent cx="48240" cy="14760"/>
                <wp:effectExtent l="19050" t="19050" r="28575" b="2349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48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13.85pt;margin-top:3.9pt;width:4pt;height:1.3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">
                <v:imagedata r:id="rId14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2694989</wp:posOffset>
                </wp:positionH>
                <wp:positionV relativeFrom="paragraph">
                  <wp:posOffset>17962</wp:posOffset>
                </wp:positionV>
                <wp:extent cx="87120" cy="98640"/>
                <wp:effectExtent l="19050" t="19050" r="27305" b="1587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87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12.05pt;margin-top:1.25pt;width:7.15pt;height: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">
                <v:imagedata r:id="rId1415" o:title=""/>
              </v:shape>
            </w:pict>
          </mc:Fallback>
        </mc:AlternateContent>
      </w:r>
      <w:r w:rsidR="000337AF">
        <w:t xml:space="preserve"> </w:t>
      </w:r>
      <w:proofErr w:type="gramStart"/>
      <w:r w:rsidR="000337AF">
        <w:t>a</w:t>
      </w:r>
      <w:proofErr w:type="gramEnd"/>
      <w:r w:rsidR="000337AF">
        <w:t>) Ag ===&gt; Ag</w:t>
      </w:r>
      <w:r w:rsidR="000337AF" w:rsidRPr="000337AF">
        <w:rPr>
          <w:vertAlign w:val="superscript"/>
        </w:rPr>
        <w:t>+</w:t>
      </w:r>
      <w:r w:rsidR="000337AF">
        <w:t xml:space="preserve"> + 1e- ;  Fe</w:t>
      </w:r>
      <w:r w:rsidR="000337AF" w:rsidRPr="000337AF">
        <w:rPr>
          <w:vertAlign w:val="superscript"/>
        </w:rPr>
        <w:t>2+</w:t>
      </w:r>
      <w:r w:rsidR="000337AF">
        <w:t xml:space="preserve"> + 2e- ===&gt; Fe</w:t>
      </w:r>
    </w:p>
    <w:p w:rsidR="000337AF" w:rsidRDefault="000337AF" w:rsidP="000337AF">
      <w:pPr>
        <w:spacing w:after="0" w:line="240" w:lineRule="auto"/>
      </w:pPr>
      <w:r>
        <w:t>b) Mg ===&gt; Mg</w:t>
      </w:r>
      <w:r w:rsidRPr="000337AF">
        <w:rPr>
          <w:vertAlign w:val="superscript"/>
        </w:rPr>
        <w:t>2+</w:t>
      </w:r>
      <w:r>
        <w:t xml:space="preserve"> + 2e- </w:t>
      </w:r>
      <w:proofErr w:type="gramStart"/>
      <w:r>
        <w:t>;  Sn</w:t>
      </w:r>
      <w:r w:rsidRPr="000337AF">
        <w:rPr>
          <w:vertAlign w:val="superscript"/>
        </w:rPr>
        <w:t>2</w:t>
      </w:r>
      <w:proofErr w:type="gramEnd"/>
      <w:r w:rsidRPr="000337AF">
        <w:rPr>
          <w:vertAlign w:val="superscript"/>
        </w:rPr>
        <w:t>+</w:t>
      </w:r>
      <w:r>
        <w:t xml:space="preserve"> + 2e- ===&gt; Sn</w:t>
      </w:r>
    </w:p>
    <w:p w:rsidR="000337AF" w:rsidRDefault="000337AF" w:rsidP="000337AF">
      <w:pPr>
        <w:spacing w:after="0" w:line="240" w:lineRule="auto"/>
      </w:pPr>
      <w:r>
        <w:t xml:space="preserve"> c) Li ===&gt; Li</w:t>
      </w:r>
      <w:r w:rsidRPr="000337AF">
        <w:rPr>
          <w:vertAlign w:val="superscript"/>
        </w:rPr>
        <w:t xml:space="preserve">+ </w:t>
      </w:r>
      <w:r>
        <w:t>+ 1e- ; Mn</w:t>
      </w:r>
      <w:r w:rsidRPr="000337AF">
        <w:rPr>
          <w:vertAlign w:val="superscript"/>
        </w:rPr>
        <w:t>2+</w:t>
      </w:r>
      <w:r>
        <w:t xml:space="preserve"> + 2e- ===&gt; </w:t>
      </w:r>
      <w:proofErr w:type="spellStart"/>
      <w:r>
        <w:t>Mn</w:t>
      </w:r>
      <w:proofErr w:type="spellEnd"/>
    </w:p>
    <w:p w:rsidR="000337AF" w:rsidRDefault="000337AF" w:rsidP="000337AF">
      <w:pPr>
        <w:spacing w:after="0" w:line="240" w:lineRule="auto"/>
      </w:pPr>
      <w:r>
        <w:t xml:space="preserve"> d) Cr ===&gt; Cr</w:t>
      </w:r>
      <w:r w:rsidRPr="000337AF">
        <w:rPr>
          <w:vertAlign w:val="superscript"/>
        </w:rPr>
        <w:t>3+</w:t>
      </w:r>
      <w:r>
        <w:t xml:space="preserve"> + 3e- </w:t>
      </w:r>
      <w:proofErr w:type="gramStart"/>
      <w:r>
        <w:t>;  Hg</w:t>
      </w:r>
      <w:r w:rsidRPr="000337AF">
        <w:rPr>
          <w:vertAlign w:val="superscript"/>
        </w:rPr>
        <w:t>2</w:t>
      </w:r>
      <w:proofErr w:type="gramEnd"/>
      <w:r w:rsidRPr="000337AF">
        <w:rPr>
          <w:vertAlign w:val="superscript"/>
        </w:rPr>
        <w:t>+</w:t>
      </w:r>
      <w:r>
        <w:t xml:space="preserve"> + 2e- ===&gt; Hg;</w:t>
      </w:r>
    </w:p>
    <w:p w:rsidR="000337AF" w:rsidRDefault="000337AF" w:rsidP="000337AF">
      <w:pPr>
        <w:spacing w:after="0" w:line="240" w:lineRule="auto"/>
      </w:pPr>
      <w:r>
        <w:t xml:space="preserve"> e) Ni ===&gt; Ni</w:t>
      </w:r>
      <w:r w:rsidRPr="000337AF">
        <w:rPr>
          <w:vertAlign w:val="superscript"/>
        </w:rPr>
        <w:t>2+</w:t>
      </w:r>
      <w:r>
        <w:t xml:space="preserve"> + 2e- ; Cu</w:t>
      </w:r>
      <w:r w:rsidRPr="000337AF">
        <w:rPr>
          <w:vertAlign w:val="superscript"/>
        </w:rPr>
        <w:t>2+</w:t>
      </w:r>
      <w:r>
        <w:t xml:space="preserve"> + 2e- ===&gt; Cu</w:t>
      </w:r>
    </w:p>
    <w:p w:rsidR="000337AF" w:rsidRDefault="000337AF" w:rsidP="000337AF">
      <w:pPr>
        <w:spacing w:after="0" w:line="240" w:lineRule="auto"/>
        <w:rPr>
          <w:b/>
        </w:rPr>
      </w:pPr>
    </w:p>
    <w:p w:rsidR="00002A4B" w:rsidRPr="009B6844" w:rsidRDefault="00002A4B">
      <w:pPr>
        <w:rPr>
          <w:b/>
        </w:rPr>
      </w:pPr>
      <w:r w:rsidRPr="009B6844">
        <w:rPr>
          <w:b/>
        </w:rPr>
        <w:t>Standard Hydrogen electrode:</w:t>
      </w:r>
    </w:p>
    <w:p w:rsidR="00002A4B" w:rsidRDefault="00764F0B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338429</wp:posOffset>
                </wp:positionH>
                <wp:positionV relativeFrom="paragraph">
                  <wp:posOffset>-1057158</wp:posOffset>
                </wp:positionV>
                <wp:extent cx="1772280" cy="2291040"/>
                <wp:effectExtent l="19050" t="19050" r="19050" b="3365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772280" cy="22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26.55pt;margin-top:-83.35pt;width:139.85pt;height:180.6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">
                <v:imagedata r:id="rId1417" o:title=""/>
              </v:shape>
            </w:pict>
          </mc:Fallback>
        </mc:AlternateContent>
      </w:r>
      <w:r w:rsidR="00002A4B">
        <w:t xml:space="preserve">Because we cannot measure absolute potential, only potential difference, we must define a zero. In electrochemical cell terms, this zero is the standard hydrogen electrode, consisting of an inert platinum electrode in contact with 1 </w:t>
      </w:r>
      <w:proofErr w:type="spellStart"/>
      <w:r w:rsidR="00002A4B">
        <w:t>mol</w:t>
      </w:r>
      <w:proofErr w:type="spellEnd"/>
      <w:r w:rsidR="00002A4B">
        <w:t xml:space="preserve"> dm-3 hydrogen ions and hydrogen gas at 100 </w:t>
      </w:r>
      <w:proofErr w:type="spellStart"/>
      <w:r w:rsidR="00002A4B">
        <w:t>kPa</w:t>
      </w:r>
      <w:proofErr w:type="spellEnd"/>
      <w:r w:rsidR="00002A4B">
        <w:t>.</w:t>
      </w:r>
    </w:p>
    <w:p w:rsidR="000337AF" w:rsidRDefault="000337AF">
      <w:pPr>
        <w:rPr>
          <w:b/>
        </w:rPr>
      </w:pPr>
    </w:p>
    <w:p w:rsidR="000337AF" w:rsidRDefault="000337AF">
      <w:pPr>
        <w:rPr>
          <w:b/>
        </w:rPr>
      </w:pPr>
    </w:p>
    <w:p w:rsidR="000337AF" w:rsidRDefault="000337AF">
      <w:pPr>
        <w:rPr>
          <w:b/>
        </w:rPr>
      </w:pPr>
    </w:p>
    <w:sectPr w:rsidR="000337AF" w:rsidSect="006207D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A4B"/>
    <w:rsid w:val="00002A4B"/>
    <w:rsid w:val="000337AF"/>
    <w:rsid w:val="00261E14"/>
    <w:rsid w:val="002E03BC"/>
    <w:rsid w:val="00301FF8"/>
    <w:rsid w:val="0036714E"/>
    <w:rsid w:val="006207D1"/>
    <w:rsid w:val="006E4513"/>
    <w:rsid w:val="00764F0B"/>
    <w:rsid w:val="00880197"/>
    <w:rsid w:val="009B6844"/>
    <w:rsid w:val="00E016B2"/>
    <w:rsid w:val="00EA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6.emf"/><Relationship Id="rId1399" Type="http://schemas.openxmlformats.org/officeDocument/2006/relationships/image" Target="media/image698.emf"/><Relationship Id="rId21" Type="http://schemas.openxmlformats.org/officeDocument/2006/relationships/image" Target="media/image8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70" Type="http://schemas.openxmlformats.org/officeDocument/2006/relationships/customXml" Target="ink/ink83.xml"/><Relationship Id="rId836" Type="http://schemas.openxmlformats.org/officeDocument/2006/relationships/image" Target="media/image416.emf"/><Relationship Id="rId1021" Type="http://schemas.openxmlformats.org/officeDocument/2006/relationships/customXml" Target="ink/ink508.xml"/><Relationship Id="rId1119" Type="http://schemas.openxmlformats.org/officeDocument/2006/relationships/image" Target="media/image558.emf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image" Target="media/image339.emf"/><Relationship Id="rId903" Type="http://schemas.openxmlformats.org/officeDocument/2006/relationships/customXml" Target="ink/ink449.xml"/><Relationship Id="rId1326" Type="http://schemas.openxmlformats.org/officeDocument/2006/relationships/customXml" Target="ink/ink660.xml"/><Relationship Id="rId32" Type="http://schemas.openxmlformats.org/officeDocument/2006/relationships/customXml" Target="ink/ink14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987" Type="http://schemas.openxmlformats.org/officeDocument/2006/relationships/customXml" Target="ink/ink491.xml"/><Relationship Id="rId1172" Type="http://schemas.openxmlformats.org/officeDocument/2006/relationships/customXml" Target="ink/ink583.xml"/><Relationship Id="rId181" Type="http://schemas.openxmlformats.org/officeDocument/2006/relationships/image" Target="media/image88.emf"/><Relationship Id="rId402" Type="http://schemas.openxmlformats.org/officeDocument/2006/relationships/customXml" Target="ink/ink199.xml"/><Relationship Id="rId847" Type="http://schemas.openxmlformats.org/officeDocument/2006/relationships/customXml" Target="ink/ink421.xml"/><Relationship Id="rId1032" Type="http://schemas.openxmlformats.org/officeDocument/2006/relationships/customXml" Target="ink/ink513.xml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914" Type="http://schemas.openxmlformats.org/officeDocument/2006/relationships/image" Target="media/image455.emf"/><Relationship Id="rId1337" Type="http://schemas.openxmlformats.org/officeDocument/2006/relationships/image" Target="media/image667.e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image" Target="media/image590.emf"/><Relationship Id="rId1390" Type="http://schemas.openxmlformats.org/officeDocument/2006/relationships/customXml" Target="ink/ink692.xml"/><Relationship Id="rId1404" Type="http://schemas.openxmlformats.org/officeDocument/2006/relationships/customXml" Target="ink/ink699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image" Target="media/image427.emf"/><Relationship Id="rId1043" Type="http://schemas.openxmlformats.org/officeDocument/2006/relationships/image" Target="media/image520.emf"/><Relationship Id="rId497" Type="http://schemas.openxmlformats.org/officeDocument/2006/relationships/image" Target="media/image246.emf"/><Relationship Id="rId620" Type="http://schemas.openxmlformats.org/officeDocument/2006/relationships/customXml" Target="ink/ink308.xml"/><Relationship Id="rId718" Type="http://schemas.openxmlformats.org/officeDocument/2006/relationships/image" Target="media/image357.emf"/><Relationship Id="rId925" Type="http://schemas.openxmlformats.org/officeDocument/2006/relationships/customXml" Target="ink/ink460.xml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357" Type="http://schemas.openxmlformats.org/officeDocument/2006/relationships/image" Target="media/image176.emf"/><Relationship Id="rId1110" Type="http://schemas.openxmlformats.org/officeDocument/2006/relationships/customXml" Target="ink/ink552.xml"/><Relationship Id="rId1194" Type="http://schemas.openxmlformats.org/officeDocument/2006/relationships/customXml" Target="ink/ink594.xml"/><Relationship Id="rId1208" Type="http://schemas.openxmlformats.org/officeDocument/2006/relationships/customXml" Target="ink/ink601.xml"/><Relationship Id="rId1415" Type="http://schemas.openxmlformats.org/officeDocument/2006/relationships/image" Target="media/image706.emf"/><Relationship Id="rId54" Type="http://schemas.openxmlformats.org/officeDocument/2006/relationships/customXml" Target="ink/ink25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customXml" Target="ink/ink362.xml"/><Relationship Id="rId1054" Type="http://schemas.openxmlformats.org/officeDocument/2006/relationships/customXml" Target="ink/ink524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270" Type="http://schemas.openxmlformats.org/officeDocument/2006/relationships/customXml" Target="ink/ink133.xml"/><Relationship Id="rId936" Type="http://schemas.openxmlformats.org/officeDocument/2006/relationships/image" Target="media/image466.emf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image" Target="media/image389.emf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1065" Type="http://schemas.openxmlformats.org/officeDocument/2006/relationships/image" Target="media/image531.emf"/><Relationship Id="rId1272" Type="http://schemas.openxmlformats.org/officeDocument/2006/relationships/customXml" Target="ink/ink633.xml"/><Relationship Id="rId281" Type="http://schemas.openxmlformats.org/officeDocument/2006/relationships/image" Target="media/image138.emf"/><Relationship Id="rId502" Type="http://schemas.openxmlformats.org/officeDocument/2006/relationships/customXml" Target="ink/ink249.xml"/><Relationship Id="rId947" Type="http://schemas.openxmlformats.org/officeDocument/2006/relationships/customXml" Target="ink/ink471.xml"/><Relationship Id="rId1132" Type="http://schemas.openxmlformats.org/officeDocument/2006/relationships/customXml" Target="ink/ink563.xml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1076" Type="http://schemas.openxmlformats.org/officeDocument/2006/relationships/customXml" Target="ink/ink535.xml"/><Relationship Id="rId1283" Type="http://schemas.openxmlformats.org/officeDocument/2006/relationships/image" Target="media/image640.emf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image" Target="media/image570.emf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customXml" Target="ink/ink672.xml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1003" Type="http://schemas.openxmlformats.org/officeDocument/2006/relationships/customXml" Target="ink/ink499.xml"/><Relationship Id="rId1087" Type="http://schemas.openxmlformats.org/officeDocument/2006/relationships/image" Target="media/image542.emf"/><Relationship Id="rId1210" Type="http://schemas.openxmlformats.org/officeDocument/2006/relationships/customXml" Target="ink/ink602.xml"/><Relationship Id="rId1294" Type="http://schemas.openxmlformats.org/officeDocument/2006/relationships/customXml" Target="ink/ink644.xml"/><Relationship Id="rId1308" Type="http://schemas.openxmlformats.org/officeDocument/2006/relationships/customXml" Target="ink/ink651.xml"/><Relationship Id="rId664" Type="http://schemas.openxmlformats.org/officeDocument/2006/relationships/image" Target="media/image330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4" Type="http://schemas.openxmlformats.org/officeDocument/2006/relationships/customXml" Target="ink/ink5.xml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customXml" Target="ink/ink363.xml"/><Relationship Id="rId1154" Type="http://schemas.openxmlformats.org/officeDocument/2006/relationships/customXml" Target="ink/ink574.xml"/><Relationship Id="rId1361" Type="http://schemas.openxmlformats.org/officeDocument/2006/relationships/image" Target="media/image679.emf"/><Relationship Id="rId98" Type="http://schemas.openxmlformats.org/officeDocument/2006/relationships/customXml" Target="ink/ink47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829" Type="http://schemas.openxmlformats.org/officeDocument/2006/relationships/customXml" Target="ink/ink412.xml"/><Relationship Id="rId1014" Type="http://schemas.openxmlformats.org/officeDocument/2006/relationships/image" Target="media/image505.emf"/><Relationship Id="rId1221" Type="http://schemas.openxmlformats.org/officeDocument/2006/relationships/image" Target="media/image609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customXml" Target="ink/ink335.xml"/><Relationship Id="rId882" Type="http://schemas.openxmlformats.org/officeDocument/2006/relationships/image" Target="media/image439.emf"/><Relationship Id="rId1098" Type="http://schemas.openxmlformats.org/officeDocument/2006/relationships/customXml" Target="ink/ink546.xml"/><Relationship Id="rId1319" Type="http://schemas.openxmlformats.org/officeDocument/2006/relationships/image" Target="media/image658.emf"/><Relationship Id="rId25" Type="http://schemas.openxmlformats.org/officeDocument/2006/relationships/image" Target="media/image10.emf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742" Type="http://schemas.openxmlformats.org/officeDocument/2006/relationships/image" Target="media/image369.emf"/><Relationship Id="rId1165" Type="http://schemas.openxmlformats.org/officeDocument/2006/relationships/image" Target="media/image581.emf"/><Relationship Id="rId1372" Type="http://schemas.openxmlformats.org/officeDocument/2006/relationships/customXml" Target="ink/ink683.xml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1025" Type="http://schemas.openxmlformats.org/officeDocument/2006/relationships/customXml" Target="ink/ink510.xml"/><Relationship Id="rId1232" Type="http://schemas.openxmlformats.org/officeDocument/2006/relationships/customXml" Target="ink/ink613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image" Target="media/image341.emf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36" Type="http://schemas.openxmlformats.org/officeDocument/2006/relationships/customXml" Target="ink/ink16.xml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customXml" Target="ink/ink374.xml"/><Relationship Id="rId1176" Type="http://schemas.openxmlformats.org/officeDocument/2006/relationships/customXml" Target="ink/ink585.xml"/><Relationship Id="rId1383" Type="http://schemas.openxmlformats.org/officeDocument/2006/relationships/image" Target="media/image690.emf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customXml" Target="ink/ink201.xml"/><Relationship Id="rId960" Type="http://schemas.openxmlformats.org/officeDocument/2006/relationships/image" Target="media/image478.emf"/><Relationship Id="rId1036" Type="http://schemas.openxmlformats.org/officeDocument/2006/relationships/customXml" Target="ink/ink515.xml"/><Relationship Id="rId1243" Type="http://schemas.openxmlformats.org/officeDocument/2006/relationships/image" Target="media/image620.emf"/><Relationship Id="rId392" Type="http://schemas.openxmlformats.org/officeDocument/2006/relationships/customXml" Target="ink/ink194.xml"/><Relationship Id="rId613" Type="http://schemas.openxmlformats.org/officeDocument/2006/relationships/image" Target="media/image304.emf"/><Relationship Id="rId697" Type="http://schemas.openxmlformats.org/officeDocument/2006/relationships/customXml" Target="ink/ink346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customXml" Target="ink/ink124.xml"/><Relationship Id="rId1103" Type="http://schemas.openxmlformats.org/officeDocument/2006/relationships/image" Target="media/image550.emf"/><Relationship Id="rId1187" Type="http://schemas.openxmlformats.org/officeDocument/2006/relationships/image" Target="media/image592.emf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47" Type="http://schemas.openxmlformats.org/officeDocument/2006/relationships/image" Target="media/image21.emf"/><Relationship Id="rId112" Type="http://schemas.openxmlformats.org/officeDocument/2006/relationships/customXml" Target="ink/ink54.xml"/><Relationship Id="rId557" Type="http://schemas.openxmlformats.org/officeDocument/2006/relationships/image" Target="media/image276.emf"/><Relationship Id="rId764" Type="http://schemas.openxmlformats.org/officeDocument/2006/relationships/image" Target="media/image380.emf"/><Relationship Id="rId971" Type="http://schemas.openxmlformats.org/officeDocument/2006/relationships/customXml" Target="ink/ink483.xml"/><Relationship Id="rId1394" Type="http://schemas.openxmlformats.org/officeDocument/2006/relationships/customXml" Target="ink/ink694.xml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624" Type="http://schemas.openxmlformats.org/officeDocument/2006/relationships/customXml" Target="ink/ink310.xml"/><Relationship Id="rId831" Type="http://schemas.openxmlformats.org/officeDocument/2006/relationships/customXml" Target="ink/ink413.xml"/><Relationship Id="rId1047" Type="http://schemas.openxmlformats.org/officeDocument/2006/relationships/image" Target="media/image522.emf"/><Relationship Id="rId1254" Type="http://schemas.openxmlformats.org/officeDocument/2006/relationships/customXml" Target="ink/ink624.xml"/><Relationship Id="rId263" Type="http://schemas.openxmlformats.org/officeDocument/2006/relationships/image" Target="media/image129.emf"/><Relationship Id="rId470" Type="http://schemas.openxmlformats.org/officeDocument/2006/relationships/customXml" Target="ink/ink233.xml"/><Relationship Id="rId929" Type="http://schemas.openxmlformats.org/officeDocument/2006/relationships/customXml" Target="ink/ink462.xml"/><Relationship Id="rId1114" Type="http://schemas.openxmlformats.org/officeDocument/2006/relationships/customXml" Target="ink/ink554.xml"/><Relationship Id="rId1321" Type="http://schemas.openxmlformats.org/officeDocument/2006/relationships/image" Target="media/image659.emf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customXml" Target="ink/ink385.xml"/><Relationship Id="rId982" Type="http://schemas.openxmlformats.org/officeDocument/2006/relationships/image" Target="media/image489.emf"/><Relationship Id="rId1198" Type="http://schemas.openxmlformats.org/officeDocument/2006/relationships/customXml" Target="ink/ink596.xml"/><Relationship Id="rId1419" Type="http://schemas.openxmlformats.org/officeDocument/2006/relationships/theme" Target="theme/theme1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842" Type="http://schemas.openxmlformats.org/officeDocument/2006/relationships/image" Target="media/image419.emf"/><Relationship Id="rId1058" Type="http://schemas.openxmlformats.org/officeDocument/2006/relationships/customXml" Target="ink/ink526.xml"/><Relationship Id="rId1265" Type="http://schemas.openxmlformats.org/officeDocument/2006/relationships/image" Target="media/image631.emf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702" Type="http://schemas.openxmlformats.org/officeDocument/2006/relationships/image" Target="media/image349.emf"/><Relationship Id="rId1125" Type="http://schemas.openxmlformats.org/officeDocument/2006/relationships/image" Target="media/image561.emf"/><Relationship Id="rId1332" Type="http://schemas.openxmlformats.org/officeDocument/2006/relationships/customXml" Target="ink/ink663.xml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79" Type="http://schemas.openxmlformats.org/officeDocument/2006/relationships/image" Target="media/image287.emf"/><Relationship Id="rId786" Type="http://schemas.openxmlformats.org/officeDocument/2006/relationships/image" Target="media/image391.emf"/><Relationship Id="rId993" Type="http://schemas.openxmlformats.org/officeDocument/2006/relationships/customXml" Target="ink/ink494.xml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21.xml"/><Relationship Id="rId1069" Type="http://schemas.openxmlformats.org/officeDocument/2006/relationships/image" Target="media/image533.emf"/><Relationship Id="rId1276" Type="http://schemas.openxmlformats.org/officeDocument/2006/relationships/customXml" Target="ink/ink635.xml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customXml" Target="ink/ink251.xml"/><Relationship Id="rId853" Type="http://schemas.openxmlformats.org/officeDocument/2006/relationships/customXml" Target="ink/ink424.xml"/><Relationship Id="rId1136" Type="http://schemas.openxmlformats.org/officeDocument/2006/relationships/customXml" Target="ink/ink565.xml"/><Relationship Id="rId492" Type="http://schemas.openxmlformats.org/officeDocument/2006/relationships/customXml" Target="ink/ink244.xml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8.emf"/><Relationship Id="rId1343" Type="http://schemas.openxmlformats.org/officeDocument/2006/relationships/image" Target="media/image670.emf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1203" Type="http://schemas.openxmlformats.org/officeDocument/2006/relationships/image" Target="media/image600.emf"/><Relationship Id="rId1287" Type="http://schemas.openxmlformats.org/officeDocument/2006/relationships/image" Target="media/image642.emf"/><Relationship Id="rId1410" Type="http://schemas.openxmlformats.org/officeDocument/2006/relationships/customXml" Target="ink/ink702.xml"/><Relationship Id="rId212" Type="http://schemas.openxmlformats.org/officeDocument/2006/relationships/customXml" Target="ink/ink104.xml"/><Relationship Id="rId657" Type="http://schemas.openxmlformats.org/officeDocument/2006/relationships/image" Target="media/image326.emf"/><Relationship Id="rId864" Type="http://schemas.openxmlformats.org/officeDocument/2006/relationships/image" Target="media/image430.emf"/><Relationship Id="rId296" Type="http://schemas.openxmlformats.org/officeDocument/2006/relationships/customXml" Target="ink/ink146.xml"/><Relationship Id="rId517" Type="http://schemas.openxmlformats.org/officeDocument/2006/relationships/image" Target="media/image256.emf"/><Relationship Id="rId724" Type="http://schemas.openxmlformats.org/officeDocument/2006/relationships/image" Target="media/image360.emf"/><Relationship Id="rId931" Type="http://schemas.openxmlformats.org/officeDocument/2006/relationships/customXml" Target="ink/ink463.xml"/><Relationship Id="rId1147" Type="http://schemas.openxmlformats.org/officeDocument/2006/relationships/image" Target="media/image572.emf"/><Relationship Id="rId1354" Type="http://schemas.openxmlformats.org/officeDocument/2006/relationships/customXml" Target="ink/ink674.xml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363" Type="http://schemas.openxmlformats.org/officeDocument/2006/relationships/image" Target="media/image179.emf"/><Relationship Id="rId570" Type="http://schemas.openxmlformats.org/officeDocument/2006/relationships/customXml" Target="ink/ink283.xml"/><Relationship Id="rId1007" Type="http://schemas.openxmlformats.org/officeDocument/2006/relationships/customXml" Target="ink/ink501.xml"/><Relationship Id="rId1214" Type="http://schemas.openxmlformats.org/officeDocument/2006/relationships/customXml" Target="ink/ink604.xml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image" Target="media/image332.emf"/><Relationship Id="rId875" Type="http://schemas.openxmlformats.org/officeDocument/2006/relationships/customXml" Target="ink/ink435.xml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18" Type="http://schemas.openxmlformats.org/officeDocument/2006/relationships/customXml" Target="ink/ink7.xml"/><Relationship Id="rId528" Type="http://schemas.openxmlformats.org/officeDocument/2006/relationships/customXml" Target="ink/ink262.xml"/><Relationship Id="rId735" Type="http://schemas.openxmlformats.org/officeDocument/2006/relationships/customXml" Target="ink/ink365.xml"/><Relationship Id="rId942" Type="http://schemas.openxmlformats.org/officeDocument/2006/relationships/image" Target="media/image469.emf"/><Relationship Id="rId1158" Type="http://schemas.openxmlformats.org/officeDocument/2006/relationships/customXml" Target="ink/ink576.xml"/><Relationship Id="rId1365" Type="http://schemas.openxmlformats.org/officeDocument/2006/relationships/image" Target="media/image681.emf"/><Relationship Id="rId167" Type="http://schemas.openxmlformats.org/officeDocument/2006/relationships/image" Target="media/image81.emf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1018" Type="http://schemas.openxmlformats.org/officeDocument/2006/relationships/image" Target="media/image507.emf"/><Relationship Id="rId1225" Type="http://schemas.openxmlformats.org/officeDocument/2006/relationships/image" Target="media/image611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79" Type="http://schemas.openxmlformats.org/officeDocument/2006/relationships/customXml" Target="ink/ink337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image" Target="media/image371.emf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5.xml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customXml" Target="ink/ink615.xml"/><Relationship Id="rId82" Type="http://schemas.openxmlformats.org/officeDocument/2006/relationships/customXml" Target="ink/ink39.xml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813" Type="http://schemas.openxmlformats.org/officeDocument/2006/relationships/customXml" Target="ink/ink404.xml"/><Relationship Id="rId245" Type="http://schemas.openxmlformats.org/officeDocument/2006/relationships/image" Target="media/image120.emf"/><Relationship Id="rId452" Type="http://schemas.openxmlformats.org/officeDocument/2006/relationships/customXml" Target="ink/ink224.xml"/><Relationship Id="rId897" Type="http://schemas.openxmlformats.org/officeDocument/2006/relationships/customXml" Target="ink/ink446.xml"/><Relationship Id="rId1082" Type="http://schemas.openxmlformats.org/officeDocument/2006/relationships/customXml" Target="ink/ink538.xml"/><Relationship Id="rId1303" Type="http://schemas.openxmlformats.org/officeDocument/2006/relationships/image" Target="media/image650.emf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757" Type="http://schemas.openxmlformats.org/officeDocument/2006/relationships/customXml" Target="ink/ink376.xml"/><Relationship Id="rId964" Type="http://schemas.openxmlformats.org/officeDocument/2006/relationships/image" Target="media/image480.emf"/><Relationship Id="rId1387" Type="http://schemas.openxmlformats.org/officeDocument/2006/relationships/image" Target="media/image692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617" Type="http://schemas.openxmlformats.org/officeDocument/2006/relationships/image" Target="media/image306.emf"/><Relationship Id="rId824" Type="http://schemas.openxmlformats.org/officeDocument/2006/relationships/image" Target="media/image410.emf"/><Relationship Id="rId1247" Type="http://schemas.openxmlformats.org/officeDocument/2006/relationships/image" Target="media/image622.emf"/><Relationship Id="rId256" Type="http://schemas.openxmlformats.org/officeDocument/2006/relationships/customXml" Target="ink/ink126.xml"/><Relationship Id="rId463" Type="http://schemas.openxmlformats.org/officeDocument/2006/relationships/image" Target="media/image229.emf"/><Relationship Id="rId670" Type="http://schemas.openxmlformats.org/officeDocument/2006/relationships/image" Target="media/image333.emf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314" Type="http://schemas.openxmlformats.org/officeDocument/2006/relationships/customXml" Target="ink/ink654.xml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68" Type="http://schemas.openxmlformats.org/officeDocument/2006/relationships/image" Target="media/image382.emf"/><Relationship Id="rId975" Type="http://schemas.openxmlformats.org/officeDocument/2006/relationships/customXml" Target="ink/ink485.xml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20" Type="http://schemas.openxmlformats.org/officeDocument/2006/relationships/customXml" Target="ink/ink8.xml"/><Relationship Id="rId628" Type="http://schemas.openxmlformats.org/officeDocument/2006/relationships/customXml" Target="ink/ink312.xml"/><Relationship Id="rId835" Type="http://schemas.openxmlformats.org/officeDocument/2006/relationships/customXml" Target="ink/ink415.xml"/><Relationship Id="rId1258" Type="http://schemas.openxmlformats.org/officeDocument/2006/relationships/customXml" Target="ink/ink626.xml"/><Relationship Id="rId267" Type="http://schemas.openxmlformats.org/officeDocument/2006/relationships/image" Target="media/image131.emf"/><Relationship Id="rId474" Type="http://schemas.openxmlformats.org/officeDocument/2006/relationships/customXml" Target="ink/ink235.xml"/><Relationship Id="rId1020" Type="http://schemas.openxmlformats.org/officeDocument/2006/relationships/image" Target="media/image508.emf"/><Relationship Id="rId1118" Type="http://schemas.openxmlformats.org/officeDocument/2006/relationships/customXml" Target="ink/ink556.xml"/><Relationship Id="rId1325" Type="http://schemas.openxmlformats.org/officeDocument/2006/relationships/image" Target="media/image661.emf"/><Relationship Id="rId127" Type="http://schemas.openxmlformats.org/officeDocument/2006/relationships/image" Target="media/image61.emf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image" Target="media/image13.emf"/><Relationship Id="rId334" Type="http://schemas.openxmlformats.org/officeDocument/2006/relationships/customXml" Target="ink/ink165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846" Type="http://schemas.openxmlformats.org/officeDocument/2006/relationships/image" Target="media/image421.emf"/><Relationship Id="rId1031" Type="http://schemas.openxmlformats.org/officeDocument/2006/relationships/image" Target="media/image514.png"/><Relationship Id="rId1129" Type="http://schemas.openxmlformats.org/officeDocument/2006/relationships/image" Target="media/image563.emf"/><Relationship Id="rId485" Type="http://schemas.openxmlformats.org/officeDocument/2006/relationships/image" Target="media/image240.emf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4.xml"/><Relationship Id="rId1336" Type="http://schemas.openxmlformats.org/officeDocument/2006/relationships/customXml" Target="ink/ink665.xml"/><Relationship Id="rId42" Type="http://schemas.openxmlformats.org/officeDocument/2006/relationships/customXml" Target="ink/ink19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552" Type="http://schemas.openxmlformats.org/officeDocument/2006/relationships/customXml" Target="ink/ink274.xml"/><Relationship Id="rId997" Type="http://schemas.openxmlformats.org/officeDocument/2006/relationships/customXml" Target="ink/ink496.xml"/><Relationship Id="rId1182" Type="http://schemas.openxmlformats.org/officeDocument/2006/relationships/customXml" Target="ink/ink588.xml"/><Relationship Id="rId1403" Type="http://schemas.openxmlformats.org/officeDocument/2006/relationships/image" Target="media/image700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204.xml"/><Relationship Id="rId857" Type="http://schemas.openxmlformats.org/officeDocument/2006/relationships/customXml" Target="ink/ink426.xml"/><Relationship Id="rId1042" Type="http://schemas.openxmlformats.org/officeDocument/2006/relationships/customXml" Target="ink/ink518.xml"/><Relationship Id="rId289" Type="http://schemas.openxmlformats.org/officeDocument/2006/relationships/image" Target="media/image142.emf"/><Relationship Id="rId496" Type="http://schemas.openxmlformats.org/officeDocument/2006/relationships/customXml" Target="ink/ink246.xml"/><Relationship Id="rId717" Type="http://schemas.openxmlformats.org/officeDocument/2006/relationships/customXml" Target="ink/ink356.xml"/><Relationship Id="rId924" Type="http://schemas.openxmlformats.org/officeDocument/2006/relationships/image" Target="media/image460.emf"/><Relationship Id="rId1347" Type="http://schemas.openxmlformats.org/officeDocument/2006/relationships/image" Target="media/image672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56" Type="http://schemas.openxmlformats.org/officeDocument/2006/relationships/customXml" Target="ink/ink176.xml"/><Relationship Id="rId563" Type="http://schemas.openxmlformats.org/officeDocument/2006/relationships/image" Target="media/image279.emf"/><Relationship Id="rId770" Type="http://schemas.openxmlformats.org/officeDocument/2006/relationships/image" Target="media/image383.emf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1414" Type="http://schemas.openxmlformats.org/officeDocument/2006/relationships/customXml" Target="ink/ink704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68" Type="http://schemas.openxmlformats.org/officeDocument/2006/relationships/image" Target="media/image432.emf"/><Relationship Id="rId1053" Type="http://schemas.openxmlformats.org/officeDocument/2006/relationships/image" Target="media/image525.emf"/><Relationship Id="rId1260" Type="http://schemas.openxmlformats.org/officeDocument/2006/relationships/customXml" Target="ink/ink627.xml"/><Relationship Id="rId630" Type="http://schemas.openxmlformats.org/officeDocument/2006/relationships/customXml" Target="ink/ink313.xml"/><Relationship Id="rId728" Type="http://schemas.openxmlformats.org/officeDocument/2006/relationships/image" Target="media/image362.emf"/><Relationship Id="rId935" Type="http://schemas.openxmlformats.org/officeDocument/2006/relationships/customXml" Target="ink/ink465.xml"/><Relationship Id="rId1358" Type="http://schemas.openxmlformats.org/officeDocument/2006/relationships/customXml" Target="ink/ink676.xml"/><Relationship Id="rId64" Type="http://schemas.openxmlformats.org/officeDocument/2006/relationships/customXml" Target="ink/ink30.xml"/><Relationship Id="rId367" Type="http://schemas.openxmlformats.org/officeDocument/2006/relationships/image" Target="media/image181.emf"/><Relationship Id="rId574" Type="http://schemas.openxmlformats.org/officeDocument/2006/relationships/customXml" Target="ink/ink285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227" Type="http://schemas.openxmlformats.org/officeDocument/2006/relationships/image" Target="media/image111.emf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customXml" Target="ink/ink215.xml"/><Relationship Id="rId641" Type="http://schemas.openxmlformats.org/officeDocument/2006/relationships/image" Target="media/image318.emf"/><Relationship Id="rId739" Type="http://schemas.openxmlformats.org/officeDocument/2006/relationships/customXml" Target="ink/ink367.xml"/><Relationship Id="rId1064" Type="http://schemas.openxmlformats.org/officeDocument/2006/relationships/customXml" Target="ink/ink529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280" Type="http://schemas.openxmlformats.org/officeDocument/2006/relationships/customXml" Target="ink/ink138.xml"/><Relationship Id="rId501" Type="http://schemas.openxmlformats.org/officeDocument/2006/relationships/image" Target="media/image248.emf"/><Relationship Id="rId946" Type="http://schemas.openxmlformats.org/officeDocument/2006/relationships/image" Target="media/image471.emf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378" Type="http://schemas.openxmlformats.org/officeDocument/2006/relationships/customXml" Target="ink/ink187.xml"/><Relationship Id="rId585" Type="http://schemas.openxmlformats.org/officeDocument/2006/relationships/image" Target="media/image290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652" Type="http://schemas.openxmlformats.org/officeDocument/2006/relationships/customXml" Target="ink/ink324.xml"/><Relationship Id="rId1075" Type="http://schemas.openxmlformats.org/officeDocument/2006/relationships/image" Target="media/image536.emf"/><Relationship Id="rId1282" Type="http://schemas.openxmlformats.org/officeDocument/2006/relationships/customXml" Target="ink/ink638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512" Type="http://schemas.openxmlformats.org/officeDocument/2006/relationships/customXml" Target="ink/ink254.xml"/><Relationship Id="rId957" Type="http://schemas.openxmlformats.org/officeDocument/2006/relationships/customXml" Target="ink/ink476.xml"/><Relationship Id="rId1142" Type="http://schemas.openxmlformats.org/officeDocument/2006/relationships/customXml" Target="ink/ink568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customXml" Target="ink/ink296.xml"/><Relationship Id="rId817" Type="http://schemas.openxmlformats.org/officeDocument/2006/relationships/customXml" Target="ink/ink406.xml"/><Relationship Id="rId1002" Type="http://schemas.openxmlformats.org/officeDocument/2006/relationships/image" Target="media/image499.emf"/><Relationship Id="rId249" Type="http://schemas.openxmlformats.org/officeDocument/2006/relationships/image" Target="media/image122.emf"/><Relationship Id="rId456" Type="http://schemas.openxmlformats.org/officeDocument/2006/relationships/customXml" Target="ink/ink226.xml"/><Relationship Id="rId663" Type="http://schemas.openxmlformats.org/officeDocument/2006/relationships/image" Target="media/image329.emf"/><Relationship Id="rId870" Type="http://schemas.openxmlformats.org/officeDocument/2006/relationships/image" Target="media/image433.emf"/><Relationship Id="rId1086" Type="http://schemas.openxmlformats.org/officeDocument/2006/relationships/customXml" Target="ink/ink540.xml"/><Relationship Id="rId1293" Type="http://schemas.openxmlformats.org/officeDocument/2006/relationships/image" Target="media/image645.emf"/><Relationship Id="rId1307" Type="http://schemas.openxmlformats.org/officeDocument/2006/relationships/image" Target="media/image652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968" Type="http://schemas.openxmlformats.org/officeDocument/2006/relationships/image" Target="media/image482.emf"/><Relationship Id="rId1153" Type="http://schemas.openxmlformats.org/officeDocument/2006/relationships/image" Target="media/image575.emf"/><Relationship Id="rId97" Type="http://schemas.openxmlformats.org/officeDocument/2006/relationships/image" Target="media/image46.emf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4.xml"/><Relationship Id="rId1360" Type="http://schemas.openxmlformats.org/officeDocument/2006/relationships/customXml" Target="ink/ink677.xml"/><Relationship Id="rId162" Type="http://schemas.openxmlformats.org/officeDocument/2006/relationships/customXml" Target="ink/ink79.xml"/><Relationship Id="rId467" Type="http://schemas.openxmlformats.org/officeDocument/2006/relationships/image" Target="media/image231.emf"/><Relationship Id="rId1097" Type="http://schemas.openxmlformats.org/officeDocument/2006/relationships/image" Target="media/image547.emf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674" Type="http://schemas.openxmlformats.org/officeDocument/2006/relationships/image" Target="media/image335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4" Type="http://schemas.openxmlformats.org/officeDocument/2006/relationships/customXml" Target="ink/ink10.xml"/><Relationship Id="rId327" Type="http://schemas.openxmlformats.org/officeDocument/2006/relationships/image" Target="media/image161.emf"/><Relationship Id="rId534" Type="http://schemas.openxmlformats.org/officeDocument/2006/relationships/customXml" Target="ink/ink265.xml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customXml" Target="ink/ink579.xml"/><Relationship Id="rId1371" Type="http://schemas.openxmlformats.org/officeDocument/2006/relationships/image" Target="media/image684.emf"/><Relationship Id="rId173" Type="http://schemas.openxmlformats.org/officeDocument/2006/relationships/image" Target="media/image84.emf"/><Relationship Id="rId380" Type="http://schemas.openxmlformats.org/officeDocument/2006/relationships/customXml" Target="ink/ink188.xml"/><Relationship Id="rId601" Type="http://schemas.openxmlformats.org/officeDocument/2006/relationships/image" Target="media/image298.emf"/><Relationship Id="rId1024" Type="http://schemas.openxmlformats.org/officeDocument/2006/relationships/image" Target="media/image510.emf"/><Relationship Id="rId1231" Type="http://schemas.openxmlformats.org/officeDocument/2006/relationships/image" Target="media/image614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customXml" Target="ink/ink340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image" Target="media/image663.emf"/><Relationship Id="rId35" Type="http://schemas.openxmlformats.org/officeDocument/2006/relationships/image" Target="media/image15.emf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image" Target="media/image270.emf"/><Relationship Id="rId752" Type="http://schemas.openxmlformats.org/officeDocument/2006/relationships/image" Target="media/image374.emf"/><Relationship Id="rId1175" Type="http://schemas.openxmlformats.org/officeDocument/2006/relationships/image" Target="media/image586.emf"/><Relationship Id="rId1382" Type="http://schemas.openxmlformats.org/officeDocument/2006/relationships/customXml" Target="ink/ink688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612" Type="http://schemas.openxmlformats.org/officeDocument/2006/relationships/customXml" Target="ink/ink304.xml"/><Relationship Id="rId1035" Type="http://schemas.openxmlformats.org/officeDocument/2006/relationships/image" Target="media/image516.emf"/><Relationship Id="rId1242" Type="http://schemas.openxmlformats.org/officeDocument/2006/relationships/customXml" Target="ink/ink618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96" Type="http://schemas.openxmlformats.org/officeDocument/2006/relationships/image" Target="media/image346.emf"/><Relationship Id="rId917" Type="http://schemas.openxmlformats.org/officeDocument/2006/relationships/customXml" Target="ink/ink456.xml"/><Relationship Id="rId1102" Type="http://schemas.openxmlformats.org/officeDocument/2006/relationships/customXml" Target="ink/ink548.xml"/><Relationship Id="rId46" Type="http://schemas.openxmlformats.org/officeDocument/2006/relationships/customXml" Target="ink/ink21.xml"/><Relationship Id="rId349" Type="http://schemas.openxmlformats.org/officeDocument/2006/relationships/image" Target="media/image172.emf"/><Relationship Id="rId556" Type="http://schemas.openxmlformats.org/officeDocument/2006/relationships/customXml" Target="ink/ink276.xml"/><Relationship Id="rId763" Type="http://schemas.openxmlformats.org/officeDocument/2006/relationships/customXml" Target="ink/ink379.xml"/><Relationship Id="rId1186" Type="http://schemas.openxmlformats.org/officeDocument/2006/relationships/customXml" Target="ink/ink590.xml"/><Relationship Id="rId1393" Type="http://schemas.openxmlformats.org/officeDocument/2006/relationships/image" Target="media/image695.emf"/><Relationship Id="rId1407" Type="http://schemas.openxmlformats.org/officeDocument/2006/relationships/image" Target="media/image702.emf"/><Relationship Id="rId111" Type="http://schemas.openxmlformats.org/officeDocument/2006/relationships/image" Target="media/image53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customXml" Target="ink/ink206.xml"/><Relationship Id="rId970" Type="http://schemas.openxmlformats.org/officeDocument/2006/relationships/image" Target="media/image483.emf"/><Relationship Id="rId1046" Type="http://schemas.openxmlformats.org/officeDocument/2006/relationships/customXml" Target="ink/ink520.xml"/><Relationship Id="rId1253" Type="http://schemas.openxmlformats.org/officeDocument/2006/relationships/image" Target="media/image625.emf"/><Relationship Id="rId623" Type="http://schemas.openxmlformats.org/officeDocument/2006/relationships/image" Target="media/image309.emf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567" Type="http://schemas.openxmlformats.org/officeDocument/2006/relationships/image" Target="media/image281.emf"/><Relationship Id="rId1113" Type="http://schemas.openxmlformats.org/officeDocument/2006/relationships/image" Target="media/image555.emf"/><Relationship Id="rId1197" Type="http://schemas.openxmlformats.org/officeDocument/2006/relationships/image" Target="media/image597.emf"/><Relationship Id="rId1320" Type="http://schemas.openxmlformats.org/officeDocument/2006/relationships/customXml" Target="ink/ink657.xml"/><Relationship Id="rId1418" Type="http://schemas.openxmlformats.org/officeDocument/2006/relationships/fontTable" Target="fontTable.xml"/><Relationship Id="rId122" Type="http://schemas.openxmlformats.org/officeDocument/2006/relationships/customXml" Target="ink/ink59.xml"/><Relationship Id="rId774" Type="http://schemas.openxmlformats.org/officeDocument/2006/relationships/image" Target="media/image385.emf"/><Relationship Id="rId981" Type="http://schemas.openxmlformats.org/officeDocument/2006/relationships/customXml" Target="ink/ink488.xml"/><Relationship Id="rId1057" Type="http://schemas.openxmlformats.org/officeDocument/2006/relationships/image" Target="media/image527.emf"/><Relationship Id="rId427" Type="http://schemas.openxmlformats.org/officeDocument/2006/relationships/image" Target="media/image211.emf"/><Relationship Id="rId634" Type="http://schemas.openxmlformats.org/officeDocument/2006/relationships/customXml" Target="ink/ink315.xml"/><Relationship Id="rId841" Type="http://schemas.openxmlformats.org/officeDocument/2006/relationships/customXml" Target="ink/ink418.xml"/><Relationship Id="rId1264" Type="http://schemas.openxmlformats.org/officeDocument/2006/relationships/customXml" Target="ink/ink629.xml"/><Relationship Id="rId273" Type="http://schemas.openxmlformats.org/officeDocument/2006/relationships/image" Target="media/image134.emf"/><Relationship Id="rId480" Type="http://schemas.openxmlformats.org/officeDocument/2006/relationships/customXml" Target="ink/ink238.xml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customXml" Target="ink/ink559.xml"/><Relationship Id="rId1331" Type="http://schemas.openxmlformats.org/officeDocument/2006/relationships/image" Target="media/image664.emf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85" Type="http://schemas.openxmlformats.org/officeDocument/2006/relationships/customXml" Target="ink/ink390.xml"/><Relationship Id="rId992" Type="http://schemas.openxmlformats.org/officeDocument/2006/relationships/image" Target="media/image494.emf"/><Relationship Id="rId200" Type="http://schemas.openxmlformats.org/officeDocument/2006/relationships/customXml" Target="ink/ink98.xml"/><Relationship Id="rId438" Type="http://schemas.openxmlformats.org/officeDocument/2006/relationships/customXml" Target="ink/ink217.xml"/><Relationship Id="rId645" Type="http://schemas.openxmlformats.org/officeDocument/2006/relationships/image" Target="media/image320.emf"/><Relationship Id="rId852" Type="http://schemas.openxmlformats.org/officeDocument/2006/relationships/image" Target="media/image424.emf"/><Relationship Id="rId1068" Type="http://schemas.openxmlformats.org/officeDocument/2006/relationships/customXml" Target="ink/ink531.xml"/><Relationship Id="rId1275" Type="http://schemas.openxmlformats.org/officeDocument/2006/relationships/image" Target="media/image636.emf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image" Target="media/image354.emf"/><Relationship Id="rId1135" Type="http://schemas.openxmlformats.org/officeDocument/2006/relationships/image" Target="media/image566.emf"/><Relationship Id="rId1342" Type="http://schemas.openxmlformats.org/officeDocument/2006/relationships/customXml" Target="ink/ink668.xml"/><Relationship Id="rId79" Type="http://schemas.openxmlformats.org/officeDocument/2006/relationships/image" Target="media/image37.emf"/><Relationship Id="rId144" Type="http://schemas.openxmlformats.org/officeDocument/2006/relationships/customXml" Target="ink/ink70.xml"/><Relationship Id="rId589" Type="http://schemas.openxmlformats.org/officeDocument/2006/relationships/image" Target="media/image292.emf"/><Relationship Id="rId796" Type="http://schemas.openxmlformats.org/officeDocument/2006/relationships/image" Target="media/image396.emf"/><Relationship Id="rId1202" Type="http://schemas.openxmlformats.org/officeDocument/2006/relationships/customXml" Target="ink/ink598.xml"/><Relationship Id="rId351" Type="http://schemas.openxmlformats.org/officeDocument/2006/relationships/image" Target="media/image173.emf"/><Relationship Id="rId449" Type="http://schemas.openxmlformats.org/officeDocument/2006/relationships/image" Target="media/image222.emf"/><Relationship Id="rId656" Type="http://schemas.openxmlformats.org/officeDocument/2006/relationships/customXml" Target="ink/ink326.xml"/><Relationship Id="rId863" Type="http://schemas.openxmlformats.org/officeDocument/2006/relationships/customXml" Target="ink/ink429.xml"/><Relationship Id="rId1079" Type="http://schemas.openxmlformats.org/officeDocument/2006/relationships/image" Target="media/image538.emf"/><Relationship Id="rId1286" Type="http://schemas.openxmlformats.org/officeDocument/2006/relationships/customXml" Target="ink/ink640.xml"/><Relationship Id="rId211" Type="http://schemas.openxmlformats.org/officeDocument/2006/relationships/image" Target="media/image103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516" Type="http://schemas.openxmlformats.org/officeDocument/2006/relationships/customXml" Target="ink/ink256.xml"/><Relationship Id="rId1146" Type="http://schemas.openxmlformats.org/officeDocument/2006/relationships/customXml" Target="ink/ink570.xml"/><Relationship Id="rId723" Type="http://schemas.openxmlformats.org/officeDocument/2006/relationships/customXml" Target="ink/ink359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image" Target="media/image675.emf"/><Relationship Id="rId155" Type="http://schemas.openxmlformats.org/officeDocument/2006/relationships/image" Target="media/image75.emf"/><Relationship Id="rId362" Type="http://schemas.openxmlformats.org/officeDocument/2006/relationships/customXml" Target="ink/ink179.xml"/><Relationship Id="rId1213" Type="http://schemas.openxmlformats.org/officeDocument/2006/relationships/image" Target="media/image605.emf"/><Relationship Id="rId1297" Type="http://schemas.openxmlformats.org/officeDocument/2006/relationships/image" Target="media/image647.emf"/><Relationship Id="rId222" Type="http://schemas.openxmlformats.org/officeDocument/2006/relationships/customXml" Target="ink/ink109.xml"/><Relationship Id="rId667" Type="http://schemas.openxmlformats.org/officeDocument/2006/relationships/customXml" Target="ink/ink331.xml"/><Relationship Id="rId874" Type="http://schemas.openxmlformats.org/officeDocument/2006/relationships/image" Target="media/image435.emf"/><Relationship Id="rId17" Type="http://schemas.openxmlformats.org/officeDocument/2006/relationships/image" Target="media/image6.emf"/><Relationship Id="rId527" Type="http://schemas.openxmlformats.org/officeDocument/2006/relationships/image" Target="media/image261.emf"/><Relationship Id="rId734" Type="http://schemas.openxmlformats.org/officeDocument/2006/relationships/image" Target="media/image365.emf"/><Relationship Id="rId941" Type="http://schemas.openxmlformats.org/officeDocument/2006/relationships/customXml" Target="ink/ink468.xml"/><Relationship Id="rId1157" Type="http://schemas.openxmlformats.org/officeDocument/2006/relationships/image" Target="media/image577.emf"/><Relationship Id="rId1364" Type="http://schemas.openxmlformats.org/officeDocument/2006/relationships/customXml" Target="ink/ink679.xml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73" Type="http://schemas.openxmlformats.org/officeDocument/2006/relationships/image" Target="media/image184.emf"/><Relationship Id="rId580" Type="http://schemas.openxmlformats.org/officeDocument/2006/relationships/customXml" Target="ink/ink288.xml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customXml" Target="ink/ink609.xml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image" Target="media/image337.emf"/><Relationship Id="rId885" Type="http://schemas.openxmlformats.org/officeDocument/2006/relationships/customXml" Target="ink/ink440.xml"/><Relationship Id="rId1070" Type="http://schemas.openxmlformats.org/officeDocument/2006/relationships/customXml" Target="ink/ink532.xml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910" Type="http://schemas.openxmlformats.org/officeDocument/2006/relationships/image" Target="media/image453.emf"/><Relationship Id="rId952" Type="http://schemas.openxmlformats.org/officeDocument/2006/relationships/image" Target="media/image474.emf"/><Relationship Id="rId1168" Type="http://schemas.openxmlformats.org/officeDocument/2006/relationships/customXml" Target="ink/ink581.xml"/><Relationship Id="rId1333" Type="http://schemas.openxmlformats.org/officeDocument/2006/relationships/image" Target="media/image665.emf"/><Relationship Id="rId1375" Type="http://schemas.openxmlformats.org/officeDocument/2006/relationships/image" Target="media/image686.emf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customXml" Target="ink/ink391.xml"/><Relationship Id="rId812" Type="http://schemas.openxmlformats.org/officeDocument/2006/relationships/image" Target="media/image404.emf"/><Relationship Id="rId994" Type="http://schemas.openxmlformats.org/officeDocument/2006/relationships/image" Target="media/image495.emf"/><Relationship Id="rId1028" Type="http://schemas.openxmlformats.org/officeDocument/2006/relationships/image" Target="media/image512.emf"/><Relationship Id="rId1235" Type="http://schemas.openxmlformats.org/officeDocument/2006/relationships/image" Target="media/image616.emf"/><Relationship Id="rId1400" Type="http://schemas.openxmlformats.org/officeDocument/2006/relationships/customXml" Target="ink/ink697.xml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1.emf"/><Relationship Id="rId689" Type="http://schemas.openxmlformats.org/officeDocument/2006/relationships/customXml" Target="ink/ink342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1081" Type="http://schemas.openxmlformats.org/officeDocument/2006/relationships/image" Target="media/image539.emf"/><Relationship Id="rId1277" Type="http://schemas.openxmlformats.org/officeDocument/2006/relationships/image" Target="media/image637.emf"/><Relationship Id="rId1302" Type="http://schemas.openxmlformats.org/officeDocument/2006/relationships/customXml" Target="ink/ink648.xml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58.xml"/><Relationship Id="rId1137" Type="http://schemas.openxmlformats.org/officeDocument/2006/relationships/image" Target="media/image567.emf"/><Relationship Id="rId1179" Type="http://schemas.openxmlformats.org/officeDocument/2006/relationships/image" Target="media/image588.emf"/><Relationship Id="rId1344" Type="http://schemas.openxmlformats.org/officeDocument/2006/relationships/customXml" Target="ink/ink669.xml"/><Relationship Id="rId1386" Type="http://schemas.openxmlformats.org/officeDocument/2006/relationships/customXml" Target="ink/ink690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798" Type="http://schemas.openxmlformats.org/officeDocument/2006/relationships/image" Target="media/image397.emf"/><Relationship Id="rId963" Type="http://schemas.openxmlformats.org/officeDocument/2006/relationships/customXml" Target="ink/ink479.xml"/><Relationship Id="rId1039" Type="http://schemas.openxmlformats.org/officeDocument/2006/relationships/image" Target="media/image518.emf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246" Type="http://schemas.openxmlformats.org/officeDocument/2006/relationships/customXml" Target="ink/ink620.xml"/><Relationship Id="rId1411" Type="http://schemas.openxmlformats.org/officeDocument/2006/relationships/image" Target="media/image704.emf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customXml" Target="ink/ink409.xml"/><Relationship Id="rId865" Type="http://schemas.openxmlformats.org/officeDocument/2006/relationships/customXml" Target="ink/ink430.xml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customXml" Target="ink/ink360.xml"/><Relationship Id="rId932" Type="http://schemas.openxmlformats.org/officeDocument/2006/relationships/image" Target="media/image464.emf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148" Type="http://schemas.openxmlformats.org/officeDocument/2006/relationships/customXml" Target="ink/ink571.xml"/><Relationship Id="rId1313" Type="http://schemas.openxmlformats.org/officeDocument/2006/relationships/image" Target="media/image655.emf"/><Relationship Id="rId1355" Type="http://schemas.openxmlformats.org/officeDocument/2006/relationships/image" Target="media/image676.emf"/><Relationship Id="rId1397" Type="http://schemas.openxmlformats.org/officeDocument/2006/relationships/image" Target="media/image697.emf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customXml" Target="ink/ink381.xml"/><Relationship Id="rId974" Type="http://schemas.openxmlformats.org/officeDocument/2006/relationships/image" Target="media/image485.emf"/><Relationship Id="rId1008" Type="http://schemas.openxmlformats.org/officeDocument/2006/relationships/image" Target="media/image502.emf"/><Relationship Id="rId1215" Type="http://schemas.openxmlformats.org/officeDocument/2006/relationships/image" Target="media/image606.emf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customXml" Target="ink/ink332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257" Type="http://schemas.openxmlformats.org/officeDocument/2006/relationships/image" Target="media/image627.emf"/><Relationship Id="rId1299" Type="http://schemas.openxmlformats.org/officeDocument/2006/relationships/image" Target="media/image648.emf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8.xml"/><Relationship Id="rId1061" Type="http://schemas.openxmlformats.org/officeDocument/2006/relationships/image" Target="media/image529.emf"/><Relationship Id="rId1117" Type="http://schemas.openxmlformats.org/officeDocument/2006/relationships/image" Target="media/image557.emf"/><Relationship Id="rId1159" Type="http://schemas.openxmlformats.org/officeDocument/2006/relationships/image" Target="media/image578.emf"/><Relationship Id="rId1324" Type="http://schemas.openxmlformats.org/officeDocument/2006/relationships/customXml" Target="ink/ink659.xml"/><Relationship Id="rId1366" Type="http://schemas.openxmlformats.org/officeDocument/2006/relationships/customXml" Target="ink/ink680.xml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image" Target="media/image387.emf"/><Relationship Id="rId943" Type="http://schemas.openxmlformats.org/officeDocument/2006/relationships/customXml" Target="ink/ink469.xml"/><Relationship Id="rId985" Type="http://schemas.openxmlformats.org/officeDocument/2006/relationships/customXml" Target="ink/ink490.xml"/><Relationship Id="rId1019" Type="http://schemas.openxmlformats.org/officeDocument/2006/relationships/customXml" Target="ink/ink507.xml"/><Relationship Id="rId1170" Type="http://schemas.openxmlformats.org/officeDocument/2006/relationships/customXml" Target="ink/ink582.xml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1030" Type="http://schemas.openxmlformats.org/officeDocument/2006/relationships/image" Target="media/image513.emf"/><Relationship Id="rId1226" Type="http://schemas.openxmlformats.org/officeDocument/2006/relationships/customXml" Target="ink/ink610.xml"/><Relationship Id="rId1268" Type="http://schemas.openxmlformats.org/officeDocument/2006/relationships/customXml" Target="ink/ink631.xml"/><Relationship Id="rId3" Type="http://schemas.microsoft.com/office/2007/relationships/stylesWithEffects" Target="stylesWithEffect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customXml" Target="ink/ink350.xml"/><Relationship Id="rId887" Type="http://schemas.openxmlformats.org/officeDocument/2006/relationships/customXml" Target="ink/ink441.xml"/><Relationship Id="rId1072" Type="http://schemas.openxmlformats.org/officeDocument/2006/relationships/customXml" Target="ink/ink533.xml"/><Relationship Id="rId1128" Type="http://schemas.openxmlformats.org/officeDocument/2006/relationships/customXml" Target="ink/ink561.xml"/><Relationship Id="rId1335" Type="http://schemas.openxmlformats.org/officeDocument/2006/relationships/image" Target="media/image666.emf"/><Relationship Id="rId137" Type="http://schemas.openxmlformats.org/officeDocument/2006/relationships/image" Target="media/image66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912" Type="http://schemas.openxmlformats.org/officeDocument/2006/relationships/image" Target="media/image454.emf"/><Relationship Id="rId954" Type="http://schemas.openxmlformats.org/officeDocument/2006/relationships/image" Target="media/image475.emf"/><Relationship Id="rId996" Type="http://schemas.openxmlformats.org/officeDocument/2006/relationships/image" Target="media/image496.emf"/><Relationship Id="rId1377" Type="http://schemas.openxmlformats.org/officeDocument/2006/relationships/image" Target="media/image687.emf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181" Type="http://schemas.openxmlformats.org/officeDocument/2006/relationships/image" Target="media/image589.emf"/><Relationship Id="rId1237" Type="http://schemas.openxmlformats.org/officeDocument/2006/relationships/image" Target="media/image617.emf"/><Relationship Id="rId1279" Type="http://schemas.openxmlformats.org/officeDocument/2006/relationships/image" Target="media/image638.emf"/><Relationship Id="rId1402" Type="http://schemas.openxmlformats.org/officeDocument/2006/relationships/customXml" Target="ink/ink698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8.xml"/><Relationship Id="rId898" Type="http://schemas.openxmlformats.org/officeDocument/2006/relationships/image" Target="media/image447.emf"/><Relationship Id="rId1041" Type="http://schemas.openxmlformats.org/officeDocument/2006/relationships/image" Target="media/image519.emf"/><Relationship Id="rId1083" Type="http://schemas.openxmlformats.org/officeDocument/2006/relationships/image" Target="media/image540.emf"/><Relationship Id="rId1139" Type="http://schemas.openxmlformats.org/officeDocument/2006/relationships/image" Target="media/image568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346" Type="http://schemas.openxmlformats.org/officeDocument/2006/relationships/customXml" Target="ink/ink670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59.xml"/><Relationship Id="rId965" Type="http://schemas.openxmlformats.org/officeDocument/2006/relationships/customXml" Target="ink/ink480.xml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customXml" Target="ink/ink410.xml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248" Type="http://schemas.openxmlformats.org/officeDocument/2006/relationships/customXml" Target="ink/ink621.xml"/><Relationship Id="rId1413" Type="http://schemas.openxmlformats.org/officeDocument/2006/relationships/image" Target="media/image705.emf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customXml" Target="ink/ink431.xml"/><Relationship Id="rId1010" Type="http://schemas.openxmlformats.org/officeDocument/2006/relationships/image" Target="media/image503.emf"/><Relationship Id="rId1052" Type="http://schemas.openxmlformats.org/officeDocument/2006/relationships/customXml" Target="ink/ink523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6.emf"/><Relationship Id="rId299" Type="http://schemas.openxmlformats.org/officeDocument/2006/relationships/image" Target="media/image147.emf"/><Relationship Id="rId727" Type="http://schemas.openxmlformats.org/officeDocument/2006/relationships/customXml" Target="ink/ink361.xml"/><Relationship Id="rId934" Type="http://schemas.openxmlformats.org/officeDocument/2006/relationships/image" Target="media/image465.emf"/><Relationship Id="rId1357" Type="http://schemas.openxmlformats.org/officeDocument/2006/relationships/image" Target="media/image677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image" Target="media/image388.emf"/><Relationship Id="rId1217" Type="http://schemas.openxmlformats.org/officeDocument/2006/relationships/image" Target="media/image607.emf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image" Target="media/image437.emf"/><Relationship Id="rId1063" Type="http://schemas.openxmlformats.org/officeDocument/2006/relationships/image" Target="media/image530.emf"/><Relationship Id="rId1270" Type="http://schemas.openxmlformats.org/officeDocument/2006/relationships/customXml" Target="ink/ink632.xml"/><Relationship Id="rId640" Type="http://schemas.openxmlformats.org/officeDocument/2006/relationships/customXml" Target="ink/ink318.xml"/><Relationship Id="rId738" Type="http://schemas.openxmlformats.org/officeDocument/2006/relationships/image" Target="media/image367.emf"/><Relationship Id="rId945" Type="http://schemas.openxmlformats.org/officeDocument/2006/relationships/customXml" Target="ink/ink470.xml"/><Relationship Id="rId1368" Type="http://schemas.openxmlformats.org/officeDocument/2006/relationships/customXml" Target="ink/ink681.xml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customXml" Target="ink/ink400.xml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customXml" Target="ink/ink534.xml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customXml" Target="ink/ink372.xml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image" Target="media/image476.emf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816" Type="http://schemas.openxmlformats.org/officeDocument/2006/relationships/image" Target="media/image406.emf"/><Relationship Id="rId1001" Type="http://schemas.openxmlformats.org/officeDocument/2006/relationships/customXml" Target="ink/ink498.xml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085" Type="http://schemas.openxmlformats.org/officeDocument/2006/relationships/image" Target="media/image541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7" Type="http://schemas.openxmlformats.org/officeDocument/2006/relationships/customXml" Target="ink/ink481.xml"/><Relationship Id="rId1152" Type="http://schemas.openxmlformats.org/officeDocument/2006/relationships/customXml" Target="ink/ink573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customXml" Target="ink/ink411.xml"/><Relationship Id="rId1012" Type="http://schemas.openxmlformats.org/officeDocument/2006/relationships/image" Target="media/image504.emf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customXml" Target="ink/ink334.xml"/><Relationship Id="rId880" Type="http://schemas.openxmlformats.org/officeDocument/2006/relationships/image" Target="media/image438.emf"/><Relationship Id="rId1096" Type="http://schemas.openxmlformats.org/officeDocument/2006/relationships/customXml" Target="ink/ink545.xml"/><Relationship Id="rId1317" Type="http://schemas.openxmlformats.org/officeDocument/2006/relationships/image" Target="media/image657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978" Type="http://schemas.openxmlformats.org/officeDocument/2006/relationships/image" Target="media/image487.emf"/><Relationship Id="rId1163" Type="http://schemas.openxmlformats.org/officeDocument/2006/relationships/image" Target="media/image580.emf"/><Relationship Id="rId1370" Type="http://schemas.openxmlformats.org/officeDocument/2006/relationships/customXml" Target="ink/ink682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09.xml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84" Type="http://schemas.openxmlformats.org/officeDocument/2006/relationships/image" Target="media/image340.emf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337" Type="http://schemas.openxmlformats.org/officeDocument/2006/relationships/image" Target="media/image166.emf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customXml" Target="ink/ink584.xml"/><Relationship Id="rId1381" Type="http://schemas.openxmlformats.org/officeDocument/2006/relationships/image" Target="media/image689.emf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1034" Type="http://schemas.openxmlformats.org/officeDocument/2006/relationships/customXml" Target="ink/ink514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6.emf"/><Relationship Id="rId1101" Type="http://schemas.openxmlformats.org/officeDocument/2006/relationships/image" Target="media/image549.emf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image" Target="media/image379.emf"/><Relationship Id="rId1185" Type="http://schemas.openxmlformats.org/officeDocument/2006/relationships/image" Target="media/image591.emf"/><Relationship Id="rId1392" Type="http://schemas.openxmlformats.org/officeDocument/2006/relationships/customXml" Target="ink/ink693.xml"/><Relationship Id="rId1406" Type="http://schemas.openxmlformats.org/officeDocument/2006/relationships/customXml" Target="ink/ink700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9.xml"/><Relationship Id="rId1045" Type="http://schemas.openxmlformats.org/officeDocument/2006/relationships/image" Target="media/image521.emf"/><Relationship Id="rId1252" Type="http://schemas.openxmlformats.org/officeDocument/2006/relationships/customXml" Target="ink/ink623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customXml" Target="ink/ink461.xml"/><Relationship Id="rId1112" Type="http://schemas.openxmlformats.org/officeDocument/2006/relationships/customXml" Target="ink/ink553.xml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customXml" Target="ink/ink384.xml"/><Relationship Id="rId1196" Type="http://schemas.openxmlformats.org/officeDocument/2006/relationships/customXml" Target="ink/ink595.xml"/><Relationship Id="rId1417" Type="http://schemas.openxmlformats.org/officeDocument/2006/relationships/image" Target="media/image707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980" Type="http://schemas.openxmlformats.org/officeDocument/2006/relationships/image" Target="media/image488.emf"/><Relationship Id="rId1056" Type="http://schemas.openxmlformats.org/officeDocument/2006/relationships/customXml" Target="ink/ink525.xml"/><Relationship Id="rId1263" Type="http://schemas.openxmlformats.org/officeDocument/2006/relationships/image" Target="media/image630.emf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6.emf"/><Relationship Id="rId700" Type="http://schemas.openxmlformats.org/officeDocument/2006/relationships/image" Target="media/image348.emf"/><Relationship Id="rId1123" Type="http://schemas.openxmlformats.org/officeDocument/2006/relationships/image" Target="media/image560.emf"/><Relationship Id="rId1330" Type="http://schemas.openxmlformats.org/officeDocument/2006/relationships/customXml" Target="ink/ink662.xml"/><Relationship Id="rId132" Type="http://schemas.openxmlformats.org/officeDocument/2006/relationships/customXml" Target="ink/ink64.xml"/><Relationship Id="rId784" Type="http://schemas.openxmlformats.org/officeDocument/2006/relationships/image" Target="media/image390.emf"/><Relationship Id="rId991" Type="http://schemas.openxmlformats.org/officeDocument/2006/relationships/customXml" Target="ink/ink493.xml"/><Relationship Id="rId1067" Type="http://schemas.openxmlformats.org/officeDocument/2006/relationships/image" Target="media/image532.emf"/><Relationship Id="rId437" Type="http://schemas.openxmlformats.org/officeDocument/2006/relationships/image" Target="media/image216.emf"/><Relationship Id="rId644" Type="http://schemas.openxmlformats.org/officeDocument/2006/relationships/customXml" Target="ink/ink320.xml"/><Relationship Id="rId851" Type="http://schemas.openxmlformats.org/officeDocument/2006/relationships/customXml" Target="ink/ink423.xml"/><Relationship Id="rId1274" Type="http://schemas.openxmlformats.org/officeDocument/2006/relationships/customXml" Target="ink/ink634.xml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customXml" Target="ink/ink564.xml"/><Relationship Id="rId1341" Type="http://schemas.openxmlformats.org/officeDocument/2006/relationships/image" Target="media/image669.emf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image" Target="media/image599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image" Target="media/image429.emf"/><Relationship Id="rId1078" Type="http://schemas.openxmlformats.org/officeDocument/2006/relationships/customXml" Target="ink/ink536.xml"/><Relationship Id="rId1285" Type="http://schemas.openxmlformats.org/officeDocument/2006/relationships/image" Target="media/image641.emf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image" Target="media/image359.emf"/><Relationship Id="rId1145" Type="http://schemas.openxmlformats.org/officeDocument/2006/relationships/image" Target="media/image571.emf"/><Relationship Id="rId1352" Type="http://schemas.openxmlformats.org/officeDocument/2006/relationships/customXml" Target="ink/ink673.xml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customXml" Target="ink/ink500.xml"/><Relationship Id="rId1212" Type="http://schemas.openxmlformats.org/officeDocument/2006/relationships/customXml" Target="ink/ink603.xml"/><Relationship Id="rId459" Type="http://schemas.openxmlformats.org/officeDocument/2006/relationships/image" Target="media/image227.emf"/><Relationship Id="rId666" Type="http://schemas.openxmlformats.org/officeDocument/2006/relationships/image" Target="media/image331.emf"/><Relationship Id="rId873" Type="http://schemas.openxmlformats.org/officeDocument/2006/relationships/customXml" Target="ink/ink434.xml"/><Relationship Id="rId1089" Type="http://schemas.openxmlformats.org/officeDocument/2006/relationships/image" Target="media/image543.emf"/><Relationship Id="rId1296" Type="http://schemas.openxmlformats.org/officeDocument/2006/relationships/customXml" Target="ink/ink645.xml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61.xml"/><Relationship Id="rId1156" Type="http://schemas.openxmlformats.org/officeDocument/2006/relationships/customXml" Target="ink/ink575.xml"/><Relationship Id="rId1363" Type="http://schemas.openxmlformats.org/officeDocument/2006/relationships/image" Target="media/image680.emf"/><Relationship Id="rId733" Type="http://schemas.openxmlformats.org/officeDocument/2006/relationships/customXml" Target="ink/ink364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677" Type="http://schemas.openxmlformats.org/officeDocument/2006/relationships/customXml" Target="ink/ink336.xml"/><Relationship Id="rId800" Type="http://schemas.openxmlformats.org/officeDocument/2006/relationships/image" Target="media/image398.emf"/><Relationship Id="rId1223" Type="http://schemas.openxmlformats.org/officeDocument/2006/relationships/image" Target="media/image610.emf"/><Relationship Id="rId232" Type="http://schemas.openxmlformats.org/officeDocument/2006/relationships/customXml" Target="ink/ink114.xml"/><Relationship Id="rId884" Type="http://schemas.openxmlformats.org/officeDocument/2006/relationships/image" Target="media/image440.emf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image" Target="media/image370.emf"/><Relationship Id="rId951" Type="http://schemas.openxmlformats.org/officeDocument/2006/relationships/customXml" Target="ink/ink473.xml"/><Relationship Id="rId1167" Type="http://schemas.openxmlformats.org/officeDocument/2006/relationships/image" Target="media/image582.emf"/><Relationship Id="rId1374" Type="http://schemas.openxmlformats.org/officeDocument/2006/relationships/customXml" Target="ink/ink684.xml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customXml" Target="ink/ink614.xml"/><Relationship Id="rId243" Type="http://schemas.openxmlformats.org/officeDocument/2006/relationships/image" Target="media/image119.emf"/><Relationship Id="rId450" Type="http://schemas.openxmlformats.org/officeDocument/2006/relationships/customXml" Target="ink/ink223.xml"/><Relationship Id="rId688" Type="http://schemas.openxmlformats.org/officeDocument/2006/relationships/image" Target="media/image342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customXml" Target="ink/ink537.xml"/><Relationship Id="rId1301" Type="http://schemas.openxmlformats.org/officeDocument/2006/relationships/image" Target="media/image649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customXml" Target="ink/ink375.xml"/><Relationship Id="rId962" Type="http://schemas.openxmlformats.org/officeDocument/2006/relationships/image" Target="media/image479.emf"/><Relationship Id="rId1178" Type="http://schemas.openxmlformats.org/officeDocument/2006/relationships/customXml" Target="ink/ink586.xml"/><Relationship Id="rId1385" Type="http://schemas.openxmlformats.org/officeDocument/2006/relationships/image" Target="media/image691.emf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image" Target="media/image409.emf"/><Relationship Id="rId1038" Type="http://schemas.openxmlformats.org/officeDocument/2006/relationships/customXml" Target="ink/ink516.xml"/><Relationship Id="rId1245" Type="http://schemas.openxmlformats.org/officeDocument/2006/relationships/image" Target="media/image621.emf"/><Relationship Id="rId254" Type="http://schemas.openxmlformats.org/officeDocument/2006/relationships/customXml" Target="ink/ink125.xml"/><Relationship Id="rId699" Type="http://schemas.openxmlformats.org/officeDocument/2006/relationships/customXml" Target="ink/ink347.xml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3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image" Target="media/image381.emf"/><Relationship Id="rId1189" Type="http://schemas.openxmlformats.org/officeDocument/2006/relationships/image" Target="media/image593.emf"/><Relationship Id="rId1396" Type="http://schemas.openxmlformats.org/officeDocument/2006/relationships/customXml" Target="ink/ink695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1.xml"/><Relationship Id="rId973" Type="http://schemas.openxmlformats.org/officeDocument/2006/relationships/customXml" Target="ink/ink484.xml"/><Relationship Id="rId1049" Type="http://schemas.openxmlformats.org/officeDocument/2006/relationships/image" Target="media/image523.emf"/><Relationship Id="rId1256" Type="http://schemas.openxmlformats.org/officeDocument/2006/relationships/customXml" Target="ink/ink625.xml"/><Relationship Id="rId833" Type="http://schemas.openxmlformats.org/officeDocument/2006/relationships/customXml" Target="ink/ink414.xml"/><Relationship Id="rId1116" Type="http://schemas.openxmlformats.org/officeDocument/2006/relationships/customXml" Target="ink/ink555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900" Type="http://schemas.openxmlformats.org/officeDocument/2006/relationships/image" Target="media/image448.emf"/><Relationship Id="rId1323" Type="http://schemas.openxmlformats.org/officeDocument/2006/relationships/image" Target="media/image660.emf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777" Type="http://schemas.openxmlformats.org/officeDocument/2006/relationships/customXml" Target="ink/ink386.xml"/><Relationship Id="rId984" Type="http://schemas.openxmlformats.org/officeDocument/2006/relationships/image" Target="media/image490.emf"/><Relationship Id="rId637" Type="http://schemas.openxmlformats.org/officeDocument/2006/relationships/image" Target="media/image316.emf"/><Relationship Id="rId844" Type="http://schemas.openxmlformats.org/officeDocument/2006/relationships/image" Target="media/image420.emf"/><Relationship Id="rId1267" Type="http://schemas.openxmlformats.org/officeDocument/2006/relationships/image" Target="media/image632.emf"/><Relationship Id="rId276" Type="http://schemas.openxmlformats.org/officeDocument/2006/relationships/customXml" Target="ink/ink136.xml"/><Relationship Id="rId483" Type="http://schemas.openxmlformats.org/officeDocument/2006/relationships/image" Target="media/image239.emf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3.xml"/><Relationship Id="rId1127" Type="http://schemas.openxmlformats.org/officeDocument/2006/relationships/image" Target="media/image562.emf"/><Relationship Id="rId1334" Type="http://schemas.openxmlformats.org/officeDocument/2006/relationships/customXml" Target="ink/ink664.xml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image" Target="media/image392.emf"/><Relationship Id="rId995" Type="http://schemas.openxmlformats.org/officeDocument/2006/relationships/customXml" Target="ink/ink495.xml"/><Relationship Id="rId1180" Type="http://schemas.openxmlformats.org/officeDocument/2006/relationships/customXml" Target="ink/ink587.xml"/><Relationship Id="rId1401" Type="http://schemas.openxmlformats.org/officeDocument/2006/relationships/image" Target="media/image699.emf"/><Relationship Id="rId203" Type="http://schemas.openxmlformats.org/officeDocument/2006/relationships/image" Target="media/image99.emf"/><Relationship Id="rId648" Type="http://schemas.openxmlformats.org/officeDocument/2006/relationships/customXml" Target="ink/ink322.xml"/><Relationship Id="rId855" Type="http://schemas.openxmlformats.org/officeDocument/2006/relationships/customXml" Target="ink/ink425.xml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customXml" Target="ink/ink355.xml"/><Relationship Id="rId922" Type="http://schemas.openxmlformats.org/officeDocument/2006/relationships/image" Target="media/image459.emf"/><Relationship Id="rId1138" Type="http://schemas.openxmlformats.org/officeDocument/2006/relationships/customXml" Target="ink/ink566.xml"/><Relationship Id="rId1345" Type="http://schemas.openxmlformats.org/officeDocument/2006/relationships/image" Target="media/image671.emf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799" Type="http://schemas.openxmlformats.org/officeDocument/2006/relationships/customXml" Target="ink/ink397.xml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image" Target="media/image431.emf"/><Relationship Id="rId1289" Type="http://schemas.openxmlformats.org/officeDocument/2006/relationships/image" Target="media/image643.emf"/><Relationship Id="rId1412" Type="http://schemas.openxmlformats.org/officeDocument/2006/relationships/customXml" Target="ink/ink703.xml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5.xml"/><Relationship Id="rId158" Type="http://schemas.openxmlformats.org/officeDocument/2006/relationships/customXml" Target="ink/ink77.xml"/><Relationship Id="rId726" Type="http://schemas.openxmlformats.org/officeDocument/2006/relationships/image" Target="media/image361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1216" Type="http://schemas.openxmlformats.org/officeDocument/2006/relationships/customXml" Target="ink/ink605.xml"/><Relationship Id="rId225" Type="http://schemas.openxmlformats.org/officeDocument/2006/relationships/image" Target="media/image110.emf"/><Relationship Id="rId432" Type="http://schemas.openxmlformats.org/officeDocument/2006/relationships/customXml" Target="ink/ink214.xml"/><Relationship Id="rId877" Type="http://schemas.openxmlformats.org/officeDocument/2006/relationships/customXml" Target="ink/ink436.xml"/><Relationship Id="rId1062" Type="http://schemas.openxmlformats.org/officeDocument/2006/relationships/customXml" Target="ink/ink528.xml"/><Relationship Id="rId737" Type="http://schemas.openxmlformats.org/officeDocument/2006/relationships/customXml" Target="ink/ink366.xml"/><Relationship Id="rId944" Type="http://schemas.openxmlformats.org/officeDocument/2006/relationships/image" Target="media/image470.emf"/><Relationship Id="rId1367" Type="http://schemas.openxmlformats.org/officeDocument/2006/relationships/image" Target="media/image682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86.xml"/><Relationship Id="rId583" Type="http://schemas.openxmlformats.org/officeDocument/2006/relationships/image" Target="media/image289.emf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image" Target="media/image612.emf"/><Relationship Id="rId4" Type="http://schemas.openxmlformats.org/officeDocument/2006/relationships/settings" Target="settings.xml"/><Relationship Id="rId236" Type="http://schemas.openxmlformats.org/officeDocument/2006/relationships/customXml" Target="ink/ink116.xml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88" Type="http://schemas.openxmlformats.org/officeDocument/2006/relationships/image" Target="media/image442.emf"/><Relationship Id="rId1073" Type="http://schemas.openxmlformats.org/officeDocument/2006/relationships/image" Target="media/image535.emf"/><Relationship Id="rId1280" Type="http://schemas.openxmlformats.org/officeDocument/2006/relationships/customXml" Target="ink/ink637.xml"/><Relationship Id="rId303" Type="http://schemas.openxmlformats.org/officeDocument/2006/relationships/image" Target="media/image149.emf"/><Relationship Id="rId748" Type="http://schemas.openxmlformats.org/officeDocument/2006/relationships/image" Target="media/image372.emf"/><Relationship Id="rId955" Type="http://schemas.openxmlformats.org/officeDocument/2006/relationships/customXml" Target="ink/ink475.xml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84" Type="http://schemas.openxmlformats.org/officeDocument/2006/relationships/customXml" Target="ink/ink40.xml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customXml" Target="ink/ink405.xml"/><Relationship Id="rId1238" Type="http://schemas.openxmlformats.org/officeDocument/2006/relationships/customXml" Target="ink/ink616.xml"/><Relationship Id="rId247" Type="http://schemas.openxmlformats.org/officeDocument/2006/relationships/image" Target="media/image121.emf"/><Relationship Id="rId899" Type="http://schemas.openxmlformats.org/officeDocument/2006/relationships/customXml" Target="ink/ink447.xml"/><Relationship Id="rId1000" Type="http://schemas.openxmlformats.org/officeDocument/2006/relationships/image" Target="media/image498.emf"/><Relationship Id="rId1084" Type="http://schemas.openxmlformats.org/officeDocument/2006/relationships/customXml" Target="ink/ink539.xml"/><Relationship Id="rId1305" Type="http://schemas.openxmlformats.org/officeDocument/2006/relationships/image" Target="media/image651.emf"/><Relationship Id="rId107" Type="http://schemas.openxmlformats.org/officeDocument/2006/relationships/image" Target="media/image51.emf"/><Relationship Id="rId454" Type="http://schemas.openxmlformats.org/officeDocument/2006/relationships/customXml" Target="ink/ink225.xml"/><Relationship Id="rId661" Type="http://schemas.openxmlformats.org/officeDocument/2006/relationships/image" Target="media/image328.emf"/><Relationship Id="rId759" Type="http://schemas.openxmlformats.org/officeDocument/2006/relationships/customXml" Target="ink/ink377.xml"/><Relationship Id="rId966" Type="http://schemas.openxmlformats.org/officeDocument/2006/relationships/image" Target="media/image481.emf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1" Type="http://schemas.openxmlformats.org/officeDocument/2006/relationships/image" Target="media/image3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826" Type="http://schemas.openxmlformats.org/officeDocument/2006/relationships/image" Target="media/image411.emf"/><Relationship Id="rId1011" Type="http://schemas.openxmlformats.org/officeDocument/2006/relationships/customXml" Target="ink/ink503.xml"/><Relationship Id="rId1109" Type="http://schemas.openxmlformats.org/officeDocument/2006/relationships/image" Target="media/image553.emf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72" Type="http://schemas.openxmlformats.org/officeDocument/2006/relationships/image" Target="media/image334.emf"/><Relationship Id="rId1095" Type="http://schemas.openxmlformats.org/officeDocument/2006/relationships/image" Target="media/image546.emf"/><Relationship Id="rId1316" Type="http://schemas.openxmlformats.org/officeDocument/2006/relationships/customXml" Target="ink/ink655.xml"/><Relationship Id="rId22" Type="http://schemas.openxmlformats.org/officeDocument/2006/relationships/customXml" Target="ink/ink9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customXml" Target="ink/ink264.xml"/><Relationship Id="rId977" Type="http://schemas.openxmlformats.org/officeDocument/2006/relationships/customXml" Target="ink/ink486.xml"/><Relationship Id="rId1162" Type="http://schemas.openxmlformats.org/officeDocument/2006/relationships/customXml" Target="ink/ink578.xml"/><Relationship Id="rId171" Type="http://schemas.openxmlformats.org/officeDocument/2006/relationships/image" Target="media/image83.emf"/><Relationship Id="rId837" Type="http://schemas.openxmlformats.org/officeDocument/2006/relationships/customXml" Target="ink/ink416.xml"/><Relationship Id="rId1022" Type="http://schemas.openxmlformats.org/officeDocument/2006/relationships/image" Target="media/image509.emf"/><Relationship Id="rId269" Type="http://schemas.openxmlformats.org/officeDocument/2006/relationships/image" Target="media/image132.emf"/><Relationship Id="rId476" Type="http://schemas.openxmlformats.org/officeDocument/2006/relationships/customXml" Target="ink/ink236.xml"/><Relationship Id="rId683" Type="http://schemas.openxmlformats.org/officeDocument/2006/relationships/customXml" Target="ink/ink339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image" Target="media/image662.e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customXml" Target="ink/ink166.xml"/><Relationship Id="rId543" Type="http://schemas.openxmlformats.org/officeDocument/2006/relationships/image" Target="media/image269.emf"/><Relationship Id="rId988" Type="http://schemas.openxmlformats.org/officeDocument/2006/relationships/image" Target="media/image492.emf"/><Relationship Id="rId1173" Type="http://schemas.openxmlformats.org/officeDocument/2006/relationships/image" Target="media/image585.emf"/><Relationship Id="rId1380" Type="http://schemas.openxmlformats.org/officeDocument/2006/relationships/customXml" Target="ink/ink687.xml"/><Relationship Id="rId182" Type="http://schemas.openxmlformats.org/officeDocument/2006/relationships/customXml" Target="ink/ink89.xml"/><Relationship Id="rId403" Type="http://schemas.openxmlformats.org/officeDocument/2006/relationships/image" Target="media/image199.emf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image" Target="media/image515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5.xml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347" Type="http://schemas.openxmlformats.org/officeDocument/2006/relationships/image" Target="media/image171.emf"/><Relationship Id="rId999" Type="http://schemas.openxmlformats.org/officeDocument/2006/relationships/customXml" Target="ink/ink497.xml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1405" Type="http://schemas.openxmlformats.org/officeDocument/2006/relationships/image" Target="media/image701.emf"/><Relationship Id="rId44" Type="http://schemas.openxmlformats.org/officeDocument/2006/relationships/customXml" Target="ink/ink20.xml"/><Relationship Id="rId554" Type="http://schemas.openxmlformats.org/officeDocument/2006/relationships/customXml" Target="ink/ink275.xml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image" Target="media/image694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1044" Type="http://schemas.openxmlformats.org/officeDocument/2006/relationships/customXml" Target="ink/ink519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60" Type="http://schemas.openxmlformats.org/officeDocument/2006/relationships/customXml" Target="ink/ink128.xml"/><Relationship Id="rId719" Type="http://schemas.openxmlformats.org/officeDocument/2006/relationships/customXml" Target="ink/ink357.xml"/><Relationship Id="rId926" Type="http://schemas.openxmlformats.org/officeDocument/2006/relationships/image" Target="media/image461.emf"/><Relationship Id="rId1111" Type="http://schemas.openxmlformats.org/officeDocument/2006/relationships/image" Target="media/image554.emf"/><Relationship Id="rId55" Type="http://schemas.openxmlformats.org/officeDocument/2006/relationships/image" Target="media/image25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72" Type="http://schemas.openxmlformats.org/officeDocument/2006/relationships/image" Target="media/image384.emf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416" Type="http://schemas.openxmlformats.org/officeDocument/2006/relationships/customXml" Target="ink/ink705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632" Type="http://schemas.openxmlformats.org/officeDocument/2006/relationships/customXml" Target="ink/ink314.xml"/><Relationship Id="rId1055" Type="http://schemas.openxmlformats.org/officeDocument/2006/relationships/image" Target="media/image526.emf"/><Relationship Id="rId1262" Type="http://schemas.openxmlformats.org/officeDocument/2006/relationships/customXml" Target="ink/ink628.xml"/><Relationship Id="rId271" Type="http://schemas.openxmlformats.org/officeDocument/2006/relationships/image" Target="media/image133.emf"/><Relationship Id="rId937" Type="http://schemas.openxmlformats.org/officeDocument/2006/relationships/customXml" Target="ink/ink466.xml"/><Relationship Id="rId1122" Type="http://schemas.openxmlformats.org/officeDocument/2006/relationships/customXml" Target="ink/ink558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customXml" Target="ink/ink286.xml"/><Relationship Id="rId783" Type="http://schemas.openxmlformats.org/officeDocument/2006/relationships/customXml" Target="ink/ink389.xml"/><Relationship Id="rId990" Type="http://schemas.openxmlformats.org/officeDocument/2006/relationships/image" Target="media/image493.emf"/><Relationship Id="rId229" Type="http://schemas.openxmlformats.org/officeDocument/2006/relationships/image" Target="media/image112.emf"/><Relationship Id="rId436" Type="http://schemas.openxmlformats.org/officeDocument/2006/relationships/customXml" Target="ink/ink216.xml"/><Relationship Id="rId643" Type="http://schemas.openxmlformats.org/officeDocument/2006/relationships/image" Target="media/image319.emf"/><Relationship Id="rId1066" Type="http://schemas.openxmlformats.org/officeDocument/2006/relationships/customXml" Target="ink/ink530.xml"/><Relationship Id="rId1273" Type="http://schemas.openxmlformats.org/officeDocument/2006/relationships/image" Target="media/image635.emf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image" Target="media/image565.emf"/><Relationship Id="rId77" Type="http://schemas.openxmlformats.org/officeDocument/2006/relationships/image" Target="media/image36.emf"/><Relationship Id="rId282" Type="http://schemas.openxmlformats.org/officeDocument/2006/relationships/customXml" Target="ink/ink139.xml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customXml" Target="ink/ink667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image" Target="media/image221.emf"/><Relationship Id="rId794" Type="http://schemas.openxmlformats.org/officeDocument/2006/relationships/image" Target="media/image395.emf"/><Relationship Id="rId1077" Type="http://schemas.openxmlformats.org/officeDocument/2006/relationships/image" Target="media/image537.emf"/><Relationship Id="rId1200" Type="http://schemas.openxmlformats.org/officeDocument/2006/relationships/customXml" Target="ink/ink597.xml"/><Relationship Id="rId654" Type="http://schemas.openxmlformats.org/officeDocument/2006/relationships/customXml" Target="ink/ink325.xml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customXml" Target="ink/ink639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customXml" Target="ink/ink255.xml"/><Relationship Id="rId721" Type="http://schemas.openxmlformats.org/officeDocument/2006/relationships/customXml" Target="ink/ink358.xml"/><Relationship Id="rId1144" Type="http://schemas.openxmlformats.org/officeDocument/2006/relationships/customXml" Target="ink/ink569.xml"/><Relationship Id="rId1351" Type="http://schemas.openxmlformats.org/officeDocument/2006/relationships/image" Target="media/image674.emf"/><Relationship Id="rId88" Type="http://schemas.openxmlformats.org/officeDocument/2006/relationships/customXml" Target="ink/ink42.xml"/><Relationship Id="rId153" Type="http://schemas.openxmlformats.org/officeDocument/2006/relationships/image" Target="media/image74.emf"/><Relationship Id="rId360" Type="http://schemas.openxmlformats.org/officeDocument/2006/relationships/customXml" Target="ink/ink178.xml"/><Relationship Id="rId598" Type="http://schemas.openxmlformats.org/officeDocument/2006/relationships/customXml" Target="ink/ink297.xml"/><Relationship Id="rId819" Type="http://schemas.openxmlformats.org/officeDocument/2006/relationships/customXml" Target="ink/ink407.xml"/><Relationship Id="rId1004" Type="http://schemas.openxmlformats.org/officeDocument/2006/relationships/image" Target="media/image500.emf"/><Relationship Id="rId1211" Type="http://schemas.openxmlformats.org/officeDocument/2006/relationships/image" Target="media/image604.emf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65" Type="http://schemas.openxmlformats.org/officeDocument/2006/relationships/customXml" Target="ink/ink330.xml"/><Relationship Id="rId872" Type="http://schemas.openxmlformats.org/officeDocument/2006/relationships/image" Target="media/image434.emf"/><Relationship Id="rId1088" Type="http://schemas.openxmlformats.org/officeDocument/2006/relationships/customXml" Target="ink/ink541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" Type="http://schemas.openxmlformats.org/officeDocument/2006/relationships/image" Target="media/image5.emf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732" Type="http://schemas.openxmlformats.org/officeDocument/2006/relationships/image" Target="media/image364.emf"/><Relationship Id="rId1155" Type="http://schemas.openxmlformats.org/officeDocument/2006/relationships/image" Target="media/image576.emf"/><Relationship Id="rId1362" Type="http://schemas.openxmlformats.org/officeDocument/2006/relationships/customXml" Target="ink/ink678.xml"/><Relationship Id="rId99" Type="http://schemas.openxmlformats.org/officeDocument/2006/relationships/image" Target="media/image47.emf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1015" Type="http://schemas.openxmlformats.org/officeDocument/2006/relationships/customXml" Target="ink/ink505.xml"/><Relationship Id="rId1222" Type="http://schemas.openxmlformats.org/officeDocument/2006/relationships/customXml" Target="ink/ink608.xml"/><Relationship Id="rId469" Type="http://schemas.openxmlformats.org/officeDocument/2006/relationships/image" Target="media/image232.emf"/><Relationship Id="rId676" Type="http://schemas.openxmlformats.org/officeDocument/2006/relationships/image" Target="media/image336.emf"/><Relationship Id="rId883" Type="http://schemas.openxmlformats.org/officeDocument/2006/relationships/customXml" Target="ink/ink439.xml"/><Relationship Id="rId1099" Type="http://schemas.openxmlformats.org/officeDocument/2006/relationships/image" Target="media/image548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customXml" Target="ink/ink266.xml"/><Relationship Id="rId1166" Type="http://schemas.openxmlformats.org/officeDocument/2006/relationships/customXml" Target="ink/ink580.xml"/><Relationship Id="rId1373" Type="http://schemas.openxmlformats.org/officeDocument/2006/relationships/image" Target="media/image685.emf"/><Relationship Id="rId175" Type="http://schemas.openxmlformats.org/officeDocument/2006/relationships/image" Target="media/image85.emf"/><Relationship Id="rId743" Type="http://schemas.openxmlformats.org/officeDocument/2006/relationships/customXml" Target="ink/ink369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382" Type="http://schemas.openxmlformats.org/officeDocument/2006/relationships/customXml" Target="ink/ink189.xml"/><Relationship Id="rId603" Type="http://schemas.openxmlformats.org/officeDocument/2006/relationships/image" Target="media/image299.emf"/><Relationship Id="rId687" Type="http://schemas.openxmlformats.org/officeDocument/2006/relationships/customXml" Target="ink/ink341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image" Target="media/image615.emf"/><Relationship Id="rId242" Type="http://schemas.openxmlformats.org/officeDocument/2006/relationships/customXml" Target="ink/ink119.xml"/><Relationship Id="rId894" Type="http://schemas.openxmlformats.org/officeDocument/2006/relationships/image" Target="media/image445.emf"/><Relationship Id="rId1177" Type="http://schemas.openxmlformats.org/officeDocument/2006/relationships/image" Target="media/image587.emf"/><Relationship Id="rId1300" Type="http://schemas.openxmlformats.org/officeDocument/2006/relationships/customXml" Target="ink/ink647.xml"/><Relationship Id="rId37" Type="http://schemas.openxmlformats.org/officeDocument/2006/relationships/image" Target="media/image16.emf"/><Relationship Id="rId102" Type="http://schemas.openxmlformats.org/officeDocument/2006/relationships/customXml" Target="ink/ink49.xml"/><Relationship Id="rId547" Type="http://schemas.openxmlformats.org/officeDocument/2006/relationships/image" Target="media/image271.emf"/><Relationship Id="rId754" Type="http://schemas.openxmlformats.org/officeDocument/2006/relationships/image" Target="media/image375.emf"/><Relationship Id="rId961" Type="http://schemas.openxmlformats.org/officeDocument/2006/relationships/customXml" Target="ink/ink478.xml"/><Relationship Id="rId1384" Type="http://schemas.openxmlformats.org/officeDocument/2006/relationships/customXml" Target="ink/ink689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customXml" Target="ink/ink305.xml"/><Relationship Id="rId821" Type="http://schemas.openxmlformats.org/officeDocument/2006/relationships/customXml" Target="ink/ink408.xml"/><Relationship Id="rId1037" Type="http://schemas.openxmlformats.org/officeDocument/2006/relationships/image" Target="media/image517.emf"/><Relationship Id="rId1244" Type="http://schemas.openxmlformats.org/officeDocument/2006/relationships/customXml" Target="ink/ink619.xml"/><Relationship Id="rId253" Type="http://schemas.openxmlformats.org/officeDocument/2006/relationships/image" Target="media/image124.emf"/><Relationship Id="rId460" Type="http://schemas.openxmlformats.org/officeDocument/2006/relationships/customXml" Target="ink/ink228.xml"/><Relationship Id="rId698" Type="http://schemas.openxmlformats.org/officeDocument/2006/relationships/image" Target="media/image347.emf"/><Relationship Id="rId919" Type="http://schemas.openxmlformats.org/officeDocument/2006/relationships/customXml" Target="ink/ink457.xml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image" Target="media/image654.emf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65" Type="http://schemas.openxmlformats.org/officeDocument/2006/relationships/customXml" Target="ink/ink380.xml"/><Relationship Id="rId972" Type="http://schemas.openxmlformats.org/officeDocument/2006/relationships/image" Target="media/image484.emf"/><Relationship Id="rId1188" Type="http://schemas.openxmlformats.org/officeDocument/2006/relationships/customXml" Target="ink/ink591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97" Type="http://schemas.openxmlformats.org/officeDocument/2006/relationships/image" Target="media/image96.emf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image" Target="media/image414.emf"/><Relationship Id="rId1048" Type="http://schemas.openxmlformats.org/officeDocument/2006/relationships/customXml" Target="ink/ink521.xml"/><Relationship Id="rId1255" Type="http://schemas.openxmlformats.org/officeDocument/2006/relationships/image" Target="media/image626.emf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1115" Type="http://schemas.openxmlformats.org/officeDocument/2006/relationships/image" Target="media/image556.emf"/><Relationship Id="rId1322" Type="http://schemas.openxmlformats.org/officeDocument/2006/relationships/customXml" Target="ink/ink658.xml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69" Type="http://schemas.openxmlformats.org/officeDocument/2006/relationships/image" Target="media/image282.emf"/><Relationship Id="rId776" Type="http://schemas.openxmlformats.org/officeDocument/2006/relationships/image" Target="media/image386.emf"/><Relationship Id="rId983" Type="http://schemas.openxmlformats.org/officeDocument/2006/relationships/customXml" Target="ink/ink489.xml"/><Relationship Id="rId1199" Type="http://schemas.openxmlformats.org/officeDocument/2006/relationships/image" Target="media/image598.emf"/><Relationship Id="rId331" Type="http://schemas.openxmlformats.org/officeDocument/2006/relationships/image" Target="media/image163.emf"/><Relationship Id="rId429" Type="http://schemas.openxmlformats.org/officeDocument/2006/relationships/image" Target="media/image212.emf"/><Relationship Id="rId636" Type="http://schemas.openxmlformats.org/officeDocument/2006/relationships/customXml" Target="ink/ink316.xml"/><Relationship Id="rId1059" Type="http://schemas.openxmlformats.org/officeDocument/2006/relationships/image" Target="media/image528.emf"/><Relationship Id="rId1266" Type="http://schemas.openxmlformats.org/officeDocument/2006/relationships/customXml" Target="ink/ink630.xml"/><Relationship Id="rId843" Type="http://schemas.openxmlformats.org/officeDocument/2006/relationships/customXml" Target="ink/ink419.xml"/><Relationship Id="rId1126" Type="http://schemas.openxmlformats.org/officeDocument/2006/relationships/customXml" Target="ink/ink56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xvanmaarseveen802\AppData\Local\Chemistry%20Add-in%20for%20Word\Chemistry%20Gallery\Chem4Word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8.7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247 12 9030,'-5'-5'4515,"-6"3"387,-5-3-258,-5 5-5160,-3 0 129,1 3-129,-1 0 903,1-2 0,7 4 129,0 1-258,16-6-258,-9 17 129,10-7-129,12 1 0,7-1 129,4 2-129,4 1 0,4-1-129,-4 2 0,0-1 129,-6 0 0,-6-3 129,-5 2 129,-10-3 129,-1 4 0,-14-6 258,-2 1-129,-9-5-129,1 4 0,-5-5-129,1-2 0,1-2-258,1-6-129,5 4-258,-3-11-1548,9 8-3096,1-4-258,4 5-516,0-1-258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4.7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0 9546,'-13'14'5031,"8"-1"-258,-1 1-258,1 6-5031,-1 5 0,3 7 387,3 1 129,0 1 0,0 3 258,3 1-387,-1-2 0,2 3-645,-4-5-3741,0-7-516,0-6-129,0-21-258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7.3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64 9933,'-19'-25'4902,"18"11"-129,5 3-258,9 3-5031,16 8-387,2-3-387,14 3 258,-4-1 258,8 3-129,-6 0 0,4 5 387,-10-3 516,-7-2 516,-3 6 645,-14-7 129,3 11 0,-16-12 129,6 23-129,-8-13-258,2 8-387,-5 2-258,3 4-129,0 1-258,0-3-258,2 6-774,0-8-3999,8-6 0,5-8-645,4-10-258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7.0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41-2 9288,'0'0'5289,"-10"0"-645,10 0 0,-17 7-4386,10 13-516,3 8 258,2 4 0,2 2 129,2 5 0,2 0-129,0 0 0,1 2-129,-3-4-387,2 4-516,-7-12-2322,0-2-1419,0-7-387,-5-7-387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6.7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235 67 516,'20'-27'4128,"-20"9"258,0 18 0,-18-13-2580,-3 6-1290,2 7 516,-12 0 258,8 11 258,-12 0-516,9 9-258,-3-2 0,10 6-258,0-1-129,9 2-129,5-3-129,5 0 0,11-4 0,8-2-129,8-2-129,4-7-387,11 2-516,-7-9-3483,9-1-258,1-9-387,-3-9-258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6.4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324 34 5289,'-3'-14'4515,"-24"-1"-258,3 12-5031,-5 1 387,1 2 516,0 10 2064,-9-5 1032,9 17-1419,-10-5-903,12 10-129,-1-2-258,11 4 0,4-6-129,12-1-129,3-2 0,17-6-129,8-8-129,7-6 0,6-4-129,0-9-129,1-3 0,-8-7 0,-2 0 129,-10 0 0,-10 2 129,-6 5 0,-6 3 258,0 13 0,-7-3 0,2 10 0,0 8 0,5 4-129,4 3-129,6-1 0,8 0-387,0-7-387,14 5-1548,-3-13-2451,1-6-258,-2-3-387,-2-9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6.0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3 123 4773,'-2'17'4644,"2"7"-129,0-11-387,1 4-4257,4 2 129,-3 0 258,3-1 129,-5-8 129,4 4 0,-4-14 129,2 11 0,-2-11-129,0-6 129,-1-11-129,0-1-258,-2-9 0,2-3-258,0-2 0,1 0 0,0 1 0,0 7 0,5 2 0,3 7 0,3 6 0,3 5 0,0 3 0,5 1 0,3 1 0,2 6 0,3 2 0,0 1 129,-1 1-129,-3 0 0,-2 1 0,-2-2 0,-5 0 0,-1-3 129,-13-7-129,15 7 0,-15-7 0,14-5 129,-6-5-129,0-4 0,-1-1 0,-3-3-129,-2 2 129,-2 0 0,-5 4 0,-6 6-129,-6 5 129,-4 3 0,-3 9 0,1 4 0,0 4 129,2 3-129,3 3 129,7 4 0,5-2-129,6 1 129,6-2-129,9-3 0,7 0-387,0-12-774,14 0-3483,-2-6-387,3-5-129,2-6-387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4.5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36 2322,'4'-23'5289,"-4"23"-516,1-13 129,-1 13-3612,0 0 0,0 0-129,0 23 258,-2-4-516,2 13-387,0 2 0,0 11-129,2 4 0,2 4-129,-2 1 0,2-2 0,-1-5 0,0-3 0,0-6-129,-1-7 129,-2-7-129,3-7 0,-2-7-129,-1-10 129,2 13-129,-2-13-129,0 0-129,3-5 0,-3 5-387,0-18-1548,0 18-2838,0-17-387,0 6-258,0-2-387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4.1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97 7998,'0'-40'5160,"0"22"-129,-2-1 0,-1 8-4515,1 2-258,2 9 129,0 0 129,0 0-129,0 0-129,2 19-258,0 4 258,1 4-258,-2 7 129,3 5-129,-1 0 129,1 3-129,0-2 129,1-3 0,-2-3-129,1-4 0,-1-4 0,1-5-129,2-3-129,-5-6-387,9 3-774,-10-15-3483,9 2-258,-3-9-516,4-7-129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3.8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278 108 1032,'5'-19'4257,"-7"-9"387,-1 16-516,-9 0-2838,-3-3-774,1 5-387,-3 0 129,-4 7 0,-3 3-129,-3 5 129,-1 6 129,1 7 0,-1 0 0,8 4 258,-2-1-129,10 3 0,2-4 0,10 0-258,4-4 129,12-2-258,5-2 0,5-6-129,6 0-129,-1-6-258,4-4-129,-8-8 0,0 0-129,-8-6 258,-5 3 0,-8-1 258,-5 2 258,0 4 258,-2 2 129,1 8 0,-9-2 0,9 2-129,-4 12 0,4 1-129,1 1 0,5 6 0,1-2 0,7 2-129,-1-1-516,0-4-129,8 1-516,-10-12-2451,5-1-1290,0-3-387,0-13-129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3.2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18 1548,'-6'-11'3999,"6"11"258,0 0 0,6-7-3999,-6 7 0,10 0 258,-10 0 129,18 7 258,-8-2-258,7 1-258,-3 1 0,5 3-258,-5 2 258,0 2-258,-3-1 0,-5 7 129,-5 0-129,-1 3 0,-6 1 0,-5 1 129,-4-1-129,-2 0 0,0-4 0,1-3 0,3-5-129,1-4-129,12-8-258,-15 8-903,15-8-3225,6 0-258,4 0-258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2.9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91 2967,'0'-8'4257,"0"8"258,1-15-3096,-1 15-129,0 0 129,10 0 129,-10 0-129,21-8-258,-9 0-258,15 4-129,-1-5-129,10 2-129,2 0-258,6 1 0,-1 0-129,-2 2 0,-2 0-129,-5 2 0,-4 1-129,-8 1-129,-4 0-129,-9 0-258,-1 1-516,-8-1-1677,-6-1-2064,6 1-129,-11-3-516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4.5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233 29 6321,'-9'-13'4386,"9"13"258,-13-18-5418,-1 18 258,-7 2 0,3-1 1290,1 9 2451,-9-8-387,8 14-1935,-8-3-516,8 4 129,-3 0-258,8 2 129,-1-7-129,10 4 0,4-5-129,9-3-387,11-4 0,2-4-258,8-3-258,-2-12 0,5 3 129,-7-7 129,-1 4 129,-8 0 258,-3 2 129,-6 5 258,-8 8 387,0 0 129,0 0-129,0 10 129,-3 0-258,3 7-129,-3-3 0,3 5-258,8-1-387,0-8-774,15 2-3612,-2-6-387,1-6-258,2-1-387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7.9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345 43 8514,'-32'-22'5418,"20"13"-387,1 0-387,0 6-4515,11 3 0,-8 14 129,5 2 0,3 8 258,0 2-129,3 7 0,-2 3-129,1 4 0,0-2 0,0-1 0,-1-4 0,-1-2-129,0-7 129,0-4-129,0-6 0,0-2 0,0-12 0,-1 8 0,1-8 0,0 0-129,0 0 129,0-11-258,0 0 0,0-6 0,-2 0-258,-5-5 258,1-1-129,-5 0 129,0 1-129,-7 3 129,-3 5 0,-1 2 129,-1 6 0,-1 5 0,-1 1 0,1 10 0,1 1 0,3 6 129,3-1-129,6 4 129,1 0 129,9 0-258,1-2 258,11-1-258,10-4 129,8-2-258,14 1-258,3-11-3870,15 1-1032,0-2-129,5-8-903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7.4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76 7998,'21'0'5160,"-21"0"-516,12 2 129,-12-2-4644,0 0 0,15 10 0,1-4 129,0-3 0,5 0-129,3-3 129,2 0-129,0 0-129,3-6 0,-4-4-129,-3-4 0,-5 1 0,-6-3-129,-8 4 129,-6-2 0,-11 5 0,-8 4 0,-6 4 129,-3 1 258,-3 9-129,1 3 129,0 1-129,5 7 258,3-1-129,7 5 129,3-2-129,8 4-129,3-3 129,6 0-258,11 0 129,6-6-387,11 2-516,0-15-1161,9 2-3096,8-6-129,5-5-645,-1-10 258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7.0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229 1 9288,'0'0'5805,"0"0"-645,-6-3 0,-7 3-3999,-7 2-1161,-2 4-129,-1 3 129,-2 2 0,-1 0 0,0 0 0,1 0 0,5-1 0,6-3-129,5-2 129,9-5 0,0 0 0,0 0 0,11 6-129,5-5 129,3 0 0,6 1 0,0 2 0,4 0-129,-1 3 258,-3 3-129,-5 1 129,-6 4-129,-5-2 258,-9 2-258,-4 0 258,-10 2-129,-10-3 0,1 0-129,-4-3 129,-1-2 0,0-2-129,3-5 0,5-2-129,4-3-387,16 3-258,-12-24-2064,12 12-2451,6-6-129,8 1-258,1 0-387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6.6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91 8643,'-6'-12'5289,"-5"14"-258,11-2-387,-6 16-4128,-4-3 0,7 5-258,-1 0 258,4 2-258,0-3 129,0-1-129,1-2 0,3-2-129,-4-12-129,2 12 258,-2-12-129,0 0-129,2-13 0,0-4 129,-2-5-258,0-3 258,1-2-258,3-1 0,-2 2 0,3 0 129,1 9 0,0 3-129,4 4 0,1 3-129,6 6-129,0-2-645,15 4-2580,-5 1-1548,7 2 0,-1-3-774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6.3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46 70 9288,'19'10'5160,"-19"-10"-129,14 6-516,-14-6-4386,15 5-129,-1-2 0,2 0 129,7-3 0,2 0 129,2 0-129,1-5 0,4-1-129,-4-4 129,-5-2-129,-2 0-129,-9-1 129,-6 0 0,-6 2-129,-11 3 0,-11 2 129,-6 6-258,-7 0 258,-3 6 258,-2 6-258,-2 2 129,5 5 129,4-1 129,7 7-258,5-3 129,10 4 0,6-5 0,7 2-258,10-3 258,11-2-387,8-4 0,6-8-258,10 1-516,-6-12-1806,7 0-2451,-2-10-129,-2 0-516,-9-7 258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5.9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69 9417,'0'0'5289,"2"12"-129,-2-1-258,4 3-4773,-4 3 0,1 5-129,1-1 387,7-2-258,-1-4 258,4 1-258,-1-6 129,6-4-129,1-6 0,3-6 0,-1-8 0,0-5 0,-2-5-129,0-2 0,-4-4-129,-4 3 129,-4 2 0,-4 4-129,-2 5 0,0 3-129,0 13-129,-1-11-258,1 11-1161,2 4-3225,8 2-129,-10-6-516,21 8-129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5.6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84 50 8256,'0'14'5160,"0"-14"-387,1 14-129,-1-14-4644,5 19 0,4-9 258,6-2-129,5-2 129,4-1-129,0-4 0,3-1 0,-1-4 0,0-4-129,-2-3-129,-6-5 0,-7 0 0,-9-3 0,-2 3 0,-14 0 129,-7 5-129,-5 5 129,-6 4 0,-2 3 129,-3 9 0,1 7 0,2 1 0,8 7 0,1 0 129,10 3-129,2-2 258,10 1-258,3-3 0,10 1-129,10-7 258,5-5-258,8-5-258,4-5-258,10-1-387,-12-5-3612,9-9-645,-5-8-258,-5-3-258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5.2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59 1548,'0'0'3999,"0"0"645,0 0-387,9 0-2709,-9 0-645,0 14 0,0-1 387,3 8-387,-3-3 129,3 9-387,-3-5 129,5 3-516,-5-4 129,4 2-258,-4-12 0,2 1 129,-2-12 0,0 0-129,-6 0 129,-1-10 129,-4-13-387,2-1 258,-2-5-387,6-3 129,2 0-129,3 2 129,8 1-258,9 10 129,3 3 129,1 4-129,2 6 0,-1 4 129,0 2-129,-5 0 129,-1 6-129,-2 1 129,-2 4-129,-1-2 0,-1 3-258,-10-12-516,17 22-903,-12-14-2967,4-2-129,0-6-645,3 0 388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4.0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48 114 6837,'0'0'4902,"13"3"0,-13-3-516,0 0-3870,0 0-387,13 1 387,-1 3 0,-1-4 129,6 3-258,3-3 0,3 0-129,2-5 0,1-4-258,1-2 129,-2-3-258,-7-1 129,-8-2-258,-7 2 129,-5 0 129,-11 2 0,-9 5 0,-6 5 0,-4 3 129,-4 3 129,5 10 0,-1 2-129,4 7 129,3 3-129,8 4 129,3-2-129,7 4 129,4-1-129,7 0 129,9-6-129,10-1 0,8-5-129,8-7-129,10-3-258,-2-13-1677,11-1-2838,-3-10-387,-5-2-516,-12-3-387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3.6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 0 4128,'-9'-8'4773,"9"8"129,0 0-258,6 13-3483,-6-2-258,1 13-129,-1 0 387,3 16-387,-3-3 0,0 12-129,-1-1-129,-1 2-387,-2-2 129,2-4 0,-3-7-258,2-5 129,-1-10 0,3-7 129,1-15-129,0 0-129,3-17 129,3-9 0,3-4 0,-1-1-129,5-2-129,-2-2 0,3 6 0,2 5 0,2 8 129,2 5-129,-2 6 0,3 5 129,0 5-129,0 8 258,-4 7-129,-4 5 0,-6 3 129,-4 4 0,-3-1-129,-8 1 129,-6-4 0,-6-4 0,-4-8 0,-2-6-129,-3-7 129,0-6-258,1-8 129,1-2-258,5-1-129,3-5-774,16 9-645,-3-7-2709,14 5-774,13 1-387,8 1-129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4.0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260 0 10320,'11'5'5160,"-11"-5"-258,5 18 0,-11-3-5031,5 11-129,1 5 258,0 4 0,0 0 0,4 3 258,-2 0-258,1-3 129,-1-3-129,2-3 129,-3-6-129,-1-5 129,0-6 0,0-3-129,0-9 0,0 0-129,0 0-129,0 0-258,-5-15-129,0-3 129,4 3 0,-9-8-129,2 5 129,-9-2 0,-3 4 387,-3 3 129,-5 4 258,0 8 129,-3-2 0,3 5 129,1 2-129,8 8 129,-1 0 0,12 3 0,2 1-129,6 3-129,4 0 0,12-1-129,9 0-387,4-6-129,14 8-1161,-8-11-3354,11-6-387,2-3-129,1-5-387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2.8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102-1 10191,'0'0'5418,"-7"0"-258,-11 14-258,9 4-5031,-14 17 129,2 9-129,5 3 258,9 3-129,5 6 0,4-5-129,14 2-258,-2-14-1935,10-3-2709,4-12-258,-4-11-258,-1-12-387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2.6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98 0 10062,'-13'28'5418,"2"-9"-387,-5-1-129,10 5-5031,-11 8 0,2 6 0,3 4 129,6 0 0,6 0 0,0 1 0,5 1-258,4-9-387,10 4-1290,-3-15-3096,1-14-129,-3-9-387,-3-14-129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2.2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9288,'9'24'5418,"-9"-10"-387,0 0-129,0 2-4902,-2 3-258,-2 1 258,4-2 0,0-2-258,1 2-387,-1-18-2193,2 10-2064,7-10-129,0-12-774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2.1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90 5805,'0'20'5418,"-2"-9"-387,-1 7-258,-2 4-2580,2-1-2322,-1 3 258,4 0-129,9-5 129,8-2-129,8-5 129,3-8-129,5-4 0,2-7 129,1-10-258,-3-5 129,-5 0 0,-10 0 129,-6 3-129,-7 3 0,-4 6 129,-1 10 0,-8-1 0,-1 5 0,3 7 0,4 3-129,2 2 129,3 0-129,9-1 258,2-1-129,7-1-129,1-4 129,4-2 0,0-6 0,0-1 0,-4-6-129,-3-6 129,-1-8-129,-5-2 0,-6-4 0,-6-5-129,-1 1 0,-6 0-129,-2 6 0,-8 0-387,5 10-387,-9-5-1032,20 19-2580,-18-8-516,18 8-387,0 0 129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1.4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34 7998,'-22'-15'5031,"22"15"-129,-3-14-387,3 14-4386,12-2-129,10 2 0,12 4 129,8-2-129,9-2-129,10 4-1161,-1-4-3225,6-2-516,-4-2-387,-6-4 129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1.2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7 203 9804,'18'30'5418,"-16"-12"-387,-2-1-129,0 1-5160,-4 4 129,1 3 258,-2-3-129,0 1 258,1-4-258,1-2 258,0-3-129,3-3 0,0-11 0,-1 13 0,1-13 0,0 0 0,0 0 0,0 0 0,0-5 0,0 5 0,0 0-129,0 0 129,0 0-129,0 0 0,0-10 0,0 10 0,0-12 129,4 1-129,-2-5 0,2-7 0,1-5 0,1-7 0,0-5 0,-1-1 0,0-1-129,-2 2 258,0 2-258,-1 5 258,-1 8-129,-1 6 0,0 5 0,0 4 0,0 10 0,0-10 0,0 10 0,0 0-129,0 0 129,0 0 0,0 0 0,0 0-129,0 0 129,0 0 0,0 6 0,-2 4 0,-1 4-129,1 5 129,0 6 0,-1 5 0,3 6 129,0 6-258,0 3 129,6 2 0,0 3 0,2 0 129,-1-2-258,-2-4 129,-3-5 0,-1-6-129,1-8-129,-2-9-258,1 1-1935,-1-17-2580,2-9-129,0-10-516,4-6-258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0.5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6837,'15'0'2451,"-15"0"-2451,10 0 0,-10 0-5805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40.4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 3354,'12'0'4773,"-12"0"-129,13-4-2838,-13 4-258,0 0-129,3-13 129,-3 13-387,0 0-258,9 12-387,-9-1 129,0 9-258,0 0-129,0 6 0,0-1-129,0 1 0,0-3-258,0-4-129,3-1-774,-3-18-3612,0 0-387,5-10 0,-5-14-516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9.8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0 6708,'13'8'5547,"-11"6"-129,-2-5-258,0-9-2064,-10 14-2967,6 1 0,3 3 129,-2 1-129,2 2 129,-2-3-129,-1 0 129,1-5-258,2-3 129,1-10-129,0 0 0,0 0 0,-3-15-129,5-3 0,9-6-129,5-1 129,0 0-258,4 2 258,1 2 0,2 9 0,-4 4 0,-3 8 129,-5 3 0,-4 8 0,-2 5 258,-4 4-129,3 2 0,-2 2 0,3 1 0,1-3-129,0 0-129,4 2-774,-2-13-4257,6-2 0,-3-8-516,-11-1-387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9.4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114 0 10062,'-8'23'5547,"-3"-12"-387,0 4 0,-10 2-4902,2 3-258,-2 3 0,7-1 0,8 2 0,5-1 0,1-1 0,4-2 0,8-8-129,10-6 129,6-6 0,2-6 0,2-6 0,-4-7 0,0-5 0,-6-2 0,-7-1 129,-9 0-129,-7 4 129,-15 5 0,-11 4 0,-1 3-129,-1 4 129,-1 4-258,5 3 0,3 0 0,7 1-387,3-1-387,17 9-1935,5-8-2193,8-1-516,5 0-258,5-2 130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3.5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10 6837,'0'-10'-3741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9.0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19 9417,'11'-10'4902,"-2"10"-258,-5-8-903,12 7-6966,-16 1-2064,27 0-516,-6 7 516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8.9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43 8256,'-6'-11'5160,"13"-1"-516,12 8 0,-1-7-5289,12 11-774,-5-3-129,16 5 0,-11-2 258,5 8 387,-12 1 774,-8 2 516,-2 8 516,-13-7 387,4 13 645,-16-13-129,8 14 129,-13-10-516,14 5-645,-4-1-516,7-4-129,4-1-387,-4-15-516,28 20-2838,-12-20-1548,0-4-258,-4-12-516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8.6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30 7353,'-13'-12'4902,"-4"-5"0,17 17-387,-14-2-4515,13 8 258,1 13 0,-2 3 258,6 8 0,0 4-129,2 10-258,-2 3 0,3 2-129,-1 0-129,1-6 0,3-1-516,-10-16-645,6-2-3483,-6-11-258,0-13-516,-8-1 129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8.4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249 113 3612,'-10'4'4902,"10"-4"0,-10 0-2580,10 0-1161,0 0 387,0 0 0,0 0 0,0 0-258,0 0-387,0-10-387,0 10 129,3-14-387,-3 4 0,1 0-129,1-2 0,0-1-129,-2 0 0,0 3 129,-3 0-129,3 10 0,-8-13-129,8 13 258,-13-2-129,13 2 0,-18 4 129,6 2-258,-4 4 258,-3 2-129,-3 4 258,-2 4-258,-1 1 129,0 5 0,2-3-129,6 3 129,9 0 0,5 0 0,3-2-129,7 1 0,8-2 129,6-3-129,1-1 129,1-4-129,-1-3 0,1-3 0,0-3-129,-2-6-129,3 0-258,-4-15-1032,10 2-3741,-5-7 0,5 0-516,-2-8-258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7.5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77 12 8901,'-11'-12'5289,"11"12"-516,-16 0 0,-6 4-5031,11 11-258,2 9 387,5 5 258,0 1 0,4 7 0,0 3-129,0-2-516,7 4-645,-7-15-2322,8-4-1419,-2-7-129,-6-16-516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7.3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323 61 5547,'2'-22'4515,"-2"22"0,-19-18 0,1 4-4128,-10 10-516,1 0 258,4 5 516,-10 1 258,5 11 129,-5 0-387,5 6-258,1 0-129,5 4 0,4 1 0,4-1-129,7-3 0,7-2 0,6-5-129,10-4 129,5-6 129,7-3-258,4-9 0,-1-5-258,0-1 129,-4-3-129,-3 1 129,-6 4 0,-4 2 129,-14 11-129,8-6 258,-8 6-129,-1 14 129,-5 2 0,2 1-129,3 1 129,1 1 0,0 2-129,4-2 129,7-4-258,7-5-129,-2-10-1290,10 0-3225,0-3-387,4-11-387,-2-3-258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6.9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75 4257,'0'0'4773,"0"0"0,-10 1-516,10-1-2838,0 0-903,0 0 0,4 13 129,-4-2 129,0 8-129,-1-3 0,1 7-129,0-1-258,0 0 0,0-6-129,0 0 129,0-16 0,1 12-129,-1-12-129,0-8 129,0-14-129,0-2 129,-1-3-129,1 0-129,0-1 129,0 1-129,6 2 0,1 10 129,3 6-129,2 5 129,3 3 0,3 1-129,5 1 129,3 4 0,-3 4 0,5-1 0,-1-1 129,0 1-129,-3 0 0,-2-2 129,-4-1-129,-1 0 129,1-5-129,-3 0 129,0-2-129,1-6 129,0-1-129,-3-2 0,-3-3 129,-3 2 0,-3 1-129,-4 1 129,-4 1-129,-8 4 129,-7 5-129,-6 0 129,1 7-129,-2 4 0,-2 4 129,2 1 0,3 5-129,5 4 0,3-1 0,12 0 129,3 0-129,2 0 0,12-1 0,6-5-258,7 3 0,1-15-903,12 0-3999,-4-5 0,4-2-516,-2-10-258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6.0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40 116 8901,'-1'-10'5160,"1"10"-258,0 0-129,0 0-5031,-5 5 129,10 0 129,7-4 258,9 2 129,-1-3 0,3 1 129,-1-1-387,5-2 129,-3-6-129,-1-2-129,-3-2 129,-6-1-129,-5-2 0,-4 0 0,-3 0 0,-3 3 0,-13 2 129,-5 4-129,-8 6 129,-2 0-129,-5 8 129,3 3 0,-1 3 0,5 2 0,5 3 0,7 2 129,5-2-258,10 3 258,1-3-129,10 4-129,5-3 129,10-4-258,6-1-129,3-12-774,16 2-3999,-7-5-258,3 0-258,-5-5-516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5.6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352 0 10191,'-16'22'5418,"0"-6"-387,-2-1-129,0 9-5031,7 9 129,5 5 0,6-3 129,3 6 0,5-3-129,0 3 129,0-3-129,0-5 0,-2-5 129,-1-7 0,-4-5 0,-1-16-129,0 0 129,-5-1-129,2-20 0,-3-5 0,-3-4 0,-2 0-129,-2-4 129,-3 5-129,-5 3 129,-1 6-129,-5 8 129,3 4 0,-4 4 0,1 4 0,1 3 129,3 7 0,4 4-129,3 5 129,5 2-129,5 1 0,6 3 0,2 0 129,9-2-129,11-3-129,9-5 0,5-6-387,11 5-1548,1-13-2838,1-1-516,-4-8-258,-1-4-387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5.1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206 32 8643,'0'-10'5418,"-10"-6"-387,-1 11-258,11 5-4773,-20-1-129,1 6 129,-3 6 129,2 5 129,-5 4-129,1 6 0,1-1 129,7 0-129,4-1 0,9-2 129,3-4-129,12-4 0,10-5 0,10-7-129,5-2 129,5-4-129,2-7-129,-2-6 0,-2 0 0,-11-6 0,-6 2 0,-14 0-129,-9 4 129,-12 1-129,-9 4 129,-7 6 0,-1 2 129,1 2-387,8 2-387,-1 0-1290,21 0-2709,0 0-387,19-6-516,9-2 388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3.4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0 2451,'0'9'4902,"0"-9"-258,0 11 129,0-11-2967,0 14-903,-2-4-129,2 7-129,0-3-129,0 5-387,0 0-516,0-8-1935,0 0-2322,9-2-258,-9-9-387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4.8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29 9417,'0'0'5289,"-5"0"0,5 0-387,-16 13-4644,6 0-387,5 5 129,3 2 129,2 1 0,0 2 129,0-2-129,0 1 0,0-6-129,4-4 258,-4-12-129,1 13-129,-1-13 129,0-13-129,2-5 129,4-6-258,3-4 129,4 0-129,4-1 0,3 0 0,4 6 0,0 6 0,0 5 0,-3 12 0,-4 0 129,-5 14 0,-2 3 0,-4 5 129,-1 4-129,1 0 129,-1 2-129,2-1 0,1 0 0,5-6 0,1 1-258,-1-10-516,11 9-2193,-6-16-1935,2-5-516,-3-3-387,5-10 259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4.3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264 95 6321,'0'0'4902,"-7"-10"-258,-2 10-1161,-3-7-3225,12 7 258,-16-20 0,12 10 129,-4-6 129,8 16-258,-15-19-129,15 19-129,-20-12-129,6 14 129,-8 9-129,-1 9 129,-4 4-258,2 4 129,2 3-129,4 2 129,5-2 0,8-3 129,6-6-258,10-7 129,7-6 0,7-4-129,3-7 129,4-8-129,0-5 0,2-7-129,1-5 0,-3-4 0,-3 0 129,-7 5-258,-4 2 258,-6 6 258,-2 0-129,-4 8-129,-5 10 129,0 0 0,0 0 0,-7 16 0,4 1-129,3 3 0,0 5 0,0 1 129,2 1-258,4-1 129,5-5-129,3-2-129,3 0-645,-17-19-2709,20 9-1290,-6-9-516,-2-4-387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3.3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34 10965,'2'30'5289,"-3"-17"-258,-3 6 0,-1 0-5289,2 5 0,1 0 129,2-3 258,0-4-129,4-1 0,-3-2 129,1-4 0,-2-10 129,0 0-129,0-8 0,0-10 0,-2-4 0,2-5 0,0 1-129,0-1 0,0 1 0,5 2 0,2 6-129,2 5 0,2 7 0,2 0-129,6 2-129,1-1-387,8 5-903,-7 0-3096,12 0-645,1-6-129,1 1-387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3.0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174 0 9030,'0'0'5289,"0"0"-387,0 0-258,-10 4-4773,-2 6 129,-7 6 0,0 1 0,-5 4 129,1 4-129,-1 3 0,4 0 0,5-2 0,7-3 0,8-3 129,4-2 0,11-5-129,7-4 129,6-4 258,3-3-387,5-2 129,0-7 0,0-3-129,-6-6 129,-4-3 0,-5-6-129,-4-3 129,-8-1 0,-5 1-129,-4 0 0,-7 4 0,-6 3-129,-3 6 129,-5 7-129,-4 7 0,1 3-129,-3 1-645,12 14-1419,0-8-2451,4 0-516,11-9-258,0 0 129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2.6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9 4773,'-25'17'4515,"25"-17"-258,0 0 0,14-3-3870,5 0-645,5 0 0,6 2 129,7-6-387,8 4-1935,5 3-1806,-7-6-387,5 6 129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32.4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69 491 2322,'0'9'4644,"-9"-7"-129,9-2 0,-9-5-3354,9 5-258,0-11 258,0 11-129,0-20-129,3 7-129,-3-9 0,0-1-387,-1-7 129,-3-2-258,-3-7 129,0-2-258,0-2 129,0 3-258,0 4 0,1 5 0,2 4 0,1 7-258,3 7 129,0 5 0,0 8-129,14-14 129,4 10-129,4-2 0,9 0 129,3-2-129,6 4-129,-3-4-645,11 8-1290,-11 0-2451,-9 0 0,-9 3-645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11.4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260 28 6321,'-14'-20'5160,"-6"16"-129,-4 3-387,-1 5-3741,-8 3-516,5 10 0,-3 0 129,7 7 0,0 2-129,7 3 0,4 3-258,7 2 0,6-3 0,4-1 0,9-3-129,9-4 129,4-5 0,7-6 0,2-9-129,3-3 129,0-12 0,-2-6-129,-3-8 0,-3-7 0,-9-1 0,-8-3-129,-9 1 129,-4 1 0,-12 3 0,-9 6-129,-3 6 129,-4 7 0,-1 6-129,-2 3-129,3 4-129,-1 0-1032,13 10-3354,-1 1-258,5 2-387,3 1-258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11.0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291 14 3870,'0'-11'4386,"0"11"-645,0 0-2580,-15-2 0,2 5 258,-15-3 129,6 10-258,-15-5-387,8 9-129,-10-6-258,8 4 0,0-3-129,8 1 129,6-2-258,17-8 0,-6 11-129,14-10-129,15 2 0,9-2 0,4 2 0,3 0-129,4 1 0,-3 4 0,-2 2 0,-7 0 129,-7 2 0,-7 2 129,-9-1 129,-4 5 0,-6-4 0,-7 2 129,-8-1 0,-2 2 0,-7-6 0,0 2-129,-3-7-129,2-1 0,-1-5 0,5-1-129,1-7 0,4-4 0,4 0-129,2-4-387,12 16-774,-10-23-2451,10 12-1290,11-1-258,7 1-258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10.2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3612,'12'14'5289,"-12"-14"-129,11 18-387,5 1-3612,-9-9 0,8 11 0,-8-8-387,3 7-387,-4-2-516,-9-7-1806,-3 5-2580,-5-4-516,-6-2-129,1-2-516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9.9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254 21 8256,'0'-11'5031,"-16"2"-387,-4 9-129,-7 0-4902,-1 7 0,-2 2 387,-4 0 387,5 4-129,0-1 0,7 2-129,6-4 129,13 0-129,3-10 0,19 11 129,8-8-258,8 0 129,5-1 0,4 0-129,-2 2 0,0 4 129,-7 0 0,-6 4 0,-8 0 129,-7 5 258,-10 0-258,-3 4 129,-4-3-129,-4 4 129,-8-6-129,2 1 0,-6-2-129,1-3 0,-2-6 0,-1-2 0,0-4-129,0-1-129,-1-7 129,1 0-258,3 0 0,-1-5-387,10 10-516,-7-11-3096,16 14-903,0-14-258,9 9-516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3.2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30 175 7353,'-19'0'3999,"8"0"516,11 0-129,2-14-5031,-2 14 0,18-15 387,1 0 516,6 2 645,-3-7-387,7 2-387,-4 0-516,0-3-774,4 9-1935,-6 0-1548,-12-2-129,3 10-129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9.5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15 249 7611,'-16'-5'4773,"16"5"-129,6-18-387,15 8-4644,-2-5-387,15 0 0,-2-8-387,13 5-129,-6-10-387,11 8-129,-11-7 129,6 9 645,-13 0 1032,-6 1 516,-1 12 774,-18-8 645,10 13 129,-17 0 129,0 0-129,0 0-387,7 17-645,-6-6-258,6 9-129,-5 0-129,4 7-129,-3-2 0,0 5-129,1-3-129,-2 1 0,-2-6 0,2-1-129,-2-8 129,0-2-129,0-11 0,0 0 0,0 0 0,9-23 0,-4-1 0,2-8-129,2 2 129,-2-4-129,3 2 0,-1 2 0,-1 8 0,0 6 129,0 8-129,2 6 129,1 2 0,2 6 0,3 3 0,0 4 129,2 1-129,1 2 129,-4 2 0,1 3 0,-2-1-129,-3 3 129,-4-1-129,0-2 0,-1 0-129,-2-4-387,11 5-1419,-3-16-2967,7-3-387,3-5-387,4-7-258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8.8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7611,'7'26'4902,"-7"-16"-129,0-10-129,-3 18-5031,3-4 258,0-1 129,6 4 129,4-1 258,2 1-258,4 1-258,1-4-645,8 8-2193,-6-7-1677,-4-5-387,-2-2-129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8.6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36 258,'2'-7'3999,"-2"7"258,12 4 0,-12-4-3096,8 13-258,1 0 387,-9-3 0,10 11 129,-10-5-516,7 9 0,-6-2-387,5 2 0,-4-3 0,5 1-258,-3-6 0,3-3 0,-7-14-129,11 9 0,-11-9 0,6-18 0,-6-3 0,-5-5-129,-2-2 129,-2-2-129,1 2 0,-1 4 0,1 4 0,3 4 0,3 5 0,2 11 0,6-12 0,6 10-129,5-2 129,1-1-258,8 4-258,-3-7-258,13 8-1032,-8-1-2709,2-1-516,-1 0-387,-5-3 130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3.3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11 10320,'-7'-11'5547,"7"11"-258,-4 9-258,4 15-4773,0 7 0,5 9 129,0 3 0,4 8-129,-1 2 0,2 1-129,2-3 0,0-2-129,-1-5 129,-2-5-129,0-6 0,-4-5-129,4-3 0,-7-10-645,9 1-3870,-11-16-645,0 0-387,0 0-516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8.5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131 0 6321,'0'0'5676,"0"0"-516,0 0-129,0 0-2064,-7 6-2967,-3 5 0,-3 3 0,-3 0 0,-1 6 0,-2 0 0,2 1 0,2-1 0,6-2 129,1-5-129,8-2 0,8-4 129,9-5-129,5-2-129,5-6 0,2-4 0,-2-6-129,1 0-129,-10-5 129,-7 1 129,-8 1-129,-4 1 258,-13 2 0,-5 5 0,-2 3 0,-2 5 0,0 0-516,10 10-1161,1 1-2967,6 1-387,6 4-516,3-3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8.1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61 89 9030,'-47'-6'5289,"36"4"-129,11 2-387,-3-12-4644,13 7 129,13-1-258,9 1-258,4-4-258,10 7-387,-5-13-1677,8 8-2322,-1-3-387,-4 0-258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7.9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43 134 8127,'-32'-4'5160,"32"4"-258,-11-10 129,11 10-5160,4-10 129,13 6 0,5-4 387,9 4 129,4-5-258,6-1-387,6 2-258,-6-8-1419,4 6-2967,-4-2-387,-8-2-129,-9-1-516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6.6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19 8643,'-11'-10'5160,"-1"0"-129,12 10-387,0 0-4257,-5 16 0,8 9 129,0 2 0,6 12-258,-3 4 129,1 6-258,1 1-129,-2-1-258,2-1-129,-4-12-774,8 5-2064,-6-16-1806,0-10-258,-6-15-516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4.7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83 589 1677,'0'0'4644,"-5"8"387,5-8-129,0 0-3096,-14 0-516,14 0 0,-3-10 129,3 10-129,-1-17-387,1 4-129,0-8-387,0-3-258,0-8 129,0-3-129,-3-5-129,-2-3 129,-4-3-129,1 1 0,-2 3 0,1 2 129,1 5-258,3 5 258,2 4 0,5 1-129,9 6 0,6 0 0,8 6-129,3 2 0,7 4 0,-1 3-258,5 6-516,-10 0-1290,2 12-2709,-9 3-387,-10 3-129,-11 1-387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07.3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 4386,'18'-2'4257,"-18"2"129,19-12-1290,-6 12-2580,1 0-129,7 0 258,-4 0 129,10 3 0,-3-3-129,10 3 0,2-3 0,10 6-129,2-5 0,9 2-129,4 1-129,5 0 0,-1 4 0,1 0-129,-4 2 129,-4 4-129,-7-3 129,-5 6 0,-9-2 129,-4 3-129,-7 0-129,-1 2 129,-6 2 0,1 2 0,-4 1-129,1 4 0,-2 1 0,-1 1 0,-3 0-129,0-1 258,-3-2-258,0 0 129,-1-3 0,1 2 129,0-4-129,2 1 0,4-1-129,3 1 129,5 0 0,3-1-129,3-1 129,2-2-129,2-4 129,-1-2-258,-1-2 258,0-5-258,-2-2 129,-1-3 129,-1 0-129,-2-2 0,-1 0-129,-2 0 129,-4 0 0,-2 0 0,-4-2 0,-11 2 0,12 0-129,-12 0 129,0 0 0,0 0 0,0 0 0,-3 4 0,3-4 0,-6 11 0,6-11 0,-8 16 0,3-7 0,1 2 0,-2-1 0,2 0 0,0 0-129,1 0 258,0-1-129,3 0 0,0 2 0,3-1 0,5 1 0,2-1 129,2 4-129,2 0 0,1 2 0,0 3 0,0 1 0,-1 2 129,-3-1-129,-1 5 0,-5-4 129,-3 3 0,-2-2-129,-7 0 129,-7-2 0,-3 0 0,-5-2 0,-4 1-129,-3-4 0,-2-2 129,-1 0 0,0-2 0,1 0 0,0-4-129,-1-1 129,1 0-129,2-3 0,3 1 0,1-4-129,3 0 129,3-1-129,3 0-129,16 0-645,-21-4-2967,21 4-1419,0 0-258,0 0-516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3.0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8901,'13'9'5031,"-4"-4"-387,-9-5-258,7 10-4773,-5-1 129,7 1 129,2 3 129,2-1 129,3 1-129,3 1-129,-3-2-774,9 0-2967,-3 1-1032,-6-7 0,-4 0-387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4:28.5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156 12 9030,'0'0'5031,"0"0"-129,-5-3-387,-3-7-4902,8 10 0,-13 0 129,13 0 258,-16 12 258,0-1 0,1 7 0,-2 2-129,1 8 129,-1-4 0,3 3 129,1-4 0,8 0-258,4-4 129,4-4-129,11-5 0,8-2-129,3-7 0,6-1-258,6 0-1032,-6-6-3612,1-2-387,-10-1-129,-5 1-387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4:28.2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85 5547,'-14'-48'4902,"11"35"-129,-2 2-516,5 11-3612,0-13-2967,0 13-2193,15 0-258,0-1-258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4:28.1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0 8256,'0'0'5160,"0"0"0,0 0-516,-3 9-4386,2 6-258,1 4 129,0 4 0,2-2 0,4 4 0,2-1-258,-1-5-129,4 1-516,-11-20-1677,11 11-2322,-11-11-516,12-8 0,-11-8 259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4:27.9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60 8127,'-10'-14'5031,"10"14"-387,6-19-129,9 15-4773,7-1-129,11 1 258,6 0 129,6 0 0,1 1-129,3 3 129,-2 0 0,-4 0 0,-5 0 0,-11-1 129,-3 1 258,-12 0 0,-2 0 0,-10 0 0,0 0 0,0 0 0,0 0 0,-7 0 0,7 0-387,-17 2 0,4 2 0,-2 2 0,-5 3 0,-2 5 0,-1-1 0,0 4 0,3 0 0,3 1 0,3-3 0,4-1-258,8-3 258,4-3 0,12-3 0,3-4-129,4-1 129,4-5-129,0-6 0,3-3 0,-3-6-129,-3 0 129,-5 0 0,-3-1 129,-4 3 0,-4 3 0,-1 3 129,-5 12-129,0 0 129,0 0 0,0 7 0,0 7-129,0 4 129,3 0-129,3 1 129,2-1-129,1 0 0,4-5-258,-1-7-387,9 6-1806,-6-12-2322,1-3-258,-1-6-645,-4-6 388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4:27.3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10 7482,'2'-11'5031,"-2"11"-258,0 0-387,-7 0-4128,7 15-645,0 5 258,5 5 258,5 4 0,1 4-129,2 2 258,0 5-258,-1-1 0,0 0 0,-4-4 0,-1 1-645,-7-11-1032,0-3-2709,0-2-516,-7-10-258,-2-4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4:27.0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23 7611,'6'-15'5160,"-5"6"-387,-1 9-129,0 0-4515,0 0 0,0 5 0,0 6 129,3 4 0,-2 7-129,4 4 0,-3 6 0,2 3 0,0 1 0,0 1 0,-2-1-129,-1-2 0,-1-3 0,0-5 129,0-4-129,0-5-129,0-4-129,0-13-258,1 18-903,-1-18-3225,8-5-387,2-9-516,1-9 129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4:26.7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155 2 2967,'0'0'4386,"0"0"-258,0-6 0,0 6-3870,0 0-258,-15 0 258,15 0 645,-21 4-258,12 5 258,-10-2-387,7 7 0,-7 0-129,4 7 129,-2-2-258,6 2 129,0-2-129,6 3 0,5-5 129,1 0-258,8-4 0,7-2 129,2-6-129,5 1 129,2-6-258,-1 0 129,0-3-129,0-5 129,-5-3-129,-2-3-129,-6-2 258,-3 0-129,-5-2 0,-3-1 0,-2 1 129,-7 0-129,-1 4 129,-1 0-129,2 2 0,0 5-258,9 7-129,-13-7-387,13 7-645,0 0-3225,0 0-258,7-1-387,3-5 129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4:26.2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69 516,'0'0'2193,"4"-15"0,-4 15 387,1-12-516,-1 12 129,0 0-645,0 0-387,2-12 0,-2 12-129,0 0-258,3 11-129,-3-11 129,6 24-129,-2-11 0,6 8 0,-2-3-129,7 4-258,-3-1 129,5-1-129,-3-5-129,1 0 129,-2-4-129,-2-3 0,-11-8 129,14 12 0,-14-12 129,0 0-129,10-3 0,-9-6 129,0-6 0,2-3-258,-2-4 0,2-5 0,0-1-129,-2 2 0,1 2 0,-1 5 0,-1 2 0,0 4-129,0 3-129,0 10-387,0 0-258,-1-10-645,8 10-2580,-7 0-903,12 0-516,-1 0-129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30.5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158 24 7224,'-3'-8'5676,"3"8"-645,-18-6 0,7 6-4386,-7 0-129,3 7 129,-6-2-258,4 3-129,-1 1-129,3-1 0,2 1-129,7 1 129,3-1 0,3-9 0,7 13-129,7-9 129,3-3-129,4-1 0,2 0 0,-1-1 0,0-6-129,-5-2 0,-2-1 0,-6-1 0,-6 0 0,-3 0 129,-9 1-129,-4 3 129,-2 1-258,-1-4-258,4 12-1032,-5-1-3354,17-1-258,-10 7-387,10-7-387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30.1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63 10320,'-8'-11'5676,"11"1"-387,10 2-129,9 2-5031,6 0-129,6 0 0,4 2 0,4 0-129,-5 0-387,5 4-516,-15 0-3741,5 0-645,-9-2-129,-5 0-516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2.8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149 44 129,'0'0'3999,"0"0"516,0 0-2451,-3-6-387,3 6 129,-10-2-129,10 2 129,-20 0-387,9 8-516,-8-3-258,2 8 0,-2-4 129,3 5-258,-2-2 0,9 5-129,2-4 0,7 2-129,2-5-129,14 1 0,0-2 129,7-3-129,1-3-129,1-3 0,0 0-129,-1-9 129,-2-1-258,-5-5 129,-4 0 129,-7-4-129,-1-1 129,-5 2-129,0 0 129,-6 3 0,-2 1-129,-2 2 0,10 12-387,-17-16-645,17 16-1290,0 0-2322,0 0-258,0 0-387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5.8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136 12 5160,'-12'-5'5031,"1"5"0,-3 0-516,-1-2-3741,2 6-387,-6 1 0,8 6 258,-5-2-129,8 3-129,-3-2-129,7 3 0,2-2-129,3-2 0,10-3 0,4-5-129,8-1-129,1-1-129,4-5-129,-3-7 0,-1 2 0,-8-8-129,-5 7 129,-11-1 129,-6 3 129,-11 3 129,-5 3 0,0 4 0,0 0 0,2 4-645,20-4-3741,-8 20-258,8-20-645,19 19 258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5.4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47 8643,'-33'0'5418,"33"0"-387,0 0-258,2-8-4386,12 4-387,6 0 0,4 0 0,3-3-387,7 7-645,-10-6-3225,9 3-903,1-3-129,-4 1-387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3.0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 26 9804,'-7'-9'5418,"-9"-6"-387,16 15 129,-20-3-4773,17 9 0,1 8-129,2 9 129,1 3 129,2 8-387,-2 1 258,2 7-258,-1-2 0,1 2 0,-3-4-129,0-1 129,-1-5-129,-2-1 0,1-4 0,-1-5 0,2 0-258,-1-14-387,10 3-3999,-8-11-645,21-9-258,-7-14-645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2.7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122 105 8901,'0'0'5547,"0"0"-387,-5-7 0,5 7-4773,0 0 0,0 0-129,0 0 129,10 3 0,0-2-258,4 2 0,2-3 0,3 0 0,0-5-129,1-4 0,-2-1 0,-2-1-129,-3-3 129,-8-2-258,-3 2 129,-7 2 0,-10 3 0,-7 5 129,-7 3 0,-2 1 129,-4 7 0,1 7 129,-1 1-129,9 5 258,3 0-129,8 0-129,7 1 129,8-2-129,3 0-129,14-1 129,6-2-129,4-4-129,8 0 0,-1-8-516,7 12-1548,-1-16-2967,-2 0-387,-6-12 0,-2-2-774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2.3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178 81 4644,'24'-3'5160,"-24"3"129,14-6-516,-18-4-3354,4 10-258,0 0-129,7-8-129,-7 8 0,0-11-387,0 11-258,-2-16 129,-4 7-387,6 9 129,-22-11-129,6 7 129,-4 2-129,-3 2 129,-1 6 0,-1 7-129,0 0 258,4 5-129,3-1 0,7 5 129,5-1-129,6 2 0,7 0-129,10 1 129,7-2-258,7-5-129,7 5-387,-5-16-1161,12 5-3354,-6-10-258,0-1-258,-4-8-645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1.8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96 9159,'0'0'5547,"6"8"-387,-6-8 0,0 0-4515,14 4-516,0 5 129,3-5 0,4 1 0,1-3 0,4 0-129,0-2 0,2-2-129,-1-5 0,-5-4-129,-2-3 0,-6-4 0,-5 0-129,-8-1 129,-1 4-129,-14 2 129,-9 3 129,-5 8 129,-6 2 0,-1 6 0,-3 9 129,3 3 0,2 2 129,4 5-258,7 0 129,8 2 0,7 0-129,7 2 0,6-3 0,16 0 0,8-3 0,8-3-258,7-2-129,2-12-516,13 8-3354,-9-14-1161,1 0-387,-7-10-516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1.4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3 155 9159,'-3'-10'5418,"3"0"-387,0 10 129,5-7-4773,4 7-387,9 0 129,7 3-129,9 4 258,4-3-129,10 4 0,2-5 0,5-3-258,-2 0 129,-3-8 0,-6-6-258,-6-4 129,-9-3 0,-9-3 129,-4 3-129,-10 1 129,-6 2 0,0 8 129,0 10 0,-16-5 129,4 8-129,2 9 0,-1 3 129,5 11-129,0 1 0,3 5 0,3 1 0,0 3 0,0-1 0,3-1-129,-2-5 0,0-5 0,-1-5 129,0-5-129,0-4 129,0-10-129,0 0 129,0-7-129,4-10-129,3-6 129,6-1-129,0-5 0,8-1 0,-2 1-129,3 5 258,0 7-129,3 9 0,-3 5 129,-5 3 0,0 13 129,-8 5 0,2 5 0,-4 2 0,0 3 129,-2 2-129,0-1 129,0-3-258,1 1 129,-1-5-129,1-2 0,0-2-258,-3-9-258,7 5-774,-10-14-3870,10-1-129,-2-15-387,3-5-387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0.8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3483,'0'0'4902,"0"0"-258,0 0-1806,0 0-645,5 12-516,-5-2-387,6 12-258,-4 2 0,7 13-387,-6 2 0,5 7-129,-4 3-258,1 1-129,-3 0 0,-1-5-129,-1-5-129,-2-5 129,-2-3-516,-4-14-516,7-2-3612,-8-11-387,-1-5-387,-3-13-258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9.9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85 10449,'14'12'5676,"-14"-12"-387,6 20-129,1-6-5160,-4 5 129,1 1 129,2 2-129,-1-4 129,0 1-129,-1-4 0,0-1-129,-4-14 129,3 12-129,-3-12 129,-1-8-129,-5-8 129,1-3-129,-2-7 0,1-5 0,0 0 129,3-1-258,0 2 258,3 3-129,3 7 0,6 7 0,6 3 0,6 6 0,6 1 0,4 3-129,6 5-129,-2-1-258,7 10-1032,-9-10-3612,0 5-258,-11-6-387,-4 2-387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9.5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 0 6450,'-57'21'4902,"57"-21"-129,-3 9-258,12-7-4515,25 1 0,10-2-129,10 0 387,5-1-129,3 0-129,-2-1 0,-3 0 0,-11-2 258,-9 3 0,-12-2 516,-9 3-258,-16-1 0,-1 12 129,-19-4 129,3 8-129,-7-5-129,2 8-258,-1 1-129,7-2 129,5 1-129,8 2 0,6-4-129,14 0 129,5-3 0,10-4-129,3-6 129,5-4-129,2-1-129,-2-12 0,-1-4-129,-6-7-129,-1-2-129,-15-1 0,-5 5 0,-12-1 0,-4 5 258,-15 3 129,-9 5 258,-8 7 0,-4 2 129,3 1 129,2 0-129,8 3-258,9 3-516,6-6-774,18 2-3741,11-1 0,7-1-516,8 0-258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1.9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46 11481,'0'0'5547,"-3"8"-516,3-8-129,-8 12-5031,8 6-129,0-3 258,0 0 0,4-1 129,-3-5-129,2 2 0,-2-1 0,-1-10 0,0 0-129,0 0 129,0 0-129,0-14-129,2 0 129,1-2-129,2 0 129,1-4 0,2 3 0,1 2 0,1 2 129,2 4 0,1 3 0,-1 5 0,3 1 0,2 0 129,1 7-129,3 1 0,0 2 0,1 1 129,0 0-129,0 1 129,-2-1-129,0-3 0,-3 1 129,-2-5-129,-1 0 0,-3-3 0,3-1-129,-1-5 0,1-2-129,-1-4 0,-1 1 0,-4-4-258,-1 1 258,-7-2 0,0 3 258,-12 2 0,-7 2 129,-3 5 129,-4 0 258,-1 4 0,-5 1-129,5 10 129,-3 0-129,6 6 0,4-1 0,6 3-129,3-2 0,6 4-129,5-2 0,9-3-129,9 1-129,4-6-387,14 10-2193,0-14-2580,6-1-129,3-7-516,0-1-258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9.0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79 680 1677,'1'-13'4773,"5"-2"258,-4 3-1290,-2 12-1161,0-15-645,0 15-645,0-14-129,0 14-387,-3-22-129,3 7-258,-6-7 258,2-3-387,-3-7-129,-1-3 0,-2-7 129,1-6-258,-2-2-129,0 3 258,3-1-129,3 5 0,4 3-129,2 4 129,9 6 0,6 8 0,8 4 0,6 4-129,7 3 0,3 3-258,6 8-774,-12 0-2580,3 6-1161,-8 6-516,-12 4-129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7.7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89-4 5160,'11'-4'5160,"-11"4"-129,0 0-516,0 0-2967,0 0-1032,3 7-129,-3 3 129,-1 13-258,-7 1 258,-1 9-258,-6 2 129,1 6-258,-2-1 258,1 2-387,2-6 129,6-1 129,2-4-129,6-3 129,9-5-129,10-2 129,8-4-129,9-2 0,5-5 0,7-4-129,4-4 0,-2-2-258,4 0-387,-13-16-1290,1 6-2967,-11-5-516,-7 1-258,-14-2-258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7.1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64 10707,'-14'-6'5418,"14"6"-258,21-12-129,11 6-5031,7 2 0,8-1-129,6 1 129,0-2 0,1 2-129,-5-2 129,-6 2 129,-9 0 129,-9 4-129,-8-3 129,-6 3 129,-11 0-129,0 0 0,-6 7 0,-6 4-129,-2 2-129,-2 3 129,-1 4-129,-1 2 0,5 3-129,3 1 258,7-2-129,3 0-129,9-5 129,10-2 0,5-6 0,5-5 129,6-6-129,0-4-129,-1-10 129,-3-6 0,-5-3-129,-7-3 129,-10 1 0,-9 0-129,-6 2 258,-12 4-258,-8 3 129,-3 5 129,1 4-258,-1 0-129,8 6-516,-5-6-1032,26 7-3483,0 0 0,0 0-645,24 1-258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6.3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236 0 10191,'0'0'5547,"0"0"-516,-19 13 0,0-8-5031,-11 5-129,-3-1 129,-2 1 0,3-1 0,3 1 0,4-3 0,11-2 129,14-5-129,0 0 0,19 9 129,9-9-129,6 2 129,3 1-129,3 1 0,-1 2 129,-1 4-129,-9 2 0,-8 3 0,-9 3 129,-8 3 129,-6-1-129,-11 3 129,-7-3 0,-4-1-129,-6-2 129,-1-4-258,-3-5 129,-1-6-129,4-2-258,3-7-516,12 6-1548,8-14-2709,7 2-387,3-3-387,16 0-516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5.9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68 11094,'-19'-8'5676,"5"3"-387,14 5-129,-10 0-5031,10 0 129,0 16-129,4-2 129,1 3-129,5 3 129,0 1-258,-1 1 129,1-3-129,0-4 0,-5-3 0,1-2 0,-6-10 0,0 0 0,0 0 0,0-14 129,-4-4-129,-1-5 0,4-1 0,0-2-129,1 2 129,1 0-129,10 3 129,0 7-129,9 3 0,3 5-129,5 2-258,-4-4-774,15 6-3999,-9 0 0,5 2-645,-2 0-129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5.5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37 10836,'-11'8'5418,"11"-8"-516,0 0 258,10-6-5031,10 2-258,7-2 129,5 1-129,7-1 129,4 2-387,2-2-129,11 6-774,-7-7-645,11 9-129,-19-5-129,7 3 1032,-19 0 387,-2 0 774,-15 4 258,-12-4 774,0 17 645,-22-14 258,9 14 129,-16-7-903,9 8-258,-5-5-387,6 5-387,3-4 129,4 1-129,2-2-129,4-2 129,2-2-129,4-9 129,-2 14-129,2-14 129,0 0-129,0 0 129,0 0 0,0 0 0,0 0-129,0 0 129,0 0 0,0 0-129,0 0 0,0 9 0,0-9 0,0 0 0,0 0 0,8 5 129,-8-5-129,12 2 0,-12-2 129,19 3 0,-6-1-129,4 0 0,3 0 129,2 0-129,5-2 0,2 0 0,4 0 0,0-1 0,1-6 0,-3-4 0,-2-1 0,-3-4 0,-7-2 0,-4-4-129,-8 1 129,-7-1 0,-8 4-129,-8 2 258,-8 2-258,-6 4 258,-3 6-129,-3 4 0,0 3 129,0 6-129,2 2 129,2 2-258,4 1 258,3 4-129,3 1 129,3 0 0,2 3-129,3 0 129,3 2-129,7 1 129,2-2-129,2 3 129,10-4-129,7 1 0,8-5-129,8-1-129,10 0-516,-2-17-2064,12 0-2322,-1 0-387,3-9-387,-7-10-258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14.3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81 1161,'0'0'4128,"0"0"387,0 0-387,0 0-3225,0 0 0,0 0 129,4 6-129,-4-6 258,9 19-258,-7-10 0,6 8-129,-7-3-129,6 4 0,-7-5-258,3 3-129,-3-6 129,0-1-129,0-9 0,0 12 129,0-12-129,0 0 0,-5-16-129,2 2 0,-1-5 129,0-2-258,-1-2 0,0 0 129,2 1-129,1 2 0,2 3 0,0 4 129,6 3-258,3 1 258,5 3-258,4 1 129,3 1 0,3 2 0,3 2 0,1 2 0,0 3 258,-2 4-387,-2 2 129,-3 1-129,-2 0 258,-3 2-258,-3 1 258,-2-1-129,-2-1-129,0-2 258,0 0-129,0 0 0,0-2 0,0-3 0,2 0 129,0-3-129,1-2 0,0-1 0,0-6 0,-3-4-129,-1-2 129,-3-4-129,-3 2 129,-2-1 0,-1 2 0,-8 2-129,-3 6 129,-1 5 0,-3 0 0,-2 10 129,2 0-258,-1 5 129,2 0 0,2 2 0,4 0 0,1 0 0,3-2 129,3 3-129,2-1 0,3-1 0,4 4-258,0-7-129,7 5-774,-7-4-3483,10-6-516,2-3-129,2-4-516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7:55.8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3813 150 1,'-120'-2'257,"53"0"1,-1-2 129,-2-1-129,-4-1 129,-6-1-129,-5 2 129,1-1-129,-2-1 0,3 1 129,-1 1-258,1 3 129,3-4-129,3 4 129,0 0 0,-1 0-129,-5 0-129,-4 2 129,-3-3 258,-9 3-387,-9-1 129,-6 1 0,1-2 0,3 1 0,5 1 129,6 0-129,5 3 129,8 5-129,6 0 129,3 4-258,-1 2 129,-5 3-129,-4-1 0,-4 0 258,-2-4 0,6 0 258,0-7 0,11 2 0,6-5 129,15 2-258,6-2 129,12 4-129,4 3-129,5 8-129,3 1-258,0 5 129,1 3 0,-2 3 0,4 0 0,-3 0 0,5-1 129,3-2-129,2-4 129,4-2-129,4-1 258,5-2-258,2-2 129,2 1 0,5 1 129,9 1-129,3 4 0,6 2-129,6 5 129,4-2 0,4 5-129,6-3 129,4 0-129,4-4 129,4-3 129,8-5-129,3-3 0,10-4 129,6-4-129,11-2 0,7-4 129,5 2-129,-1-1-129,-1 2 129,0-2-129,0 1 129,-5-1-129,-6 0 0,-4 0 0,-2 0 0,6-1 129,2 0-129,2-3 129,4-3-129,2 2 0,2-3 129,-1 2-129,3-1 129,-4 0-129,-2 0 0,-2 2 0,-5 0 0,-1 2 0,1-2 0,0 3 0,-2 0 129,-3-1-129,-2 2 0,-1-2 0,-3-2 258,-1 2-258,-3-2 0,-4 0 0,0-1 0,-1 0 129,-1 0-129,-5-4 0,2-1 129,-2-1-129,-2-3 0,-3-5 129,-1 2-129,-6-5 129,-1 0 0,-5-4 0,-7 4-129,-6-2 129,-4 3-129,-5-2 129,-9 1 0,-6 0-129,-6-1 258,-6-1-516,-6-4 258,-13-1-258,-8-4 258,-10-2-258,-7-7 258,-11 3-129,-4-6 0,-5 2 129,-4 0 0,-6 6 0,-7 4-129,-6 6 129,-7 9-129,-8 5 0,-11 7-258,-5 6 129,-9 0-258,7 12-645,1 5-2193,0 4-516,14 9-258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7:51.6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4360 232 1032,'-44'-17'1419,"20"9"-387,1 0-258,-5-1-258,-2 1-258,-7-2 0,-6 3 129,-8-2-258,-5 1-129,-6-1 129,-4 2 0,-5 0 129,-2 2 129,-1-1-258,-3 0 258,1-2-258,-2 2 129,-7-1-129,-7 0 129,-6-2-258,-7 0 0,-3-3 0,-4 1 129,-1 0-129,0 1 0,-1 0 129,2 3 0,4 1 129,-5 5 258,0 1-129,-4 0 258,-2 7-129,1 0-129,1 4 0,2 2 0,4 2-129,5-1-129,10 2 0,2-1 0,7 2 129,3-3 0,3 2-129,2-2 129,4 2 129,0-5-258,3 5 0,0-4 129,5 3-129,1-1 129,8 1-129,4 0 258,6 0-258,8 1 129,6 2-258,6 0 129,7 1-129,5 2 0,6-1 0,8 0 129,3 2 0,10-2-129,6 0 258,5 2 0,6-1 0,7 0-129,7-1 129,3 0-129,7 1 0,4-3 0,5 2 129,5-3-258,7 0 129,2-3 0,8 1-129,5-4 129,6 2 129,7-4-129,8 1-129,3-3 0,10 2 0,4-2 0,9 1 0,2-2 0,7 0 0,0-1 0,6-2 0,-1 0 0,-1-2 0,-1-1 0,1 0 0,-3-2 0,-1-3 0,0-4 129,-4-1-258,-1-1 129,-2-3 0,-4-1 0,-5-3 0,-6 0 0,-9-3 0,-9 0 129,-7 0-129,-13-3 258,-6 1-129,-10-2 129,-8 4-129,-9-4 258,-6 4-258,-9-5 258,-5 6-129,-10-2 0,-3 2 0,-9-2-258,-5 2 258,-4 0-258,-8 0 129,-5 2-258,-7 0 129,-4 1-129,-11 0 0,-6 2 129,-12-1-129,-12 0 129,-17 0-258,-10 0 258,-13-2-258,-1 3 0,-8-4-258,8 12-645,-6-2-3225,8 4-258,16 2-516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47.4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47 258,'110'5'774,"-50"-3"129,0-2 129,0 2-516,2-1 129,1-1-129,3 2-129,2-2 129,2 0 0,-3 0 258,0 0-258,-1 0 129,4-2-258,-6-1 129,0 3-129,-2-2 129,-1 0-387,1 1 129,-1-1-129,-1 1 0,1-1 258,2 1-258,2 1 0,0-3 0,-1 3 0,0 0 0,3 0 129,0 0-129,3 2 0,-2 2-129,-2 0 129,-3 0-129,-2 2 129,-5-2-129,-3 0 129,-6 0-129,-5-2 129,-5-2-129,-3 0 258,-5 0-258,3 0 129,-1-4-129,4 2 0,-1 0 129,4 0-129,1 1 129,6 1 0,5 0 0,3 0 258,5 1-258,3 2 0,2 2 0,8-1 0,5 0-129,-2 0 129,2-1-129,1-2 0,-3 1 129,2-2-129,-4 0 0,-2-3 0,-2 0 129,-1-1-129,-1 0 0,-1 1 0,3-2 0,-1 4 0,-2-2 129,0 2-129,0-2 0,1 2 0,0-1 0,-3 1 0,-3-2 0,0 0 0,-1-3 258,-1 2-258,-3-2 0,-1 1 0,-3-2 129,1 2-129,1 0 0,1 2 0,0 2 0,0 0 0,-1 1 0,0 0 0,1 0 0,-2 1 0,-3 1 129,-2-2-129,-3 0 0,-2 0 0,1 0 0,-2 0 129,-2 0-129,1-1 0,0-2 129,0 2-129,1-1 0,1 2 0,-3 0 0,2 0 0,-2 0 129,-3 2-129,-1 0 0,-2-1 0,-1 0 129,-1 0-129,-3-1 0,-2 0 129,-4 0 0,-1 0 0,-3 0 129,-3-1-129,-4-3 129,-2 2 0,-9 2 0,11-7-129,-11 7 129,0 0-129,0 0-129,0 0 129,0 0-258,0 0 129,9-8-129,-9 8 0,0 0-129,0 0-387,0 0-2193,15 12-1548,-15-12-258,19 17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1.3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46 9159,'-1'5'4902,"1"-5"-129,0 0-258,7 10-4773,-7-10 129,18 16 129,-4-9 129,2-4 258,0 1-129,2-1-258,1-3 0,3 0-129,-3-9 0,-1 1-129,-5-6 0,-1 2 129,-7-3 0,-3 3 0,-2 1 0,-11 3 258,-3 5-129,-6 3 129,0 2 129,-4 5 0,3 6 129,-2 0-129,6 7 129,0-2 0,7 2 0,2-3-258,6 3 129,2-1-258,9-4-258,9 3-774,-1-5-3870,11-5 0,7-8-516,0-1-387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9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10965,'10'2'5031,"-10"-2"-903,22 14-1548,-22-14-7740,21 15-387,-7-12-516,0 0 387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9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9159,'25'-11'4773,"4"11"-774,-3-12-1806,19 10-7224,3 2-258,0 0-516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9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15 456 4773,'2'12'4386,"-2"-1"-387,0-11 0,0 0-4386,-7 4-129,7-4 516,0 0 0,-2-16 387,2-2-129,-1-11 129,0-6 0,-1-8-258,2-5 129,-2-4 129,2 5 0,-2-2-129,2 8 129,0 4-129,0 10 0,2 6 0,2 8-129,-4 13 0,13-7-129,-4 7 0,1 4 0,3 5 129,2 7 0,1 0-129,3 8 258,1 4-129,1 5 0,0 1 0,1 4-129,-3-1 0,1 1 129,-2 2 0,-2 0-129,-4-3 0,0-4 0,-2-2 0,-2-4 0,-1-5 0,-4-6-387,3 1-1161,-6-17-2967,0 0-387,-1-13-387,-13-11 259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8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4644,'6'13'4902,"-6"-13"-129,0 20-516,0-20-3225,5 23-1161,2-11-258,2 4 0,-3-6-387,6 3-1677,-12-13-2064,9 1-387,-9-1 258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8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45 167 4773,'22'4'4386,"-22"-4"0,18 20-387,-6-3-4257,-7 8 129,0 5 0,-2 2 387,2 4 0,-4-5 129,3 3 129,-4-7 0,1-1-129,-1-9 129,1 0 0,-1-17 0,0 11-129,0-11-129,-5-14 129,-3-8-129,-3-6-258,-2-12 129,-3-7-129,2-2-129,-1-3 129,0 1 0,4 5 129,2 7-129,6 5 129,3 11-129,8 3-129,7 7 0,4 4 0,6 5 0,3 1-129,5 3 129,0 2 0,0 6 0,-3 7 129,-4 2-129,-7 4 129,-6 3-129,-7 0 129,-6 1 129,-6 0-129,-10-3 129,-6-6-129,-4 0 258,-3-9-129,-1-4-129,1-3 258,2-3-258,6-1 129,2-6 0,7 3-129,12 7 0,-13-12 0,13 12 0,0 0-129,0 0 129,0 0 0,5 2-129,-5-2 129,16 13 129,-3-4-129,4 3 129,2-1-258,1 2 258,1 1-129,1-1 0,-2 1 0,0-2-129,-4-1 129,-2 0 0,-3-2 0,-1-1 0,-10-8-129,16 10-129,-16-10-129,20 6-645,-20-6-1548,15-1-2193,-1 1-129,-2-1-516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7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28 9417,'11'5'5289,"-11"-5"-516,6 14-129,-5 0-4773,5 6-129,-2 0 258,1 2-129,-2-3 129,1 0 0,0-5 129,-4-4-129,0-10 129,0 0-129,-4 6 0,4-6 129,-18-10 0,9-4-129,-1 0 129,0-2-129,2-3 129,3 1-129,4-1 258,1 2-258,7 2 0,5 3 0,5 2-258,5 4 129,2-1 129,8 4-129,1-3 0,1 5 0,3-2-129,-3 3 129,-2-1 0,0 1-129,-8 0-387,-1 8-774,-10 1-2967,-2-7-516,-2 4-129,-9-6-516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7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7740,'21'-16'4773,"-21"16"-258,19-8-516,-19 8-4257,18 0-258,-7 3 0,4 6 129,-2-3 387,3 1 0,-3-4 0,1-3 129,-2 0 0,0 0-129,-1-3 0,-11 3 0,17-12-129,-17 12 129,11-16-129,-9 6 129,-2 2 0,-5-1 0,-2 0 0,-3 1 129,-2 6 0,-4 2 0,0 0 0,-2 6-129,4 4 258,-1 0-129,4 3 129,0-1 0,7 3 0,1-1 0,3 3 0,3-2 129,5 2-258,-1 0 0,3 1-129,-1-2 0,1-1 0,2 0-129,-3-8-387,7 6-516,-6-10-2838,7-3-903,3-6-129,-4-10-387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6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17 5676,'-37'-14'4773,"12"10"-516,8 5-129,-6 5-4257,3 8-387,2 0 258,4 7-129,3-2 258,3 2 0,7-3 129,1-2 0,10-3 129,3-3-129,8-4-129,3 0-258,0-6-387,5-6 258,-5-6 0,1-1 129,-6-6 0,-3 0 516,-4 3 258,-8-4 516,2 9-129,-6-1 0,0 12-129,0 0 0,0 0-129,-9 9-258,7 7-258,-1 4 129,1 4 0,-1 5 0,2 2 0,1 6-129,0 0 129,0 1-129,-2 4 129,-3-4-258,-4-2 258,-5-3-129,-4-2 129,-4-7 0,-6-6 0,-3-6-129,-3-8-129,3-2-516,-2-11-1935,6-11-1806,13-7-645,3-13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6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0 112 8256,'11'12'5031,"-9"-1"-387,-3-2-129,0 5-4773,-2 2 0,2 3-129,-2-4 129,1 2 258,1-7-129,0 0 0,1-10 0,0 0 0,-1-13-129,1-6 0,0-6 0,3-4 129,-1-1-129,3-3 258,-2 4 0,1 2 129,1 9 0,0 4 129,-5 14-129,13-8-129,-2 8 0,2 6 0,3 2-129,3 2 129,3 2 0,-1 2-129,-2 1 129,0 3-129,-4-3 0,-2 4 0,-6-2 129,-2 3 0,-5-2 0,0 1 0,0-2 0,-1 0-129,-2-3-129,3 3-774,0-6-2451,0-11-1032,19 3-387,-4-10 258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5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9 3999,'-5'-6'4515,"-11"2"-516,1 5 129,-2 0-4128,-7 9-129,-3 1-129,0 5 129,4 2 129,1 4 0,3-1 129,6 2-129,5 0 258,5-2-258,4-1 129,9-3 0,9-5-129,6-4-258,3-6-258,8-2-129,-3-6-387,5-4 0,-9-10-129,1 1 0,-11-4 387,-5 1 516,-8 1 258,-6-1 129,-7 8 258,-6-3 258,-3 9-645,1 2-903,3 6-2451,-5-5-516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8.3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7 10707,'8'-6'5418,"-9"13"-258,1-7 0,-5 9-5031,1 3-258,1 4 129,2 1 0,-3 2 129,4-2 0,-1-1-129,0-2 0,-1 0 0,2-5 0,0-9 0,0 0 129,0 0-129,0 0-129,0-15 129,3-1 0,2-3 129,1-1-129,-1 0 0,1 3 0,-1 2 0,1 4 0,0 2 129,-6 9-129,16-8-129,-3 8 129,3 0-129,3 2-258,5 6-129,-4-8-1032,8 8-3354,-1-2-387,1 0-387,-2-1-258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0.9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0-3 8385,'11'-4'4902,"-11"4"-129,0 0 129,0 0-4902,0 12 0,0 7 258,0-1 258,0 7 129,0 2-129,1 3-258,0 2-129,-1-1 0,0-3 0,2-4 0,-2-5 0,0-2 0,-2-6 0,2-11-129,-2 11 129,2-11-129,0 0 0,0-14 0,5-1-129,2-5 0,2 0 0,0-1-258,2 1 129,0 0 129,0 5 0,-3 2 0,-8 13 0,14-8-129,-14 8 258,14 0 258,-14 0-129,17 15 0,-9-3 0,3 3 0,2-1 0,0 5 0,-2-2 0,0 0 0,-4-2-129,2-2 0,-2-3 0,-7-10 0,7 16-258,-7-16-516,9 6-2967,-9-6-1290,9-9-129,-1-4-645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5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2451,'19'-4'3999,"11"4"387,-4-8-645,15 5-3483,-2 0-387,5 3 0,-2 1 0,0 4 129,-3 5 129,-7 0 129,-2 4 129,-9 0 129,1 5-129,-7-1 258,0 4-129,-8-2-129,1 3 0,-5-3 0,0 0-129,-3-6 0,0 0 0,-1-5 129,1-9-129,0 0 0,0 0 0,-8-9 0,7-8-129,1-8 0,0-2-129,0-6 0,4 2 0,3-2 129,1 4-129,3 3 0,3 6 0,3 5 0,0 4-129,4 3 0,1 0-258,5 8-129,-2-8-387,8 8-1032,-9 1-2064,3 0-774,2 5-129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4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0 2451,'0'0'4386,"0"0"-258,-6 7 0,4 1-3741,2 11-258,0 4-129,2 8-129,0 5 258,-1 5 0,0 6-129,0 0 0,-1 6 0,0-4 0,-5-1 0,0-5 0,0-3 0,1-8-258,2-4-129,-4-13-1806,-3-10-2064,9-5-129,-8-17 130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4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42 516,'2'-12'1032,"-2"12"0,0-14 0,0 14 129,-2-12-129,2 12 0,-19-3-129,3 3-258,-4 3-129,-3 4-258,-3 2 0,-1-1 387,3 2 0,-2-3 0,7 1 129,1-3 0,9 2-129,-1-4 129,10-3-387,0 8 129,0-8-387,10 9 0,1-5 0,0 0 0,4 0 0,1 1 0,3-2-129,-2 1 129,2 2-129,-2 0 129,2 3-129,-2 2 0,-3 2 0,-1 3 0,-3 1 0,-3-1 0,-2 2 258,-4-2-258,-1 0 258,-1-3 0,-3 3 0,-5-6 0,0 3 0,-2-5 129,1 2 0,-2-5-258,12-5 129,-16 9-129,16-9-129,-11 4 129,11-4-258,0 0 0,-9-10-129,9 10-774,-5-22-1032,5 10-1032,4-1-1419,0-9-387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40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75 367 8385,'-54'26'5160,"39"-21"-129,7-11-387,6-12-4644,14-10-129,17-7 0,8-9 0,8-6 258,4-4 0,0 2-129,0 7 129,-6 8 0,-4 16 129,-6 12 0,-4 17 129,-8 19 0,0 24 0,-3 10-129,4 13 129,-1 5-258,5 3 0,2-2-129,2-8-129,2-10 0,-3-16-387,3-4-903,-10-19-3612,-1-13-387,-8-14-129,-10-14-387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9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7455 6837,'16'-36'4644,"-14"15"-129,4 1-258,-6-9-3999,0-5-516,4-7 129,-1-9 129,0-7 129,-2-14 258,2-5-129,-3-11 129,1-4 0,-1-8 129,-1-4-258,-6-9 129,4 0-258,-3-7 129,6-4-129,-1-12-258,1-3 129,0-10 0,1-8 129,4-8-258,-1-5 129,-2-4-129,-2-3 129,0 4 129,-7 1 0,-2 1 0,-2 4 0,-1-1 129,3 3 0,2-5 0,6-1 129,1-1-258,7 2 0,3 2 129,1 6-258,-1 4 129,-4 7-129,-5 9 0,-1 4 129,-10 0 0,-6 6 0,-1-7-129,-2 5 129,-2-2 0,6 1 0,-1 1 129,4 8-258,2 6 129,4 7-129,0 6 129,1 7-129,1 6 0,1 8 0,0 4 0,1 5 0,1 5 0,-1 3 0,1 9 0,1 5 0,0 7-129,-1 6 129,1 9-129,0 7-129,0 8 0,0 1-129,0 16-129,4-18-387,10 18-774,-5-3-3483,7-2-129,3-3-258,1-4-129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8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10320,'0'11'5547,"0"-11"-516,-2 8-129,2-8-4128,0 0-774,-2 12-129,2-12-387,6 10-1032,-6-10-3225,0 0-258,0 0-258,9-5-516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8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19 10191,'-27'-7'5289,"27"7"-645,-8-9 0,8 9-4386,13-2-387,6 0-516,9 6-645,-4-2-3096,13 3-387,-4-1-516,1 1-129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8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31 551 8256,'-11'0'5160,"3"0"-129,8 0-387,-8-8-3483,8 8-387,-2-12-387,2 2 0,0-10-258,2-4 0,1-8 0,2-9-129,0-6 129,2-5-129,0-3-129,3 1 129,-3 2-129,2 7 129,-3 9-129,1 7 129,-2 8-258,-1 8 258,-4 13 0,0 0 129,0 0-129,11 0 129,-6 10 258,1 5-129,1 3 129,3 2-129,0 6 129,2 6-258,0-1 129,2 5-129,0 2 0,1 0-129,-2-1 0,0 2 0,0-5 0,-2 0 0,0-3-129,-1-3 0,-1-2-129,-3-6 0,3 1-387,-6-8-516,10 7-1806,-13-20-2064,3 11-129,-3-11-387,-2-6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7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7482,'0'0'5031,"0"0"-258,-5 1-387,5-1-3225,0 0-387,0 0-129,0 0-129,0 0-387,0 0-129,0 0-129,1 8-516,-1-8-2322,0 0-1419,0 0-645,0 0-258,5-9-258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7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40 5160,'-8'-5'4902,"-2"2"-129,10 3-387,-7 10-2967,-2 4-387,9 16 0,-1 3-129,2 16-516,1 7 258,6 11-258,-1 1-129,3-1-129,-2-7 0,1-8-129,-3-9 129,-1-14 0,-1-9-129,-4-20 0,0 0 129,0-15-258,-2-16 258,-1-9-258,-3-4 129,-2-6-129,1 0 129,-2 0 0,3 5 0,0 7 0,1 6 129,5 7-129,0-2-129,8 0 129,3 2-258,3-1 258,2-1-129,2 3 0,0 3 0,-2 4 0,-3 5 129,-1 7 0,-2 5 0,0 3 0,-2 10 0,0 2 129,-2 4 0,2 3-129,-1 0 258,-2 2-258,-2-2 258,-2-1-129,-1-1 129,-5-3-129,-4-2 0,-3-1 0,-2-3 129,-4-3-129,-2-2 0,0-3 0,-1-2-129,2-1 129,2 0-129,3 0 129,2-1-258,12 1 129,-11-3-129,11 3 129,0 0-129,0 0 0,9 3 0,-1 2 129,2 4-129,4 1 129,1 4-129,1 1 0,4 5-258,-3-2-258,6 13-1290,-7-9-2709,4 4-258,-3-5-387,0 1-258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0.4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54 65 2709,'-10'-3'4902,"0"3"0,10 0-129,-6 15-3096,-6-7-516,12 13 129,-10-8-129,10 10-387,-5-7-129,5 6-387,1-7 129,8-2-129,3-4-129,4-5 0,2-3-258,3-2 0,1-5 0,0-6-387,1 0 258,-5-4-129,0 3 129,-7-1 129,0 2 129,-6 2 0,-5 10 129,0 0 129,0 0 0,9 0 0,-9 0 0,5 16 129,0-6-258,4 3 129,2-1 0,2 0-129,3-2 0,1-3-129,3-3 129,-2-3-129,0-1 0,-2-6-129,-2-4 129,-4-8 0,-2-2-129,-7-3 0,-1 1 0,-2-3 129,-6 3-129,-2 2 0,-1 4 0,0 2-387,11 14-645,-18-7-3483,18 7-387,-8-8-129,8 8-516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6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80 7998,'0'0'4773,"-12"10"-258,11 1-387,-1 0-3354,4 9-258,0 0-129,7 5 0,-3-1-129,2 1-129,-1-4-129,-1-3 129,-2-4 0,0-5 0,-4-9-129,0 0 129,0-4-129,-4-13-129,0-2 0,-1-9-129,2 0 129,-2-6-258,4 1 258,1 2-129,0 1 129,5 8 0,0 4 129,2 4 0,-7 14-258,16-12-645,0 12-2709,-4 4-516,3 1-645,0 0-129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5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82 198 9030,'-12'-8'4515,"12"8"-129,0 0-129,0 0-3741,4 4-258,7-2-258,6-2 129,2 0-129,3-6 0,4-4 0,-3-6 0,-3-4 0,-3-4 0,-5-1-129,-7-1 0,-5 4 0,-3 1 129,-9 5-129,-5 8 129,-2 7 0,-6 4 0,1 9 258,-2 5-258,0 4 258,1 1-129,2 5 0,4-1 0,3-1-129,8-1 129,5-1-258,3 0 129,10-1 0,5-1-129,6-1 0,2-4 0,4 3-258,-2-9-645,7 8-1419,-5-12-1935,-1-3-129,-5-3-258,-2-5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5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18576,'0'14'3612,"9"-9"-5031,20-14-645,5 12-1935,2 3 0,0-4-645,-3-2 258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5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11 153 9546,'-7'-10'4644,"-1"0"0,8 10-387,6-16-4257,22 10-516,0-11-516,13 9-258,-6-18-3225,11 8-258,-7-5-1032,0 4 646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5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74-2 10320,'-43'6'5031,"30"14"-258,1 4-516,6 14-4257,9 13 0,9 10 0,4 9-387,-1 0-258,7 7-387,-11-18-1548,8 0-1677,-12-17-387,-1-12-387,-6-30 129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4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43 3483,'-14'-15'4257,"14"15"129,-17-12-387,10 3-2322,7 9-516,-19-7-387,19 7 0,-22 0-129,10 0-258,-2 4 129,0 8-129,-4 1-129,2 5 0,1 5-129,2 2 0,3 2-129,4 1 0,4-3 0,2-3-129,8-2 129,5-5 0,3-5-129,4-10 129,0 0-129,0-11 0,1-3 0,-3-10-129,-1-2 129,-4 0 0,-5 1 129,-2 2 0,-3 4 129,-2 10 129,-1 9-129,0 0 129,-6 16 0,3 6 0,1 2-129,2 4-129,0 2 0,5-4-258,8 4-645,1-16-3354,6-7 0,1-7-645,3-10-387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4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40 4257,'1'-21'4902,"-1"21"-258,-7-12-645,-3 4-2322,10 8-645,-5 7-129,5 8-387,0 3-258,3 7-258,2 4 129,4 8 0,1 4-129,3-2 129,1 0-258,0-7 129,0-5-129,-1-9 129,-1-10-129,-2-12 0,2-15-258,-2-8 129,0-5 129,-4-2-129,0 2 258,-1 2-258,0 5 258,-4 14 0,-1 11 0,0 5 129,0 13 0,0 5 0,0 4-258,5 2 258,1 3-129,3-1 0,3-5 0,0-3 0,4-7 0,0-8 129,2-6-129,2-8 0,-3-12-129,0-8 0,-3-4 129,-3-4-129,-3-1 129,-4 4-129,-4 4 129,0 7 0,-5 7 0,5 13 129,-13-7-129,13 7 0,-9 4 0,9-4 0,0 9 0,0-9 0,7 5 129,3-3-129,0-2 129,4-3-129,1 0 129,1-1-129,2 1 129,0 2-129,4-2 0,0 2 0,1 1 0,2-2 0,0 2 129,-1-2-258,0-2 258,-3 0-129,-2-2 0,-3 1 129,-5-4-129,-11 9 258,7-17-258,-7 17 129,-7-18 0,-5 12-129,-4 3 129,-3 3 0,-7 1-129,2 11 129,-3 0 0,1 7 129,3 1 0,2 3-129,4 0 0,6 2 0,6-2 0,5 0 0,4 0-129,7-1-129,7 2-258,4-10-903,11 3-3096,1-6 0,5-1-516,-2-9-258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2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11 806 4128,'-13'30'4902,"13"-30"-516,13 0 0,4-6-4515,8-19 258,10-13 258,1-16 129,8-12 0,0-17-129,1-4 0,-3-7-129,-2 2 129,-8 2-129,-3 18 0,-8 11 129,-3 18 0,-8 18 0,-10 25 0,12 18-129,-7 25 0,-1 10-129,4 9-258,5 9-645,-2 5-3483,7-4-645,5-7-258,-1-10-516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32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8007 2322,'9'5'2064,"-9"-5"516,0 0-129,0 0-129,9 0-516,-9 0-258,0 0-516,2-19 0,-2 19-258,7-24-129,-2 6-258,-1-6-129,2 0-129,0-5 0,0-2 0,-1-2 0,1 1 0,-1 1 0,0 5 0,-2-2 0,1 2 129,-1-3-129,1 3-129,0-4 258,0-1-258,1-6 129,0-6-129,0-3 129,1-1-129,1-5 129,-1 0-258,1-2 258,0-2-129,0 1 0,0-1 0,1 1-129,-2-5 258,2 1-129,0-3 129,-1-3-129,3 0 129,-1-2-129,4 2 129,-2-1-129,2 2 258,-2-1-258,1 1 0,-2-2 0,-2-1-258,-1 0 516,-2-7-258,-2 1 0,-1-4 129,-1-2-258,0-1 258,0 1-129,0 0 129,1 0-129,1 1 129,1 0 0,1-1-129,0-2 129,2-2-129,0-3 129,1-2-129,-1-4 0,1 2 0,-1-2 0,0-3 0,-2 2 0,0 1 0,-2 1 0,-1-4 129,0-1-129,0-3 0,-2-6 129,1-2-129,-1-2-129,1-1 258,0-4-129,0 7-129,-1 1 258,1 4-129,-1 4 0,0 4 0,0 3 129,-3-1-129,-1-3 0,-2-1 0,0-6 129,-1-5-129,0-2-129,-1 0 129,0 0 0,-1 3 0,0 0 0,1 4 0,-2 0 0,2 6 0,-1-3 0,1 0 129,2-4-129,2-1 129,1 0-129,1 1 0,2 5 0,0 6 0,0 7 0,0 9 0,-3 9 0,-1 10 0,-1 7 129,-1 5-258,-1 1 258,1 4-129,0 0 0,1 5 0,1 1 0,1 2 0,1 6 0,0 4 0,1 7 0,-1 3 0,2 12-129,-2-12 129,2 12-516,0 0-903,0 0-2967,0 0-645,0 0-258,0 0-258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13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 13416,'14'-7'5289,"-14"7"129,-7-5-516,7 5-4773,-2 4-258,2-4-1548,1 10-3225,-1-10-387,0 0-516,0 0-516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9.6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84 0 8256,'-19'9'5289,"7"1"-129,0 1-129,2 6-2967,-2 4-1935,2 10-129,4-1 129,4 1 129,1-1 0,1 0-129,0-5-129,2-1 129,1-4-129,0-6-129,1-2 0,-4-12-129,4 15-387,-4-15-1677,0 0-2451,0 0-645,9-11-129,1 3-387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12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17 9933,'-9'0'4902,"9"0"0,0-14-516,11 11-4515,13 5-1032,3-1-3483,8 3 0,2-2-645,4 4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12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69 366 10062,'-22'-3'5289,"8"0"-129,4 3-387,-8-4-4128,18 4-387,-4-19 387,4 5-387,5-6 0,4-8-129,-1-4-129,1-5 129,-2-3-387,2 0 387,-6 5-387,4 5 387,-5 3 0,0 6 0,-2 8 0,0 13 0,0 0 0,9 0-129,0 11 0,2 12 129,4 4-129,4 5 0,4 4 0,0 3 129,1 1 129,0-3-387,-1-5 258,-4-4-258,-2-7 129,-1-3-129,-5-4 0,-11-14-129,16 13-516,-16-13-258,15 0-3483,-15-5-516,0 5 0,-5-20-774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12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1 9546,'0'3'5805,"0"-3"-903,0 1 129,0-1-4257,0 0-516,0 0 0,0 0-258,0 0-774,0 0-3354,0 0-645,0-3-774,0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12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53 3225,'-13'5'4515,"13"-5"516,-11-3-1032,11 3-2322,-18 3 0,14 9-516,-12-11 516,6 19-774,-5-6-129,4 10-387,-2-4 129,7 5-258,3-2-258,3 0 0,9-2-129,10-8 258,5-6-129,8-5 129,2-2-129,1-5 0,0-8 129,-2-2-129,-5-4 387,-6-1-387,-8-1 387,-8 0-387,-6-5 387,-3 2-387,-10 0 0,-4 0 0,-3 7-258,-1 1 258,-1 6-387,1 2 387,2 8-387,0 6 129,10 9 129,-1-4-774,13 12-1935,-3-10-2064,13 2-258,-1-5-387,7 2-129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11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44 120 11739,'-8'6'5418,"5"14"-258,-5-1-258,0 6-4773,6 7 0,2 2-129,0 0 129,0-6-129,0-4 129,0-7-129,2-4 0,-2-13-129,0 0 129,0-10-129,-2-14-129,-3-6 129,0-1 0,3-4 0,-1 1-129,3 0 129,2 5 0,6 4 0,6 6 129,1 1-387,9 5-258,-3-8-1161,12 8-2838,-5-3-258,5 5-387,-6 2-258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11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47 160 11223,'1'-14'5547,"-1"14"-645,-5-11 0,5 11-5031,0 0 129,9-6-129,7 6-129,2 0 129,6-1-129,-1-6-258,4 1 0,-5-10-129,-1 2 129,-11-7 0,-8 2 258,-3 0 258,-15 5 129,-6 5 258,-7 6 129,-2 9 0,-3 7 129,6 13 0,1 0-129,10 8-258,7 0 0,10 1-129,10-4 0,13-7-516,15 0-387,-2-15-3999,17-2-258,-4-9-129,1-3-774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10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44 9288,'-16'-34'4902,"4"28"0,-6 1-516,4 5-3999,-4 1-129,3 9-129,2 2 0,3 5 258,4 0-258,6 2-129,0-2 129,11 0-129,5-3 129,4-4-129,4-3-129,2-7 129,-2-3 0,-1-9 0,-4-3-129,-4-2 129,-4-1 0,-5 2 129,-5-1 0,-1 7-129,0 10 129,0 0 0,-9 0 129,7 12-129,0 11 129,2 8-129,0 6 129,4 8-129,2 3 0,1 5 0,2 1 0,-4-1 0,-3-3-129,-2-3 129,-2-4-129,-12-7 0,-4-6 0,-6-9 0,-4-8-129,-3-9 0,2-4-387,-3-19-774,14-3-3612,-3-17 0,9 2-387,3-11-516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10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35 10320,'15'14'5289,"-15"-6"-387,0 13 0,-10-4-4386,5 7-387,1 3 129,-1 3 0,0-5 0,2 1-258,-2-4 0,4-6 129,0-3-258,1-13 0,0 0 0,-1-18-129,1-9-129,2-9 258,3 1-258,0-5 258,1 3-129,0 3 258,0 8-129,0 10 258,-1 7 0,-5 9 0,10 12 0,-3 6-129,1 3 129,3 2-258,3 5-258,2-8-1032,12 7-3096,-5-9-387,5-4-258,-2-9-387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9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274 60 9933,'-12'-30'5160,"-6"14"-387,-1 6-258,-15 6-4515,7 4-129,-1 7 129,-2 9 129,1 3 258,2 9-258,2 4 0,8 7-129,9 3 129,8-3 0,8-5 0,12-2-129,8-10 0,6-8 0,5-8 0,0-6 0,-2-14 0,-6-5 0,-6-6 0,-12-5-129,-7-1 129,-6-5-129,-13 5-129,-8 0 0,-2 10-387,-5-3-129,8 19-1290,-2-5-2451,11 9-387,11 1-387,0 0 258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9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84 10449,'-9'-4'5160,"9"4"-258,5 0-129,9 0-4902,9 0 0,6 0 0,7-4 0,3-6-258,-1-2 129,2-1 0,-6 0 0,-3 2-129,-7 1 258,-6 3 129,-5 7 129,-13 0 0,12 15 0,-11 2 129,1 7 0,0 2 129,-1 10-129,-1-1 0,2 5-129,-2 0 129,3-3-129,-3-7-129,1-2 129,-1-7 0,0-7 0,0-14-129,0 0 129,-1-19 0,-3-10-129,0-5 0,1-5 0,0-3-258,3 1 129,0 2-129,4 5 129,6 11-387,0 4-258,11 18-2451,-3-4-1548,9 5-258,-2 3-387,2 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9.3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194 39 5289,'-11'-17'4257,"3"8"516,-9-2-387,1 9-5160,-5 2 129,2 5 387,4 6 1935,-11-9 516,14 13-1032,-6-4-774,6 5 129,1-2-129,7 1 0,0-3 0,4-1-258,5-2-129,4-5-129,6 2-258,0-6 0,7 0-129,-5-9-258,6 1 0,-7-8 258,3 3 0,-8-2 258,-1 2 387,-2 3 0,-6 0 258,-2 10 129,0 0 387,0 0-387,-2 7 129,1 6-258,-3-3 0,4 7-129,0-4 129,1 3-258,5-1-129,3-4-387,4 1 0,-3-8-774,10 4-2580,-6-7-1290,0-1-129,-2-8-516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9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10191,'-30'14'5418,"10"9"-387,-6 3-129,6 6-4773,1 15-129,9 12-129,8 7 129,2 2-129,11 0-258,1-9-387,12 3-1290,-4-19-2709,1-10-258,-6-21-129,-4-12-387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8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259 127 5031,'9'-36'4386,"-1"20"-258,-6-3-129,-2 2-3870,4 4 129,-4 1 258,0 12 0,-11-14 0,-3 14 0,-10 3-129,-2 12-129,-8 2 129,-1 5-129,-2 2-129,3 4-129,3 0 258,9-2-258,8-4 258,10-6-258,8-5 0,16-5 0,11 0-258,8-2 258,5 0 0,1 2-129,0 4 129,-3 1-129,-8 7 129,-8 4 0,-11 4 129,-9 4 258,-6-1-258,-10 4 258,-9-4-129,-3 2 0,-7-6 0,2-3 129,-5-6-258,2-4-129,1-6-258,-2-12-2322,9-2-1806,1-13-645,10-6-129,5-6-258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8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0 381 9159,'11'36'5289,"8"-13"-516,4-3-129,1 8-4644,13 1-129,6 1 258,3-1-258,2-6 258,-1-5-129,1-7 0,-4-9 129,-3-8-129,0-21 129,-2-17-129,-1-15 0,-1-12 0,-1-5-129,0-4-258,3 10-1161,-5 1-3225,-4 12-387,-8 16-129,-9 11-516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7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6063,'17'34'4773,"-9"-16"-387,5 8-387,-2 2-4257,2 9 258,1 6 0,2 1 258,0 4-129,-2 4 129,0 11 129,-3 4-129,-1 10 129,-3 3 0,2 9 0,-6 4 129,3 9-129,-4 1-129,3 5 129,-2-2-129,3 4-129,0-1 0,1 5 0,-1 1 0,0-1-129,-3-1 258,2 4-258,-2-1 129,0 5 0,-3 0 0,2 2 129,0 1-129,1 4 0,1 3-258,2 0 129,-1 1 0,0 2-129,0-3-129,1-1 258,-3-3 258,0-1-516,-3-5 516,3-1-129,-2 0 0,0-6-129,2-1 129,3-2-258,1-3 258,3 2-129,2 2 0,1-2 0,0-1 0,1-1 129,1-1-129,-3-1 129,-3 0-129,0-4 129,-4-8 0,3-1-129,-2-8 0,0 2 129,1-4-129,2-1 129,0-1-129,0-2 0,-2-2 129,1 0-129,-1-1 129,-2-3-129,-1-5 0,-1 0 129,-2-6-129,-1-2 0,2-5 0,-2-1 129,0-4-129,-2-4 0,0 0 0,-3-2 0,-2 0 129,-1-2-129,-3 1 129,0-1-129,-4-1 0,0-2 0,-2-2 129,1-5-129,0-1 0,0-5 0,5-2-129,0-6 0,6-1-387,-4-8-258,9 11-1419,0-20-2709,-8 11-258,0-11-387,8 0-258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5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9933,'0'0'5676,"27"-13"-774,9 3-516,6-16-7740,13 5-1677,8-4-516,6-4-387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5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10191,'0'0'5676,"-2"24"-387,2 7-129,0 10-5160,8 5-129,5 5 0,4 6 129,5 0 0,2-1-129,2-1 0,-4-11-258,2-2-645,-11-19-1419,-1-2-2580,-12-21-516,10 0-258,-14-17 259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5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86 286 10707,'43'-3'5160,"-26"2"-129,-2 1-258,-15 0-5418,21-5-258,-12-5 516,4-2 129,-9-8 0,-1 0 129,-3-5-129,-10 1 387,-4 2 0,-6 4 0,-2 10 0,-5 8 129,2 9 0,-2 11 0,5 10 258,1 3-129,8 6 0,3-1 0,10 0-129,2-5 129,15-8-258,5-7 129,10-5-258,3-9 0,7-7 0,-2-11-387,-1-7 258,0-6-258,-7-7 129,-4-3 0,-6-1 129,-7 0 0,-8 9 0,-1 3 258,-2 7 0,-3 7 0,-1 12 129,2 5-129,2 16 0,0 0 0,2 7 129,0 2-129,-1 3 129,0 0-129,0-6 0,-1-5 0,-1-3-129,-1-8 0,-2-11 0,0 0-129,0-18 0,0-14 0,0-7-129,5-7 129,3-8-129,5 4 129,3 2 0,5 9 0,1 11 129,2 14-129,0 14 129,-1 7 0,-1 14 129,-3 6-129,-1 3 129,-1 1 0,-2 1 0,0-2-129,-2-6 0,2-3-258,-3-15-516,9 5-1677,-3-12-2709,-2-12-258,-3-11-645,-2-8 258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4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10 9546,'-27'-12'5160,"6"12"-258,-3 6-1032,-4 12-4128,2 9 258,3 5 129,-1 0 258,5 5-129,3-4 129,7-1 129,9-8-258,9-8-129,11-10-129,9-6-129,7-12 0,4-10-129,1-3-129,-2-9 0,-3-1 0,-11 0 258,-6 5 0,-7 7 129,-6 8 129,-6 15 0,0 0 129,0 14 0,0 11 258,6 9-258,3 9 129,7 9-129,3 5 0,8 6 0,2-1-129,2-1 0,-3 0 129,0-1 0,-7-5-129,-8-4 0,-9-8 129,-7-6-258,-14-7 129,-10-7-129,-10-9-258,-8-14-129,0-8-516,-8-26-1419,9-8-2709,6-15-516,7-7-258,12-4-387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4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85 7224,'0'-33'4515,"-10"15"-258,2 7-258,-12-2-4644,6 8 0,-6 2 645,-4 1 516,4 7 0,-7 8 0,4 11 0,-7 3 0,11 10 258,-2 0-387,10 5-129,5-4 0,6-2 0,5-7-129,14-6 129,8-14-258,6-9 0,5-12 0,-3-13-387,1-1 129,-7-15-258,-3 2 129,-14-2-129,-2 6 516,-9 7 0,-1 4 129,-4 11 258,4 13 0,-8 0 129,5 11-129,4 9-129,4 2-129,6 3-129,1 2-129,3-5-129,7 1-645,-8-13-2967,8-8-1290,3-2-129,-3-13-258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3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20 9804,'-1'-12'5289,"-7"0"-387,8 12-129,-13 8-5160,3 14 0,-2 5 258,-3 7 129,3 6 129,-4 4 0,4-1 129,0-4 129,7-1-129,5-10-129,5-8 0,12-10-129,6-10-129,4-10 0,2-14-129,2-6-129,-7-10 0,-2-3 258,-8-2-129,-8 3 258,-4 7 129,-2 5 0,-6 14 0,-4 9 129,10 7 129,-14 23-129,13 7 0,1 3-258,3 11 258,6 4-258,6 4 258,4 1 0,6 5-129,3-2 0,4 3 0,-2 1-129,-4-2 129,-2 1-129,-9 0 0,-6-5-129,-10-6 0,-13 1-774,-20-17-3225,-6-3-903,-11-9-645,-8-7-129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8.9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86 11868,'8'20'5418,"-8"-20"-258,0 0-645,4 12-4644,-4 2 0,2 1 129,-1-1 0,-1-4 0,0 1 129,0-2-129,0-9-129,0 10 129,0-10-129,1-4 0,4-8-129,0-10 129,6-1-129,-2-3 129,3 0-129,0-1 0,1 5 129,-1 2 129,-1 6-129,-1 9 129,-10 5 0,15 1 129,-6 6 0,2 6 0,-1 1 129,1 4-129,0 1 0,0 2 129,1 0-258,0 1 129,-2-4-129,0-3-129,-3 1-129,-1-6-387,8 6-2451,-5-11-1806,3-5-387,2 0-516,3-3 387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3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57 9288,'-22'-5'5160,"5"5"-387,-5 4-258,1 10-5031,0 2 258,2 11 129,5 3 129,0 2 129,3 2 0,5-5 129,6-1-129,1-6 129,9-5-258,3-10 0,3-7 0,0-4-129,0-10 129,-4 0 0,-4-2-129,-2 1 258,-4 0-129,-2 15 0,0-10 0,0 10 129,0 0-129,-8 5 0,8-5 0,0 0 0,-4 12 0,4-12 0,0 0 129,0 0-129,0 0 0,0 0 129,0 0 0,0 0 0,0 0 0,0 0-129,0 0 258,0 0-129,0 0-129,0 0 129,0 0-129,0 0 129,0 0 0,0 0-129,0 0 129,0 0-129,0 0 0,0 0 0,0 0 129,0 0-129,0 0 0,0 0 129,0 0-258,0-11 129,0 1 0,0-1 0,0-3 129,0-4-258,0 4 258,0-2-258,-4 2 129,-1 1 129,2 2-129,-2 2 0,5 9 0,-9-10 0,9 10 0,0 0-129,0 0 129,-6 10 0,6 0 0,-1 3 0,1 3 129,0 4 0,0 3 0,0-2 0,0 3 0,1-2 0,3 0 0,-2-1 0,3-2 0,0-6 0,-1-2-129,-1-2 129,-3-9 0,4 10-129,-4-10 129,0-8-129,0-9 0,-1-8 0,-2-7 0,2-6-129,1-1 129,0-4-129,4 1 129,4 5-129,5 7 129,2 9-129,6 6 129,0 9-129,3 6 129,3 2 0,1 10 0,0 4 0,0 3 129,-2 4-258,-3 0 258,-2 1-129,-3-2 0,-4-1 0,-2-1 0,-4-4-129,1-5-387,2 2-645,-11-13-3999,12-2 0,-1-14-645,1-4-129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1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10191,'-22'19'5418,"13"0"-258,3 3-258,-1 3-5160,12 6-129,6 0 0,7 1 0,-1-7 0,6 5-516,-12-19-1290,6 3-2838,-7-8-258,-10-6-258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1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8514,'12'0'4902,"5"0"-129,-8-8-1032,10 9-5289,-10-9-258,19 8 258,-7-9 774,7 2 387,-3-4 129,2 2 0,-1 5 645,-8-3 516,5 7 0,-9 3 0,-1 11-387,-10 1 129,-3 14 0,-9 1 0,-7 9 129,-8-1-129,1 7 0,-4-5-258,4-3 0,1-5 0,8-5-129,6-8 129,8-4-258,11-9 0,11-6 0,6-2-129,5-11-387,7 1-258,-3-12-645,11 3-3612,-9-6-516,-6 0-129,-6-1-258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1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10062,'18'34'5418,"-12"-12"-387,2 2 0,4 4-5160,-4 1-258,3 1 0,-2-8-516,5 5-387,-10-9-3741,3-9-258,-7-9-516,0 0 258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0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9933,'28'56'5289,"-18"-19"-258,-1 3-129,6 6-5289,-2 3 0,7-1 129,-1-8 129,3-3 0,0-7 129,-2-2 0,-3-10-258,-4-8 258,-4-5-129,-9-5-129,8-5 0,-8-7-129,-4-10-129,-6-1 0,-10-3 387,-2 4-129,-8 3 129,-3 8 258,-2 10 0,-3 2 258,5 14 129,0 4-129,11 6-129,2 0 258,14 3-129,4-5 129,8 1-129,10-4-129,9-3-129,6-3 129,5-6-258,8-2-258,-2-8-645,8 0-1677,-6-16-2193,-3-7-645,-5-6-258,-8-6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0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1419,'13'13'4386,"-13"-13"0,11 17-1290,3 3-645,-9-6-516,8 12-516,-8-8-516,5 9-387,-4-4-258,2 1-129,-1 0-387,-1-9-516,8 2-2064,0-9-1935,-2-9-129,6-9-258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0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36 381 5676,'-34'-12'5418,"30"-8"-516,4-15-387,17-5-2580,2-5-3096,17 4 0,-6-15-903,14 11-1548,-6 0-1419,-7 3-129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2:00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8385,'30'16'5418,"-18"1"-129,-1 0-645,0 13-3354,2-7-1935,6 5-129,-2-4 258,7 2-387,-8-12-645,12 7-2064,-9-8-1419,-6-3-129,-5 3-129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1:59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55 7740,'-8'27'5031,"-2"-7"-387,0 8-129,-3 3-4386,0 2 0,3 5 129,1-7 0,6 1 129,1-6 0,5-3 0,5-11 0,9-3 129,3-9-258,7-7-129,0-10-129,2-10 0,-3-7 0,-5-6-258,-6-4 258,-10-1-129,-5 4 129,-7 4 0,-9 6 0,-6 10 129,-1 6-129,-3 9 129,2 6-129,5 0-129,5 1-129,-1 1-516,13 9-258,2-11-1935,0 0-2064,9 4-258,6-4-258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1:59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93 9159,'-12'2'5289,"6"12"-258,-1 3-129,10 5-4515,-3 2-387,2 2 0,3-1 0,4-1 129,-1-4-129,1-3 129,-2-6 0,-1-3 0,-6-8 0,0 0 0,0-12-129,-6-10 129,-5-6 0,1-4-129,1-4 0,-1 1-129,4 0 129,3 5 0,3 6-129,5 7 129,9 9-258,4 1-129,11 7-774,-3-5-2322,9 4-1548,4-3-258,5-2-645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8.5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9159,'0'0'3999,"14"2"-129,-14-2-2709,0 0-6321,10 1-258,-10-1-258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1:58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-3 144 9546,'0'24'5547,"7"-12"-645,5-2-129,5 2-5289,8-2 129,5 4 0,3-7 0,1 3 0,-3-10-387,5 3-129,-11-10 0,3 1 129,-11-9 0,0 2 129,-8-2 387,0 1 258,-4 4 129,-4 0 258,-1 10 258,0 0-129,0 0 129,0 0-258,0 0 0,0 0-129,15-1 0,-15 1 0,18 0 129,-5-1-258,3-2 129,0-3-129,1-4 0,0-4-129,-1-2 0,-2-4 129,-3 0-129,-6 0 0,-4 3 129,-1 2-129,-9 6 129,-5 5-129,-2 4 129,-5 6 0,1 8 0,-1 1 129,3 6-129,2-1 129,6 2-129,4 0 0,6 0 0,0-4 129,11 0-258,5 2-258,4-4 129,5 2-129,1-6-387,8 3-516,-8-15-2580,6 0-1419,-1-3 0,-3-10-516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1:58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12 193 7611,'-11'-1'5160,"11"1"-387,-2-12-258,7 2-4386,13-1-258,8-6-258,9-2 129,4-5-387,9 4-516,-6-3-3096,2 1-645,-2 5-258,-12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1:58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34-5 8127,'-20'0'5289,"12"15"-129,2 7-387,6 9-4515,4 7-387,12 10 129,6 5 0,4 5 0,3 2 0,0 0-129,-3-6 0,-2-3-387,-8-12-129,0-1-1032,-13-13-3096,1-16-129,-4-9-645,0-16 388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1:57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280 5 5934,'-39'-5'4773,"14"3"-645,4 2 0,-4 4-4515,4 8-129,1 2 645,-4-2 516,6 12-129,-8-1 129,8 9 0,-3-2-129,11 3 258,-1-4-387,11-1 0,0-7-129,12-6-129,10-7-129,3-8 0,4-4 0,2-12-129,-1-7 0,-6-7-129,-3-2 129,-7-3 0,-5 7 129,-5 1 0,-4 4 129,0 6 0,0 17 0,0 0 0,-6 6-129,6 12 129,7 2-129,2 3 0,3 4 0,2 0-129,1-2 0,-1-5 0,2-1-387,-6-13-645,6 4-2193,-6-10-1419,-4-14-516,1-8-258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1:57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-1 291 1806,'0'0'3999,"4"11"0,-4-11-258,-1 23-3354,0-3-516,1 3 387,0 8 0,0-3 516,2 9-258,0-1 0,3 2 129,-2-5-129,7-1-129,-5-8 0,7-3-258,-3-8 129,5-13-258,0-14-258,0-16 129,3-12-129,-4-7 0,1-6 0,-4-2 0,-1 5 0,-6 9 129,1 11 129,-4 16 129,0 16 129,0 0 0,-10 20 0,10 4 0,0 0 129,4 5 0,5-5 129,10-1-258,2-9 258,5-4-258,5-6 0,-1-4 129,0-2-387,-1-6 258,-6-4-387,-1 0 258,-5-1-129,-2-1 129,-4-4-129,-1-1 0,-3-1 129,1 0-129,0 2 129,-3 0-129,1 3 129,-1 6-129,-4 0 129,-1 9 129,0 0-129,0 0 0,0 0 0,0 0-129,0 0 129,0 0-129,10-5 129,-10 5-129,11-5 129,-2 1 0,2-1-129,3-2 258,2-3-129,4-4-129,1-2 0,2-2 0,0-3 0,-1 1 0,-2-2 0,-2-1 0,-4 3 0,-7 2 0,-5 2 0,-2 8 0,0 8 129,-22-8 0,4 8-129,-3 9 129,-2 6 0,1 7 0,0 5 0,2 4 0,1 2-129,6 1 0,2-1 0,5 0 129,2-5-129,4-2 0,0-2 129,9-6-129,3-2 258,6-5-516,5-2 129,5-6-129,6 1-387,-1-11-1935,9-4-2193,4-7-516,1-4-387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1:54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0 170 8127,'0'0'4902,"8"-7"-129,2 7-129,1 4-4515,7 3 0,3 3 0,8 8 387,1 1 0,4 9 258,-4 0-258,2 6 0,-5 0-129,2 3 129,-6-3-129,1 3-129,-5-4 0,1 1 0,-2-6-129,0-1 129,3-5-129,0 0-129,2-3 129,0-6 0,1-4-129,-1-6 0,0-2 0,0-4 0,-1-14-129,0-10 129,0-9 0,2-13 0,3-9 0,4-7 0,2-5 0,-2 0-258,2 9 258,-4 3-387,-3 14-387,-12-2-2967,0 19-1419,-10 5-129,-4 11-774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1:54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0-11 3225,'0'-7'3612,"0"7"-2193,0 0-774,0 0 258,0 0 387,0 0 129,0 0 129,0 0 0,0 0-129,0 0 0,0 0-387,0 0-258,0 0-129,0 0-129,0 0 129,0 0-258,0 0-129,0 0 0,0 0 0,0 0 0,0 0 0,0 0-129,0 10 0,0-10 129,0 20-129,0-6 129,1 4 0,-1 1-129,1 3 0,-1 0 0,0 1 0,0 1 0,0 2 0,0-2-129,0 0 129,0 0 0,0 3 0,0 3 0,0 0 0,0 1 0,2 1-129,0 5 129,2 1 0,-1 0-129,1-1 129,0 1-129,-1 2 0,2 0 0,0 1 0,-1-1 0,-1 3 0,0-1 129,0 2-129,0 0 0,-3 0 0,0-2 0,1 2 0,0 0 129,2-3-129,-2-1 129,3 1-129,1 0 0,1 0 129,-1-1-129,2 1 0,-1-1 129,0 1-129,-1-1 0,0 1 0,-2-3 0,1 1 0,-1 0 129,0 2-129,0 1 0,0-1 0,0 1 129,1 2-129,-1 1 0,-1 2 0,1 0 0,-3-2 0,0 4 129,1 2-129,-1-1 129,0 2-129,-3 1 129,0 3-129,0 0 129,1 5-129,2-1 0,0 1 0,0 0 0,0 1 0,0 1-129,0-1 129,2-1 0,-1 0 0,0 3 0,0 0 129,-1 2-129,1-3 0,0 4 0,0 0 0,0 0-129,1 0 129,-2 1 0,0 1 0,0 2 0,0 1 129,0-3-129,-1-1 0,-2-1 0,-1-3 0,1-1 0,0-3 0,0 1 0,-1 0 0,1 1 0,-1 1 129,1 2-129,-1 2 0,0 1 129,0 2-129,-1-2 129,1 4-129,0 3 129,0-1-129,1 2 0,2-2 0,-3 1 129,3 1-129,-1-4 0,0 2 0,2-6-129,0 6 129,0-3 129,0 2-129,0-2 0,0 0 0,-1 0 0,0 1 0,-2 1 0,1-1 0,2 3 0,-2-3 0,1-1-129,-1 0 129,2 1 129,0-3-129,-1-2 129,1-3-129,-2-3 129,2 1-258,0-3 258,2-1-129,0-1 0,2-1 0,2-4 0,-1-1 0,-2-2 129,3 1-129,-3-5 129,-1-1-129,0-4 129,-1-1-129,0 1 129,-1-7-129,2-3 0,-2-4 0,2 0 0,0-2 0,1-3 0,-1 0 129,1-1-129,1 1 0,0 2 0,1 0 0,0 0-129,1-1 129,-2-1 0,1-4-129,-2-4 129,0-2-129,-3-11 129,3 11-129,-3-11 0,0 0-129,0 0-129,0 0-258,0 0-258,-14-7-516,14 7-1548,-17-10-2322,3 2-129,-6-6-645,2 1 516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6.4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177 23 11481,'-28'-23'5547,"11"23"-258,-6 0-387,8 6-4773,-9 8-129,0 2-129,5 2 258,6 3 0,3 0 0,7 0 0,3-3 129,10-1-258,10-6 129,4 0 0,7-2 0,3-1 0,2 0 0,0 0 0,-4 1-129,-2 1 129,-6 2 0,-7 2 0,-7 2 0,-6 3 0,-4 1 0,-1 0 0,-9 1 0,-4-1 0,-3-2-129,-1-2 129,-1-6-129,1-3 0,-2-4 0,3-3-129,0-1-129,0-9-516,17 10-4257,-15-12-258,15 12-387,-18-4-516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6.0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0 10320,'0'14'5676,"-5"-3"-258,3 9-129,-8 0-4386,6 8-516,-1 2 129,3 5 0,-1 1-129,3-1-258,0-1 0,0-6 0,0-5-258,0-3 129,0-10-129,0-10 129,0 0-258,0-23 0,4-4-129,-2-11-129,4-1 0,0-5 129,3 3-129,-1 4 258,4 8 0,0 7 129,0 11 129,1 11 129,-2 4 129,1 13 0,-1 2 129,1 9-129,-1 1 0,-1 7 0,-1 0 0,0 1-129,1 0-129,-4-2-258,2 2-645,-5-14-3096,9 1-1290,-3-12-129,5-6-516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5.6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11 264 11223,'-13'-34'5547,"13"17"-774,7-6 129,4 0-5031,8 1-258,1-8-387,9 11-2709,-3-9-1419,0 5-387,-4-2-387,3 5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8.3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11739,'0'0'5289,"0"0"-387,0 0 0,3 10-5160,-3 6-129,1 2 0,3-3 387,-2-4-129,0 0-387,3 5-645,-5-7-3612,0-9-258,0 0-258,7-7-387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5.5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9546,'0'10'5289,"-1"6"0,0-6-258,1 8-4515,5 2-129,6 7 0,2 0 0,2 5-129,4-2-129,-1 1-387,4 1-387,-7-12-903,4 6-3483,-5-9 0,-3 1-516,-5-6-258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5.3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 77 11223,'-14'-3'5676,"8"10"-516,-5 6-258,1 9-4902,5 6 129,2 2-129,2 4 129,1 0 0,0-3 0,1-2-129,2-9 129,0-3 0,-3-17-129,0 0 0,0 0-129,0-19 0,0-9 129,-4-7-258,0-2 0,0-3 0,1-1 129,1 5 0,2 5-129,0 6 258,6 6-258,2 5 129,6 7-258,-2 0-258,9 7-1161,-5 0-3096,4 0-129,-2 0-387,2 3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4.9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82 8127,'-10'0'4902,"6"-9"-129,4 9-129,13-16-4128,4 6-387,4 0 129,8 2 258,-1-4-129,7 7 129,-3-2-258,0 4 0,-4 3-129,-3 0 129,-6 6-129,-6 8 0,-7 3 0,-6 6 129,-6 1 0,-8 4-129,-7 0 0,-4 2 129,-4-5-129,1-1-129,-2-4 129,4-7-129,3-3-129,3-10 0,6-2-129,4-11 0,8-5 0,2-4-129,3-1 0,6 0 0,5 6 129,2 3 0,3 10 258,0 4-258,1 4 258,0 8 258,-1 6-129,1 2 0,-2-1-129,0 1-129,4 6-387,-6-13-1419,6 3-2709,1-5-258,3-4-387,0-7-387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4.3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41 10449,'14'-7'5289,"6"3"-258,5 0-258,-3 1-5289,16 3-129,3-3 129,5 3-129,-6-3-903,10 0-2967,-8 0-516,-1-3-129,-6 1-258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4.1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0 9030,'-2'9'5031,"-4"0"-258,-2 2-258,1 5-4257,-1 7-258,2 2 0,1 3 0,3 2-129,2 5-258,0-6-1419,3 3-2580,2-5-516,3-4-387,-2-7-258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3.2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261 82 6063,'8'-41'5160,"-13"22"-258,-9 8-129,-12 2-3354,-1 9-903,-9 2 129,3 13 0,-4 0 387,7 10-516,3 2-129,9 4-258,6 1 0,10-1-129,4-2 258,15-6-258,3-8 0,8-5 129,3-6-258,3-6 129,-1-10 0,-2-8-129,-2-4 0,-8-1 129,-2-1 0,-9 5-129,-3 2 129,-3 8 129,-4 11-129,0 0 258,-2 14-258,2 8 129,0 7 0,6 5 0,3 8 0,1 3 0,3 5-129,-1-1 129,-1 0-129,-6-2 129,-5-3-129,-5-6 129,-12-5-258,-8-9 0,-8-4-129,-9-14-774,7 1-3741,-13-7-387,6-7-258,0-9-516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2.8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8385,'17'45'5805,"-11"-21"-645,-6-5-129,1 3-3096,-1-1-1161,0 2-516,-1-3 0,1-2 0,0-4-129,0-3 0,0-11 0,0 10-129,0-10 0,0-14-129,3-4 0,4-9 0,1 0-258,3-4 129,4 2-129,0 3 258,3 6-129,1 6 129,0 11 0,-2 6 129,0 9 258,-1 6-129,-1 3 258,-2 4-258,-1 0 258,-1 3-258,0 1 129,0-1-387,2 2-387,-6-12-1806,10 6-2709,-3-10-258,7 0-258,-2-9-387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2.4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29 10062,'-1'-15'4644,"-4"1"-387,5 14-2709,7 0-6450,4 12-387,2-2-258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2.3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11739,'23'16'5547,"-19"-7"-258,2 9-258,-6 1-4902,0 5-129,0 2 258,0 2-258,2 0 129,0-3-387,4-1-387,-6-12-1161,13 1-3354,-13-13 129,20-2-774,-11-18-129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2.1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0 138 9159,'26'0'5418,"-26"0"-129,0 0-258,0 0-2838,0 0-1935,0 0-129,-5 6 0,0 7 0,3 2 0,2 4-129,0 2 129,4 1-129,5 0 0,5-2 0,3-5 0,5-7 0,2-5-129,2-5 129,-1-12-129,0-7 0,-5-4 0,-2-1 0,-5 0 129,-4 5-129,-5 4 129,-4 6 0,0 11 129,-2 6-129,0 12 0,2 4 0,0 3 129,6 3-129,5-1 0,4-3 0,8-6 129,2-6-129,2-10 129,0-4-129,0-15 0,-5-9 0,-3-8 0,-6-6 0,-6-1-129,-7 1 0,0 3 0,-8 7-129,-3 4-129,4 13-774,-11 1-3999,18 12 129,-11-3-516,11 3-258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8.1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46 7740,'13'8'5289,"-4"1"-387,-9-9 0,0 14-4257,0 2-129,0-6 129,1 6-129,-1-4 0,1 3-258,-1-3 0,1 0-129,-1-12 0,0 14 0,0-14 0,0 0 0,0 0 0,0 0 0,0-16-129,0-2 0,1-1-129,4-3-129,3 0 129,-1-2-258,4 4 129,-2 3 0,1 3 0,-10 14 129,15-12 0,-15 12 129,9 0-129,-9 0 258,11 14-129,-5-2 129,1 4 0,2 2 0,0-1 0,0 1 0,-2-2 0,1 0 0,-3-3 0,0-3 0,-5-10-129,5 12 129,-5-12 0,0 0-129,0 0 0,0 0 0,6-16 0,-1 3-129,5-3 0,2-5 0,5 2-129,-2 1 0,2 2 129,-3 5-129,0 1 129,-5 4 0,-9 6 129,13 2 129,-13-2-129,6 16 129,-3-5 0,2 4 0,0 2 0,1 3 0,0-1 0,0-2-129,-1 0 0,0-3 0,-1-3 0,-4-11-258,7 19-387,-7-19-3612,0 0-645,5-6-258,3-2-516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1.6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87 66 10965,'4'-34'5160,"-4"34"-129,-19-15-129,19 15-4773,-22 16 0,8 4 0,0 4 0,2 6 0,5 4 129,6 2-258,1 1 258,11-3-258,4-6 0,6-4 129,2-7-129,3-8 129,0-9-129,0-11 0,-2-11 0,-9-12 0,-4-4-129,-9-6 0,-2 2 0,-11 2 0,-9 5-129,-4 7 129,-2 9 0,1 8-129,5 11-387,2 0-774,18 5-3225,0 4-516,14 7-258,7-3-258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1.3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0 10449,'2'5'5547,"-10"15"-516,-4 12 0,-7 7-5031,7 9 129,1 6-129,5 3 129,3 1 0,3-3-129,5 1 129,4-3-258,3-2-258,-3-13-903,7 0-3483,-2-14-129,5-7-645,-2-12-129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1.1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52 9030,'-1'-47'5031,"0"36"0,1 11-387,0 0-4257,-4 14-129,6 16 258,2 4-258,5 11 258,-2 4-129,4 8-129,-2 3 0,1-1-129,-2-2 0,1-4-129,-3-7 0,-2-6-258,1-9-129,-5-18-1419,7-2-3096,-7-11-129,15-14-387,-9-15-387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0.8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233 0 6063,'-110'16'5160,"65"-9"-387,7-1-258,15 4-3096,6-3-774,17 4-129,9-1-129,19 1-129,6 2 129,13 2-258,4-3 387,5 2-516,0 0 258,-4-2-258,-8-2 258,-7 0-258,-10-5 258,-10 1 0,-17-6-129,6 13 129,-12-6-129,-6 3 129,-3 3 0,-1 3 0,-1 3-258,6 4 129,4-1 0,6 0 0,3-2-129,10-2 129,10-8-258,5-8 129,2-2 0,3-14 0,-3-8-129,-4-7-129,-6-4 129,-7-2-129,-8 1 0,-6 1-129,-12 7 0,-7 4 0,-2 8-129,-6 4-258,7 12-1161,-4-1-2709,9 8-387,5-2 0,12-7-387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0.3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179 612 2967,'-34'14'4644,"21"-8"129,4 0 0,9-6-1935,0 0-1548,-12 0-129,12 0-258,-3-6 0,3-4-129,-8-12-129,4-2-258,-8-14-129,1-11-129,-4-10-258,-1-8 258,2 0-387,3 2 258,0 3-129,5 6 0,6 12-129,6 11 258,11 12-129,7 10-129,10 10-129,3 1-258,9 9-258,-8-2-903,12 20-1806,-13-4-1419,-7 7-129,-13-2-258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9.9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21 137 10965,'-7'-11'5160,"7"11"-258,0 0 0,0-10-4257,9 10-516,8 0-129,4 0 129,2 0 0,4 0-129,2-6 129,0-4-129,-3-3-258,-7-3 129,-5-2-258,-8-1 258,-6 3-129,-10 3 258,-11 8-258,-9 5 258,-4 11 258,-2 11-129,0 6 129,5 9 0,8 3 0,10 1-129,13-1 0,17-9-645,22 6-1677,8-17-2580,17-5-387,9-13-129,9-2-645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9.6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42 202 9030,'-43'-10'5031,"43"10"129,0 0-645,11 0-3096,21 0-1419,14 0 129,7 0 0,9-1 129,3-6-129,1-4 0,-4-4 0,-6-2-129,-12-7 129,-10 0-129,-10-2 129,-6 5 0,-10 0-129,-3 6 129,-5 5 0,0 10 0,-1 5-129,0 14 129,-3 6 0,3 7 0,-2 7 129,1 4-129,-2 2 129,2 1-129,-3-6 129,1-4-129,2-6 129,-3-7-258,2-8 0,3-15 0,0 0-129,0-8 129,10-13-129,4-7-129,4-2 0,6-3 0,4 3-129,0 4 258,0 7-129,-2 8 129,-4 10 0,-3 8 258,-6 10 129,-5 9 0,-6 3 129,0 6-258,-1 2 258,1 2-387,1-2 129,5-3-258,6-1-645,-2-19-1161,15 3-3096,-4-15 0,8-2-516,-5-14-258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9.1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9546,'0'0'5160,"0"0"-129,0 27-516,5 11-4386,-5 13 129,-1 8-258,1 11 258,1 1-129,5-2 0,1-7-258,7-3-258,-6-17-903,12-9-3096,-12-17-387,-8-16-387,8-10-387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8.6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0 355 10062,'0'0'5289,"13"0"-258,1 0-129,5 8-4773,7 2 0,8 1 0,6-1 129,7-3-129,0 0 129,4-7-258,-2-3-258,-2-12 0,-3-5-387,-12-13 129,-1-4-387,-15-11 387,-3 0 0,-8 0 258,-5 2 387,0 8 0,-8 2 258,3 15 129,-4 6 129,9 15 129,-11 6-129,9 18-129,-1 6-129,3 12 0,-1 5-129,1 10 129,1 3 0,4 3-129,0-1-129,0-6 0,-1-9 0,-1-5 0,-1-10 0,-1-11 0,-1-10-129,0-11 0,0-13-129,0-12 0,0-8 0,0-5-129,6 0 0,1 0 0,4 6 0,5 6 0,2 12 0,1 12 258,-1 7 129,0 14-129,-1 7 258,-3 7-129,0 3 129,0 4-258,2 1 258,2-5-645,8 6-903,-1-12-3741,11-2-129,4-11-258,6-4-645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8.0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0 10965,'-16'16'5289,"10"9"-258,-2 1-258,8 10-4644,4 15-129,8 5 129,4 3 0,4 2-258,5 1 0,-2-7-387,4 3-387,-10-15-3999,4-7 129,-10-15-516,-4-7-516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7.5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61 17 9546,'9'0'5160,"-9"0"-258,0 0-129,-20 20-4902,6-2 0,3 1 129,3 2 258,0-1 258,5 1 0,-2-1-258,5 0-129,-1-2 0,1-3 129,0-5-129,0-10 0,0 10 129,0-10-129,0 0-129,0-8 129,0-7 0,0-5-129,0-3 129,3-1-129,0 0 0,1 0-129,2 2 129,-1 4 0,0 4-129,1 4 0,-6 10-129,13-13-129,-3 10 0,-1-4-387,9 7-258,-8-6-903,14 8-1677,-6 0-1548,0 2-129,-3 4-258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7.8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31 9159,'-17'-33'4386,"17"33"-1677,0 0-2451,-10 0-4515,10 0-1548,11 2 129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7.7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10191,'1'10'5418,"-1"0"-516,-4-1 129,3 7-4644,-1 4-258,2 5 129,0 4-129,3-1 0,2 2-129,1-1-258,3 3-516,-7-14-3870,9 3-129,-11-21-387,17 1-645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7.5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0 112 8901,'14'-9'5160,"-14"9"-387,0 0-258,11 13-4386,-11 2-129,-3 7 258,-2 2-129,2 4 129,0-1 0,3 3 0,0-4-129,8-5 0,7-7 0,6-7 0,4-7-129,5-8 129,-1-12-129,1-6 0,-3-5 0,-5-1-129,-6 2 129,-6 4 0,-7 5 0,-3 8 0,0 13 129,-15-1-129,4 7 129,2 10 0,2 3-129,6 5 129,1 2 0,9 1 0,8 1 0,9-2 0,5-3 0,3-3 0,2-5-129,-1-6 129,-5-9 0,-7-8 0,-6-13-129,-10-9 129,-9-6 0,-12-6-129,-7-3-129,-7 1 129,-1 2-129,-1 8 0,2 8-258,3 4-129,13 17-903,-2-4-2709,14 9-903,10 4-387,11 6-258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6.8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63 37 9417,'-18'-31'5418,"9"25"-258,-3 6-258,3 12-4773,1 10 0,3 10 0,3 6 0,2 10 129,0 5 129,0 6-129,4 2 129,1 1-129,0-4 0,0-1-129,-2-9 0,3-9-129,-1-4-516,-5-21-3999,10-4-516,-10-10-387,12-14-645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6.5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47 37 8385,'-1'-30'5547,"1"30"-387,-15-7-258,15 7-3612,-18 17-1161,11 9 0,3 6 0,3 7 0,0 6 258,1 6-258,3 4 129,3 1-258,-2-1 129,1-5 0,-1-3-129,-3-11-516,5-1-645,-6-19-3870,0-16 0,12 0-516,-2-13-387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6.2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111 74 10836,'-7'0'5289,"7"8"-387,0-8 0,5 16-4773,3-2-129,4-4 0,4-2 0,3-4 129,3-4-129,-1 0 0,-1-6 0,-4-9-129,-3-3-129,-7-3 129,-5 0-129,-3 2 129,-11 2-129,-6 6 258,-6 6-258,-2 5 387,-5 12 258,1 6-258,-2 6 129,4 5 0,4 3 0,8 2-129,8 0 129,9-2-258,12-4-129,10-7-129,12 2-645,0-17-2967,14 1-1032,-2-7-516,2-7-387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5.8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238 143 6321,'1'-17'5031,"-1"17"-387,3-16-258,-3 16-3483,0-14-774,0 14 0,-7-18 0,-2 5 258,2-1-129,-6-4 0,1 4 0,-5 3 129,1 4-129,-5 7-129,0 4 129,-2 12 0,1 9 0,0 8 129,4 7-258,1 3 129,6 4-129,5-2 129,6 1-129,4-9 0,10-5-258,8-6-129,2-18-774,18 3-2838,-4-13-903,2-9-516,0-11-258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5.1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335 86 7611,'-4'-13'4773,"-7"9"129,11 4-645,0 0-3741,-9-1-258,9 1 258,0 0-129,0 0 129,0 0 0,-5-12 0,0 1-129,-4 2-129,-4-2-129,-3 0-129,-5 2 0,-3 4 129,-4 5-129,-3 6 0,0 12 129,0 6 0,2 7 0,4 6 0,5 3 129,6 1-129,5 0 0,9 1 0,2-4 129,13-6-258,6-6 0,8-8 129,2-10 0,3-8-129,3-7 0,-3-17-129,-2-6 0,-6-10-129,-6 0 0,-6-1 0,-4 5 0,-7 5 129,-3 9 0,0 11 0,0 11 129,-13 6 129,5 12 258,2 6-258,3 5 258,0 4-258,3 1 129,5 3-129,9-6 0,3-1-387,8-2-645,-5-10-3870,12-6-129,0-10-516,2-2-516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4.2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0 112 12126,'0'0'5418,"13"9"-129,-11-1-258,3 9-4773,2 5 0,5 3-129,-1 0 129,0 2 0,1-3-129,-1-4 0,-1-2-129,-2-4 129,-2-4-129,-6-10 0,0 0 0,-3-12-129,-7-15 0,-2-8 0,1-4-129,-2-5 129,4 2-129,1 1 129,5 5 0,3 8 0,14 11 0,7 9 129,7 6 0,5 2-129,4 3-258,2-3-774,10 9-3870,-7-5-129,0 3-387,-6-4-645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3.9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31 126 11481,'22'7'5676,"-22"-7"-645,22 8 0,1-3-4902,-2-1-129,6 0 129,5-3 0,0-1 0,3-6 0,-2-5-129,-5-4 0,-4-2-129,-9-6 0,-10 2 0,-5 0 0,-15 2 0,-11 7 129,-5 4-129,-6 8 258,-3 2-129,1 12 129,-4 6 0,8 4 129,-1 6-129,12 3 0,7 0 129,11 1-129,6-1 0,9-3-129,15-3 0,7-5-387,13-1-258,-2-18-2580,9 4-1806,-4-7-258,2-6-516,-8-11-129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7.1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74 129,'5'-10'3483,"-5"10"1032,4-7-129,-4 7-4515,16-4 129,1 4 903,-1 0 1419,13 1-129,-6-1-903,8 2-774,-3-1-258,0 5 129,-5-3-258,-4 2 0,-6-2 0,-4 2 0,-9-5 0,11 5 0,-11-5-129,10 3 129,-10-3 0,14 0 0,-6 0-129,3-3 0,0 0 0,1-1 129,0 0-129,-2-3-129,-1 1 129,-2-3 0,-7 9 0,5-17-129,-5 8 129,0 0-129,0 9 0,-9-12 0,9 12 0,-18-2 0,7 2 129,-5 7 0,-2 2 0,0 5 129,-3 1-129,1 3 258,-2 1-129,7 1 129,0-1 0,6 3 258,5-4-258,4 0 0,3-3 0,13-1 0,2-4-129,8-2-258,7-2-516,-1-10-1677,3-1-2322,2-4-516,-2-2-129,-6-2 130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3.5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135 18 10965,'16'-17'5547,"-8"16"-516,-8 1 129,22 5-4902,-12 14-258,2 10 129,-1 7 0,5 10 129,0 7-258,0 8 129,0 1 0,2-1 0,-3-4 0,-1-4 0,-1-8 0,-4-9-129,0-9 258,-3-10-258,-6-17 0,0 0 0,1-7-387,-3-20 0,-6-7-258,-7-7 129,0 2-258,-11-5 129,3 8-258,-9 5 516,-1 11 258,-1 14 129,-2 6 258,3 10 387,0 8-258,6 8 129,2 1 0,11 6 0,8 0 0,6 0-258,11-3 129,13-1-258,7-4 0,8-6-129,7-1-387,1-15-903,6 2-3870,-4-5 129,0-5-387,-10-10-516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3.1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0 162 8514,'2'-42'4902,"1"24"-387,2 3-258,4-2-4515,9 1-3612,-1-3-774,6 1-387,2 1-258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2.9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0-3 11739,'14'0'5547,"-14"0"-258,2 14-129,-9 3-4902,7 8-258,5 2 129,2 4 0,3 0 0,2 3-129,1-4 129,-2-4-258,1-5 0,-3-5 0,-3-4-387,-6-12-516,0 0-387,-5-6-3225,2-10-516,-6-14-387,5 0-258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2.7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294 46 10836,'-9'-33'5160,"-5"20"-387,-1 13-516,-6-1-4257,-3 2 0,-3 7 0,-3 4 0,-3 5 129,0 4-129,2 0 129,6 3-129,4-3 129,10-2-129,11-5 258,8-1-258,13-5 129,13-4 0,7-2-129,8-2 129,3 0 0,2 1-129,-4 0 0,-5 3 129,-8 0-129,-9 4 129,-10 1 0,-8 7 0,-10-1 129,-5 5-129,-9 0 129,-4 3-129,-1-3 0,-2 1-129,2-4 0,-1-3-129,5-1-387,-3-16-1677,18 3-2838,-17-18-129,14-2-387,1-11-516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2.3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27 6708,'41'-2'5289,"-27"2"0,-14 0-258,11 13-2709,-11-13-1290,3 23-387,-2-10 0,5 6-258,-1 2 0,2 4-258,-2-2 129,1 0-258,-1-6 129,-1-3-129,-2-1 129,-2-13-129,0 0 0,0 0-129,0-11 0,0-12 0,2-4 0,4-5-129,5 0 0,2-2 129,6 5-129,0 7 129,1 8 0,2 9 258,-3 5-129,0 11 129,-4 9 129,-3 6-258,-3 4 258,2 4-129,1-2 0,0 2-129,2-5-129,-1-7-387,9 2-774,-4-17-3741,12-3 0,-5-8-516,8-6-516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1.9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215 19 10062,'-28'-14'5160,"8"10"-258,-1 4-129,-9 3-4773,5 10-129,1 2 258,2 4 0,2 2 0,6 4 0,5 2 0,8 3 0,1 0 0,9-1 129,5-1-129,8-2 129,4-6-129,4-6 0,1-7 129,2-5-129,1-5 0,-2-11-129,-5-8 0,-4-3 0,-12-7 0,-6-2-129,-5 0 0,-14 2 0,-9 5 0,-5 2 0,-4 7 0,-2 5-129,6 7-387,0 1-387,15 10-1032,0-4-2838,13-1-258,9 8-258,14-3-258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1.5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184 201 2967,'0'-13'4515,"0"13"258,0 0-129,0-20-1806,0 20-1677,3-11 0,-3 11-258,5-15-129,-5 15 258,4-16-645,-2 6 0,-2-4-258,2-3 0,-2 0-129,0-1 0,0 0 0,-4 4 0,-2 2 0,-5 6 0,-4 6 129,-3 8-129,-3 5 0,-2 10 129,-3 2 0,2 9 0,2 2 129,5 1-129,6 1 0,9 1 0,2-2 0,12-4-129,11-5-258,5-7-129,13-1-645,-3-16-3741,14-2-129,-1-9-387,5-6-387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0.9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0 8643,'-8'13'5418,"8"-13"-258,0 0-387,0 0-2193,0 0-2580,11 6-387,-11-6-774,18 0-3741,-18 0 129,15-2-645,-15 2-258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0.8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23 10320,'-16'-14'5418,"16"14"-387,-9-9-258,9 9-4515,0 0-258,0 0-516,0 8-645,0 1-3483,1 1-516,0 0-129,3 5-387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30.4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72 107 10836,'-12'-5'5418,"2"5"-516,10 0 129,0 0-5031,0 5 0,10-2 129,3-1 0,5 1 0,2-3 0,2 0 0,3-3 0,-3-2 0,-1-5-129,-2-3 129,-6 0-129,-3-1 129,-4 0-129,-5 0 0,-1 2 0,-8 2 129,-6 5-258,-4 3 129,-2 2 0,-5 8 0,-3 6 0,0 5 129,1 3-129,1 4 129,7 5 0,1 0 258,5 1-258,8-4 129,5 2 0,10-7 0,11-1 0,6-2-129,6-4-129,8-5-129,3-6-774,17 3-4128,-9-8-129,1 0-516,-4-2-387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8.0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9 8514,'1'-10'5031,"-1"10"0,0 0-129,0 0-4902,-5 4 0,1 10 129,-3 1 258,5 2 387,-4-1-387,4 2 0,-1-2-258,0 0 0,2-5-129,1-2 129,0-9-258,0 0 0,19 7-387,-7-10-516,12 2-516,-9-15-1032,15 10 129,-14-12 645,13 8 645,-12-5 645,-3 6 516,-2 3 387,-9-4 1032,-3 10 645,0 0 258,6 6-645,-6-6-516,-1 15-516,-3-5-129,4 6 129,0 0-258,0 2-129,0-3-129,1-1-129,4 2-258,-5-16-387,12 25-1935,-12-25-2451,16 0-258,-16 0-258,16-11-129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6.5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58 9 1806,'0'0'3999,"0"-9"387,0 9-258,0 0-3612,0 0 0,0 8 0,0-8 516,0 12-129,0-12-129,-3 20-129,-3-8-129,4 10 0,-6-6 0,3 8 0,-4-1-129,2 3 129,-1-2-258,4 2 0,0-7-129,2-3-129,2-1 0,0-6-129,0-9-387,9 4-2322,-9-4-1935,18-10-258,-10-8-129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29.9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28 11352,'0'-29'5547,"0"29"-387,-6 2 0,6-2-5031,-7 39 0,7 2 0,8 12 0,5 10 0,4 6 129,1-1-129,3-1 0,1-3 0,-3-12-258,-3-7-129,-7-21-1161,5-6-3612,-14-18 0,14-4-645,-10-16-387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29.7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110 129 10965,'0'41'5676,"-7"-11"-387,3 12-258,-4 5-4644,6 11-258,2 5 0,5 1 129,6-4-129,2-2 0,0-8-129,-1-8 129,-1-8 0,-4-15 129,-7-19-129,0 0-129,0 0 129,-12-28 0,-2-7 0,0-12-129,-2-10-129,2-9-129,0-3 129,6-6 0,3 3-129,1 4 129,3 8-129,1 9 0,0 7 0,1 13 258,5 9-129,4 10 129,1 9 0,5 5 0,3 11 0,7 10 0,2 3 0,1 8 129,1 3 129,-5 1-258,-3 1 258,-7-2-129,-9-4 129,-6-6-129,-15-6 129,-7-8-258,-6-8 0,-7-5 0,-4-4 0,0-9-129,3 0-129,5-3-129,6 4-387,2-11-1677,16 14-2838,6-4-129,10 4-258,8-4-387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29.1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73 11223,'0'0'5676,"-7"13"-387,-4-6-129,7 9-5031,1 4 129,1 1-129,1 1 129,1-2 0,0-2-258,1-4 129,3-1-129,-3-3 129,-1-10-129,0 0 129,0 0-129,-3-14 0,-5-8 0,5-5-129,1-3-258,2-4 258,2 3-258,6 0 258,6 6-258,4 6 258,4 9 0,1 7 129,-1 3 129,1 7 0,-2 7 0,0 5 0,-5 1 258,-2 2-258,-2 0 129,-2 0-129,-4-5 0,-1-1 0,-2-6 0,-3-10-129,3 12 0,-3-12-129,0-9 0,0-6-129,1-4 0,3-3 0,5 2-129,-1-4 258,3 3-258,3 2 258,-2 7-129,3 7 258,-3 4 0,1 2 129,-4 8 0,1 7 0,-2 2 258,2 4-129,0 2 0,1 1-129,1 3-129,1-4-258,5 8-1161,-2-15-3612,3-2-129,-5-10-387,3-3-516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28.6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309 56 9417,'0'0'5289,"0"0"-516,0 0-387,-11-2-4386,11 2 0,-14-15 0,6 5 129,-2 0 0,-1 0-129,-4 4 0,-6 5 129,-3 1 0,-4 13 129,-4 7-129,-1 9 129,1 3 0,4 4 0,5 0 0,10-2-129,7-5 129,10-5-129,12-10 0,12-8-129,5-6 129,8-5 0,-1-11-129,-1-4 0,-1-5 129,-9-1-129,-3 0-129,-10 4 258,-5 3-258,-6 4 129,-4 4-129,-1 11 258,0 0-129,-4 7 0,1 6 258,1 5-258,2 0 129,0 7-129,4-2 258,5 1-387,3-1 0,0-6-645,11 8-1290,-4-15-2709,3-1-387,-3-9-258,1-3-387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28.1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57 459 10320,'-35'-14'5160,"26"4"-258,-1-8-129,7-3-4515,6-3-129,10-4 0,6-5 0,9-5 0,3-2 0,5 0-129,2 0-129,-4 4 129,-1 4-129,-5 4 0,-5 6 0,-9 5-258,-2 9-774,-11-2-3483,-1 10-258,0 0-387,0 0-387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27.8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24 9933,'-6'-11'5160,"-6"-2"-516,12 13 0,0 0-4128,0 0-387,0 10 129,8 1 0,4 1 0,6 4-129,0 0 129,5 3-258,0-2 129,0 0-258,0 0-258,-4-7-516,12 6-3870,-12-8 0,1 4-645,-4-7-258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27.6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154 138 4386,'0'0'4515,"0"0"-387,0 0-129,0 0-3483,0 0-258,0 0 129,0 6 258,0-6-129,1 8 0,-1-8 129,3 12-258,-3-12 0,6 12 0,-6-12 0,9 15 0,-9-15-258,12 10 129,-12-10 0,14 4 0,-14-4-129,20 0 0,-20 0 129,18-17-129,-11 3 0,0-6-129,-2-2 0,-3-2 0,-2 0-129,-2 1 129,-6 2-129,-4 3 129,-4 6 0,-3 4 0,-5 6 0,2 2 129,-6 8 0,4 8 0,-2 2 258,4 5-258,0 3 129,7 4-129,4 3 129,6 1-129,4-4 0,4 1-129,8-1 0,9 0 129,4-3-129,7-3 0,4-3-258,1-7-258,8 1-645,-9-15-3483,8-2-258,-6-17-258,-1-3-387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19.8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148 19 903,'-14'-9'3225,"14"9"387,-6-10 387,6 10-3870,0 0-129,0 0 258,0 0 645,0 0 129,9 4 129,-9-4-387,17 8-516,-4-1 129,7 4-129,2-1-129,4 5 129,1-2-258,1 3 129,-3 1 0,-3-1 0,-3 1 129,-6-1 0,-8 0 387,-4 0-258,-6-2 258,-8 3-258,-10-3 129,-2 6-129,-9-6 0,-4 6 0,-2-2-258,1 1 0,2-3 0,6 0 0,1-4 0,8-2 0,5-1 0,6-3-258,11-6 0,-11 8-258,11-8-516,0 0-645,0 0-3096,10 8-387,-10-8-258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19.3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31 1677,'0'0'1806,"0"0"-258,0 0 387,0 0 129,-1-10-258,1 10 129,0 0-516,0 0 0,0 0-774,0 0 129,0 0-516,0 0 129,0 0-129,9-4 0,-1 3 258,8 1-258,3 0 0,5-1 0,3 0-129,3 0 0,3-1 0,0 1 0,0-1-129,0 2 0,-2-1 129,-1 0-129,-3 1 0,0 0 0,-3 0 0,-3 0 0,-4 0 129,-4-2-129,-3 1 129,-10 1 0,12 0-129,-12 0 129,0 0 0,0 0-129,0 0-129,0 0-129,0 0-387,0 0-645,0 0-1548,0 0-1935,0 0-129,15-3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04.0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16 1161,'0'0'3225,"0"0"129,-3-14 0,3 14-3612,12-3-258,1 3 258,0 3 387,2 0 387,5 1-129,-4 2 258,3 1-258,-2 0 0,0 3 129,-3-1-258,0 0-129,-4 1 258,-2 2-258,-5 0 129,-3 3-129,0-2 129,-5 3 0,-4 0 129,-4 3-129,-1-2 0,-3 1 0,-2-3 0,1-1 258,-4-3-258,4-1 129,-2-3-129,6-1 129,-1-3 0,5 0-129,0-3-129,10 0-129,-9 1-258,9-1-387,0 0-645,0 0-3096,0 0 129,0 0-516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06.0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16 1548,'0'0'4128,"0"0"258,0 0-2451,-12-2-1548,12 2 774,0 0 1032,1 5 129,-1-5-387,0 0-774,9 1 0,4 5-387,-13-6-129,22 1-129,-9-1-129,4 0-129,0 0 0,5-1-129,3-2 129,-1-1-129,2 1-129,2 0 129,-3-1 0,0 1-129,-3 2 129,-4-1-129,-3 0 0,-4 2 129,-11 0 0,11 0-129,-11 0 129,0 0 0,0 0-129,0 0 129,0 0-129,0 0 0,0 0-129,0 0 129,8-1-258,-8 1-258,0 0-387,0 0-2451,0 0-1419,0 0-903,0 0-129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03.4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25 2322,'0'0'3483,"8"0"0,3 0-2709,-1 0-645,5-1 387,-2-2-129,7 2 387,-4-3-129,6 4 0,-3-2 0,8 2-129,1 0-129,5 0 0,-3 0-129,5 2 0,0-2-129,2 2-129,-2-2 129,-1 0-129,-5 0 129,-1-2-129,-4 0 0,-2-1 0,-4 2 0,-4-3 0,-2 3-129,-12 1 0,16-1-387,-16 1-1161,0 0-2064,9-4-516,-9 4 129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33.4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9417,'0'13'5289,"17"4"-129,2-4 0,8 1-4902,5 7 129,8 8-258,3 4 258,4 6-129,-3 7 0,-2 4 0,-5 2-258,-3 2 129,-8 0 0,-8-2 129,-8-3-129,-6-5 129,-4-3 0,-10-5 0,-10-6 129,-5-2-129,-6-7 0,-1 0 0,-3-4-129,1-2 0,2-5 0,6-3-129,4-2 0,7-2 0,5 1-129,10-4-129,0 0-129,-10-2-1290,10 2-3612,0 0-129,10-4-645,-10 4-258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32.9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105 135 9933,'-27'-15'5547,"27"15"-387,-11-10 0,11 10-5031,0 0 0,5 0 129,-5 0 129,19 0-129,-4 0-129,4 0-129,3-3 129,4-2-129,0-1 0,-1-6 0,-2 2 0,-4-2-129,-4-3 0,-8 2 0,-7 2 129,-4-1-129,-10 6 129,-5 1 0,-7 5 0,-3 0 258,-4 7-129,2 6 129,-3 4 0,6 3 0,1 1-129,6 4 129,6 0-129,9 2 0,6 0 0,9-2-129,12 1 129,8-4-129,9-3 0,4-3-129,4-1-258,-3-12-1419,5 3-3354,-6-6-387,0-4-129,-7-10-774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32.5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317-2 9933,'9'-7'5547,"-9"7"-387,0 0 129,0 0-4902,0 14-129,0 10 129,0 3-129,0 9 129,0 6-129,0 5 0,0 1-129,4 1-129,-1-4 0,1-5 129,0-6-129,-2-6 129,2-8-129,-1-6 129,-3-14-129,0 0-129,0 0 0,8-14-129,-8-6 0,0-6 0,-5 0-129,-5-4 129,-2 5 0,-5 1 0,-3 6 129,-4 7 129,-3 4 129,-2 7 0,-1 0 129,0 7-129,-2 2 129,3 3-129,1 1 0,5 3 129,3-1-129,7 2 0,4 0-129,9 2 129,3-1 0,13 2 0,6-4-129,8-1-129,7-1-258,1-8-645,15 1-4128,-9-5-258,3-2-129,-5-5-903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32.0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219 74 8256,'3'-30'5547,"-7"18"-258,-6-1-258,-7-2-3999,0 12-645,-6 3-129,1 5 129,-4 5 0,1 9-129,0 1-129,4 6 0,4-1-129,6 4 129,7-4-129,5 1 129,10-6-129,6-2 0,9-4-129,3-5 129,6-2-258,0-7 0,0 0-129,-5-12 129,-5-3 0,-8-4 0,-7-3 129,-10-1 0,-7-1 129,-10 1 129,-3 2 0,-2 3-129,4 7-387,-3-2-516,21 13-2064,-9-2-2064,9 2-258,12-6-516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31.6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73 56 9417,'-27'-4'5676,"17"13"-516,-2-1 0,0 5-4902,4 5 0,7 2 0,-2-4 0,3 3 129,0-5-258,0 0 0,1-2 0,-1-12-129,4 11 129,-4-11-258,6-11 129,0-7-129,2-8 129,2-1-258,4-2 129,3 0-129,5 3 129,1 6 0,4 4 0,0 12 0,0 4 129,-2 10 0,-2 4 129,-1 8 129,-7 0-129,-1 2 129,-4 2 0,-3-1-129,0-3 0,2-2 0,1-3-258,-2-7-645,13 8-2580,-5-12-1935,6-3-129,0-3-645,4-2 258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31.2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272 110 4773,'0'-15'4773,"0"15"0,-1-16-129,-14 2-3999,15 14-129,-15-21 129,9 11 0,-7-5 129,-1 7-258,-5 0 0,-1 6-129,-4 2-129,0 8 129,-5 3 0,3 7-129,0 2 0,8 4 0,3-2 0,9 2 0,6-5-129,8 1 0,9-5 0,7-2-129,5-3 0,0-3-258,4-4 0,-5-4-258,4-3 0,-9-12-129,2 2 129,-12-5 129,2 2 129,-7 0 258,-2 1 258,-3 6 0,-3 2 258,0 8 129,0 0-129,-5 7 0,-1 3-258,6 3 0,0 2 0,0 1-129,5 0 0,3-2-387,9 3-645,-8-4-4257,12-5 0,-2-4-516,3-4-387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9.9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70 6708,'-13'-8'5289,"4"-3"-129,9 11-129,11-4-4386,1-1 0,15 5 0,0-1 129,11 1-258,1-1-258,3-2-258,2 3-516,-7-9-387,3 9-2193,-14-6-1935,-7-4-387,-11-2-387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9.6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 0 7224,'11'1'5160,"-11"9"129,0-1-387,-2 1-4128,2 11-258,-5 3 0,1 11 258,-4 1-258,2 7-129,-2 0-129,1 1 0,0-1-258,0-2 129,4-6 129,3-4-258,0-6 258,5-4-258,4-6 258,5-3-129,2-4 129,8-6-129,3-2-129,5-2 129,2-4-258,4-2 129,2-1-258,-2 0 129,0 4-129,-6-3-129,-1 7-516,-11-10-1419,-2 9-2709,-5-4-645,-13 6 129,9-15-774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9.1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37 6063,'-15'-5'5418,"15"5"0,-10-9-645,15 9-3741,-5 0-258,18 0 0,-2 0 129,11 3-258,3-3-258,8 0-129,5 0-258,1-1-258,1 1-258,-11-10-774,10 10-2451,-18-3-1419,-8-3-387,-10 0-387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6.8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 89 12255,'0'8'5547,"0"3"-129,-6-1-258,2 5-5160,-2-1 0,-1 4-129,-2-1 129,3-1 129,0-3-129,0 0 0,-1-3 0,7-10 0,-9 12 0,9-12 0,0 0 129,0-7-129,1-10 129,5-5-129,5-6 0,-1-2 0,1-2 0,3 1 0,-3 2 0,-2 7 0,1 7 0,-3 5-129,2 7 0,1 3 0,2 8-387,-2-3-1032,7 9-3741,0-2 129,6 2-516,-2-1-387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8.7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60 117 7740,'-21'4'5418,"21"-4"-129,0 0-516,0 0-4386,15 0-129,2 0 129,8 0 129,4-1-258,4-1-129,3-1-129,0-2-258,1 0 0,-7-5-258,-1 2 0,-13-6 129,-5 4-129,-10-7 129,-1 5 0,-13 0 129,-9 1 516,-4 6 0,-6-1 0,3 6 258,-8 3 0,3 10 0,-2-2 129,6 6 0,0 2-258,8 2 0,0 0 0,8 2 0,7 0-129,7 0-129,9-4 0,10-2-129,14 1-387,1-10-1419,11 2-3483,8-6-129,4-1-516,2-3-258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8.3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182 0 9546,'0'0'5805,"0"0"-516,0 5 0,0 13-4902,3 2-129,3 10 0,1 4 129,2 7-129,1 0 0,2 2-129,-2-3-129,1-2 129,-4-3-129,1-7 0,-1-7 0,-2-5 129,-2-4-129,-3-12 0,0 0-129,0 0 0,0 0 0,0-18-129,-3 1 0,-9-7 0,-3 0 0,-6 0 0,-2 2 0,-3 2 258,-2 6 0,-1 6 0,2 2 129,3 6 0,2 3 0,5 7 129,2-2-129,5 5 0,4 0 0,6 2 0,0 1 0,10 0-129,7-2 0,5-2-129,6 3-387,1-12-1548,7 4-3096,5-4-258,1-3-387,-4-2-387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7.8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221 15 9546,'-20'-10'5676,"-1"7"-516,1 3 0,-13 0-5031,8 8 0,0 5 0,3 3 0,-2 0 129,9 2-129,4 1-129,8 1 0,3 0 0,10-2 129,6-4-129,6-1 0,2-3 0,3-4 0,1-3-129,-3-3 129,-1-2-129,-7-8 0,-5-1 129,-7-4-129,-5 0 0,0-2 129,-12 3 0,-1 0 0,-3 2 129,1 2-129,2 5 0,2 0 0,11 5-129,-11-4-516,15 9-1032,-4-5-3354,16 4-258,-3-4-516,2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7.4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21 257 5934,'-21'-26'5547,"21"26"-258,0 0-387,17-6-2709,5 6-2064,6-2 129,10 0-129,2-6 258,6-1-258,1-5-258,0-3 0,-2-3-258,-6-5 0,-3 2 0,-11-4 129,-3 4 129,-7 3 129,-4 5 0,-3 3 129,-5 4 258,-3 8 0,0 0 258,0 16-129,-8-1-129,3 11 129,-2 2-129,1 7 0,-3 1-258,3 2 129,1-1-129,4-3 0,0-6-129,1-5 0,0-5 0,0-8 0,0-10-129,2 10 129,-2-10-258,11-13 0,-2-2 0,0-8-129,5 1 0,-1-6 0,7 2 0,-3 1 0,2 8 0,0 2 258,-6 9 129,1 6 258,-3 2 129,2 12 0,-5 2 0,1 6 0,-3-3 0,4 5-129,-2 0 0,5 0-129,0-3-258,1-4-258,5 4-645,-7-9-4257,11-7 0,-2-5-387,1 0-258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6.9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62 3 8643,'-17'-9'5547,"3"16"-387,3 4-387,-1 4-4515,7 10 129,4 5-258,3 10 129,7 3-258,2 5-129,6 5-516,-3-8-129,6 11-903,-15-15-3225,1-9-258,-6-12-774,-11-10 645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6.6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226 52 7482,'1'-21'5289,"-10"12"0,-5-1-387,-1 5-4386,-7-1 0,3 6 129,-7 0-129,5 10 0,-3 1-129,3 9-258,2 0 0,5 5 0,2 0-129,4 0 129,6-4 0,6-4-129,7-3 0,6-4-129,5-6 0,2-4-258,6-8 0,-5-8-129,3-2 129,-7-7-258,-1 3 258,-7 0 129,-3 3 258,-5 6 0,-5 3 258,0 10 129,0 0-129,-3 10 258,2 2-258,1 6-129,0-2 0,1 1-129,5 1-258,3-7-774,12 1-3096,-6-7-1161,6-5 0,-2-5-645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6.2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264 143 6708,'-12'-10'5160,"-3"-8"-129,9 6-387,1 0-4128,-3-5 0,4 2-258,-3-3 129,2 5-129,-3-1 0,-1 6-129,-3 2-129,-2 6 129,-5 2 0,-1 12 129,-3 3 0,-2 5-129,1 0 129,6 4 0,1-2 0,8 1-129,4-4 0,5-1 0,11-3-129,7-5-129,12 2-387,-3-13-1935,9 3-2580,5-4-387,2 0-129,0-7-516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5.2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64 179 8127,'-40'0'5418,"26"-1"-387,4-3-129,10 4-4644,0-10 0,11 2-129,11 0 0,6-5 0,7-1-387,6 2-258,-3-12-1677,6 4-2580,-4 0-516,-8-2-258,-10-1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5.0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136 27 6837,'0'-14'5289,"-4"0"-387,4 14 0,0 0-4257,0 0-129,-6 10 129,1 4-258,5 10 258,-7 1-387,-2 9 0,-5 3-129,-2 0 0,-1 2-129,0-3 0,0-5 0,3-5 129,5-4 0,7-4 0,4-6 0,13-5-129,10-2 129,6-1 0,4-4-129,4 0 0,2 0 0,-1-4 0,-1 0-387,-4-1-129,-4 4-516,-15-11-1290,3 6-2580,-10-1-774,-3-3 129,-6-2-258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5:24.6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535-2 1935,'0'0'4128,"0"0"-774,-8-2-903,8 2 0,-17 0-129,17 0-387,-24 10-645,10 4-387,-12-4 0,2 10-129,-10-2-258,1 10 0,-11 0 0,3 8 129,-7 3-387,3 8 258,1-2-258,6 7 0,3 0 0,9 1 0,8-1-258,7 1 129,6-2 0,5-7-129,7-3 0,6-5-129,2-5 129,1-7-387,8-2-258,-7-18-903,13-1-3483,-7-4-387,3-10-129,-3-8-516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6.1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216 29 5031,'11'10'4515,"-11"-10"258,0 0-1032,-8-10-3225,8 10 0,-15-10 258,15 10 0,-25-10 258,14 9-129,-11-5-129,6 6 0,-8-2 129,7 2-258,-6 2-129,7 5 0,-2 1-129,7 5 0,0 0-129,5 4 0,2-1-129,4 2-129,6 0 0,6 0-129,7-1-129,3-3-129,8 3-516,-7-17-1935,7 6-2193,1-6-516,-1-3-258,-4-10-258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5.5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156 16 10965,'0'-12'5805,"0"12"-516,-11-5 0,-5 5-4902,2 9-387,-1 1 258,0 5-129,-2 1 0,0 4-129,1 1 0,3-1 0,3-3 0,3-4-129,3-1 258,2-2-258,2-10 129,5 9-129,8-9 129,5-5 0,7-1-129,3-2 0,5 1 129,3 0-129,-1 2 129,-4-1-129,-1 6 129,-4 1 0,-10 8 258,-5 2-258,-6 3 258,-5 5-129,-5 1 129,-4 4 0,-9-1-129,0 0 129,-5-1-129,-1 0 0,-2-5 0,2-2 0,4-7-129,0-3-129,3-5 0,3 0-129,14 0-387,-21-13-1806,21 13-2967,-13-13-258,13 13-129,0 0-645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5.1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37 8643,'0'-16'5934,"0"16"-516,-5-8 0,5 8-4128,-12 0-903,8 12 0,1 6 0,1 2-258,2 3-129,0 3 0,6 2 0,4 0 0,2-3-129,3-8 0,2-5-129,4-7 129,1-5-129,-4-4 0,3-9-129,-5-12 0,0-2 129,-5-3 0,-2 0 129,-7 4 129,-2 1 258,0 7 0,0 0 129,0 18 0,-5-11 129,5 11-129,-4 9 0,4 5-129,0-1 0,0 7-129,0 0-129,0 2 129,3 0-258,1-4 0,4 0 0,2-8-387,8 0-387,-5-18-1419,11 2-2967,-2-11-129,2-4-516,-5-11-258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4.6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216 33 8385,'-32'-22'5676,"11"14"-387,-1 8-258,-6 0-4257,8 9-258,-3 4-129,5 9 129,0 2-258,4 6-129,3 1 0,5 2 0,3-2-129,3-2 129,3-3-129,9-6 129,6-6-129,3-9 0,5-5-129,1-5 0,0-9 0,-3-11-258,-1-4 129,-7-7-129,-4 1 0,-12-1 129,0 6 0,-11 3 0,-4 4 129,-6 8 0,1 7-129,-2-1-516,11 10-2709,-4 1-1290,5 0-645,10-2-258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4.2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84 150 9159,'-13'-2'5547,"13"2"-258,-11-3-129,11 3-4386,0 0-645,0 0 0,17-8 0,1-4-129,2 2-129,1-7-129,1-1 0,-4-4 0,-4 2 0,-7 1 129,-7 5 0,0 14 258,-20-10 0,0 14 258,-6 10-129,1 9 129,-4 5 0,5 6-129,0-1 0,8 3 0,7-5-129,7 2-129,2-5 129,11-7-258,8-1-129,4-14-645,16 6-3225,-3-12-1032,2 0-516,0-11-387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3.9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9030,'0'0'5547,"0"0"-129,0 0-258,0 6-4386,2 10-258,4 9 0,-1 2 0,3 5-258,-2-1 0,1 0-129,-2-2 0,-1-8-129,0-7 129,-2-4-129,-2-10 0,0 0-129,0 0 0,-3-16 129,-1-9-258,0-5 0,1 3 0,2-4 129,1-1-129,0 2 258,7 6-129,3 11 0,1 6 258,2 7 0,1 1 0,0 8 0,0 6 129,-2 6-129,0 3 129,0 1-258,-2 1 258,0 3-258,-1-2 0,0-5-258,2-1-387,-11-21-1935,21 8-2709,-9-8 0,4-9-645,-5-12-387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3.3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43 143 7740,'-33'-21'5160,"33"21"-129,-10-8-258,10 8-3999,7-13-387,14 4-129,9 2 258,3-5-258,9 0 0,2-2 0,2 3-129,-1 1-129,-1 2 129,-6 0-258,-4 4 258,-8 0 0,-5 4-129,-7-2 0,-4 2 129,-10 0 129,0 0-129,0 12 129,-12-2-129,-7 4 0,-3 4 0,-6 2 0,-3 6 0,-3 4 0,2 5 0,3-1 0,5 0 0,8-6-129,9-1 0,7-1 0,10-8-129,11-9 0,7-11 0,5-6-258,0-11 0,3-3 0,-6-10-129,-2-1 258,-8-2 0,-7 7 129,-7 4 129,-4 4 129,-2 11 129,0 9 129,-10 0 0,3 9-129,6 7 0,0 3-129,1 1 0,0 1-129,5-2 0,1-1-129,2-5-129,4-1-258,-12-12-903,25-6-3741,-11-6 0,2-1-645,-2-5-129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2.8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44 9030,'-12'-33'5418,"5"22"-258,7 11 0,0 0-4773,-7 23 0,7 8 0,4 13 0,4 6 0,4 13-258,2 11 0,2 1-129,2-3 0,3-9-258,-1-8-258,-6-17-258,4-2-903,-16-25-3225,3-16-387,-7-21-258,-9-8-129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2.5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91 8643,'28'-6'5805,"-28"6"-387,9 6-129,-9-6-3870,0 26-774,-3-7-129,3 8 0,-2 1-258,1-2-129,-1 0 0,2-5 0,0-5-129,-1-4 0,1-12-129,0 10 129,0-18-129,0-13 0,3-7-129,1-5 0,4-3 129,0-4-129,4 2 129,1-2 0,4 13 0,-1 7 129,3 10 0,-4 10 0,1 5 129,-2 10 0,-2 7 0,-2 4 0,-1 3 0,-1 3 0,-1-7-129,0-1 0,0-2 0,-2-6-129,2 0-387,-7-16-387,16 8-3354,-16-8-1032,15-4-387,-10-5-387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2.1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213 64 10965,'-35'-8'5805,"8"8"-645,-1 15 0,-13 5-5031,12 8-129,6 5 0,6 4 0,6-2 129,9-1-129,4-2 129,13-7-258,8-8 258,5-7-258,5-10 129,0-13 0,-1-8-129,-5-7 129,-6-6-129,-7-6 129,-8-3-129,-6 2 258,-4 4-258,-10 6 129,-5 6 0,-2 8 0,0 8-258,-2 7-129,7 4-645,-5-2-1290,14 10-2709,7-10-387,-1 11-258,1-11-129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1.7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44 161 11223,'0'-11'5676,"-10"16"-258,3 10-258,-5 1-4902,4 14 0,4 6-258,4 5 129,0 6 0,7 1 0,1-5-129,1-3 0,1-3 0,0-10 129,-2-6-129,-2-8 0,-6-13 0,0 0 129,8-7-129,-8-23-129,0-10 129,0-12-129,0-5 0,0-8 0,1-2-129,3 2 129,5 10-129,1 9 129,2 10 0,0 11 129,2 10-258,-2 7 258,3 6 0,-2 3 129,1 10-129,-3 9 129,-3 4 0,0 6 0,-4 1 0,-2 0 0,-2 0 129,-7 0-258,-5-5 0,-5-8 0,-2-5 0,-7-9-129,2-1-129,-3-3-387,8 0-774,-8-13-3483,17 2-387,6-5-258,8 0-645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5.6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228 34 516,'0'-11'4773,"4"0"387,-4 11-129,0 0-3870,-19-12 129,10 14 774,-17-6 516,11 8-903,-13-4-645,7 8-387,-5-2-129,4 5-129,-1-3-129,7 4 0,2 0 0,6 2-258,3 0 129,5 0-129,5 1-129,11 0-258,11 3-387,-4-11-2709,14 7-1677,2-5-258,4-3-516,-1-5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1.2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203 33 5547,'2'-9'5676,"-2"-6"-258,0 15-645,-13-9-1419,4 13-2967,-7 2 0,0 8 0,-5 5-258,-1 3 0,-2 2-129,0 1 129,2-1-129,3-2 0,6-4-129,6 1 0,7-9 129,0-10-129,21 1 0,1-3-129,6-6 129,0 2 0,3 2 129,-4 0-129,-2 4 258,-8 4 0,-9 13 0,-7 4 129,-5 5 0,-8 6 0,-7-2 0,-2 3 0,-5-5-258,4-3 129,4-5-387,-2-9-516,15 5-1290,5-16-2838,-6-10-258,8-10-516,12-2-258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0.7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95 9804,'15'-8'5676,"-15"8"-516,0 0 129,0 0-4644,-8 9-387,7 9 0,-1-2 129,2 6-258,0 0 0,0 1 0,0-1-129,0-6 129,0-4-129,0-4 0,0-8-129,0 0 129,2-6-129,-2-14 0,3-4 0,0-7 0,3 1-129,1-6 129,4 1-129,2 6 258,2 6-129,2 9 129,-1 7 0,0 8 0,-1 9 258,-1 7-258,-2 6 258,-1 3-129,-2 0 0,1 1-258,2 0-129,-1-13-903,13-2-3999,-9-8 0,5-4-516,-6 0-516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40.3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122 25 9804,'-17'-16'5805,"5"15"-645,-7 1 0,1 2-4773,3 9-129,3 8 0,1 3-129,3 6 0,3-2-258,2 2 129,3-1 0,1-3 0,6-4-129,5-9 0,3-5 129,2-10-129,2-4 0,-1-10 0,1-6 0,-3-6-129,-2 1 0,-4-3 129,-5 3-129,-5 5 0,-6 7-129,-8 5-129,1 10-129,-5-1-258,9 13-1548,-4-4-2322,13-6-516,-6 15-129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9.9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83 65 8643,'-20'-4'5676,"5"4"-387,2 16-258,-3 3-4515,5 8-258,4 6-129,5 2 129,2 2-129,0 2 0,3-4-129,2-8 0,0-7 0,-1-7 0,-4-13 0,0 0-129,9-11 0,-5-20 0,3-6-129,2-8 0,4 0 129,2-5-129,2 3 129,0 7-258,2 9 387,-2 14 0,-2 7 129,0 12 129,-4 8 0,-1 12 129,-4 4-129,4 8 129,-5 2-258,3 0 129,0 0-129,1-4 0,2-2-387,-2-11-258,8 1-645,-17-20-3870,26 2-258,-12-7-387,3-9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9.5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298 0 9933,'-31'2'5547,"9"8"-387,-6 1-129,-5 8-4902,2 5-129,1 4 129,2 2-129,2 5 0,1 0 258,5-1-387,5-4 258,6-2-129,9-3 0,5-5 0,14-9 0,8-6-258,10 0 0,2-5-645,16 0-2580,-5-6-1290,3-8-645,-4-3-387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9.2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379 0 6063,'0'0'5160,"-15"6"-258,0 10-387,-3 5-3999,-10 3-258,2 8 258,-9-2-129,3 3 0,-6-3-258,3-1 0,2-6-258,1-8-258,10 4-1161,-2-9-3096,9-8-258,4 0-645,11-2 387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8.5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221 40 10965,'-26'-24'5805,"6"14"-645,1 4-129,-5 6-5031,1 10 0,1 2 129,2 4-129,-2 2 0,4 3-129,3 3 129,7 0-129,5-4 129,3-5-258,12 1 387,7-6-258,5-2 258,5-2-129,3-2 0,-1-2 0,0 0 0,-3 2 0,-9 0 129,-5 7 0,-7 0 0,-7 8 129,-4-1 0,-9 2 0,-5 0-129,-4 0 129,-3-1-258,0 0 0,-1-2-129,4-7-258,6 3-645,-8-3-4257,10-4-129,2 1-387,3 1-387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8.1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71 10062,'4'-12'5676,"-8"6"-258,4 6-258,-22 5-4644,19 9-258,1 3 129,3 4-129,4 1-129,1 4-129,3-1 0,3-2 0,-1-8-129,-2-3 129,2-4 0,0-8 0,0-2-129,0-13 0,2-5 0,-2-8-129,2-5 0,-2-1 129,2 2-129,-4 6 258,-2 3 0,-2 6 129,-4 6 0,-1 11 129,0 11 129,-3 6-129,-2 2 0,1 2-129,-1-1 0,3 5 0,2-2-129,0-1 0,7-4-129,4-5 0,6 2-645,-3-15-1677,10 0-2838,5-3-129,2-9-387,-1-7-258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7.7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206 61 6321,'-20'-21'5547,"4"13"-258,-1 4-258,-2-4-2451,0 8-2451,-1 8 0,5 5 258,-2 2-129,2 8 0,0 3-129,3 1 0,1-2 0,6 1 129,2-1-129,3-5 0,5-5 0,9-7-129,2-6 129,7-2-129,2-6 0,-1-9-129,4-6 0,-6-7-129,-4-3 129,-8-2 0,-6 3 0,-7 2 0,-8 3 0,-8 7 0,-3 6 129,-1 4-387,5 9-774,-5 0-3612,13 3-387,10-4-258,0 0-516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7.4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110 157 9804,'-18'-3'5418,"18"3"-258,-12-1-258,12 1-4773,7 0-129,8 0 0,7-1 0,3-4 0,2-3 0,1-2-129,-2-7 0,-5-5 129,-7 2-129,-6-1 129,-8 3 0,-9 2 0,-8 6 258,-8 6-129,-3 8 129,-5 8 0,0 12 0,-1 1 0,5 8 0,3 1-129,7 0 129,6 1-129,8 0 0,5-4-129,10-7-129,11-4-129,3-8-516,14 3-1161,-2-12-3096,6-7-258,-1-12-516,-1-2-129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5.3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219 3 5676,'-5'-3'5289,"-5"1"-258,0 2 0,2 3-3483,-11-1-903,2 7-129,-6-4 129,4 11 129,-7-5-258,4 5-129,-1 0-129,7 2 129,2-2-129,9 1 0,5 0-129,5-3 0,13-3 0,7-1-129,4-3 0,4-5-129,3-2-129,-3-5 0,0-5 0,-9-6-129,-3-2 129,-10-2 129,-5 1 0,-6-1 0,-2 1 258,-10 4-129,-4 1 129,-2 5 0,-1 1-129,2 3 0,3 5-258,0-2-387,14 2-645,-19 7-3483,19-7-516,6 10-129,7-3-516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7.0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57 9546,'-3'-10'5934,"-9"9"-774,4 5 129,6 16-4515,-4 1-258,6 6 0,0-1-129,4 8-129,-1-2-258,2-2 129,0-6-129,0-6 0,-2-4 0,-3-14-129,0 0 0,0-9-129,0-15 129,-1-11-129,1-2 129,0-4-258,1 1 258,5 0-129,3 9 129,5 8 0,1 10 129,3 12 0,-1 2 129,1 15 0,-2 2 0,1 11 0,-3-1 0,-1 4 129,-1 2-258,-3-3 129,1-2-129,-5-6-258,4 0-258,-9-23-1806,12 10-2709,-1-12-387,1-8-387,-1-6-387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6.6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46 247 6966,'-33'-55'5289,"24"35"-129,7 3-258,2-1-3999,13 9-516,11-2 0,11 1-258,4-6 129,9-1 0,1 0-258,1 1 0,-2 2 0,-3 4 129,-7 2-129,-7 2 129,-8 2 0,-4 4 129,-8 0 129,-11 0-129,11 3 0,-11-3 0,-5 4 0,-6 4-129,-3 4-129,-4 1 129,-5 5-129,-5 5 0,-3 4 129,3-2 0,-1 4-129,6-4 129,6 1 0,6-3-129,8-5 129,6-4-129,13-1 0,7-6-129,6-5 0,4-4 129,1-8-129,-1-8-129,-1-5 129,-10-8 0,-4-2 0,-8-1 0,-5 3 258,-5 5-129,-5 6 129,-2 6-129,-2 4 129,9 10 0,-9 10 0,8 6 0,1 1-129,0 1 0,5 1 0,1 5 129,3 0-258,-3-5 0,6-1-258,-12-18-645,28 26-1677,-13-22-2451,2-4-258,-1-9-516,0-9 129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6.1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6 9933,'-8'-9'5418,"-8"8"-258,8 11-129,-8 13-4902,16 16-129,4 11-129,7 8 0,1 8-129,-2 2-258,6 10-387,-10-15-258,8 5-903,-15-20-1935,-2-9-1290,-6-11-258,-5-15 129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5.8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61 7998,'10'-1'5934,"-10"1"-645,0 0-129,-5 10-3096,3 8-1677,1 3 0,1 4-129,0 0 0,3 4-129,0-2 0,0-3-129,-1-4 129,-2-4-129,0-16 0,0 10 0,0-10-129,-15-16 0,8-5-129,1-9 129,4-4-129,1-2 129,2 2-129,7 0 129,6 4 129,4 4 0,3 9 0,-1 9 0,1 8 0,-2 0 129,-1 7-129,-3 6 129,-3 6 0,-1 7-129,-3-1 129,-1 3 0,-2-2-129,0-1 0,0 1-129,-2-9-387,7 1-516,-10-18-3612,14 5-774,-2-10-258,3-13-387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5.4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178 49 8514,'-18'-29'5547,"7"19"-387,-2 3-258,-9 4-4773,9 7-129,2 8 387,-1 7-258,-3 3 129,1 5-129,-1 2 0,2 3 0,2-1 0,5 1 0,3-8-129,3-2 0,8-4 129,5-6-129,5-6 0,3-6 0,3-5 0,0-13 0,1-3 0,-3-7 0,-4-2-258,-6-1 258,-5-2-129,-6 6 129,-3 4-129,-10 5-129,0 9-516,-7-2-387,19 11-2451,-14 0-1548,14 0-129,0 0-645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5.1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 80 9804,'-27'-10'5418,"16"12"-258,1 9 0,-4 8-5160,13 13 0,1 9-129,4 6 258,2 5-129,2 3 0,0 3 129,0-5-129,-2-5 129,-3-8-129,-1-9 129,-2-8 0,0-8 129,0-4-258,0-11 129,-7-11 0,1-9-129,1-16 0,1-10 0,-2-11-129,1-4 129,-1-4-129,4 4 129,2 1-129,0 5 258,6 11-129,5 11-258,2 10 258,2 7-129,5 3 129,1 7-129,1 4 129,3 2-129,0 11 0,-2 7 258,-2 3-129,-6 6 0,-7 5 0,-7 4 0,-4 3 129,-15-3-129,-5-1 129,-5-7-129,-1-5 129,1-6-129,1-11-129,6-6-129,5-12-258,11 0-645,-3-12-2838,10 5-1290,10-2-258,3-1-387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4.5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296 4 7998,'-30'-10'5289,"9"15"-516,-5 8 129,-6 3-4902,1 10-129,-1 1 0,5 1 0,3-5 129,4 1-129,3-4 0,7-2 0,6-8 0,4-10 0,10 5-129,8-5 258,5-6-129,4 0 0,2 4 258,-1 0-129,-2 2 129,-6 0 129,-5 7-129,-9 8 0,-6 8 129,-11-1 0,-6 0 129,-7 0-129,-2 3 0,-3-5-129,0-3-258,1-4 0,3-10-516,11 3-645,-4-15-1290,17-2-2322,2-4-516,10-6-129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4.1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317-1 7998,'-31'0'5160,"11"8"-258,-6 2-258,-2 8-4902,0 14 0,1 2 129,-1 3 0,-2 1 258,2-1-258,4 0 129,4-5 0,6-3 0,4-7-258,7-4 129,3-2 0,9-6-129,6-4-129,7 4-645,-5-5-2451,8-2-1419,8 1 0,-2-4-387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33.8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368 9 4128,'-9'-7'4773,"9"7"-387,-8-4-129,-5 4-4257,13 0 0,0 0 129,-3 4 258,-7 2 258,0 11-129,-11-3 129,-4 7-129,-10-3 0,-1 4-129,-7-1 0,2 1-129,2-3-258,5-9-774,11 2-387,5-12-2838,18 0-1032,0-10-258,9-3-129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6:00.6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-3 242 1548,'0'-14'4773,"0"14"-129,1-10-1419,-1 0-774,0 10-516,0 0-516,7-7-387,-7 7-129,0 0-129,0 0 0,10 7-129,-10-7 129,13 23-258,-5-8 0,4 9-129,1 1 129,3 5-258,0 0 129,3 3-258,0-1 129,2 2-129,-2-2 129,1-3-129,-2-1-129,-2-2 129,-1-2-258,-3-4 258,-3-6-129,-1-3 0,-8-11 0,8 14 129,-8-14 0,0 0-129,0 0 129,0 0-129,8-8 129,-3-5-129,1-5 129,5-8-258,0-6 258,4-8-129,3-7-258,0-5 258,1-1-129,-1-4 0,-1 3 0,-1 5 129,-1 1-129,-2 8 0,-3 7 258,0 7-129,-3 4 0,0 8 0,-1 2 0,-6 12 0,8-12-129,-8 12 129,0 0 0,0 0-129,0 0 129,0 0-129,0 0 0,0 0 0,0 8-258,0-8-516,0 14-2709,0-14-1548,-2 15-387,2-15-774,-8 19 517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4.4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27 9804,'13'0'5547,"-13"0"-387,0 0 0,0 0-4773,-7 0-387,-2 6 129,-2 3 0,4 2 129,1 3-129,6 3-129,3 2 0,11 1 0,5-1 0,6-3-129,4-4 0,2-6-129,0-4 129,-3-6-129,-3-7 0,-8-8 0,-4-2 129,-10-1 0,-3-1 129,-8 2 0,-6 0 129,-4 8 0,-5 1 129,2 4-129,-1 5-129,4 3 0,4 0-258,1 2-258,13 12-1806,0-14-2709,9 14-258,5-9-258,4 1-387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59.5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197 311 6063,'0'-15'5031,"0"15"-129,-16-10-387,-1 2-3741,6 7-387,-5-4 387,3 2-258,-4-6 0,3 1-258,-1-5-129,1-2 0,-1-2-258,2 0 258,0-2-258,5-1 258,-1 2-258,7 0 258,1 1-129,2 1 129,11-1 129,8 2-258,3 0 258,7 4-258,3 0 0,3 4 0,-2 3 0,-2 4 0,-5 0 0,-5 8 0,-8 2 0,-6 2 258,-7 2-129,-2 4 0,-13 0 129,-3 5 0,-6 2 129,-3 2-129,-4 1 258,-1 5-387,3 0 258,0 2-387,3 0 387,4 1-387,3-2 0,4 1 129,4-2-129,5-4 0,4-1 0,1-3 0,10-6 129,5-1-129,5-6 0,6-4 0,4-5 0,2-2 0,2-1 0,2-8 0,-3-2 0,-3-6 0,-4 0 0,-5-5 0,-7 0 0,-5-3 0,-8-2 0,-2-1 0,-13 0 0,-4 2-129,-5 1 129,-2-1-129,1 7 0,-1 0-258,7 9-516,0-6-1032,18 15-3096,0 0-129,0 0-645,22-5-129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58.8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 17 6321,'0'-10'5160,"0"10"0,-13-8-645,13 8-3612,-6 7-258,4 9 0,-4 1 0,5 7 0,-4 3-129,1 9-258,-1 5 129,2 3-129,2 0 0,-2 0-129,2-4 129,1-1-258,-1-7-129,1-6-129,0-2-387,0-24-2064,6 15-2064,-6-15-387,19-4-387,-5-7-387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58.5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118 48 7740,'3'-28'5418,"-3"19"-516,0 9-129,-1-11-4386,1 11-129,0 0 129,-5 11 0,1-2 129,0 8-258,-5 0 129,-1 7-129,-6 1 258,3 2-258,-3 0 0,1-4-129,3-2 129,1-4-129,7-7 0,3 0-129,1-10 0,16 2 0,1-2 0,6-1 0,5-2-129,3-1 0,3 1-129,-2-2-258,-2 5-258,-9-6-1161,6 6-2838,-13-3-516,0 2-129,-14 1-258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58.2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 0 9159,'-15'4'5031,"2"2"-258,13-6-258,0 0-4257,-7 11-129,7 2 0,0-4 0,0 2 129,2 0 0,3 2-258,0-3 0,-3-1-258,4 1-387,-6-10-2709,0 0-1290,0 0-258,1-8-645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57.9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317 29 3483,'3'-9'5031,"-3"9"-258,-6-14-2322,6 14-387,-15-6-129,15 6-129,-22-1-516,10 1-516,-9 1-129,2 9 0,-7 3-129,2 4-129,-4 4-129,1 3 0,-1 1 0,5 5 0,-2 0 0,8 0-258,4 0 0,3 1 129,6 0-129,4-1 0,10 0 129,6-1-129,5-6 0,3-3 129,7-6-129,2-8 0,2-6 129,0-7-129,0-10 129,-1-6-129,-4-7 0,0-5 0,-8-2 129,-4-3-129,-6 5 0,-3-5 0,-7 5-129,-2 2 0,-7 6 0,-7 3 0,0 5-129,-5 4 258,2 2-387,-2 5 258,3 2-129,-1 5 0,7 1 0,-1 0-516,11 8-1032,0-8-2967,3 17-516,5-5-129,5 4-129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57.2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44 7224,'-10'-8'4773,"10"8"-258,-9-11-387,9 11-3741,0 0-258,7 1 129,-7-1 387,26 2-258,-9-2 129,7 0-129,3 0 0,6-2-129,-2-1 0,3-1-258,-5 1 129,-1 1-129,-3 1 0,-6-2-129,-4 3 129,-7-3-387,2 3-258,-10 0-3741,0 0-258,0 0-387,0-7-516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51.1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-3 218 5031,'-10'-7'4773,"10"7"-258,0 0-258,0 0-3741,1-10-129,9 10 258,-10 0-129,22-10 0,-5 3-258,5 4 258,4-7-129,7 6-129,1-3 129,6 1-258,4-1 0,1 2 0,4 0 129,1-1-129,0-1 0,4 1 129,-1-2 0,1 0 0,-3-2 129,3 4-258,-3-5 129,0 5 0,-1-2 0,0 3 0,-2-1 0,1 1-129,1 0 0,2 0 0,2-1 0,2 2 0,3 0-129,2 1 0,1 1 129,0 2-129,3 0 0,-1 0 129,0 2-129,2-1 0,1 0 0,1 0 0,4-1 129,4-1-129,1-1 0,2-1 0,2-1 0,-2 2 0,0 1 0,-2 1 0,-2 1-129,-1 2 129,1-1 129,3-1-129,2 0 0,0 1 0,2-2 0,1 0 129,1-1-129,-2-1 0,-2-1 0,-2 0 129,-2 1-129,-1 2 0,-2-1 0,1-2 129,-1 2-129,0 0 0,-1 1 129,-1 0-129,-4 0 129,-4 0-129,-4 0 129,-5 0-129,-6 2 129,-3 0-129,-5 1 0,-4 0 0,0 0 0,0-3 0,4 3 0,1-1-129,-2 0 129,-4 2 0,-3-3-129,-7-1-129,-1 9-1032,-24-9-3870,9-6-129,-16-6-387,-6 0-774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9.4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30 1032,'0'0'3870,"-1"-10"516,1 10-258,-7-11-2838,7 11-516,0 0-129,0 0 387,0 0-129,0 0 0,0 0-129,0 0 0,0 0-129,0 0 258,-2-9-258,2 9-258,0 0 129,0 0-258,6 7 258,-6-7-258,18 13 129,-4-3-129,0 0 0,5 3-129,0 2 129,3 4-129,-4 2-129,2 6 258,-2 7-258,-3 5 129,-3 4 0,-2 5 0,-4 1-129,-3 1 129,-3 0-129,-2-2 129,-5-5 129,-4-4-258,-1-5 0,-3-4 0,-3-4 0,-1-3-129,0-7 0,-2-5 129,1-2-387,1-3 258,3-2 129,0-2-129,5 0 0,1-2-258,10 0-387,-10-3-1290,10 3-2967,5-4 0,7 2-645,0-4-129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7.1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91 7224,'0'0'5160,"0"0"0,0 0-387,0 0-3225,-1 8-1161,5 11 258,1 0-129,4 8 129,0 1-258,4 8 129,-2-2-129,3 3 0,-3-3-129,0 1 0,0-1 258,-2-2-387,-1-5 258,-1-3-387,0-8 258,-3-1-258,0-4 387,-4-11-387,0 0 0,0 0 129,9-8-387,-7-9 387,0-1-387,1-10 387,3-3-516,-1-7 516,3-4-516,2 0 387,0 1 0,-1-1 0,2 6 129,-2 3-258,-1 4 129,-1 6-129,0 4 129,-2 2-258,1 4-129,-3-1 0,-3 14-387,9-24-645,6 22-2967,-13-8-516,-2 10-774,0 0-129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6.6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26 8385,'-11'-18'5547,"11"18"-516,-11-8-258,11 8-3741,-10 7-516,7 12 0,-3 1 0,6 10 0,-3 2-387,3 9 129,-1 2-129,1 3 129,0-2-129,4-2-129,0-2 0,-1-5 0,0-7-129,0-6-387,3-1-516,-7-11-3870,2-1-387,-1-9-387,8-5 258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4.1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17 7740,'5'-10'5289,"6"0"-516,-11 10-129,0 0-3225,13 7-5031,-13 2-1935,5 2 0,1 2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6.3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110 35 11094,'9'-18'5547,"-2"0"-516,-7 18 129,-9 4-4902,-3 14 0,-3 2-129,0 1 0,-1 6-129,-1 2 129,0 1-258,5-6 129,4-7 0,3-1 0,5-6 0,0-10 0,16 7 0,1-7 0,5 0 0,2-3-129,5 1 0,1-6-387,5 6-516,-10-7-3741,5 7-258,-8-6-258,0-2-645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6.0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 55 9417,'-24'-16'5289,"24"16"-258,-13-12-129,13 12-4515,4-10-129,7 10-129,5-4 129,6 1 0,2 0-129,5 2 0,2-4 0,2 4-129,-3 1 129,-3 1 0,-4 5-129,-2 1 129,-7 2 0,-5 6 0,-9 2 0,-2 6 0,-11-1 0,-6 1 0,-2-1 0,-4-2 0,-1 0-129,0-4 0,4-4 0,4-4 0,5-5-129,13-3 129,-12 3 0,12-3-129,8 0 129,7-4-129,4 0 129,6 2 0,1 0-129,3 2 129,0 0-129,-1 2 129,-5 7 0,-3 3 0,-7 2 129,-4 6-129,-6 0 129,-3 4 0,-3 1 0,-6 3-129,-7-3 129,2 1-129,-2 0 0,0-6-129,0 0 0,1-11-516,9 5-2451,-6-14-1677,12 0-774,-8-15-258,8 1 387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5.4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12126,'0'0'5418,"0"0"-516,2 10 0,-7-8-5031,5-2 129,4 10-129,-4-10 258,12 10-258,-12-10 129,11 12-129,-11-12 0,9 9 0,-9-9-645,13 8-2451,-13-8-1935,9-8 387,-3-8-1032,1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5.1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172 53 7740,'-6'-15'5289,"6"15"-516,-13-13-129,4 6-3741,9 7-516,-17 2 0,9 8 258,-3-2-258,2 6 0,-5 2-129,2 9 129,-5 1 0,2 4 0,-1 1-129,4 4 0,2-2 129,8 0-129,1-3-258,3-3 129,13-6 0,6-1 0,4-6-129,6-5 129,0-5-258,1-4 129,2-2 387,-1-6-387,-1-7 258,-5-5-258,-4-3 0,-5-6-129,-6-2 129,-5-5-129,-7-2-129,-2-2 258,-10 7-129,-6 0 0,-2 4 258,0 4-258,-2 5 258,0 7-258,1 6 0,4 3-129,2 4-129,2 0-258,9 10-387,-7-10-2580,11 18-1419,-1-8-258,2 6-387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4.2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 9546,'0'0'5160,"0"0"-387,0 0-258,0 0-3870,0 0-258,13-2 0,4 2 0,2 0 0,3 0-129,1 0-129,2 0 0,0 0 0,-1 0-129,-1 2 0,-1-2 129,-3 1-129,-1-1 0,-5 1 0,-2-1 0,-1 0 0,-10 0 129,15-2-129,-15 2 0,12-4-129,-12 4 129,9-2-129,-9 2-258,8 0-516,-8 0-3870,0 0-129,0 0-516,0 0-129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3.9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17 258,'-5'-9'4128,"5"9"129,0 0 0,0 0-1677,-4-9-903,4 9-129,0 0-387,0 0 0,0 0-129,9 13-129,-9-13-129,5 24 129,-5-10-258,5 9 0,-4-3-129,4 4-258,-3-3 0,2 1 0,-2-2 0,1-1-129,0-4 0,0 1 0,-3-3 129,1 0-129,-1-13 129,4 17-258,-4-17 258,0 13-387,0-13 258,0 0-645,2 10-645,-2-10-3741,0 0-258,-5-13-387,3 4-258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2.2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280 19 5031,'0'0'4773,"0"-10"-258,0 10-258,-13-9-3483,13 9 0,0 0 129,0 0 258,-15 0-387,15 0 0,-16 9 129,7 2-129,-7-2-129,0 12 0,-8 3-129,2 6-129,-3 2 0,0 7 0,0 2-129,2 3-129,4 0 0,4-2 129,5-2-258,5 0 129,3-4-129,3-4 129,8-3-129,1-3 129,2-2-129,4-4 129,-3-3 0,5-2 0,-1-3-129,1-4 0,-1 1 0,2-3 129,-2-2-129,0-3 0,-2 2-129,-3-2 129,-1 1 0,-11-2 0,16 3 0,-16-3-129,11 3 0,-11-3 0,0 0-258,11 1-129,-11-1-516,0 0-2967,12-1-1032,-12 1-387,4-10-516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41.5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70 9288,'-7'-9'5418,"7"9"-129,0 0-258,-9-10-3612,9 10-774,0 0-129,0 0-129,0 0 129,12-3-258,-2 0-129,5 1 0,3 0 129,6-2-129,2-1 0,2 2-129,0 1 0,1-1 129,-3 1-129,-4 1 0,-2 1 0,-6-2 129,-2 2-129,-2-1 0,-10 1 0,12 0 0,-12 0 0,0 0 0,13-3 0,-13 3 0,0 0-129,12-2 129,-12 2-258,12-3-129,-1 3-645,-11 0-3870,17-6-258,-6 3-387,2 1-387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39.9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0 192 1806,'0'0'4515,"10"-11"387,-10 11-516,4-12-2709,-4 12-774,0 0 129,0 0 129,0 0 0,10 2 0,-10-2-387,7 18 0,-5-6 0,9 8-129,-3 1-258,6 7 0,-2 1-129,2 2 0,0-1-129,1-2 0,-1-3 0,0-1 0,-2-5 0,-2-4-129,-2-4 129,-8-11 0,13 11-129,-13-11 129,0 0 0,0 0-129,9-3 129,-5-9 0,1-7-129,5-6 129,1-7-129,4-9 0,6-2 0,3-9 0,4 1-129,3 0 0,0 5 0,-3 8 129,-5 5-129,-3 9 129,-7 7-129,-2 6 129,-11 11-129,0 0 129,0 0-258,0 0 0,0 0-129,0 0-258,1 7-387,-8-7-3225,7 0-903,-11 11-387,11-11-387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38.4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13 8256,'-8'-14'5547,"-1"14"-387,9 0-129,-7 15-4257,1 4-258,4 14 129,-3-1 0,5 9-129,0 7-258,2 7 0,0-2-129,0-3 0,0-3 0,0-4 0,-1-6-129,-1-8 129,0-8-129,0-8 129,0-4-129,0-9 0,0 0 0,0 0-129,0 0 0,0 0-129,0 0-129,6-5-516,3 5-2967,-9 0-1290,2-11-258,-2 2-645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3.9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5 10191,'-11'-6'5418,"11"6"-645,0 0 129,8 5-5289,14 1-516,-2-4-645,20 15-1548,-9-12-258,12 9 516,-13-12 1032,9 11 774,-10-7 645,-2-1 387,-5 5 1161,-22-10 2193,19 7 387,-19-7-516,6 11-1032,-6-11-645,-1 15-516,-5-6-258,5 6-258,-1-1-258,0 2-129,2-2-129,0 2-129,2 1-258,1-7-516,16 3-4386,-8-9 0,3-4-387,-1-7-387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38.0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 24 10191,'15'-21'5547,"-15"21"-387,0 0-129,-8-3-4773,1 9-129,-3 9 0,1 1 0,1 4 129,-2 1-258,1 3 0,1-2 0,2-2 0,1-5 129,5-1-129,0-4 0,0-10 129,11 9 0,4-8-129,0-1 129,7-1-129,3-4 0,0-1 0,2 0-129,-2-1-258,2 2-129,-9-6-645,10 11-2838,-16-7-1032,1 4-258,-13 3-645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37.7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27 8643,'-1'-15'5289,"-2"3"-258,3 12-258,0 0-4128,0 0-129,0 10 0,4 9 0,0 1-129,2 8 0,-1 6-129,2 5 0,-2 1-258,-3 4 129,1-5-129,-2-5 129,0-3-258,-1-6 0,0-6-387,0-19-903,0 0-3612,0 0-129,10-5-387,-9-15-387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37.2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0 10320,'0'13'5547,"0"-13"-645,-4 13 258,-3-4-4773,7 3-258,0 4 0,0 0 129,4-4 0,3 4-129,-2-2 0,0-2-129,0-2 0,-5-10-129,6 13-387,-6-13-774,0 0-3612,7-9-258,-6 0-258,-1-6-516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36.9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238 60 6063,'8'-13'5031,"-8"3"-129,0 10-387,-6-1-3612,-6-1-258,12 2 0,-23 3 0,12 7 0,-6 0 129,1 8-387,-4 2 0,0 10 0,-3 1-129,1 7 0,0 1-129,2 0 129,4 0-258,6-2 129,3-4-129,6-3 129,3-8 129,12-1-129,5-9 0,6-4 0,2-7 0,3-1 0,2-10 0,4-10-129,-3-2-129,-2-10 129,-5-1-129,-2-5 0,-5-3 258,-4 0-258,-9 3 258,-6 0-129,0 4 0,-11 4 0,-6 4 0,-1 7 0,-4 2 0,-2 5 0,2 2-129,2 3 0,4 2 0,2 2-258,14 3 0,-12 0-258,14 5-516,-2-5-3870,11 23-129,1-7-258,5 3-516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36.3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71 2451,'0'0'4515,"0"0"387,-1-11-1548,1 11-1419,0 0-129,6 0-129,-6 0 0,0 0-516,0 0-387,0 0 0,0 0-387,0 0 0,9-1 0,3 0-129,2-7 0,10 4-129,1-1 129,6 0-129,4-4 0,6 4-129,1 1 129,-2 3-129,-2 1 0,-5 0 0,-2 0 0,-7 2 0,-4 4 0,-8-5 0,-12-1 0,11 2 129,-11-2-129,0 0-129,0 0 0,0-6-129,0 6-258,0-12-1032,0 12-3354,0 0-129,6-10-516,-6 10-129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5.6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13 11223,'0'-12'5418,"0"12"-774,13 0-258,-1 0-4515,6 0 0,5 3 129,4-3-258,4 7-1161,-6-7-3096,3 0-387,-7-1-258,-1-2-516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5.4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5 103 10062,'1'-11'5418,"-1"11"-645,0 0 258,0 0-4386,6 7-387,4 0 129,2 2-258,1-2 387,4-3-258,0-1-129,3-3 0,1-2-129,0-6 0,-3-4-387,-3-2 387,-3-2-387,-6-2 258,-3 1-129,-3 1 129,-5 5-129,-7 2 258,-2 5 0,-4 4 129,-2 1-129,-2 9 129,0 6 0,2 5-129,0 3 129,3 3 0,2 2 0,7 1 0,4 0-129,4-2 0,4-2 0,9-4 129,7-4-258,4-7-258,10 0-387,-2-12-4128,14-4-129,-2-9-258,3-1-645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5.0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76 7611,'0'-11'4773,"0"-3"129,0 4-645,11 4-3612,-4-4-258,8 5-258,1-4 258,6 4-129,2 0 0,4 5-129,2 0 0,1 8 0,0 6 0,0 5 0,-3 6 0,-4 3 258,-6 6-387,-1 3 129,-9 3 0,-5 1 0,-3-3 0,-12 3 0,-9-4 0,-3-2-129,-7-3 129,-3-7 0,-4-9-129,-2-2 0,0-10 0,4-4-129,5-8 129,4-8-129,7-2 0,7-3 0,11-1 0,5 2 129,14 0 258,10 6-387,5 3 129,3 5-129,3 4 129,0 2 129,-4 8 0,-3 6-129,-7 0-258,-5 6 387,-5 0-129,-3 1 129,-2 1-258,-2-4-258,3 5-774,-8-14-3483,9 0-258,-2-9-387,4-4-387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4.4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 56 10836,'-39'-7'5676,"39"7"-774,-14-4-258,14 4-4644,15 0 258,11 0-387,8 0 0,6-5-258,14 4-903,-9-9-3354,13 4-387,-2-6-129,-2 1-516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4.2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82 0 9159,'-20'8'5418,"6"2"-258,4 6-258,-7 3-4644,9 5-129,0 4 0,6 2 0,0-3 0,2 1-258,0-2-258,3-6-258,3 0-258,-6-20-3225,8 10-903,-8-10-129,3-13-516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3.6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47 2 8514,'-8'-5'5676,"8"5"-516,-14 4-129,6 10-3354,0 6-1806,2 12 129,5 6 0,1 0 258,2 6-258,4 2 258,2 0-387,0-1 0,0-5-129,2-1-387,-9-14-645,9-6-3612,-10-7-387,0-12-258,0 0-387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3.7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38 10965,'-3'-8'5160,"14"5"-129,6-5-387,8 4-4644,11 4-387,1-4-774,12 2-3354,-9-2-516,0 2-129,-7-1-387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3.5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21-2 10062,'10'0'5289,"-10"0"-387,-6 23-129,-5-7-4644,6 6-129,1 1 0,2-1 0,2 0-387,0-8-645,14 6-3483,-14-20-387,16 11-258,-16-11-516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3.3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75 24 6708,'-11'-6'4773,"11"6"-258,-11-4-129,11 4-4128,0 0 129,8-11 129,5 11 0,-2-3 0,7 3 0,-2 0-129,3 7-129,-3 2 129,0 6-129,-5 1 129,-1 4-129,-6-3 0,-4 4 0,-2-2-129,-7-1 129,-6-2-258,-1-4 129,-5-3-129,-1-2 0,-1-4 0,1-3-129,4 0 129,1-1 0,3-3 0,3-2 0,11 6-129,-5-10 129,5 10 0,11-6-129,4 4 0,2 2 129,1-2 0,3 2 0,0 2 0,-1 3 0,-3 0 0,-3 1 0,-3 2 0,-1 0 129,-10-8-258,13 10 0,-13-10-258,0 0-774,21 8-2967,-21-8-774,13-3-129,-7-7-645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2.8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29 9933,'-2'-14'5289,"-4"-1"-1032,6 15 516,-12 1-4128,8 13-258,-3 0 258,3 9-258,-2 2-129,5 7 0,0-2-129,1 2 0,7-3-129,4-3 0,1-4-258,4-6 258,1-7 129,2-9-129,1-3 0,0-11-129,1-5 387,-3-6-387,0-2 258,-2-3-258,-2 2 0,-6 3 0,0 5 129,-6 6 129,-1 2-387,-1 12 258,0 0 129,0 0 0,-1 12 0,0 6-129,1 2 129,0 3-129,1 3 0,5-2-129,4-3-645,1-8-258,13-1-3999,-5-12 129,3-2-774,-4-14-258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2.4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226 189 5547,'0'0'5160,"0"0"-516,0 0 129,0-13-3741,0 13-258,0 0 0,0 0 0,0-13 0,0 13-129,0-16-387,-1 4 0,-1-4-129,0-1 0,-1-1 0,-1-2-129,-1 3 129,-1 2-129,-1 1 129,-1 4-129,-1 4 129,-1 4 0,-2 2-129,-3 10 129,-1 4 0,-2 4-129,0 4 0,-2 8 129,1 1 258,2 3-387,2 1 0,4 0 0,5 1 0,4-1 0,2-1 0,9-5-129,7-2-258,5-6 258,8-4-258,2-11-645,13 5-1935,-4-16-1806,5-4-516,-5-13 0,0 0-516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1.4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16 11352,'-10'-6'5418,"3"-4"-645,7 10 129,0 0-5031,14 0 129,9 9 0,6-1 0,6 5 129,4-2 0,3 2 0,1 1-129,-2 0 0,-2 2 0,-3-2 0,-8 1 129,-9 5-129,-8-4 516,-9 6-516,-6-1 129,-12 2-129,-9 0 129,-8 3-129,-7-2 129,-1 0-258,-3-1-258,3-3 387,6 0-516,1-14-1290,12 9-3225,11-7-129,11-8-516,6 5-258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1.1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-2 108 9159,'-8'-12'5160,"8"12"-258,10-10-258,-1 6-4128,12 4-129,7-3-129,11 3 0,8-1 387,13 1-516,9-2 387,8 2-387,6-1 0,4-2 0,3 0 258,-1 0-258,-5 1-129,-7-2 129,-9 1-258,-10-3-129,-10 4 0,-17-9-1290,0 6-3483,-21-5 0,-6 2-516,-7-7-129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0.4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11 10449,'4'-12'4644,"-4"12"258,-6 2-516,-1 12-4128,0 5 258,1 5-516,-1 0 258,5 6-129,1-3 129,2 1-129,7-3 0,4-5-258,2-3-129,4-7 258,0-6 129,-1-4-129,-1-7 0,-2-9 0,0-6 258,-3-6-258,0-1-129,-3 1 129,-2-1-129,-3 4 258,1 5-258,-3 7 258,-1 13-387,0 0 387,0 0 129,-1 10-129,-1 9 129,0 6-129,1 1 0,1 7 0,0-3-129,7 3 0,3-8 0,1-3-387,5-4-387,-6-14-3870,11-2-387,-4-6-129,0-6-903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20.0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363 305 6063,'0'0'4902,"0"0"-387,-6-8-258,-8 4-3870,14 4 0,0 0 0,0 0 0,-2-9 258,2 9-129,-2-11-129,2 11 0,0-22-129,0 7-129,-2-5 0,0-3-129,-3-6 0,-1 1 0,-3-1 0,-3 1 129,-3 4-129,-3 3 0,0 4 129,-4 5 0,1 8-129,1 4 129,0 9 0,-2 12-129,0 7 258,2 8-258,1 8 129,-1 7 0,1 6-129,3 5 129,2-2 0,5 0 0,4-6 0,5 0-129,0-6 129,7-5-129,5-5 129,2-10-129,4-5-258,3-10-258,7 2-1161,-3-19-2838,8-8-645,-3-12 129,3-1-516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8.5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11481,'-1'22'5676,"1"-10"-774,0-12 0,9 14-4902,-2-5-129,3-2-387,3 3-387,-13-10-3870,12 0-129,-12 0-516,0 0-516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7.5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197 42 6837,'0'0'4902,"0"0"-129,9-10-1032,-9 10-3870,0 0 129,6-12 129,-6 12 258,0-9 0,0 9-129,-9-8-129,-3 6 129,-1 2 129,-9 0 0,1 6 129,-3 0-129,-2 6 129,0-1-129,7 6 129,-1-2-129,9 4 0,3-3-258,8 4 129,1-4-129,12-1 0,3 1 0,4-5-258,4 1-129,1-6-258,6 6-1290,-5-12-3096,3-1-387,-2-8-387,-1-2-258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3.3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224 27 3870,'-26'-14'3612,"6"4"903,3 7 258,-2 3-4773,0 0-129,-2 13 258,0-11 903,9 18 1290,-10-13-258,11 14-1032,-4-6-516,7 3 129,-2 0 0,8 0-258,1-2 0,3 1-129,7-2 0,8-3-129,5-1-258,2-7-258,11 6-516,-8-10-4128,13-1-258,-2-10-129,3-4-645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8.4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71 0 11223,'-15'22'5289,"0"-11"-645,1 5-903,2 1-4386,-4-13-1677,16 8-2064,0-12-645,0 0 645,0 0-1161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8.2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82 9546,'-16'0'4902,"8"2"-129,8-2-516,7 14-4386,4-5 129,4-1 129,5 1 258,1-4-129,7-1 0,-1-4 129,3 0-258,-2-6 0,-2-4 0,-2-3 129,-5-3-258,-7 0 258,-6-2-258,-6 4 258,-2-1-258,-13 3 129,-3 3 0,-6 5-129,-5 4 0,-1 4-129,0 8 129,-1 5-258,4 2 387,3 3-387,4 4 387,5-2-387,8 3 258,7 0 129,4-2 0,8-2-129,9-2 0,3 0 0,7-6 0,3-1-258,2-9-516,11 5-3096,-7-14-903,7-7-387,-5-11-516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7.7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205 1 10836,'13'-5'5031,"-3"12"-129,-10 6-258,0 7-4644,0 9 0,0 7-129,2 5 258,3 3-129,1-2 0,2 3 0,0-3 129,2-3-129,-3-3 129,3-7-129,-4-6 0,0-6 129,-1-7 0,-5-10-129,0 0 0,-5-16 0,-4-9-129,-4-5 0,-3-2 0,-3-2-129,-1 1 0,-2 3 129,1 9 0,0 7 0,0 7 129,0 7-258,2 4 258,-1 6 0,3 3 0,0 1 0,1 3 0,5 1 258,2 1-258,6 4 129,3 0-129,2 2 129,9-2-129,5 0 0,6-5 0,9-6-129,4-2-387,4-10-387,14-3-3483,-6-16-387,3 3-258,-3-11-516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7.3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201 23 10062,'-21'-16'5160,"7"15"-516,-8-3-258,1 5-4386,0 11 0,0 3 0,2 4 0,-1 6 129,3 2 129,5 3-129,2 0-129,7 0 129,3-4-129,6-4 0,7-5 0,8-7 129,3-6 0,7-4 0,-1-5 0,2-8-129,-3-2 129,-2-1-129,-5-6 0,-8 0 0,-7-1 0,-7 0-129,-2 3 129,-12 1-129,-2 5 129,-6 3-258,0 6 129,-2 1-516,9 5-516,-8-1-3096,23 0-516,-12 3-129,17-3-645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6.9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 78 10707,'-17'9'5160,"9"13"-387,-5-4-129,4 7-4773,3 3 0,2 4 129,0-8-129,4-1 129,0-6 0,0-4 0,0-13 129,0 12-129,0-12 0,0 0 0,6-15 129,-4-7-258,0-4 129,4-8 0,3-3 0,2-3-129,6 2 129,5 6-129,3 5 129,3 10 0,2 7 0,0 7 0,-2 6 0,0 12 0,-6 5 0,-2 4 129,-3 7-129,-3 1 129,-1 0-129,-1 3 0,-2-5 0,-1-4-129,4-3-387,-5-11-387,13 4-1806,-5-16-1806,4-4-387,0-12-516,3 1 258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6.4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203 261 2451,'12'0'3999,"-10"-10"-516,-2 10-903,1-9-387,-1 9-387,2-15-387,-2 15-129,2-16-387,2 4-387,-4-6 0,0-1-258,0-3 0,-2-3 0,-4 1-129,0 0 0,-5 2 0,-1 4-129,-4 5 129,-1 3-129,-1 6 0,-2 4 0,0 10 0,-1 7-129,1 9 129,2 4-129,2 5 129,4 2 0,5 1-129,6-2 129,1-2 0,12-4 0,6-9 0,5-7 129,4-8-129,5-6 0,-3 0 0,0-10 129,-1-6-129,-4-6 0,-6-4 0,-4-2 0,-6-1 0,-4 0 0,-2 1 0,-2 4 0,0 6 0,-1 5 129,1 13-129,0 0 129,0 0-129,-8 16 0,7 3 0,1 4 0,1 4 0,4 2 0,3-1-129,1 0 129,5-2-258,-1-5-516,11 3-1935,-4-16-1677,3-4-387,-2-5-129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4.1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 9030,'23'-21'5031,"-19"13"-129,-4 8-258,0 0-3999,10 8 0,-10 6-258,2 7 129,-1 2-129,3 5 0,-2 2-258,3 3 129,-1-3-258,0-4 129,-2-3-129,4 0 0,-3-9 0,1-1 129,-4-13-129,0 0 0,0 0 0,0 0 0,-2-18 0,-3-4 0,4 2 0,1-7-129,0 1 0,6-3 0,7 2 129,5 0-129,3 3 129,3 3-129,0 5 129,2 4 0,-1 6 0,-3 6 0,-2 6 0,-2 8 129,-3 5-129,-1 5 129,-3 3-129,-1 2 129,-2 1 0,0-1 0,-2-3-129,3-1 129,-4-4-258,1-4 258,-3-3-258,1-4 129,-4-10-258,4 9 0,-4-9-387,0 0-1032,0 0-2838,0 0-645,7-9 0,-6-1-903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3.5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363 224 4386,'0'0'4515,"0"0"-387,0 0 0,-2-14-3354,2 14-129,0 0 0,0 0 0,0 0 258,4-10-129,-2-1 129,5 1-387,-2-6 0,6 0 0,-5-4-258,3-1-129,-2-3 129,-2 4-129,-3-1 0,0 6-129,-2 1 0,-4 6 129,-6 2-129,-3 6 0,-6 2 0,-4 8 0,-5 5-129,-3 5 129,-5 5-129,-2 6 0,-2 1 129,1 3 0,1-1-258,5 2 516,6-4-516,5-3 516,9-5-516,6-4 516,7-6-258,6-5 0,12-4 0,5-5 0,5 0 0,5-2 0,0-4 129,0 2-129,-1 1 0,-4 2 0,-4 1 129,-4 8-129,-3 2 0,-5 4 0,-3 3 0,-3 3 129,-4 2 0,-2 4 0,0-2 0,-10 2 0,0-5 129,-4 0-129,-7-6 0,2-2 0,-4-5 0,-2-7-258,0-1-129,0-10-129,4 0-387,-2-10-774,18 6-2451,-2-6-903,7 3-258,6-2-387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2.4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82 12 9288,'-2'-11'5160,"2"11"-387,6-3-129,6 5-4773,8 6 129,6 5 258,4-1 0,4 4 258,1 3-387,3 3 0,-3 0-129,1 2 129,-8 0-129,-9 2 129,-8 0-129,-9-1 129,-10-1-129,-14 0 129,-11-1 0,-7-2-129,-6 0 129,-1-1-129,0-4 0,2-2-258,8 1-129,1-11-1806,12 9-2580,7-7-258,7 2-387,10-8-516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2.0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-4 44 6708,'-9'1'4773,"9"-1"387,0 0-774,0 0-3483,9 0-387,11 3 0,1-3 129,11 0-129,3 0 129,10-1-387,5-2-129,6 0 129,3 0-258,1-3 129,1 2-258,-1-2 0,-1 5-258,-7-7-258,-2 8-258,-17-5-2967,2 4-1032,-11-3-387,-6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3.0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26-1 10707,'0'0'5418,"0"0"-516,-6-3-129,6 3-4902,-11 14 0,8 1 129,-1 1 129,4 1 129,-2 0-129,2 1 0,0-2-129,0-2 0,2-3 0,-2-11 0,14 7-129,-3-7 0,4-7-129,0-6 0,4 1 0,-3-7 0,3 4 0,-4-2 0,-2 4 129,-4 2 129,-9 11 0,11-12 387,-11 12-258,0 0 129,0 0 0,-2 12 129,-1-3-129,3 3 0,0 2-129,0 2 0,5-1 0,3 0-129,3 1-129,3-4-258,5 5-774,-5-9-3870,7 0-258,3-8-258,-2 0-516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1.5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47 9159,'-12'-17'5160,"12"17"-258,-3-11-258,3 11-4644,11 0 0,8 0 129,5-2 0,8 0 0,6 2-903,-3-2-3612,12 0-645,0-4-129,-1 1-516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1.3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59 160 11094,'15'-7'5547,"-15"7"-774,10 0 258,-10 0-4902,0 0-129,12 7 129,3-3-129,-1-3 129,4-1-129,2-2 0,1-6 0,0-4-129,-1-5-129,-2-1 0,-8-5-129,-2-1 129,-8 3-129,-1 2 258,-13 5-129,-7 7 258,-5 7 129,-4 3 129,-2 14 129,-3 3 0,5 7 0,0 3 0,9 4-129,7-2 129,7 1-129,7-6 0,7-1-129,11-5 0,8-2-129,7-6 0,5-5-129,5-2-387,0-6-516,14 0-3999,-10-8-258,3 0 0,-7-11-774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0.9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28 157 6966,'-21'-6'5031,"21"6"-387,-8-10-258,8 10-3354,5-16-645,8 1-129,7 1 129,1-4 0,8 2 0,0-3-129,4 4-129,0 2-129,1 3 129,-3 5-129,1 5 258,-5 5-129,-3 9 0,-2 5 0,-4 7 129,-4 6 0,-5 5 0,-7 5-129,-2 2 258,-10 1-129,-6 1-129,-7-4 129,-5-5-129,-5-4 129,-4-8-258,-1-10 258,-1-7-258,1-8 0,4-8 0,4-6-258,7-6 258,9-5-258,8-1 129,10 1 0,13 3-129,8 5 129,8 3 0,4 7 258,3 5-258,-2 5 258,0 10-129,-8 4 258,-1 3-129,-6 2 0,-3 2-129,-4-3 0,-3-2-258,2 0-258,-6-13-1290,7 4-3096,-3-6 0,3-2-516,-4-4-258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0.1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93 10449,'0'-17'5289,"12"8"-387,9-3-258,5 0-4644,11 5-258,5-2-129,11 6-645,-8-7-3483,9 6-129,-4-2-645,-3 2-258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10.0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 4902,'9'-4'5289,"0"6"-258,-6 10-258,-3-4-1677,2 13-2451,-2 2-129,2 7 129,-2-1-129,4 0-258,-3 0-387,0-4-387,7 3-1032,-8-11-2967,0-7-387,0-10-258,-9 2-645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9.5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25 11481,'3'-12'5289,"11"6"-387,4 4-129,4 1-4902,5-2-258,7 5-258,-2-5-1161,8 4-2838,-2 1-387,2-1-387,-2-1-258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9.4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10 10836,'0'-10'5289,"-5"16"-387,-4 2-129,0 6-4773,6 6-129,3 4 258,1 1-129,6 2 129,4-2-258,-3-2-129,7 1-516,-10-14-2967,6 2-1032,-11-12-387,0 0-258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9.1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51 6708,'0'-10'4644,"15"-4"-129,-6 5-387,3 4-3483,2-1-516,0 3 0,6 2 129,-1-2 0,2 5 258,-1 2-258,2 7 129,-6-1-129,2 7 129,-4 0-129,-4 5 129,-9-1-129,-1 1 0,-11 2 129,-5-3-258,-7-5-129,-4-2 129,-4-8-129,1-4 0,1-2-129,4-5 0,5-6 129,6-3-129,8 2-129,6-2 258,10 3 0,8 3 0,6 4 0,5 2 0,3 2 0,1 3 258,0 6-258,-2 1 129,-6 2-129,-4 1 129,-3-1-129,-5-2 0,-2 1-258,-11-11-645,16 13-2967,-16-13-903,17 0-258,-17 0-387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8.6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 10062,'28'-5'5031,"-16"5"-258,-12 0 0,9 15-4386,-6 1-258,4 5 129,-2 3 0,1 6 129,-3 0-129,1 3-129,-2-5 129,0 0-258,-2-5 258,1-7-258,-1-3 129,0-13 0,0 0-129,0 0 0,2-5-129,-1-15 129,2-3 0,2-4-129,3-2 0,2-2 0,4 3 0,0 0 129,2 7-129,2 7 129,-1 2 0,-1 5 0,-1 3 0,-1 4 0,-2 3 0,2 7 258,-3 4-258,4 4 258,-2 6-129,2 4 0,-4 0 129,0 2-129,-1-2 0,-4-3-129,1-3 0,-4-7-387,2-2-387,-5-13-4128,0 0 0,4-13-645,0-8-129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8.1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350 170 6063,'3'-10'4644,"5"2"-258,-8 8-258,0 0-3870,0 0 0,0 0 0,3-10 387,-3 10 129,0 0 0,2-14-258,-2 1-258,1-2-129,1-3 0,-1 0 0,-1-1-129,0 1 0,0 3 129,-1 5-129,-10 6 129,-3 4-129,-4 2 0,-7 9 129,-5 5-258,-4 6 129,-4 4 0,-2 4 0,2 0-129,3 0 258,2 0-258,7-3 129,8-6 0,9-3 129,9-5-129,9-4 129,10-5-129,12-1 0,5-2 129,6 2 0,2 0-129,-2 3 0,-1 2 129,-2 6-129,-8 2 129,-6 2-129,-4 3 129,-7 3 129,-5-3 0,-4 3 0,-5 0 0,-3-1-129,-8-3 129,-3-1 0,-6-3-129,-1-6 0,-4-4-129,-2-6 0,-1-7-129,1-9-258,4-1 0,1-13-645,10 12-1032,-1-10-2838,13 3-129,7-1-129,11 6-129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2.6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239 4 8901,'-9'-6'5031,"9"6"129,-11 0-387,8 9-4644,-3 9 129,2 7-129,0 1 516,4 7-258,-2-2 0,2 3-258,-1-2 129,1-1-258,0-6 0,0-5 129,0-4-129,0-4 129,0-12 0,0 13 0,0-13-129,0 0-129,0 0 129,0-15-258,0 3 129,0-6-258,0 2 0,-6-4 0,-3 4 129,-7-1-129,-1 5 258,-4 3 0,-1 5 258,0 4 0,-1 0 258,3 5-129,3 3 0,5 4 0,3 3 0,5 1 0,4 0-129,2 2 129,8 0-129,5-1-129,4-1-129,4-5 0,4 1-387,-3-12-516,11 1-4128,-7-3-129,-2-7-387,-4-6-258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7.1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12255,'10'20'5805,"4"-3"-516,-14-17-258,15 3-5031,-15-3-387,12 14-258,2-1-903,-14-13-3483,12 5-258,-12-5-258,0 0-774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6.9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0 11739,'0'0'5547,"0"0"-516,0 0-258,-14 0-5547,5 0-1806,9 8-2322,0-8-516,0 10 129,0-10-645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6.7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153 89 10191,'-28'-6'5031,"16"6"-258,-2-7-1419,3 7-2967,11 0 0,0 0 129,-5 8 0,11-3-258,6 0 0,6 1-129,2-1 0,2 0 0,0-2 0,-1-1-129,-1-2 0,-1-2 0,-5-5 0,-3-2-129,-5-3 0,-3-3 0,-3 1 0,-5-2 0,-7 2 0,-6 1 129,-2 5-129,-6 4 129,-1 4 0,-2 5 129,0 9 0,2 4 129,3 4-129,3 5 129,2-1 0,9 2 0,3-1 0,7 1-129,0-3 129,13 0-129,2-4 129,9-1-258,0-4 129,7-1-129,4-2-258,1-11-645,14 5-4128,-8-12 129,7-5-774,-5-10-387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6.2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256 3 10449,'12'-14'5289,"-12"14"-258,0 0-129,0 0-4644,-4 23-129,1 6 0,0 4 0,3 6 129,0 4 0,3 1 0,2 0 0,3 0-129,-1-5 0,0-3-129,-1-5 129,-1-5 0,-1-7 0,-2-5-129,0-4 0,-2-10 0,0 0 129,0 0-258,1-10-129,-1-10 129,0-3-258,-4-5 129,-2 0-129,-6-5 0,-2 5 0,-6 4 258,-3 8 0,-6 8 0,-1 6 129,-1 3 129,-2 10 0,2 9 0,3 4 258,6 4-129,5 0 0,10 3 0,7-1 0,6-1 0,12-4 0,13-2-258,5-7 129,6-3-129,5-4 129,1-6-258,0-2 0,-4-1-129,-2-4-258,-9-10-516,5 10-3612,-15-14-387,3 6-258,-9-6-645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5.7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220 59 9030,'0'-23'4902,"0"23"-129,-10-17-387,0 11-4257,-4 5 0,-3 2 0,-2 6 0,-2 8 129,-4 1 0,2 4-129,-2 3 258,4 1-258,5 0 129,5-2-129,5-2 129,6-3 0,2-4-129,13-2 129,2-2 0,9-5-129,0-2 0,6-2 0,0-5 0,-1-6-258,0-2 129,-5-6-129,-4-2-129,-7-5 129,-5 3 0,-8-2 0,-2 4 0,-1 2 129,-5 4-129,-3 4 0,0 3 129,0 4-129,9 4-258,-12-3-516,12 3-1290,0 0-2580,7 0-258,-7 0-387,20-16-129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5.3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13 206 7224,'-14'-10'4644,"14"10"0,4-10-387,9 10-4128,11-1 0,7 1-129,5-1 258,3-3-129,1-4-129,0 0 0,-2-4 0,-5-1-129,-6-4 129,-5-4-129,-7 1 258,-4-1 0,-8 2 129,2 4 258,-5 1-258,0 14 129,-3-12 0,3 12 0,-4 15 0,4 5-129,0 4-129,0 7 258,0 2-258,4 5 129,2-2-129,0 2 0,0-6 0,1-3 0,-1-5-129,0-4 129,-2-7-129,0-2 129,-4-11-129,0 0-129,0 0 129,5-15-129,1-4 0,1-5 0,4-1-258,0-5 129,6 3-129,1 3 387,1 5-129,-2 7 129,-1 4-129,-3 8 387,0 8 129,-1 8-129,-4 2 129,2 6-258,0 1 129,3 5 0,-1-2-129,3 0 0,-1-4-129,0-3-258,4 1-387,-4-16-774,11 2-3225,-6-10-258,4-6-387,-2-10-258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4.7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1 8643,'0'-8'5160,"0"8"-774,-5 0 129,-4 13-4644,8 7 129,1 5 0,1 8 129,5 5 0,4 5 0,2 4 0,1 2-129,1 0-129,-2-7-258,3 3-516,-10-21-903,4 0-2709,-9-24 0,0 0-645,0 0 258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4.5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218 15 5676,'-15'-9'4386,"4"8"-258,-6-3-129,-8 3-3999,9 1 387,-2 0 0,2 6 129,-2-4 129,3 9-129,-1 0-258,5 7 0,0 1-129,2 5 0,0 1-129,4 2 0,1 1 0,4-3 129,0-1 0,8-4 129,0-8-129,6-3 129,-1-8-129,4-2 0,2-13 0,1-3 0,-1-7-258,-1-5 129,0 1-129,-2-2 0,-1 4 129,-4 5-129,-3 4 258,-2 9-129,-6 8 129,0 0 129,0 12 0,0 7-129,0 2 0,2 3 0,1 3 0,7 1-129,1-2-129,1-4-129,9 3-516,-8-18-1677,7 1-1935,-1-8-258,3-1-645,-6-13 258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5:03.9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253 76 2967,'0'0'4257,"0"0"-129,-7-7 129,7 7-3096,0 0-387,0 0 258,-12-10-258,12 10 0,0 0-129,-3-10-387,3 10 0,-6-14-258,6 14 0,-11-16 0,1 8-129,-2 1 129,-4 3 0,-1 4 0,-2 0 129,-2 9-129,-2 5 129,3 6 0,-2 6 0,5 1 129,1 3-258,5-2 258,5 2-258,4-3 129,2-4-129,7 0 129,7-6-129,4 0 0,5-3 0,4-3 0,4-3 0,0-4-258,3 0-258,-3-9-774,6-1-2967,-6-10-387,0 0-129,-6-5-387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9.3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11997,'39'0'5160,"-25"1"-774,-6 3-129,-8-4-8385,0 0-1032,0 0-516,0 0-387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2.1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6321,'0'0'4902,"9"6"129,-9-6-387,2 10-3612,1 5-774,-3 0 129,2 6 129,-2-3 0,2 7 0,-2-6 0,0 1-258,0-2 0,0-4-129,0-2 129,1-4-129,-1-8 0,0 0 0,0 0 0,0 0-129,0-14 0,1-3 0,2-4 0,-2 0-129,4-3 129,-1 0-129,1 4 129,-2 2-129,3 4 0,2 4 129,-8 10 0,14-8 0,-5 8-129,3 4 129,3 4 0,3 1 0,2 1 0,2 1 0,1-1 0,0 0 0,0-4 0,-3 0 0,-2-2 0,-3-1 0,-3 0 129,-1-3-129,-1 0 0,-2-5 0,-8 5 0,16-13-129,-16 13 129,12-14-129,-12 14 0,5-12 0,-5 12 129,-10-7-129,-3 7 129,-5 0 0,-2 5 0,-3 2 0,-2 0 129,5 4 129,-1-2-129,5 3 129,3 0-129,6 3 129,2-1-129,5 3 129,0 0-258,10-1 129,4 2-258,5-5-129,7 5-387,0-14-1032,11 5-3354,-1-8-258,3-1-516,-4-8-129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9.1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11997,'19'-1'5160,"-9"1"-645,-10 0-1032,10 2-8514,-10-2 0,16 4-774,-16-4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9.0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 12384,'12'0'5547,"4"0"-516,-16 0-258,9-3-5289,-9 3-774,0 0-3741,15 0-129,-15 0-258,19-1-516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8.8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9030,'24'3'5418,"-15"0"-258,3 3-516,-12-6-2064,14 0-3354,3 10-1419,-2-9-2580,4 0-258,-3-3-129,3-2-645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8.6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 12126,'10'-9'5289,"-10"9"-258,0 0-258,10-5-4773,-10 5-387,0 0-645,0 0-3870,0 0-129,11 0-129,-2 0-774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8.3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 11481,'3'10'5418,"22"-8"-258,5-3-387,16-2-4773,7 3-129,7-4-387,9 4-903,0-4-3483,1 1-129,-5-2-387,-3 4-387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8.2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245 696 11352,'11'13'5418,"-11"-13"-516,0 0 0,0 0-4773,0 0-129,0 0 129,0-11 129,-8-6-129,0-7 0,-7-9-258,-6-8 129,-3-10 0,-4-7-129,-3-5 129,-2 2-129,5 4 129,4 3 0,6 7 129,5 6-258,10 5 258,4 11-129,11 2 0,8 3-129,8 2 129,5 4-129,7 6 129,4 3-258,5 5-258,-7 5-645,10 10-3741,-16 2 0,-8 6-645,-12 1-129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7.8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15 10062,'-8'-11'5031,"8"11"-645,0 0-903,-15-4-8256,21 11-258,8 8-387,7 3 129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7.6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3870,'33'34'5289,"-22"-19"-258,-2 6-129,-6-8-1548,7 13-2322,-6-3-129,8 4 129,-7-6-258,6 6-258,-3-6-129,6 7-129,-2-2-129,2-2-258,0 1-129,-5-11-903,10 2-3741,-19-16-129,17 0-258,-17-22-645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7.4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5 158 9288,'-10'-30'5160,"15"17"-258,9-1-516,5-1-4386,12 0 0,8 3 0,6-5-129,4 6-258,-3-6-1161,9 11-2709,-7-2-774,-3 8 129,-7-1-645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7.2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63-1 9804,'-13'0'5289,"1"4"-516,0 17 0,-3 7-4644,8 13 0,6 13-129,3 6 129,8 1 0,6 7-129,3 5 0,7-5-129,0-2-258,-4-12-387,3-3-1032,-9-22-2967,-6-9-258,-10-20-258,-6-11-129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1.1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15 9288,'-1'20'5418,"-4"-12"-387,5-8-129,-9 18-5160,7-5 129,-1 2 0,3-3 258,0-1 0,0-1-129,0-1 258,0-9-258,0 10 0,0-10 0,0 0 0,0-9-258,0-3 129,0-2-129,0-5 0,3 3 129,-1-4 0,7 4-129,-1 1 258,5 4-129,3 4 129,-1 5 0,2 2 0,1 3 129,4 5-129,1 0 0,4 2 129,0 0-129,1 1 129,-3-4 0,2-1 0,-5-1-129,-1-2 129,-4-2 0,-5-1-129,-2 0 129,-10 0-129,11-11 0,-10 1-129,-1 10 0,2-18 0,-2 9 0,-6 0 0,-3 2 129,-7 3 0,-4 4 0,-2 0 258,-6 5 0,4 5 129,-5 0 0,7 5 129,-3-1-129,9 3 0,3-2-129,7 5 0,5-3 0,3 3-129,10-2 0,6 1-258,11 4-516,-3-15-2838,12 7-1677,1-8-387,4-5-516,-5-2 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6.9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242 90 9159,'0'-34'5031,"-10"18"-129,0 3-387,-3 2-4257,-3 4-258,-1 1 129,-2 3 258,-5 3 0,2 5-129,-2 10-129,3 5 129,-1 6-129,4 5 0,4 1-129,6 4 258,4-5-258,5 1 129,9-8-129,8-7 0,6-8 0,5-9-129,4-3 129,-2-13-258,2-3 129,-5-11 0,-3 0 0,-9-3 0,-5 1 0,-8 7 129,-3 5 129,0 6 0,-9 8 129,9 6-129,-17 16 129,14 10 0,2 3-129,1 5-129,6-1 0,7 3 129,5-1-258,2-8-129,5-1-516,-5-21-1161,7 5-2838,-7-10-387,1-8-258,-9-16-387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6.5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0 10320,'0'0'5289,"0"0"-258,-6 1-258,0 12-4644,6 10-129,0 4 129,6 6 0,1 4 0,2 2 0,1 5 0,2 2 0,-1-3-129,0-5 129,-3-4-129,0-7 0,-2-8 129,-2-6-129,-4-13 129,0 0-129,0-26 0,0-5 0,-2-11 0,-1-4-129,3-3 129,3-2-129,5 3 0,7 5 0,2 12 129,1 11 0,3 10 0,2 9 129,-2 4-258,-1 12 258,-1 6-129,0 11 129,-1 3-129,1 5 0,1 0 0,-1 1 0,-2-3 129,1-4-129,-3-5-129,0-7-129,0-4-258,-4-17-1161,6 2-2967,-3-9-516,6-2-129,-2-11-516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36.0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70 162 2193,'0'-9'4257,"-13"7"387,4-4-1032,9 6-2451,-16 2-129,13 8 129,-7-6 0,7 16-129,-2-4-387,4 15-258,-4-1-129,5 11 129,-3 3-129,3 1 0,0-3 129,3-3-258,2-5 258,3-4-129,3-9 129,3-7-258,2-10 387,0-6-516,0-10-258,1-7 129,-1-5-129,-4-9 129,-1-4-129,-4-4 129,-3 2-129,-2 5 258,-1 5 129,0 5 0,-1 6 129,0 7-129,0 11 129,0 0 0,-1 10 0,1 9 0,0 0-258,1 7 129,6 1-258,3 1 129,3 2 0,4-3 0,3-4 129,2-4-129,1-4 258,0-7-258,0-7 0,-2-1 0,-1-10 129,-2-8-129,-5-7-129,-4-6 258,-5-8-387,-4-2 387,-4-5 0,-7-2-129,-4 2 129,0 5-129,-3 5 0,0 4 0,2 9-129,0 2-258,7 14-516,-6-7-2064,15 14-1677,-7-12-516,7 12-387,6-11 258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19.9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0 165 645,'3'-16'4644,"-3"16"258,3-13-258,-7 1-2580,4 12-387,0 0-129,0 0-258,0-11-258,0 11-258,0 0-129,0 0-129,5 6 129,1 6-129,0 1-258,5 6 129,-2 3-129,4 5 0,0 1-129,2 5 129,0 1 0,1 3-129,-2-2 129,1-1 0,-1-1 0,-1 1-258,-1-2 258,-1-3-129,0-3-129,-2-2 129,-1-3-129,0-5 0,-1-1 0,-2-5 0,-5-10 129,7 13-129,-7-13 0,0 0 129,0 0-129,0 0 129,9-13-129,-6-2 129,2-3-129,1-6 0,2-6 129,0-6-129,2-3 0,1-1 0,0-5-258,0-1 258,4-3-129,-2-1 129,3 2-129,-2 4 129,-1 5 0,-1 4 0,-1 4 0,-1 8 0,-4 5 0,-3 6-129,-3 12 129,4-11 0,-4 11 0,0 0 0,0 0 0,0 0-129,0 0 129,0 0 0,0 0-129,0 0 0,0 0-129,0 0-129,0 0-387,0 0-2451,0 0-1935,0 0-387,0 0-516,0 0-129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18.5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154 326 1419,'10'0'4902,"1"-7"129,-11 7-129,0 0-2064,9-3-1548,-9 3-129,0 0 258,-12-8-645,12 8-387,-17-6-129,5 0 129,-5 0-258,-2-5 0,0-2-129,1 0 129,-2-2-129,6-1 129,0-1 0,6 3-129,3-2 0,3 2 129,2 0-129,8 1 0,9-2 129,5-1-129,6-2 0,10-1 0,3 2 0,2 2 129,1 1-129,-2 3 0,-6 5 0,-6 3 129,-8 3-129,-8 1 129,-14-1 0,2 21 0,-8-8 0,-7 6 129,-9 2-129,-4 6 0,-6 2 0,-4 3 0,-2 2 0,0 0 0,2 3 129,0 1-129,7 0 129,1 1-258,7 1 258,6-2-129,4-1 0,7 1-129,1-2 0,3-2 0,6-4-129,8-5 258,3-4-129,10-6 0,6-6 129,6-8-129,2-3 0,2-13 129,1 0-129,-3-6 0,-3-3 0,-6-2 0,-8-1 0,-7 0 0,-7 1 129,-5 0-258,-5-1 258,-5 2-258,-7 2 129,-7 1 0,-5 2 0,-3 5 0,-3 1-129,-2 1 129,3 4-258,1 3 129,2 1 0,6 3-129,6 2-129,2 0-774,12 0-3999,0 11 0,0-11-258,15 11-645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17.6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41 5676,'0'-28'5418,"0"28"-387,0-14-387,0 14-3483,0 0-516,0 0 129,-5 5 0,5 6-258,0 1-258,0 4 0,0 5 129,-3 8-258,0-1 387,-1 3-258,-2 3 129,0 0-129,0 0 129,1 1-258,-2-4 258,2-2-258,2 0 0,1-5-129,2-1 0,0 0 0,1-7 0,3-1-129,1-3-129,-5-12-516,12 17-903,-12-17-3483,10-6 0,-8-8-516,3 2-387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17.3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111 39 8901,'0'-25'5289,"0"25"-129,-2-14-387,2 14-4257,0 0-387,-5 7 129,5-7 129,-1 22 0,-4-6-258,-1 5 0,-5 2 129,0 4-129,0 1 258,-4-1-387,2-3 258,1-2-258,1-5 258,5-3-129,3-3 0,3-11-129,4 10 0,10-8 0,6-2 0,3 0 129,3 0-129,2-1-129,0-4 129,0 1-258,-4 3-129,-7-6-516,3 8-1032,-20-1-2838,19 0-516,-19 0-129,9-3-516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16.9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6450,'0'0'5289,"9"4"-387,-9-4-258,0 0-3225,0 8-774,3 2-129,-3-10 0,2 16 129,-2-4-387,3 2-129,-2 0 0,1-1-129,1-3 129,-1-1-258,1 1-387,-3-10-1419,0 0-2709,0 0-516,7-13-129,-4-5-387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16.5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164 136 1806,'2'-17'4128,"-2"4"129,-2 3-1548,2 10-1419,-3-18-258,3 18 0,0-22 129,0 22-129,4-19-129,-4 19 0,0-16 0,0 16 0,0 0-129,-6-4-258,-5 4-129,0 7 0,-3 3-258,0 6 0,-2 2-129,-1 6 258,0 0-129,3 3 0,1 3 0,2 4 0,0-4 129,5 4-129,3-1 129,3 2-129,0-2 129,3 0-258,4-5 129,3-2 0,3-3-129,2-6 0,3-6 129,3-4-129,3-6 129,1-2-129,2-9 129,1-5-129,0-6 129,1-3-129,-2-4 129,-2-3-129,-5-4 0,-3-1-129,-3-2 0,-7 1 0,-6 0 0,-1 3 129,-8 3-129,-6 3 129,0 4-258,-3 2 258,-2 6 129,1 2-258,0 3 129,4 2 0,2 2 0,3 1-129,9 6 0,-14-6-129,14 6-258,0 0-387,0 9-1290,0-9-2709,8 16-258,-5-6-516,4 4 258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01.6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92 3096,'0'0'4257,"0"0"258,0 0-1677,0 0-1548,11 0 129,-11 0 129,15 0-129,-15 0-387,28 0-129,-10-1-258,11 1 0,3-4 0,7 4-129,5-2-129,7 2-129,3 0 0,7 0 0,0 0 0,7 0 0,3 0-387,6 2 258,1-2 0,6 1 129,4-1-129,6 1 0,4-1 387,2 0-387,1 0 0,5 0 0,-1 0 0,2 0-129,1-2 387,-1 0-387,1-2 129,-1-2 0,-2-3 258,-1 1-258,0-2 387,-2 1-387,-2 1-387,-3-2 387,-3 3-387,1 2 258,-2 0-258,2 4 258,-6 1 0,1 0 0,-8 1 387,-3 5-387,-7-4 387,-11 4-387,-10-1 387,-12-2-387,-7 2 0,-10-4 129,-5 2-129,-6-1 0,-11-2 0,9 0 129,-9 0-129,0 0 0,0 0 0,0 0 129,0 0-129,0 0 0,0 0 0,0 0-129,0 0-387,0 0-3612,0 0-1548,0 0 129,0 0-1161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0.5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74 8901,'0'0'5031,"11"0"0,-11 0-387,0 0-4773,10 6 0,1 0 0,2 2 387,1-4 0,3 2 0,0-4-129,1-1-129,2-1 0,-2-4-129,-1-5 0,-6-2 129,-1-3-258,-8-1 129,-1 1-129,-3 0 129,-8 3 0,-3 3 129,-8 3-129,0 5 129,-2 0 258,1 7-129,0 3 129,4 5 0,2 1 0,3 3-129,3-1 387,5 2-387,1-1 0,4-1 0,4 0-129,4-3-129,7 1-129,2-8-516,14 6-3096,-6-10-1032,3-4-645,0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4:00.4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5676,'11'-5'5031,"-11"5"-387,16 0-258,-6 5-3870,6 6 0,0-1 0,8 8 258,-2-2-258,7 8 0,-3-2-129,5 6 258,-5-3 0,6 7 0,-11-3-129,2 5 0,-7-4 0,-1 3-129,-9 0 0,-4 4-129,-2-3 129,-6 3-258,-4-1 0,-2 0 129,-3-1-258,1-1 129,-2-4 0,2-5-129,1-3 0,0-4 129,3-4-129,1-4 0,9-10 0,-13 13-129,13-13-129,-10 0-645,10 0-4128,-1-13-258,1 13-387,-13-16-516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59.9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20 9288,'-2'-16'5289,"2"16"-129,-11-4-258,11 4-3999,-10 10-258,9 8 0,-2 1-129,3 6-129,-3 2 0,3 6 0,0-1-129,-2 6 0,1-1-129,-1 0 0,-1 1 0,0 0-129,0-4 129,1-1-129,-1-4 0,3-4 0,0-4 0,0-7 0,2-4-129,-2-10-258,9 10-516,-9-10-4257,6-8 0,-4-11-516,4-2-516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59.6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76 45 11094,'16'-28'5676,"-16"28"-516,3-18-258,-3 18-4515,-5 2-129,5-2 0,-9 21 0,1-6-129,-1 2 0,-2 1-129,0 1 129,0-3-129,1-3 0,1-2 0,2-2 0,7-9 129,-5 8-129,5-8 0,0 0 129,15 6-129,-2-5 129,7-1-129,4 0 129,8 0-129,1 0 129,3-3-258,-1-3 0,-4 2-129,0 2-129,-11-7-645,5 10-2322,-25-1-1548,16-6-645,-16 6-129,-1-8-387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59.2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3 4902,'0'0'5160,"0"-9"-387,0 9-258,0 0-3612,5 4 0,2 10 387,-7-4 0,6 11-258,-6 0-129,3 8-129,-3 2 0,0 7-258,0-3 129,-2 4-387,-2 0 0,2-1-129,-1-2 0,3-3-129,0-4 0,0-3 0,0-6 0,3-5-129,1 0-129,-4-15-516,16 17-1935,-16-17-2451,17-6-129,-11-10-387,4 1-387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58.8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2 9159,'1'-8'5160,"-1"8"-129,0 0-258,0 0-4128,0 8 0,6 0 0,-6-8 0,13 20-258,-7-10-129,2 3 129,-1-2-258,-2-1 0,0-1 0,-5-9-129,6 14 0,-6-14-387,6 10-1032,-6-10-3612,10-10 0,-9-6-516,3-5-516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58.4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211 7 5547,'0'0'3741,"0"0"-129,0 0-258,0 0-774,-11-2-516,11 2-516,-14 2-129,14-2-516,-23 12-258,9-1-129,-6-1 0,2 7-129,-4-2 0,3 8-129,0-2 0,2 6 0,3 0-129,5 4 129,1 1-129,6 0 0,2-1 0,1-1 0,8-1 0,3-2 0,5-4-129,3-5 129,3-4 0,5-4 0,2-2 0,4-6-129,3-2 129,-2-4 0,2-6-129,1-2 0,-4-6 129,-5-2-129,-2-4 0,-5-4 0,-6-3 0,-5-4-129,-5-1 129,-6-2 0,-6 1-129,-8 1 0,-5 4 129,-9 6 0,0 2-129,-4 6 0,-1 4-129,3 6 258,0 5-129,6 3 129,4 0-129,5 1-129,4 9 129,1-3-516,10 9-258,-6-5-3999,7 2-258,5-4-387,5 3-258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57.7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45 4128,'0'0'5031,"0"0"0,-6-9-387,6 9-2451,0 0-1032,-4-10-258,4 10 129,0 0-129,0 0-258,0 0-258,13 0 0,-13 0 0,22 0-129,-5 0-129,5 0 0,1-3 0,5 2 0,1-1-129,3 2 0,-2 0 129,0 0-129,-2-1 0,-4-1 0,-2 2 0,-5 0 0,-2 0 129,-7-1-129,-8 1 0,11 0 129,-11 0-129,0 0 0,0 0 129,0 0-258,0 0 129,0 0-387,0 0-129,0 0-1032,0 0-3354,10-12-129,-10 12-516,15-4-258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55.0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244 6 3483,'-6'-10'4773,"6"10"-516,0 0 129,0 0-3354,0 0 0,0 0-258,0 0 129,-10-1 0,10 1-129,-13 9-129,3 3 0,-6-2-129,0 9 129,-4 0-258,-1 5 0,-4 1 0,5 3-129,-4 0 129,6 3-129,1-1 0,5 2-129,2-1 0,6 4 0,3-3-129,1 1 129,5 0 0,2 0-129,3-1 129,0 0 0,0-4-129,-1-3 129,2-1-129,0-2 129,0-5 0,4 0 0,-3-3-129,4-2 129,1-2 0,2-1 0,-1-3-129,0 1 129,-2-4-129,-3 0 129,1-1-129,-6-1 0,-8-1 0,11 2 0,-11-2 0,0 0-129,0 0 0,0 0-129,0 0-387,0 0-903,0 0-3354,0-10-129,0 10-516,-5-12-516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54.0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78 8256,'-11'-7'5031,"11"7"-129,-7-11-258,3-1-4128,4 12-129,0 0-129,8 0 129,-8 0 129,19-3-129,-3 1-129,5 2 0,1-2 0,5 1 0,1-2 0,2 1-129,1 0 0,0-1-129,-2 0 0,-3 2 129,-1-2-129,-2 1 129,-4 1 0,-2-2-129,-4 3 129,-3-2 0,-1 1 0,-9 1 0,9-1 0,-9 1 0,0 0 0,0 0 0,0 0-129,0 0 129,0 0-129,0 0-129,0 0 0,0 0-516,0 0-1290,0 0-2967,11-2-258,-11 2-387,12-11-774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49.2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 13 9159,'-8'-9'5160,"-5"2"0,13 7-516,-13 4-3870,13 13-258,0 2 0,2 6 0,2 7-258,3 4 0,-2 1-129,3 4 129,-1-3-258,-1-1 129,-1-3 0,-3-6-129,0-4 129,1-4-129,-3-6 129,0-2-129,0-12 0,0 11 0,0-11-258,0 0-129,13 9-774,-13-9-3999,16 0 258,-16 0-774,21-9-258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0.1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15 2967,'1'-16'4386,"-1"16"258,0 0 0,0 0-2709,0 8-1935,5 7 129,-4-2 516,8 10 258,-8-5 129,6 9-387,-4-3-129,2 4-387,-5-6 387,1 2-258,-1-7 0,0 0 129,-3-6-129,1-1 258,2-10-258,-5 9 0,5-9-129,0 0 0,0 0 0,4-12-129,2-3 0,5-3 0,0-2-129,2-3 129,4-1-258,-3 0 258,0 5-258,0 4 129,0 3 0,-2 5 129,1 7-387,-1 0 258,0 7 258,3 6-129,-2 0 258,1 4-516,-1 0 645,-2 2-387,0-1 129,-3 0 0,-2-4 0,-3-3 0,1 0-129,-4-11 129,5 15-258,-5-15-516,10 10-2580,-10-10-1548,14 0-774,-4-6 0,0-3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48.8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120 30 6837,'-1'-9'5418,"-8"-2"-129,9 11-387,-12-10-2193,12 10-2322,-10 11-129,6 3 129,-2 2-258,-2 5 0,-1 3-129,-1 1 0,1-1 0,-2-1 129,1-4-129,2-3 0,1-3 0,7-13 0,-6 15 129,6-15 0,6 7-129,6-5 129,3-1 0,5 0-129,3-1 129,3 0-129,0 0 0,1 0-258,-5 0 0,-1-2-258,-3 2-258,-9-10-1935,1 8-2193,-8-7-387,-2 9 0,1-17-387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48.4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48 8256,'-17'-18'4902,"17"18"-258,-10-16-129,10 16-4128,5-6 0,4 5 0,2-3 0,8 4-129,0-3 0,6 3 129,2 0-258,2 0 129,0 0-129,0 4-129,-2 2 129,-5 0 0,-1 0-129,-5 2 258,-6-1-129,-5 6 0,-5-2 0,-3 4 129,-9-1-129,-4 1 0,-6 1 0,0 0 0,-3-3-129,1-3 0,2 0 0,4-4 0,5-2 0,4-2 0,9-2 0,0 0 0,0 0 129,19-2-129,-1-4 0,3 2 0,3 2 0,0 1 0,-1 1 0,2 0 0,-4 3 0,-4 5 0,-3 4 0,-1 2 0,-4 0 0,0 5 129,-3-1-129,-1 2 129,-4 1-129,-1-1 129,0-2 0,-4 1 0,-3-2 129,-4-4-258,-4-2 258,-2-7-258,-5-4-129,-1 0 0,-2-3 0,-1-8-258,5 4-387,-3-6-129,13 10-903,-7-5-3096,18 8 0,0 0-387,8-7-258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47.7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9159,'10'6'5031,"-10"-6"-129,0 0-258,6 10-4128,-6-10-129,0 0 0,4 9 0,-4-9 0,7 11-129,-7-11-129,11 14 0,-11-14 0,11 11-129,-11-11 0,11 9-129,-11-9-258,11 5-774,-11-5-3612,0 0 0,6-12-645,-6 12-258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47.4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153 66 1806,'-3'-15'4515,"3"15"129,-9-11-129,4 3-2064,5 8-1161,-8-6-387,8 6 129,-14 0 129,14 0-645,-14 8-129,5 4 0,-2-2-129,0 6 0,-2 2 0,2 2 0,-3 1 0,4 2-129,1-3 0,4 2 129,-1-2-129,6 0 0,0-4 0,3 2 0,7-4 0,6 2 0,1-6 0,8 0 129,0-1-129,4-3 129,2-2-258,2-3 129,-1-1 0,-2-2-129,-2-6 129,-2-2-129,-5-6 0,-2-1 0,-6-4 0,-4-6 129,-5-2-129,-4-2 0,-4-1 129,-7 2-129,-1 2 0,-5 1 0,0 7 129,-3 4-258,-1 3 258,1 6-258,1 3 129,1 2 0,1 2 0,5 3-129,0 3 129,2 1-258,6 4-258,4-11-387,6 23-2451,4-15-1548,7 4-258,1-4-387,9 3-129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46.7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45 6708,'-9'-11'4515,"9"-2"129,0 13-516,6-7-3483,-6 7-129,25-4-129,-11 1 258,6 3-258,0 0-129,5 0 0,-2 0-129,1 3 0,0-3 0,-2 0 0,-1 0-129,-1 0 129,-3-1-129,-1-1 129,-5 0-129,-1-1 0,-10 3 129,14-2-129,-14 2-129,0 0 0,11 0-129,-11 0-516,13 0-2709,-13 0-1032,0 0-258,12 0-516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53:46.4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9 2709,'0'0'4257,"2"-10"0,-2 10 0,0 0-2967,0 0-645,0 0-129,0 0 258,0 10 0,0-10 0,0 20-129,0-8-129,0 10 258,0-5-129,0 8-258,-1-4 0,1 3-129,0-3-129,0-1 0,0-4 0,0-2-129,0-4 0,0-10 129,2 14-129,-2-14 0,0 0-129,1 10 0,-1-10-129,0 0-645,0 0-2193,0 0-1548,0 0-258,0-8-387,0 8 259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8.3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36 9417,'-14'-17'5418,"14"17"-258,-7-13-258,7 13-4515,11-3-129,3 3-129,3 1 0,6-1 0,2 0 0,-1 0-129,1 0-258,-7-3-258,2 5-1290,-9-5-2838,-2 3-387,-9 0-387,0 0-516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8.1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64 95 10062,'-17'-7'5418,"17"7"-258,-13-6-258,13 6-4515,0 0-129,0 0 0,0 0 0,7 4-129,-7-4-129,17 8 129,-7-7 0,3 2 0,0-3 0,3 0-129,-1 0 129,1-4-129,0-2 0,0-2-129,-1-3 0,-3 0 0,-2-1 129,-4 0-129,-4 3 0,-2 0 0,0 9 129,-7-14-129,-4 13 129,-5 1 0,-1 1 0,-3 4 0,-1 4 0,-1 0 0,1 3 129,0 1-129,3 2 129,3 2 0,2 0-129,5 2 129,2 0 0,5 0 0,1 0 0,7 2 0,2-6 258,7 1-258,2-8 258,3 4-387,3-4 258,1-5-645,8 3-516,-7-11-4128,12-1-516,-5-9-129,4 0-774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7.6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71 7998,'-15'-12'5289,"15"12"-387,-10-4-129,10 4-3999,0 0-129,8-14 0,3 6-129,6 2-258,2-1 0,4-1 0,4 2 0,0 1-258,2 3 129,-1 2 0,1 5 0,-3 6-129,-1 4 129,-3 4-129,-4 7 129,-5 7 0,-3 3-129,-6 4 129,-4 5-129,-6 1 258,-8 0-258,-5-1 129,-6-5 387,-4-6-516,-6-5 516,-1-9-516,0-8 516,0-10-516,5-3 0,3-12-129,8-5-387,7-5 387,9-2-258,5-2 258,11 3-387,8 3 387,4 5 0,2 5 129,1 7 0,-2 4 0,0 3 0,-2 8 129,-4 6 0,-3 1 0,-2 3-129,-1 2 0,-1-2 516,1 0-516,0-3 258,0-4-903,9 4-1677,-5-16-2838,10-2 129,-4-9-774,4-4-645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7.0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51 9417,'-9'-9'5160,"9"0"-258,9 7-387,6-3-3870,10 2-387,4 0 129,8 2-129,3-1-258,1 2-387,5 0-774,-11-2-3354,6 1-387,-6-7-387,-3 2-387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9.6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 28 3999,'14'-7'4644,"-14"7"129,0-10-258,-8 7-3870,8 3-258,-16 6 258,11 8 387,-8-5 0,10 9-129,-5-3-387,4 5-129,-1-2 0,5 1-129,3-3 0,5-5-258,4-1 258,4-6-516,6-4 129,1 0-129,3-7-258,-4-7 0,4 2 129,-7-4-129,-2 5 0,-6-2 129,-2 4 258,-9 9 129,0 0 258,9-1 129,-9 1 129,2 14-129,-1-4 129,6 7-129,-2-4 0,11 2-129,0-5 0,6-3 0,2-4-129,3-3-129,-2-4 0,-2-6 0,-4-6 0,-5 0 0,-7-3 129,-2 0-129,-5 1 0,0 0 129,-4 2-258,-2 5 129,0 2-129,6 9-387,-7-9-387,-4 3-2580,11 6-1548,-10-3-258,10 3-258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6.8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 7998,'0'0'5160,"0"0"-258,3-13-129,-3 13-3999,0 0-129,0 7 0,0 2-258,0 6 0,1 5-129,0 4-129,-1-1 129,2 6 0,0-1-258,3-2 0,-1-2 129,0-8-774,5-1 0,-9-15-3870,4 13-387,-4-13-387,-3-7-387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6.2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5 10965,'-14'-6'5289,"14"6"-129,0 0-258,0 0-4644,14 0 0,4 2-258,8-1 0,7 1-516,0-2-4128,16 0-258,0-1-516,5 0-387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6.0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41 18 11352,'-10'-13'5547,"-5"4"-258,15 9-516,-13 7-4515,11 6-129,2 3 0,0 4 129,4 4-258,2 3 129,0 1-258,-1-2 0,4-2-129,-7-7-774,10 3-3999,-12-20 0,0 0-258,0 0-645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5.8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 20 3354,'-14'-7'4773,"14"7"-387,0 0 258,0 0-3354,0-10-258,12 10-129,-12 0 0,21 0-129,-11-3-129,6 3-129,-6 3 0,3 5-129,-13-8 258,17 20-258,-14-8 0,-1 3 0,-2 2-129,-4 0-129,-6 1 0,-2-2 0,-3-1-129,0-4 0,-2-3 0,1-3-129,2-5 0,1 0 0,6-9 0,4-2-129,3 0 129,3-1-129,6 2 129,3 3 0,1 1 129,1 3 0,0 3 129,-1 3 0,-2 3-129,0 5 129,-2-1 0,1 0 0,-2 3-129,0-2-387,4 7-903,-12-18-3354,21 10-387,-10-10-129,5-1-645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5.3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 8901,'9'-10'5289,"-9"10"-129,0 0-258,0 0-3483,5 18-903,1-2-129,5 9 0,-1-1 0,2 5 0,-2 2-258,-2 0 0,0-3 0,-5-4 0,0-6-129,-1-4 129,-2-4 0,0-10-129,0 0 0,0 0 0,0-19 0,0-2-129,0-5 129,4-7-258,2 1 258,0-5-129,5 4 0,-1 8 0,3 5 129,1 8 0,-1 5 0,1 7 0,0 7 129,0 7 0,-1 4-129,2 4 129,-2 3-129,-1 1 129,3 1-129,-5-1 0,1-2-258,-4-6-645,13 3-3999,-20-21-258,22 10-129,-11-13-903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4.8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346 120 4128,'0'0'4386,"0"0"0,-12 4-645,12-4-3225,0 0-516,0 0 258,0 0 0,0 0 129,0 0 258,0 0-129,0 0 258,-4-5 0,4 5 0,0 0 0,0 0-129,0 0-129,0 0 0,0 0-258,0 0 258,0 0-258,0 0 0,0 0 0,0 0 129,0 0 0,0 0-129,0 0 0,0 0 0,0 0 0,0 0-129,0 0 0,0-9-129,0 9 129,4-12-129,0 4 0,0-4 0,1-2 0,0-2 0,1 5 129,0-1-258,-2 1 258,-4 11-258,5-14 129,-5 14 0,0 0-129,-8 1 129,-7 9-129,-6 6 129,-7 3-129,-5 7 129,-7 4-129,-4 2 129,0 1 0,2-1 0,6-2-129,7-3 129,8-5 0,9-7 0,12-2 0,7-6 0,14-3-129,9-4 129,7 0 0,3 0 0,2 0 0,-1 2-129,-4 2 129,-6 4 0,-7 2-129,-7 4 129,-6 2 0,-6 0 0,-4 2 129,-1 2 0,-6-1-129,-5 1 129,-5-3 0,-2 1 0,-2-1-129,-3-2 129,-2-5-129,0-4 0,-1-2 0,1-4-258,4-1-129,-1-12-774,16 3-3225,-4-8-645,10 1-258,5-4-645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2.9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113 13 5289,'-9'-7'5160,"9"7"0,-10-5-645,10 5-2193,0 0-1677,0 0 0,8-2 0,2 1 0,9 2-258,2 1-258,8 6 129,3-3-129,4 2-129,1 2 129,0 1-129,-3-1 0,-6 3 0,-4-2 0,-8 2 129,-8 2 0,-8 3 0,-5-1 0,-16 3 129,-6 1 0,-7 3-129,-9 1 129,-1-1-129,-5-1 129,3 0-129,2-5-129,6-2 129,6-4 0,7-1-258,9-4 0,6-2-516,10 4-2967,0-8-1419,17-2-258,-2-6-645,9 0-129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2.5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64 4644,'0'0'4902,"0"0"-129,0 0-129,-11-6-3096,11 6-774,0 0 258,0 0-258,0 0-129,6 0-129,-6 0 129,11 0-129,-11 0 0,23 0 0,-5 0-258,7 0 0,5 0 0,10 0 0,7 0-129,9 0 0,6 2-129,4-2 0,5 1 0,1-1 0,-4 0 0,-3 0 0,-6 0 129,-7-1-129,-7-2 0,-9-2 0,-9 1 129,-7 3-129,-7-4 0,-13 5-129,9-7 0,-9 7-387,-5 0-258,-7-12-1032,12 12-3225,-16-11-129,16 11-258,-18-12-387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1.0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8256,'12'0'5289,"0"9"-129,-12 2-516,3 9-3096,-3 2-1419,5 8 129,-2 1 0,6 5 129,-4-2-258,5-3 0,-4-3 0,1-8 0,-2-5 0,-3-5 0,-2-10-129,0 0 129,-7-17-129,0-7 0,1 0-129,-2-5 0,5-3 0,-1 1-129,4 2 129,8 2-129,7 8 129,6 8 129,3 2 0,5 9 0,1 1 0,0 9 129,0 4 0,-2 6 129,-5 1-258,-4 1 258,-3 2-258,-4-4 129,-2 3 0,-4-5-129,0-3-129,-3-2-129,4 2-645,-7-15-3354,10 15-645,0-15-387,7 0-387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10.5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275 175 3225,'1'-11'5031,"-1"11"-516,0-12-129,0 12-2709,0 0-774,0 0 129,0 0-258,0 0 0,0-10-258,0 10-129,6-15 0,-6 15 0,9-20-129,-7 6 129,0-2-258,1-1 0,-3 2 0,0-1-129,-1 5 387,-5 1-387,6 10 0,-21-8 0,6 8 0,-3 8 0,-4 5-129,-5 3 129,-1 7-387,-3 3 387,2 0-129,1 2 129,3-3 0,4-2 0,6-4 0,7 1 0,5-8-129,3-12 258,14 12-129,5-10-129,7-2 258,2 0-129,1 0 0,3 0 0,-4 0-129,-1 5 129,-4 5 0,-6 3 0,-5 3 0,-2 5 129,-5 0 0,-4 4 0,-1 2 0,0-1 129,-6 2-129,-3-2 0,-2-4 0,-2-1 0,-3-3 387,-2-7-387,-4-3-129,0-5 0,0-3-129,-1-10-129,2-2-258,-1-8-387,12 8-3225,-3-11-645,10 3-387,1-6-645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8.7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10 7998,'0'0'5418,"-1"-10"-129,1 10-258,0 0-4386,0 0-129,-7 7-129,7 9 0,-3-2 129,3 9-258,0 2 129,0 4-258,0-2 258,0 0-258,0-4 0,0-1 0,0-3 0,0-5-129,0-2 0,0-12-129,0 15-258,0-15-774,10 0-4257,-10 0 258,14-5-903,-7-3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07.8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0 11352,'-2'12'5547,"-2"1"-774,4-13 129,0 0-4902,0 0-129,0 0 0,11 6-516,-11-6-4128,0 0-129,0-7-258,0 7-774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07.6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2 10062,'-14'-4'5418,"14"4"-774,-12 2 129,12-2-4902,-4 12-1161,4-12-3096,0 18-516,0-18-258,3 17-387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07.4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106 55 9159,'-9'-1'5160,"-5"1"-129,14 0-516,-21 7-4257,21-7 258,0 11-258,4-2 129,-4-9 0,22 11-258,-8-4 129,6-1-129,-3-2 129,4-2-129,-4-2-129,-2-2 129,-1-6 0,-3-4-129,-4 0 0,-4-4-129,-3-2 129,-1 2-129,-8 4 0,-6 1 0,-5 7 129,-2 4 0,-4 0 0,2 8 129,-3 7 0,4 3 0,-1 4 0,8 2 129,4 0-129,6 1 0,6-2 0,0 0 0,10-3-129,7-3 129,6-2 0,8-4-258,3-3 129,4-2-129,6-1-516,0-9-2193,11 3-2064,-7-12-387,7 3-387,-5-12-387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07.0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173 13 9804,'10'-22'5676,"-10"22"-903,0 0 129,0 0-4257,0 0-129,0 20-258,0 1 0,0 11 129,1 4-516,4 11 387,0 4-129,2 1 0,0 0 0,0-3-129,0-5 0,-1-8 129,-2-7-129,1-7 0,-2-11 0,-3-11 129,0 0-129,0 0-129,6-23 129,-6-2-129,-1-11-129,-9-1 0,-2-4 129,-4 0-129,-2 1 129,-4 8-129,-1 7 258,0 8 0,-2 8 0,4 9 0,2 2 129,2 9-129,1 6 129,5 6-129,2 2 129,8 4 0,1-1-129,4 1 129,7-1-129,3-1 0,7-4 0,1-3 0,4-4-258,1-10-387,7 8-1419,-5-14-2709,7-2-258,-5-10-645,4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06.5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159 49 9417,'0'-10'5160,"-12"-3"-258,3 11-387,0-3-4386,-2 5-129,-2 0 129,1 8 0,-4 2 258,2 6-129,-2 4-258,1 4 129,3 2 0,2 1 0,3-1-129,6-1 129,1-4 0,8-4 0,6-3 0,5-6-129,4-6 129,2-2 0,2-4-129,-1-5 0,0-6 0,-3-4 0,-4-5 0,-7-3-129,-6-4 129,-6 2-129,-4 3 129,-6 0 0,-3 6 0,-2 4-129,2 4 0,1 7-129,12 5-129,-10 0-645,14 9-774,-4-9-2838,25 0-387,-6-1-129,9-1-387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06.1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31 10836,'0'0'5289,"-11"-8"-258,11 8-129,-6 6-4773,6 7-129,0 2 129,4 3 0,0 2 0,1 3 0,0-2-129,0 1 129,0-6-258,-2-5 258,0-3-129,-3-8 0,0 0 129,0 0-129,0 0 0,13-15 0,-7-1 0,3-6-129,3 0 129,0-5-129,4 1 129,0 3-129,0 5 0,-2 5 0,1 4 129,-2 5 0,0 4 0,-1 7 0,0 9 0,0 3 0,0 4 0,2 3 0,-2 4 0,2-1 0,0-1 0,-1-3 0,1-3-387,-2-7-387,8 0-2709,-7-15-1290,8-1-387,-6-15-516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05.6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209 136 5031,'0'0'4515,"-8"11"129,8-11-258,0 0-3999,0 0-129,0 0 0,-6-8 258,6 8 129,-1-20-258,1 6-129,-2-5 0,-1 2-129,-1-3 258,0 5-258,-1-1 129,-3 4-258,0 6 129,-6 6 0,0 2-129,-2 14 129,0 2-129,-2 5 0,-2 6-129,3 2 258,1-1-258,5 4 258,2-2 258,2-3-258,6-3 129,1-3-129,5-8 258,7-2-258,5-10 516,4-5-516,2-7-387,4-8 387,-1-5-645,-1-3 516,-1-4-387,-5 2 387,-6 2-387,-4 3 258,-4 5 258,-3 1-129,-2 5 129,0 11-129,0 0 129,0 0 0,0 0-129,-2 7 0,2 6 0,3 2 129,2 6-258,2 0 258,1 2-129,1-2 0,1-1 0,-1-6-516,7 4-1161,-5-16-2967,8-2-258,-5-13-258,3-2-387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7:02.0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7 4644,'-10'-8'4386,"10"8"-129,0 0-129,0 0-2451,-10 9-1161,10 6 0,0-2 129,4 11 129,-4-4 129,6 11-129,-6-1-129,4 5-258,-4-4 129,1 2-258,0-7 0,3-1-129,-4-2 129,2-8 0,0-3-129,-2-12 0,3 12 0,-3-12 0,0 0 129,0 0-258,0 0 129,5-12 0,-4-1-129,2-2 0,0-5-258,2-3 129,3-1 0,1 0 0,3 4 0,1 2 0,2 4-129,-2 1 258,-1 8 0,1 0 0,-2 5 0,0 0 129,-3 8-129,1 3 0,-2 2 258,1 3-258,0 1 258,-1 0-129,1 0-129,-2 0 129,-1-2 0,-1-5-129,1-1 0,-5-9-258,8 12-516,-8-12-3870,0 0-258,0 0-258,5-6-645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9.7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13 10836,'-15'-12'5418,"15"12"-387,-9-1 0,18 3-4644,4 8-129,9 5-129,4 4 0,2 5 0,5 5 0,1 4-129,0 5 0,-6-2 129,-8 1-129,-8 2 129,-6-2 129,-6-3-258,-8-4 129,-7-2-129,-6-5 129,0-3-129,2-4 0,0-6 0,5-2-516,-1-8-645,15 0-3870,-10 0 129,10 0-903,3-11-258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9.4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137 31 9933,'-3'-14'5289,"-18"-2"-258,10 16-258,-10-1-4386,5 5-258,-1 7 0,3 2-129,2 0 129,1 1-258,4-1 129,3-4-129,4-9 129,0 11-129,10-8 129,3-3 0,6 0-129,0 0 129,4 0 0,1 0 0,-2 1 0,-2 7 129,-4 0-129,-6 2 0,-4 4 129,-6-1 0,0 0 0,-8 1 0,-5 0-129,-4-4 129,-3 0-129,-2-2 129,0-2-258,-2-5-258,7 5-645,-6-8-3741,13-2 0,3-5-516,7 9-258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8.4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246 53 7611,'0'-17'4902,"-3"7"258,-7-1-516,-1 4-5031,-2 1 129,0 6 129,1 0 903,-10 0 0,5 6-258,-9 2-258,3 4 0,-1-1 387,3 0-258,0 1 0,8 3-258,2-4 129,6-1-129,5-1 0,7 0 0,8-3-129,3-1 0,6-3-129,1-2-129,7-2-129,-4-6-129,1 1 129,-8-3-129,-3 0 258,-6 0 129,-12 10 0,10-13 258,-10 13 129,0 0 0,-7-9 129,7 9 0,-10 3-129,8 6 0,-2 0 0,4 3-129,0-1 0,4 2 129,-2-1-258,4-1 0,2-1 0,0-4-129,3 1-387,-1-7-387,8 6-1677,-3-7-2451,-1-7-645,-1-4 0,-1-5-128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9.0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135 0 4773,'0'0'4773,"0"0"-129,0 0-129,-7 10-3225,-7-4-516,6 11 129,-10-4 0,5 9-129,-6 2-258,4 4 0,-3-4 0,7 3-129,2-1-258,7-3 0,2-1-516,6-8-387,16 8-1677,-3-13-2322,9-4-258,1-5-387,6-1-129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8.4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 38 9804,'-5'-15'5289,"5"15"-387,-14-1-129,14 1-4386,-9 18-258,6 0 258,0 5-258,1 3 129,2 2-129,0 2 0,4-3-129,3-3 0,-1-4 387,2-4-387,0-7 387,3-5-387,0-4-129,-1-8 129,5-4-129,-2-12-129,4-3-387,-1-7 258,2-2-129,-4 3 258,-2 0 258,-2 7-129,-4 5 258,-1 10 129,-5 11 0,0 7 0,-1 11 0,-1 8 0,-1 2-129,3 6 129,0 2-258,1 1 129,9-5 129,1-5-516,7-1-387,-4-14-4257,11-1 129,-5-11-645,3-1-258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7.9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334 158 9030,'-6'-5'4902,"6"5"-387,-4-9-1290,4 9-2580,0 0-258,0 0-129,7-16 129,-7 16-129,8-18-129,-4 5 0,-2-3 0,-1 1 0,-1-4 0,0 4-129,-5 2 0,-2 3 0,-4 3 0,-3 6 0,-4 1 129,-3 9 129,-5 5-258,-1 8 258,-5 6-129,0 11 0,-2 3 129,4 7 0,0 2-129,6 3 0,4 3-129,9-3 129,6-5 129,5-6-258,15-7-258,8-9-129,13-3-516,-2-14-3999,15-6 645,-3-11-1032,5-5-645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7.1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30 9546,'-3'-20'5031,"3"20"-258,1-10-129,-1 10-4644,23 0 129,-3 6 0,4 1 258,5 6-129,3 2-129,5 4 0,-3 0 0,1 1-129,-4 1 0,-6 1 0,-8 0 129,-11 0 0,-8-2-129,-14 1 129,-11-1 0,-7-1 0,-7-2 0,-2-1 0,4-1-516,1-8-1548,10 7-2580,7-7-516,21-7-387,-9 10-516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6.8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 7740,'0'0'5160,"0"0"-516,0 0 0,-8-7-3612,8 7-645,9-1 129,6 1 129,1 0-129,12 0-129,3 0 0,11 1-129,4-1-129,7 0 0,2 0-129,0 0 0,2 0-129,-6 0-129,-3-1 0,-12-4-387,-3 5-258,-15-8-1161,-1 8-2709,-17 0-387,0 0 0,0 0-387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5.8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22 11352,'-11'-14'5289,"0"6"-387,11 8-129,0 0-4644,0 0-258,11 1 0,7-1-516,13 9-2838,-1-9-1161,5 1-516,-2-1-258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5.6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49 11481,'9'-2'5418,"-3"12"-387,-6-10-258,22 21-4386,-10-10-387,6 3 258,2-3-129,5-3 0,0-4-129,-1-4-129,0-2 0,-5-10-129,-3-2 0,-8-5 0,-8 1 129,-3-2-129,-10 4 258,-7 3 0,-5 4 258,-2 9 0,-3 0 0,4 15 0,-1 2 129,8 7-129,4 2 0,7 3-129,7 0 0,5-1 0,12-2 0,4-2-129,7-4 0,6-4-129,4-4-387,-3-12-1290,6 3-3225,-4-4-129,3-9-387,-8-8-516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5.2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44 146 8901,'-3'-13'4902,"-2"-3"0,5 16-258,-4-21-3870,4 21-258,8-19-129,4 7 129,2-2-129,6 2 0,0-2-258,6 3 129,0 1-129,0 6 0,0 4 0,1 4-258,-6 10 387,-2 6-258,-3 5 258,-4 10-129,-6 4 0,-6 7 129,-3-1-129,-11 2 0,-6-2 0,-6-3 0,-5-5-129,-2-7 129,-1-8-129,1-9 0,1-7 0,5-6-129,4-11 129,5-5-129,7-6 129,6-3-129,5 0 0,8 0 0,6 4 0,4 6 129,3 5-129,2 8 258,1 2-129,-2 6 0,-1 6 0,-1 4 129,-3 3-129,3 0 0,-1 2-516,-5-13-1290,5 8-3096,-3-13-258,4 0-258,-6-7-516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4.3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31 10965,'0'-9'5160,"17"6"-258,2-3-129,10 2-4644,9 3-258,5-1 0,7 2-387,-2-6-1548,6 6-2580,-5 0-387,-1 0-258,-6 0-387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4.2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0 7740,'0'0'5160,"0"0"-258,-6 9-129,6-9-3999,0 28-129,1-8 0,8 11 129,-4-3-258,5 6-129,-2 2-387,2-6-129,0-1-387,-8-13-1419,4 0-2709,-6-16-387,0 0-387,-18-8-129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6.8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217 41 2967,'0'-9'5031,"-3"-3"-258,3 12-4257,-12-10 258,-3 2 774,15 8 1548,-25-4-387,14 8-1290,-11-2-774,3 7-129,-3-1-129,3 5 129,-2 0-258,5 1 0,1 0-129,6 0 0,1 1 0,8 0 0,2-2 0,7 1-258,8 4-258,2-11-903,15 2-3612,-1-1-258,5-2-516,1-5-129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7.9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9804,'7'17'5547,"-7"-17"-516,5 14 258,-5-14-5031,-1 20-129,1-9 0,1 6 129,2-4 0,-1 0-129,2 0 0,-2-3-129,1-1 0,-3-9 129,1 10-258,-1-10 129,0 0 0,5-11-258,0-1 129,0-6 0,6 0-258,0-2 129,1 2-129,2 1 258,1 4-258,-3 6 387,2 3-129,-1 4 129,-3 5 129,1 5 0,-2 3 258,2 1-258,-2 0 258,5 3-129,-4-3 129,2 4-258,-3-6 0,0 2 0,0-3-129,-2-2-129,-1 0-129,-6-9-645,15 9-4257,-15-9 0,18 1-645,-3-2-129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3.7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8385,'0'0'5547,"0"0"-516,0 0-258,18-3-2580,4 3-2322,6 0-387,11 3-1032,1-3-2967,3 0-516,-4 0-129,3 0-774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3.5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10320,'0'0'5418,"-10"3"-516,9 9-129,-4 1-4515,5 5-129,1 1 129,3 3-258,2 1-129,-1-3-516,6 5-645,-11-15-3225,3 4-387,-3-14-258,0 0-645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3.3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25 4386,'15'-10'4773,"-5"5"-129,-10 5-516,19-5-2967,-19 5-258,21-6 0,-21 6 129,20 0-258,-20 0-258,20 10-129,-11 1 129,-1 5-258,-3 2 258,-2 0-387,-3 2 129,-4 0-129,-7-1 0,-1-4-129,-5-2 129,-2-4-129,-2-5 0,3-4-129,4-2 0,0-4 0,9-4 129,4-1-129,1 3 0,10-1 0,4 4 129,4 1 0,0 3 0,1 1 129,-3 5-129,0 2 0,-4 1 129,1 2-129,-4 0 0,-9-10-129,18 18-516,-18-18-2838,8 9-1290,-8-9-129,12 3-645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2.8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0 7998,'0'9'4902,"-1"1"-129,1 4-258,-9-1-3870,9 9-387,0 1-129,2 5 129,-1-3 0,4 1 129,1-4-258,1-2 0,2-5 129,2-4-129,1-7 129,3-4-258,0-6 129,1-8-129,0-5 0,-1-4 0,-1-3 0,-3-1-129,-2 3 129,-3 2 0,-2 4 129,-2 8-129,-2 10 258,0 0-129,0 0 0,0 0 129,-3 16-129,3 2 129,0 2-258,0 2 129,3 1-129,3-3 0,3 0-258,-1-8-258,9 4-903,-7-15-3225,7-1-387,-2-9-387,1-9-258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52.2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199 164 3870,'0'0'4515,"0"0"0,0 0-387,0 0-3225,0 0-129,0 0 129,0 0 0,0 0 0,0 0 0,0 0-258,0 0-129,5-10 0,-4-4-129,3 1-129,-1-5-129,0-2 0,-1-2-129,-1 2 0,-1 1 0,0 4 129,-4 2-129,4 13 258,-18-5-258,6 8 0,-4 10 258,-3 9-258,-3 2 258,-1 10-129,-2 6 0,2 5 0,1 1 0,5 2 0,5-1 0,6-1 0,6-4-129,8-5 0,7-6 0,7-7 0,5-4 0,4-7 0,6-5-129,0-8-387,5 0-1161,-2-15-3096,1-2-258,-12-13-387,2 3-258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9.9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0 12513,'-4'13'5547,"-2"5"-258,6-18-129,0 10-4902,0-10-516,0 0-129,11 11-387,-11-11-4257,0 0 0,0 0-516,-5-3-516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9.8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0 12384,'-6'7'5547,"-1"4"-516,-6 0-387,-1-3-5676,14 12-4128,-5-4-129,5 6 0,0-5-516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9.6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77 75 12126,'0'-8'5418,"0"8"-387,0 0-129,0 0-4644,0 0-129,14 8 0,2-4 129,5-4-129,2 0-129,4-4 129,0-2-258,-2-5 0,-3-2 0,-7-1 0,-5 1 0,-10 2 0,0 11 0,-21-9 0,-6 9 258,-2 5-129,-5 8 129,-3 6 129,3 5-129,1 4 129,6 0 0,8 4-129,8-1 0,8 0 0,4-1 0,14-2 0,7-4-258,10-4 129,4-2-258,6-5-129,8 1-903,-5-13-3741,8 0-258,-6-7-387,1-4-387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9.2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285-3 11739,'14'-8'5418,"-14"8"-129,0 12-387,-10 10-4515,8 6-129,2 12 0,0 7 129,7 8 0,1-1-129,6 1-129,-2-3 0,2-2-129,-1-4 0,-2-10 129,-4-9-129,1-8 0,-5-7 0,-3-12 0,0 0 0,-3-18-258,-7-9 129,-7-12-258,-3 0 129,-5-7-129,-5 4 0,-4 5 129,-1 9 0,-2 10 258,2 14 0,1 10 129,2 12-129,5 8 258,5 3-129,6 5 0,10 0 129,6 1-129,14-3 0,7-3 0,10-4 0,9-5-129,5-6-129,4-5-129,6-1-516,-11-9-4128,7-3-129,-7-11-516,-2 4-258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8.8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0 122 10965,'11'-23'5031,"9"12"-258,10 6-258,8-5-4515,7-5-129,9 1 129,1 1 0,0 3-129,-7 0 129,-7 2 129,-7 5 0,-12 3 129,-12 3-129,-10-3 258,-9 25 0,-11-9 0,0 9 0,-5 3-129,5 4 0,2-1-129,9 5 0,9 0 0,9-8 0,12 2-129,9-10 0,6-5 0,3-6-129,2-7 129,-2-5-129,-4-11 129,-9-10-129,-9-4 0,-12-9 0,-5-2 129,-11 0-129,-10 0 129,-7 7 0,-5 5 0,-3 7 0,4 7 0,4 8-129,7 5-258,3 0-516,18 0-4128,0 0 129,21 7-387,2-6-645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7.5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24 4902,'0'0'2451,"1"-14"-516,-1 14-1935,17-10-5805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8.3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45-2 10965,'-11'-2'5547,"-1"13"-516,4 15 0,-3 2-4773,9 14-258,4 9 129,14 4-129,5 3-129,3 1 0,6 3-516,-3-11-258,10 1-3870,-19-21-129,-4-9-387,-14-22-258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8.1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165 62 9417,'0'-25'5160,"-11"13"-387,1 5-129,-6-7-4515,1 12 0,2 0 0,1 3 387,-4 4 0,4 6-258,-1 3 0,4 4-129,-3 6-129,4 4 0,0-1 0,3 2 129,1-4 129,4-1-129,0-2 258,7-4-387,4-8 387,8-7-516,3-3 0,1-10-129,6-1-387,-3-13 129,1 1-129,-5-6 0,-2 6 0,-7 0 516,-5 6 129,-4 4 0,-4 13 129,0 0 258,0 0 129,0 20-258,0 2 0,5 7-129,4 1 258,4-1-516,5-1-258,-5-13-4257,15-2 0,-7-13-516,4-11-387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6:47.7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182 109 6321,'0'0'4386,"0"0"-258,0 0-1161,0 11-2322,0-11-129,0 0 258,0 0 129,5 12 0,-5-12 129,0 0-258,0 0-129,0 0 0,0-11-258,0-1 0,0-5-129,0-2 0,-1 1-129,-2 1-129,-2 0 129,2 5-129,-3 3 129,6 9-129,-16 0 0,5 9 0,-1 3 0,-1 2 0,-3 5 0,1 5 0,-3 3 0,0 1 0,4 4 0,-1 2 129,5 3-129,2 0 0,5-3 258,3-1-387,7-3 0,6-5-516,11 1-258,-1-14-3870,13-2-258,-1-10-516,5-2 129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35.3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0 9159,'-15'14'5289,"15"-14"-258,0 0-774,-8 0-6063,8 0-3225,0 0-516,7 0 0,-7 0-257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35.2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6 9804,'0'0'5547,"0"0"-387,-6-6 0,6 6-5289,-9 0-516,9 0-1032,0 0-3483,0 0-129,4 8-258,-4-8-516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35.0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141 82 6966,'-16'0'5031,"16"0"-258,-13 0-516,4 0-4515,9 0 0,0 0 129,6 4 387,-6-4 129,15 7 0,-5-7 129,5 0-258,-1 0 0,4-4-129,1-3-129,-3-4-129,-2 1 0,-3-6 0,-2 3 0,-9-1-258,-3 4 387,-9 4 0,-7 3 258,-6 3 0,-4 9 0,-3 6 129,0 1-129,5 6 258,0 1-258,8 1 129,3-1-258,10 2 258,3-2-129,6 0-129,7-3-129,7-2 0,5-2-129,2-8-645,8 6-1032,-3-10-3354,3-4-129,-1-4-645,-1-6 387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34.6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183 0 8643,'-25'19'5418,"12"-4"-387,0 4-258,9 5-4902,-2 8 0,5 4 129,1 4 0,2 1-129,5-2 258,1 1-258,3-2 258,-2-6 0,2-5-129,-2-6 0,-2-5 0,-1-6 0,-6-10-129,0 0 0,3-8-129,-3-5 0,-6-8 0,-3-1 0,-4-3-129,-2 3 0,-4-1 129,-1 9 129,-2 4 129,1 4 129,5 6 0,-2 5 0,6 9 129,1-1 0,5 9 0,1-4 129,5 5-129,1-2 0,9 1-129,2-4 0,6-4 0,3 0-387,4-12-387,11 8-2580,-3-10-1806,-1-4-258,0-4-516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34.1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157 18 8127,'-29'-14'5289,"17"12"-258,-3 2-258,6 0-4773,-5 8 0,0 4 0,-1 5 0,1 1 129,1 4-129,1 2 129,4 1-129,6-1 129,2-3 0,8 2-129,4-8 129,8-1 0,2-6-129,5-4 0,0-4 0,-1-2-129,0-6 0,-4-8 0,-2-4 0,-8 0-129,-5-1 258,-5-6-129,-2 5 0,-7 1 0,-2 4 129,-5 5 0,-2 1 0,3 4-129,1 6-258,-3-3-903,15 4-2580,0 0-1161,0 0-387,0 0-129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33.7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0 183 5934,'5'0'5031,"6"5"-387,1 1-516,8-2-4386,1-4 0,4 0 129,0 0 0,0-5 129,-2-5 0,-2-4 0,-3-5 0,-1-2 0,-4-3 258,-5 0 0,1 3 0,-7 0 129,5 6 0,-6 2 0,-1 13 129,1-11 0,-1 11-129,2 14-129,2 7 0,-3 1-129,4 10 0,-2 1 0,4 9 0,-2 1-258,2 1 258,-1 0-129,-1-2 0,1-7 0,-2-1 129,0-8-258,-2-4 258,-1-6-129,-1-16-129,0 0 129,0 0-129,5-12 0,-2-10-258,4-5 258,0-3-129,5 2 0,2-4 129,3 8-129,2 3 258,0 8 258,1 9-129,-2 4 129,0 4 0,-4 7 0,0 8 129,-4 0-258,2 6 129,-3-1-129,1-1 0,-1 1-129,-2-2-129,3-2-516,-4-11-774,10 0-3225,-2-7-645,0-2-129,2-5-258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33.1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3 6450,'-12'-8'4902,"12"8"-258,-14 7-516,9 9-4515,-1 7 0,6 8 0,0 10 258,0 3-129,0 2-258,6 6-645,-2-6-1677,0-5-1806,4 2-129,-7-16 130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7.4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0 10965,'0'8'5805,"-1"3"-516,1-11-129,-10 10-5289,10 1 0,3 1 129,4-2 0,-1-2 0,0 2-129,-6-10-387,14 18-258,-14-18-3354,0 0-1161,0 0-129,0-12-645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32.9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176 21 1548,'-17'-10'3741,"17"10"387,-16-7-258,7 4-4128,0 2-258,9 1 387,-17 1 258,5 2 258,-1 7 0,-1 1 129,-1 6-129,2-1-129,-1 6 129,2-2 129,4 1-258,3-3 0,5 2 0,0-5 129,5 2-258,2-9 129,8 2-129,-2-4-129,4-4-129,1-2-258,-1-4-387,4-2-516,-7-10-258,6 4-129,-11-12-129,5 8 645,-10-5 645,0 3 774,-2 5 258,-2-1 774,0 14 387,-11-6 258,10 15 0,-11 1-258,12 10-645,-6 0-258,6 6-129,0-1-258,5 3 0,3-3-258,3-1 0,4-5-387,-3-4 0,5 1-645,-8-8-774,7-6-2580,-4 1-645,-12-3-129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32.2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225 136 1677,'0'0'3354,"0"0"-903,0 0-645,5-7-258,-5-3-387,0 10-258,6-16-516,-4 8 129,-2-6-258,0 2 129,-4-1 0,0 3 258,-6-4-258,10 14 0,-17-18 129,17 18-129,-18-12-258,9 10 129,-3 2-258,0 4 129,-3 6-129,0 5 0,-3 5 129,1 6 0,-2 1 0,2 3 0,0 0 258,3 2-129,3-1-129,6-2 129,2-4 0,3 0 0,1-5-258,9 0 129,1-6-129,4-2-129,5-4-258,-3-8-1290,10-2-2838,3 0-258,-5-8-387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54.9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11 6966,'0'-9'5418,"0"9"0,0 0-516,2 8-4257,8 12-129,-2 1 0,7 10 387,-3 3-387,4 9 0,0-3-129,1 3 0,-1-3-129,1-3 0,-4-6 0,1-6 0,-5-6-258,1-5 129,-2-4 0,-8-10 0,12 4 0,-12-4 0,10-11 0,-4-6-129,-1-7 129,1-5-129,1-9 0,0-3 0,-1-1 0,0 1-129,-1 2 129,0 5-129,-1 7 129,-1 5-129,0 6 129,-3 5-258,3 1 0,-3 10-387,3-9-258,-5-2-2580,2 11-1806,0 0-258,0 0-387,0 0-129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54.5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 1161,'0'0'4902,"11"-5"387,-11 5-387,-6-4-2580,8 13-774,-2-9-258,0 25 129,-2-6-516,2 9-258,-2 1 0,2 7-387,0-3 0,0 4-129,0-3 0,0-2 0,0-6-129,3-2 0,-1-5-129,1-6-129,2 2-645,-5-15-3741,0 0-258,12 0-774,-4-10-129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54.2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6 4386,'8'-13'5418,"-8"13"-516,0 0 0,0 0-3741,0 0-258,0 17 129,-9-3-516,3 8-129,-6-1-129,2 7 0,0-3-258,1-1 129,-1-2-129,4-4 0,2-5 129,3-3-129,1-10 258,0 0-129,12 7-129,3-7 129,1-3 0,7 0-129,3-1-129,1-3-387,6 7-258,-10-11-903,11 9-2580,-14-2-903,-2 0-387,-6-2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53.8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49 6837,'-27'-19'5418,"16"11"-387,11 8 0,-7-10-4515,7 10-258,23-7 0,3 4-129,8 3 129,1 0-129,5 0-129,0 6 0,-5 1 0,-4 2 0,-12 1 0,-8 3 0,-11 0 0,-8 1-129,-12-1 129,-8 0 0,-4-2 0,-2 0 0,2-2 0,4 0 0,5-4-129,12-1 129,11-4 0,4 9 0,15-4 0,9 0 0,3 2 0,3 3 0,-1-1 129,-1 6-129,-7 1 0,-6 4 129,-11 0-129,-8 0 129,-2 2 0,-10 0 0,-4-2 0,-5-2-129,3-2 258,-2-3-516,1-2 129,5-1-387,-2-10-1161,16 0-3225,-12-1-258,12 1-387,-5-22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53.3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0 7224,'-1'14'5160,"1"-14"-129,-9 11-258,9-11-4515,-9 12-129,9-3 0,0-9 0,4 15-258,3-5-903,-7-10-2838,0 0-903,20 7-516,-10-11-258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53.1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200 49 645,'-25'0'4257,"12"8"387,-7-4-258,-4 1-3096,10 10-516,-8-1 258,8 9 0,-8-5-129,11 9-129,-6-5-129,11 5 0,-4-5-129,10 1 129,-1-3-258,2 0 0,7-5 0,4-1-129,0-1 129,5-3-129,0-4 129,3-1-129,-2-5-129,4-1 0,-2-6 0,2-3-129,-5-6 0,0-4 0,-3-3 0,-2-5-129,-4-2 129,-4-3 0,-4 1 0,-1 0 0,-5 4 0,-3 1-129,-1 4 129,-2 5 0,0 5 0,-2 3 0,2 4-129,0 3 129,1 3-129,0 0-258,1 3-129,-2 2-387,9 9-1032,-6-2-2967,6-2-258,3 2-258,0-1-128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8.3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27 6966,'-11'-19'5160,"11"19"0,-10-9-387,10 9-4386,0 0-129,0 0 0,-6 7 129,1 3-129,3 5 0,-4 5 0,3 1-129,-2 3 0,3 2 129,0-4-129,2 1-129,4-6 129,3-1-129,4-6 0,3-4 129,2-5-129,4-1 0,1-9-129,0-6 129,1-5-129,-2-5 0,1-3-129,-4 3 129,-3-1 129,-6 4-129,-2 3 129,-1 6 0,-4 4 129,-1 9 0,0 0 129,0 7-129,0 4 0,0 4 0,0 3-129,4 4 129,1 2 0,1-1-129,4 0 129,-1-2-129,2-1 0,2-3 0,-2-3 0,1-1-129,0-3 0,-3-5-774,9 5-2451,-9-6-1677,0-4-516,-9 0-387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7.8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254 227 3999,'-5'-14'4644,"5"0"-516,0 14-2709,0-15-258,0 15-258,4-20 129,2 11-387,-4-4-129,3-3-387,0 0 0,-1-2 0,-3-1 0,-1 1 0,-3-1 0,-4 4 129,-5 1 129,-2 10 0,-5 2 0,-1 2-129,-4 10 129,3 7-129,-6 3 258,5 6-387,-3 4 0,6 3 0,-1 0 129,6 4 0,0-2-129,6 1 129,3-1 0,5 0 0,0-4-129,8 0 0,4-4-129,5-3 129,2-4-129,6-6 0,1-3-129,-1-6-258,7 0-258,-8-8-903,13-1-2838,-6-5-774,-3-3-387,-1-2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7.2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59 8514,'13'8'5289,"-3"0"-129,-10-8-258,0 0-3999,7 15-645,-3-6 0,1 4 129,-5-13-129,10 18 129,-10-18-129,7 15-129,-7-15 0,4 10 129,-4-10-129,0 0 0,0 0-129,0-4 0,-3-5 129,3-5-258,0 0 129,0-3-258,4-3 129,0 2 0,4 1-129,3 3 0,0 4 129,0 1 0,0 5 129,0 2 0,0 2 0,-1 5 0,-1 3 129,0 0 0,0 2 0,-3 2 0,0-3-129,-1 0 129,-5-9 0,6 13 0,-6-13-129,0 0 129,3 9-129,-3-9 0,0 0 0,0 0 0,0 0-129,16-10 0,-3 1 0,1-3-129,6 0 129,1 1-129,0-1 0,-3 2 129,-2 3 0,-4 3 129,-2 4 0,-10 0 129,10 2 0,-10-2 129,2 13 0,1-3-129,-1 0 0,2 3 129,0-3-258,3 4 129,-1-4-129,1-1 0,1 3-258,-8-12-387,18 21-1548,-5-16-2709,-2-5-645,-11 0-129,19-4-516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7.1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11 2967,'-5'-10'4644,"12"10"0,-7 0-258,26 0-3999,-7 0-258,7 4 129,4 2 0,-2 3-129,3-1 0,-5 3-129,-1 1 129,-5 4-129,-6 1 129,-9-1 129,-5 5 129,-7 2-129,-11 2 129,-10 0-129,-5 2 129,-4-3-129,-1 0 0,0-4-258,3-2-129,7-3-516,1-9-1161,9-1-2838,18-5-387,0 0-129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6.8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42 2451,'0'7'4386,"0"-7"129,10 0-129,6 0-4128,5-1-129,8 1 258,-1-5 0,10 1-129,1-1 0,2 2-129,2-2-258,-2 0-129,2 5-645,-10-8-903,2 0-2580,-2 8-387,-12-5 129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6.2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11 6450,'-20'-5'5031,"20"5"0,-12-3-645,12 3-4386,0 0-129,5-2 129,7 2 129,0 0 0,4 0-258,4 4-129,-2-4-774,10 0-3483,-3 0-387,-6-3-516,1 3 646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6.0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96 6837,'-15'-5'5160,"15"5"-258,-8-4-387,8 4-4386,0 0 0,6 0 129,5 0 0,0 1-129,4 0 129,2-1-258,3 0 129,2 0-129,1-7 0,1 2 0,-4-3-129,-1 0 0,-5-1 0,1 1 0,-6-2 0,-3 0 0,-6 10-387,0-14 387,-9 8 0,-2 3 0,-5 3 0,-3 1 129,-2 7 129,-2 3 0,1 2 129,-3 1 0,9 5 258,-2-3-258,7 2 0,1-1 0,7 1 0,0-4 0,3 4-129,6-4 0,3 0 0,3 0 0,1-3-129,6-1 0,2-6-387,7 2-516,-5-11-2451,8-2-1677,0-6-258,0-4-516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5.5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81 43 3354,'6'-9'4386,"4"8"129,-10 1-2064,14-14-1677,6 8-258,-4-2 129,6 6-129,-4-1 0,4 3-129,-5 4 129,3 6-129,-6 0-129,0 9 129,-4-1-258,-2 8 258,-3 1-258,-1 4 129,-4 0 0,0 4 0,-10 0 0,-2 0 0,-7-4-129,-1-3 129,-6-4-258,0-7 0,-4-3-258,-1-8 0,2-2-129,1-4 0,6-8 0,0-5 0,10 0 0,1-5 0,11 1 129,0-1 0,12 2 258,5 2 0,4 0 129,5 8 0,-3-1 129,2 7 129,-4 0-129,0 4 129,-4 4 0,-2 7 0,-3-1-129,0 6 0,-2-2 0,1 1 0,-3 0-258,2-2 129,0-1-516,-2-6-258,7 4-2580,-2-8-1548,1-5-258,0-1-645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4.8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2967,'-4'4'4515,"4"-4"0,0 0-258,0 0-3999,8 2-129,7 0 129,5-2 129,6 4-129,1-2 129,3 0-387,0-1 0,0-1-645,5 0-1032,-9 5-2709,-5-9-387,2 2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4.6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9 774,'-6'-10'4257,"6"10"258,0 0 0,0 11-3741,0-11 0,0 24-258,0-7 258,2 6-129,-2-1 0,5 3-129,-4-1-258,3 0 0,-3-4-129,2-3 0,-2-3-129,-1-4-129,2 0-516,-2-10-1161,0 0-2709,4-6-258,-4-6-258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3.9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33 3483,'0'0'4128,"0"0"-2193,2-12-645,8 9-258,-10 3-387,16-8 387,-16 8-387,19-6 0,-9 3-129,3 3 0,-2 0-129,3 3 0,-4 2 129,2 4-258,-4 2 129,2 4-129,-5-1 258,1 6-258,-6-4 258,1 6-258,-1-3 129,-5 1-258,-3-5 129,-2 1-129,-2-4-129,-4-4 129,1-2-258,-2-4 0,1-2 0,-2-1-129,6-5 0,-1-2-129,6-1 258,5-2-129,2 1 129,7 0 0,4 3 0,5 1 258,0 3-129,4 3 129,-5 0 129,1 4-129,-2 4 0,-1-1 0,-2 1 0,-1 2 0,-2 0 0,1-1-129,1-2-258,-10-7-645,17 8-3612,-9-1-258,-8-7-387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3.3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61 3225,'0'0'4773,"0"0"-258,6-13-258,-6 13-4128,20-11-129,-5 5 129,3 0 0,-2 0 0,0 1-258,-1 2 0,-2-1-258,3 2-516,-16 2-645,16-6-1935,-16 6-1161,0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3.1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1548,'0'0'3999,"-2"11"-2064,2-11-516,0 10-258,0-10 258,-1 19 129,-2-10-129,3 8-387,0-5-387,0 4-129,0-4-129,0 4-129,0-5 0,0 0-129,0-3-129,0-8 0,0 16-387,0-16-903,0 0-2709,0 0-516,0 0-387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6.6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65 8901,'2'5'5418,"-2"-5"-387,0 9 0,0-9-4128,-1 13-1032,1 0 129,-2 0 129,2 0 129,-3-2-129,3 0 0,-1-2-129,1-9 129,0 13 0,0-13 0,0 0 0,0 0-129,-5-14 129,4 0-129,-3-4 129,3-2 0,-1-2-129,0 1 0,2 3 0,0 2 129,0 3-258,5 3 258,-5 10-258,16-8 0,-2 8 0,-1 0-129,9 2-129,-2-2-516,9 12-774,-13-6-3096,6 3-516,-3-3-387,-4 3-129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1.5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49-1 3096,'-10'0'4644,"0"0"-258,2 4-3096,5 9-258,-4-1 129,7 10 0,-6-2-387,6 8-129,-5-2-129,5 6-258,0-5 0,0 3 129,1-6-258,5 0 258,-2-7-129,3-1 0,2-6-129,2-2 0,0-5 0,4-3-129,2-3-129,-1-11-258,3 0-129,-5-12-129,4 5 0,-7-10-258,2 6 387,-11-3 0,1 7 387,-3 2 258,-2 2 258,2 17 129,-7-16 0,7 16 258,0 0 0,0 0-258,-5 8-129,5 3 0,4 3-258,3 5 0,1 1 0,2 1 0,1 2-129,1-2 129,0-1-129,0-1 0,-1-3 0,-3-2 0,0-4 0,-4-1-129,3 1-387,-7-10-258,11 13-1806,-11-13-2322,16 3-129,-7-3-387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0:40.9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271 138 258,'0'0'3870,"0"0"387,0 6-3096,0-6 0,0 0-129,0 0 0,2-9 0,-2 9-387,0-14-258,0 3 129,0-2-258,-1-2-129,-5 2 129,1-4-129,-1 3 0,-2 0-129,0 6 387,0-2-387,-2 6 129,-4 2 0,3 2 129,-3 8 0,0 2-258,-3 7 258,0 4-387,-2 4 387,0 3-258,1 4 0,0 0 0,-1 1 0,6 5 258,1-2-258,3 0 129,3 1-129,5-3 258,1-3-258,1-2 0,8-4 129,3-5-129,3-4-387,3-10 0,7 3-1161,-1-9-2838,0-3-258,9-4-387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9.8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31 6063,'-7'-13'5676,"-3"0"-516,10 13-129,0 0-3999,-9-4-645,9 4 0,14 0 0,2 1 129,1 1-258,4-1-258,2-1-129,-1-1-387,4 2-1161,-6-1-3225,-2-1-387,-5-3-258,-13 4-258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7.6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15 3870,'0'0'5418,"0"0"-516,-5-10 0,5 10-3870,5-2-387,10 2 129,-3 0 0,9 0-387,2 0-258,5 0 0,1 0-129,1 0 0,1 0-258,-5 0-129,-1 0-258,-9-2-516,5 2-1935,-8 0-1806,-13 0-258,0 0-387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7.3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11-2 3612,'-5'0'4902,"5"0"-258,-1 12-2580,1-12-774,-2 21-258,-1-11 258,6 8-387,-3-2-258,6 2-258,-2-3 0,0 2-258,-1-6 0,1-1-129,-4-10 0,3 10-129,-3-10-645,0 0-2193,0 0-1806,0 0-258,-8-9-258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6.9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33 3999,'0'0'4386,"10"-14"-1548,0 13-1677,-10 1 0,21-7 129,-21 7-129,26-6-129,-13 2-516,7 4-129,-4 0-129,2 3 129,-4 4-258,1 1 129,-6 0 0,0 7 0,-7 0 129,-2 4 0,-3-1 0,-8 2-129,-3-6 129,-2 2-258,-1-3 0,0-3-129,1-6 0,0-1-258,5-3 129,2-4-258,9 4 129,-5-12 0,5 12-129,1-11 129,-1 11 129,10-5-129,-10 5 129,12 0 129,-12 0 0,0 0-129,9 4 129,-9-4-129,0 0 129,0 0 0,0 0 0,0 0 0,0 0 0,0 0 0,0 0 129,0 0 0,0 0 0,0 0 0,0 0 0,0 0 0,0 0 0,11-4 129,-11 4-129,0 0 0,8-8 0,-8 8 129,16-10-258,-5 8 129,0-3 0,2 1 0,0 1 0,1 2-129,0-1 129,-2 2-129,-1 2 129,-1 1-129,-1 2 0,-9-5 0,17 10 129,-17-10-129,13 14 0,-13-14-129,11 13 129,-11-13 0,15 10-129,-15-10-129,15 11-903,-15-11-3225,0 0-645,15 4-129,-15-4-128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4.6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15 4644,'-16'-10'4902,"5"6"129,11 4-516,10-1-3870,2 0-129,10 1-129,0 3 129,10 3-258,1 1 258,2 1-516,-2 2 0,-4 2 0,-6-2 129,-3 2-129,-8-2 0,-7 5 129,-5-3 0,-6 4 0,-11 1 0,-4 4 129,-5 0-129,-2 0 0,-2 1-129,0-2 0,4 1-129,0-7-516,13 10-2064,-3-10-2193,8-4-258,8-10-258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4.2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14 4773,'-20'0'5289,"11"-2"-516,9 2-387,0 0-3354,8-11-387,8 11 0,-1-1 0,14 1-129,3 0-129,10 0-129,2 0-129,7 0-129,2 0 0,-2 0-387,3 6-645,-15-6-2967,0 0-1032,-6 1-258,-7-1-258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3.3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224 65 2580,'0'0'4902,"0"0"-258,0 0-2709,0 0-387,0 0 0,-9-6-258,9 6-258,0 0-258,0 0-129,0 0-258,12-8 0,-12 8 0,22-8 0,-6 0-258,7 1 0,1 0 0,2 0 0,0 2-129,2 1 129,-3 0-129,-2 4 0,-5 0-129,-4 0 129,-2 0 0,-12 0 0,15 4 0,-15-4 0,0 19 0,0-5 0,-10 5 0,-2 7 129,-9 5-129,-3 6 129,-8 4 0,-5 2 0,-5-1 0,-2 1 129,-5 0 0,1-1-129,2-5 0,6-3 258,3-4-387,9-4 129,9-5 0,9-4-129,10-7 0,11-7 129,15-3-129,10-4 0,8-5 129,7-1-129,4-3 0,0 2 0,0-2 0,-5 4-129,-8 3 129,-6 0-129,-6 2 0,-10 0 0,-3 2-258,-6-4-129,0 8-903,-11-2-3483,0 0-258,10-4-387,-10 4-258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2.4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80-1 5547,'0'0'5418,"11"-1"-387,-2 5-258,1 2-3870,12 15-258,0 2 0,9 10 0,-7 3-129,9 11 0,-3 1-129,-2 6-129,-5 3 0,-4-1 0,-11 0-129,-5-4 129,-3 0 129,-6-3-387,-8-4 129,-3-3-129,-4-1 129,-5-1-258,0-2 258,1-1-129,-3-3-129,-2-3 129,1-1-129,1-6 129,5-2-387,1-8 0,7 5-645,-8-17-2193,12 6-1806,2-6-516,9-2-258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6.2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59 1161,'6'4'2838,"-6"-4"903,0 0 0,8-1-3354,-8 1-1290,0 0 387,19 5 1548,-19-5 1548,28 2-645,-14-2-903,12 0-387,-5 0 258,7 3-387,-5-3-129,3 1-129,-2 1-258,-1 2 129,-2-3 0,1 2 0,-3-3 0,2 3 0,-1-3 129,0 0-129,0 0 129,-1 0-129,0-1 0,-2-2 0,-3-1-129,1-2 0,-6-1 129,0-1 0,-4-4 129,-5 1 0,0 0-258,-9 2 258,-6 1 0,-3 4 0,-6 2 0,2 3 0,-4 5-129,4 4 0,0 0 258,8 2-258,3 2 0,6 1 258,4-3-258,1 1 129,8 1-129,6-1 0,1-1 0,4 1-129,5-2-129,0-4-258,6 6-645,-8-13-2838,9 0-1161,-2 0-258,0-8-645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1.9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3870,'0'0'4515,"0"0"0,0 0-2838,0 0-258,0 0 258,0 0 0,2 16-258,-2-6-258,3 11-129,-3-2 0,8 12 0,-5-1-387,7 5-129,-4-3-258,5 2 0,-2-4 0,3-1-129,-1-5 0,0-4 0,-3-5-129,0-2 129,-8-13 0,12 13 0,-12-13 0,8 2-129,-8-2 129,9-12 0,-5-4-129,3-4 129,1-7-129,0-5 0,1-5-129,2-1 0,2 2 129,-2 1-129,2 5 0,-3 3 0,0 8-129,-3 2 0,-7 17-387,5-20-774,-5 20-3870,0 0 0,8-9-258,-8 9-645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1.3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203 18 774,'12'-8'5289,"-12"8"129,0 0-258,0-10-2451,0 18-774,-11-6-387,3 16-387,-11-4-387,1 8-387,-6 3 0,1 5-129,-3 0 0,4 2 0,0 0-129,5-1 0,3 2 0,7-3 0,3-4-129,4-2 129,8-2-129,6-2 129,4-4 0,3-1-129,3-5 0,3-6 0,1-1-129,-2-3 0,0-3 0,-4-8-129,-3-3 0,-4-4 129,-5 0 0,-6 2 0,-4-2 0,-4 2 129,-7 2 0,-3 2-129,-3 3 129,-2 2-129,1 2 0,-1 1-129,5 4-129,-2-2-387,16 2-774,-21 2-3354,21-2-387,0 0-129,0 0-258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0.8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73 8643,'-10'-7'5418,"9"-2"-387,1 9-387,12-10-4515,7 6 0,5 1-129,4-1 0,4-3-387,9 7-516,-9-9-2322,6 2-1677,-2 2-387,-3-3-387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0.6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21 7224,'-16'-11'5160,"16"11"0,-11-8-387,11 8-4386,13-3-129,4 3 129,2 0-129,5 3 0,1-2 0,4 2-129,0-2 0,-4 2-129,-4 0 0,-4-2 0,-6 2 258,-11-3-129,12 14-129,-10-2 258,-2 3-129,0 8 0,-1 3 0,-1 6 129,-3 4-129,2 3 0,0-1-129,-1 1 0,2-4 0,-1-3 0,2-3 0,-1-11-258,2 3-387,0-21-3354,0 0-903,0 0-387,0 0-516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0.2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0 6966,'-3'28'5289,"3"-18"-387,-1-1-387,-9-2-4128,10 3-387,0-10 129,0 16 0,0-16-129,0 0 0,5 13-129,-5-13-774,0 0-1161,0 0-2709,10 2-258,-10-2-387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19.9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186 27 1806,'0'-15'5160,"-5"6"0,5 9-258,-11 0-2193,1 0-1935,10 0-129,-15 10 129,8 7-129,-8 0-258,4 8-129,-5 2 0,0 3 0,-1 0 0,2 2 0,-1-4-129,5 1 258,1-7-258,4 0 129,2-4-129,4 0 0,2-5 0,6 1-129,5-6 129,1-2 0,4-4-129,4-2 129,1 0 0,2-9-129,1-3 0,1-4 0,-5-3 129,0-2-258,-4-3 129,-5-2-129,-5-3 129,-5 3-129,-3-1 129,-5 1-129,-3 2 0,-4 2-129,0 6 129,-2 2-129,3 3 0,-1 2-258,12 9 129,-16-11-516,16 11-645,-9 6-3096,9-6-645,0 12-129,0-12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19.4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4 1806,'-13'0'4644,"13"0"129,-11 0-129,11 0-3096,0 0-903,0 0 0,0 0 0,0 0 0,10 0 0,1-1-258,5 1 0,-1 0 129,4 0-258,0 0 0,0 0-129,-1 0 0,-2 0 0,-4 0-129,-3 0 0,-9 0 0,11 0 0,-11 0 0,0 0 0,0 0 0,0 0-258,0 0-258,0 0-387,0 0-645,0 0-3354,0 0 129,11 5-774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15.6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289 0 1161,'0'0'2451,"-10"3"-387,10-3 0,0 0 0,-9 15-387,9-15-129,-11 16-258,-1-10 0,5 13-129,-8-8-258,4 10 129,-8-3-258,5 11-129,-7-3-129,6 8 0,-5 0-129,5 5 129,-4 0-258,3 4 129,-1-2-129,3 3 0,-1 1 129,5-1-258,0-2 129,5-1-258,1-3 258,4 0-258,4-5 387,6-1-387,2-6 0,3-2 0,1-5 129,2-2-129,-1-4 0,-1-3 129,-1 0-129,-2-4-129,0-2-258,-4-4 0,3 6-387,-12-6-1161,13-6-2838,-13 6-516,11-4-258,-11 4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13.0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22 1677,'0'0'4257,"0"0"129,0 0-2709,-11-6-387,11 6 129,0 0 0,0 0-129,0 0-258,0 0-387,7-4-129,2 4 0,-9 0-129,20 0 0,-7 0-129,4 0 0,2-3 0,1 3 0,-1-3-129,1 2-129,-2 0 129,-1-1-129,-3 2 0,-2-2 0,-12 2 0,12-1 0,-12 1 0,0 0 0,0 0-129,0 0 129,0 0-516,0 0-129,10 0-1806,-10 0-2193,0 0-516,0 0-129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9.6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135 160 4902,'-7'0'5547,"7"0"-258,-10-2-387,10 2-2322,0 0-2322,0 0-129,0 0 258,0 0-129,0 0 129,12-4-258,-1-4 0,2 0-129,2-2 129,-2-4-129,1-2 0,0-1 0,-2 0 0,-5 0-129,-3 2 129,-4 2 0,-1 2-129,-8 6 129,-5 3 0,-5 4 129,-2 8-129,-4 6 129,-2 3-129,1 5 258,0 4-129,4 1 0,4 0 0,5 1 0,3-2-129,8-3 129,2-2 0,2-2 0,8-2-129,3-2 0,2-1 0,2-3 0,3-1-258,1-4-129,8 4-903,-7-9-3612,12-3-387,-2-5-387,3-7-258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5.6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3225,'0'0'2709,"0"0"-516,0 0-387,0 0 258,0 0 0,8 6-258,-8-6-258,0 19-387,-4-9-258,4 10-129,-1-2 0,1 8-387,0-3 129,2 3-387,2-2 0,-2-1-129,2 0 0,0-4 129,-1-5-258,-1-3 258,-2-11-129,2 14 0,-2-14 0,0 0-129,0 0-387,0 0-645,0 0-2193,0 0-1419,3-6-258,-3 6-129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9.1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55 121 4902,'-14'-13'5160,"14"13"-129,-8-18-387,8 3-3999,5 7-129,5-5-129,9 5 0,1-7 129,8 4-387,2 1 0,3 3-129,-1 5 0,-1 1 129,-2 1 0,-4 10-129,-4 3 258,-4 5-129,-5 5 129,-1 6 0,-7 3 0,-1 5-129,-3 5 0,-6 3 0,-6 1-129,-5-1 129,-6-3-129,-5-2 0,-4-4 0,-4-7 0,-1-9 0,0-6 0,2-7-129,4-7 129,4-4-258,5-11 129,8-2-129,8-7-129,8 1 129,10-4 0,12 6 129,4 0-129,5 6 258,2 4-129,1 5 129,-3 6 129,-5 4 0,-5 12 129,-7 0-129,-2 4 129,-6 1 0,0 3-129,-2-2 0,1-1 0,1-2-387,-3-7-645,13 1-3096,-3-9-1161,6-4 0,1-6-516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8.5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31 5805,'-3'-10'5160,"3"10"-387,8-2-387,3 2-4386,5 0-129,7 0 129,5 0-258,5 0-516,-3 0-2451,5-6-1419,8 3-387,-6-7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8.3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 1161,'5'-6'4515,"-5"6"0,-3-10-2709,3 10 0,0 0-129,7 7 129,-7-7-258,2 19-645,-2-4-258,4 8 0,-4 0-129,3 5 0,-1-2-387,1 2-129,0-5-129,-3-5-645,5 3-516,-5-8-3225,0-13-516,0 11-387,0-11 388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5.9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11 4773,'0'-11'5547,"0"11"-516,-10-6-129,10 6-3096,-7 8-1290,7 8-129,0 3-129,0 7 0,1 1 0,1 4 0,1 0-129,-1-2-129,-1-3 129,1-6-129,-2-5 129,0-3-129,0-12 258,0 0-258,0 0 129,0 0-258,0-18 129,2-3-258,6-1 129,3-6 0,5 0-129,2-1 129,6 2 0,-2 5 0,1 5 129,-2 5-129,-1 5 129,-3 4 129,-2 3 0,-1 8 0,-4 5 0,1 6 0,-3 3 0,5 4 129,-5 3 0,3 2-129,-1-2-129,-3 0 129,2-3-258,-3-3 129,0-4-129,-4-8-258,6 2-516,-8-13-3096,0 0-1032,0 0-387,0 0-387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5.4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29 645,'8'-6'4515,"-8"6"129,8-9 0,-8 9-2967,15-4-645,-15 4-129,30-1 129,-12-4-129,14 5-129,-3-1-129,12 1-129,2 0-258,6 0-129,0 0 0,0 0 0,-7 2-129,-5 1 0,-4 2 0,-12 2 0,-12 5 258,-9 5-258,-9 3 129,-13 5-129,-10 4 258,-8 6-258,-6 4 258,-2 2-258,-6 0 129,5-1 0,3-1-129,4-2 129,7-3-129,12-6 0,6-4 0,7-2 129,10-7-129,5-4 0,9-6 0,12-5 0,8 0 129,3-5-258,3-4 0,3-4 0,1 3-258,-5-7-516,5 12-1290,-14-7-2709,-1-1-258,-3 2-387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03.8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 7 5031,'-27'-8'5289,"15"8"-258,2 5-258,2 9-4257,0 1-129,8 8 0,0 0 258,6 8-129,-2-2-258,5 1 0,-3-4-258,1 0 129,-2-7-129,0-3 129,-3-7-129,-2-9 129,1 9-129,-1-9 129,0-7-129,0-7-129,0-5 0,0-4 0,3-1-129,3-3-129,6 0 129,3 0 0,6 5-129,1 5 258,3 7 129,1 5 0,-2 5 129,3 4 129,-4 9 0,2 8 0,-6 4-129,-1 5 129,-2 1 0,0 2-129,-4 1-129,-2-7-258,5 8-1677,-6-15-2838,1-4-387,4-9-387,-3-7 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31.9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73 903,'0'0'4257,"0"0"516,0-10-903,0 10-2193,0 0 0,9 16 0,-9-16-387,6 23-258,-6-6 129,11 9-387,-5-2 0,5 6-387,-2 0 258,3 0-258,-1 2 0,2-3-129,-1-2-129,0-4 0,-3-5 0,-1-2 0,-1-4 0,-2-4 0,-5-8 0,6 10 0,-6-10 0,0 0-129,6-6 129,0-5 0,-1-5 129,2-9-258,3-6 129,4-5 0,-2-2-258,0-4 258,4 0-258,-3 3 129,0 3-129,-2 5 129,0 6-129,-2 4 0,-1 5 129,-2 4 0,0 3-129,-6 9 0,6-11-129,-6 11-129,0 0-129,0 0-387,0 0-2709,0 0-1290,3 9-516,-3-9-516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31.1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170 75 3870,'-12'-7'4644,"12"7"-903,0 0-1290,-10-7-645,10 7-516,0 0-258,0 0-387,0 0-258,-8 7 129,-1-1-129,3 6 129,-9 0 258,4 6-258,-7 1 258,3 5-387,-2-2 258,3 3-129,0-1 0,6 0-258,0-2-129,6-1 0,1-4 129,1-1-258,4-2 129,5-1 0,2-3 0,2 0 0,2-2 0,1 0 0,1-2-129,1 0 129,0-2 0,1-4 0,-1-2-129,-1-6 129,1-4-129,-1-4 0,0-4 0,-2-6-129,0-2 129,-4-2-129,-1-1-129,-2 1 129,-4 0 0,-4 1 129,0 4-258,-2 1 258,-5 4-129,-1 2 0,0 2 0,-2 5 0,1 0 0,-2 3 0,1 3 0,-1 0-129,2 4 129,0-1-129,9 2 0,-18-2-516,18 2-129,-14 0-2193,14 0-1548,0 0-645,0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3.3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0 151 5805,'32'0'5160,"-7"-1"-387,8-4-129,12 2-4128,6-5-129,17 2 387,9-6-258,17 4 129,6-4-129,16 3 0,6-2 129,13 2-258,5-1-129,8 3 0,1-2 0,1 4 0,-1-1-129,-3 2 0,-4-1 0,-9 3-129,-10 0 129,-11 0-129,-11 2 0,-14-2 129,-15 1-129,-15 0 0,-15 1-129,-10-2 129,-10 2-129,-9 0 0,-13 0-129,10-1-129,-10 1-516,0 0-3096,0 0-1161,0 0-258,-6-5-387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3:47.1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48 4386,'-8'5'4644,"8"-5"-516,-9-9-1032,9 9-2580,0 0-258,0-10 0,0 10 129,0 0 0,9-13 0,-1 9-258,1-1 0,4 1-129,3 2 0,-1-3 0,3 4-129,-1 1 129,1 0-129,-2 2 129,1 4-258,-2 5 258,-2-1 0,0 4 0,-5 0 0,1 4 0,-6 0 0,-1 4 0,-2-1 0,-5 2 258,-6-2-258,-2 1 129,-1-4-129,-3-2 129,-3-4 0,2-3 0,0-6 0,1-3-129,1 0 129,1-4 0,4-5-129,4 0 129,2-2-129,5 1 0,1 2 0,9-1 0,1 2 0,5 1 0,2 1 129,4 2-129,1 3 0,-1 0 129,0 0-129,-1 5 0,-3 0 0,-1 2 0,-2 0 0,-4 0 0,-3 0 0,-8-7-129,14 13 0,-14-13-387,14 14-1290,-5-10-2580,-9-4-258,12 6-387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00.3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22 139 5805,'-14'8'5289,"14"-8"-258,-9 5-516,9-5-4386,0 0 258,0 0 516,0 0 258,4-11-129,7 3-516,0-6-258,3-2-129,-2-1 129,2 0-129,-3 0-129,0 2 0,-3 1 129,-2 3-129,-6 11 0,6-13 0,-6 13 0,0 0 129,0 0-129,0 0 129,9 0 0,-9 0 0,14 12 0,-3-1 0,0-1 0,8 2 0,1-2 0,0-1 0,-1-2-129,3-4 129,-3 1-129,-3-3 0,-1 0-129,-4-1-129,0 0-258,-11 0-387,17 4-1548,-17-4-2838,15 2 0,-15-2-645,12 4 129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3:46.5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43 1419,'-8'3'3870,"8"-3"-774,0 0-2322,0 0 129,0 0 516,0 0 645,6-3-258,5 2-645,-11 1-903,18-10-129,-6 4-129,2 2-129,-2-1-129,1 0-387,3 5-645,-7-4-1548,-9 4-1419,19-8-129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3:46.2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0 774,'0'9'2838,"0"-9"516,0 0-2709,1 13-258,-1-13 129,5 14 129,-1-2 258,-3-1 0,4 4 129,-4-2-258,4 4-129,-2-2 0,2 1-387,-4-2 129,4 0-258,-3-3 129,2-2-129,-4-9 0,2 13-258,-2-13-903,6 10-2967,-6-10-258,-5-4 129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3:42.2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2 6708,'-9'0'5160,"9"0"-774,0 0 0,0 0-4386,7-2-258,7 2-129,-2 0 129,4 0 0,-2 0-258,9 2-1161,-5-1-2709,2-1-258,3 0-387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3:42.0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4 2580,'0'0'4257,"0"0"-258,-9-4-129,9 4-3999,0 0 0,-5 8 129,4 4 258,-1-4 258,2 5-258,0-1 0,2 2 0,2-3-258,1 0 0,3 2-258,-8-13-1290,8 9-2451,3-5-516,-11-4 387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3:41.7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51 1806,'0'0'4257,"0"0"0,-9-3-645,9 3-2838,0 0 0,-7-10-129,7 10 129,0 0-129,0 0 0,0-14 0,0 14-258,0 0-129,3-10-129,-3 10-129,13-8 0,-2 6 0,1-2-129,0 4 129,3 0-129,-1 0 0,-1 4 0,0 3 0,-3 3 129,1 3-129,-6 1 129,1 0-129,-4 3 258,-2 0 0,1 0-129,-2 0 258,-3-1-258,-4-2 258,1-2-258,-3-4 258,-2-1-129,1-3 0,-2-4 0,1 0-129,4-4 129,-2-1-258,10 5 129,-9-15-258,9 6 258,0 9-258,4-13 129,-4 13-258,15-10 258,-15 10 0,16-5 129,-16 5-129,15 0 129,-15 0-129,14 10 129,-14-10 129,16 13-129,-7-5 258,1 3-258,1-3 129,0 2-387,4 0-516,-8-1-2709,4-6-1161,3 5-258,-14-8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9.4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 0 4128,'0'0'4773,"0"0"-258,-6 12-1677,-4-6-1290,10 14-258,-5-6-129,5 17-129,-2-4 0,2 10-258,-4-3-129,4 5-258,-2-3 258,2 6-387,-2-7 129,1-2-129,-1-4-129,1-5 129,0-5-258,1-4 129,0-3-129,0-12 0,0 11 0,0-11 0,0 0 0,0 0-129,0 0-129,0 0-387,9 5-1032,-9-9-2967,0 4-387,14-15-516,-7 5-258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8.5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41 0 1161,'-14'0'4128,"14"0"387,-12 3-903,3-3-2193,9 7-258,0-7 129,-5 13-387,5-13-129,-1 14-258,1-14 0,2 16 0,-2-16-129,8 12 0,-8-12 0,0 0 129,10 4-258,-10-4 0,11-1 0,-11 1-129,9-10 0,-9 10 0,7-11 0,-7 11-129,1-11 129,-1 11-129,0 0 0,-6-4 0,6 4 0,-12 0 0,12 0-129,-10 5 129,10-5-129,0 0 0,-10 10-129,10-10-516,0 0-1032,5 7-2838,5-7-129,-1 0-387,3-3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1:27.9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98 0 129,'0'0'1032,"0"0"258,0 0 387,0 0 129,0 0 387,0 0-258,0 0 0,0 0-129,0 0-387,0 0-129,0 0-258,0 0-129,0 0-129,0 0-258,-1 5 0,1-5-129,-7 14 129,1-3 258,3 5-387,-4 0 129,4 5-258,-4 0 258,3 4-258,-1 1 0,-1 3-129,-1-1 0,3 2 129,-3-1-258,3-1 0,-3-2 0,2-2 129,-1-6-129,3-2 0,-1-5 0,4-11 0,-4 14 0,4-14 0,0 0-129,0 0-258,0 0-129,0 0-645,10 2-2451,-10-2-1161,16-4-387,-16 4-258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08.2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0 102 4128,'11'-1'4902,"-11"1"129,0 0-3096,0 0-129,-5-6-387,5 6-387,0 6-258,2 4-258,1 1 129,4 7-258,1 2 129,4 6-129,-1 0 129,6 4-258,-1 0 258,4 2-387,-1-2 0,0-1 0,0-3 0,-1-2 0,-2-2-129,-1-2 0,-3-4 0,-2-4 129,-2-3 0,-8-9-129,13 11 129,-13-11 0,14-2 0,-14 2 0,15-17 0,-5 3 0,1-8 0,0-5 0,0-4 0,2-8-129,-4-2 0,4-2 0,-5 1 0,2 1 0,-2 5-129,0 4 129,-1 5 0,0 9-129,1 2 258,-2 5-258,0 1 258,-6 10-129,15-14 0,-15 14 0,8-10-129,-8 10 258,0 0-258,12-10 129,-12 10 0,0 0-129,0 0-129,0 0-129,9 0-516,-9 0-3096,0 0-1161,0 0-516,0 0-258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7.8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1837 534 1032,'8'-8'3999,"-8"-4"387,9 1-1290,-9 11-2064,10-15 0,0 10 258,-10-8 129,8 8 129,-8-10-387,3 4-129,-4-7-387,1 3 129,-5-5-387,1 0 0,-4-5-258,0 1 0,-4-4 0,1 2 0,-5-2 0,-3-1 0,-1-1 0,-1 2 0,-4-1 0,-2 4-129,-2 1 258,-3 4-516,-3 2 258,-3 5 0,-2 3-129,-7 6 129,1 1-129,-5 3 129,-2 1-129,0 5 129,1 1 0,0 3 0,0-1 0,1 1 0,0 2-129,3 1 129,0 0 0,0 2 0,0-2-129,-1 3 129,-1-2 0,1 0 0,0 0 0,-1 0 0,1 0 0,1 2 0,3-2-129,0 3 129,2 0 0,5 1 0,2-1 0,3 1 0,2 1 0,4 1 0,2 1 129,3-3-129,3 3 129,0-1-129,1 0 0,1 1 0,2-2 0,-1-2 0,2-1 0,3-5 0,3 0 0,8-11 0,-10 13 0,10-13 0,0 0 0,0 0 0,0 0 0,0 0 0,0 0 129,0 0-129,0 0 0,0 0 0,0 0 129,0 0-129,0 0 129,0 0-129,0 0 0,0 0-129,0 0-258,0-6-516,9 6-2193,-9 0-1935,12-15-387,-4 5-258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9.9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52 152 5289,'0'0'5160,"0"0"-258,0 0-387,5 0-3870,-5 0-387,0 0 129,1-5 129,-1 5 258,0-10-258,0 10 0,-4-14 0,4 14 258,-14-20-258,7 10-129,-2-2-129,3-1-129,-2 1 0,3 2-129,3 0 0,2 10 0,-3-13 0,3 13 0,0 0-129,0-10-129,0 10 129,0 0-258,0 0 0,0 0-129,0 0 0,5-10 129,-5 10 0,0 0-387,10-3-645,-10 3-2709,0 0-645,-5-1-516,5 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19.7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12 489 2193,'0'10'4515,"0"-10"0,-12-6 0,12-12-3483,0 9-387,0-10 129,0 3 0,0-12-129,8 0-129,-3-7-129,5-3-129,1-5-258,2-1 129,-2 1-129,3 3 0,-3 4 0,-3 5 129,0 6-129,-2 8 129,-5 4 0,-1 13-129,2-10 129,-2 10-129,0 0 129,3 13-129,-1-1 0,2 7 0,0 2 0,0 5 129,1 3 129,3 3-129,-3-1 0,1 0-129,0 0 129,1-4-129,-1-2 0,0-3-258,3 2-645,-9-11-2451,4-2-1419,4-1-258,-8-10-387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51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41 5934,'0'0'5160,"0"0"-387,0-8 129,0 8-4644,10-6 0,-1 6 0,1-5 387,6 4-129,-3-2-129,7-2 0,-2 2-258,7-2-129,0 5-258,-1-7-516,7 7-1548,-5 0-2580,-1 0-258,-1 0-387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48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7611,'8'-16'4773,"6"10"0,-3-3-387,5 6-4773,1 0 129,4-1 0,0 4 387,-3-2 129,0 2-129,-3 0 0,2 0 0,-2 0-129,-1 0 0,1 0 0,-4-1 0,0 1-129,-11 0-129,14 0-258,-14 0-2322,0 0-1806,0 0-387,0-9-258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47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1548,'0'0'4386,"0"0"129,0 0-2709,0 0-516,0 0 0,0 0 0,0 6 0,0-6-516,-3 12-258,2-3 0,1 6-129,0-2 0,0 7 129,0 0-129,3 4 0,-1-4-129,4 2 129,-2-5-129,2 0-129,-3-4 129,3-2-516,-1-2-129,-5-9-1161,0 0-3225,0 0-129,0 0-645,1-6 388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5:54.2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61 516,'0'0'387,"0"0"387,0 0-129,0 0 387,0 0 258,6-4 387,-6 4 0,0 0-129,0 0 129,10-4-387,-10 4 0,8-4-387,-8 4-258,19-7-258,-7 1-129,4 3-129,0-1-129,3 3 129,-2-2-129,1 1 258,0 2-258,0-1 129,1 0-129,-2-1 0,3 2 0,-1-1 0,2 0 129,0 0-129,-2-1 0,2 2 129,-2-1 0,0 1 0,-3-1 0,1 1 0,0-1 0,-1 1 0,1-2 0,1 2-129,1-1 129,1 1-129,0 0-129,-1 0 129,2 0 0,-1 0 0,-1 0 0,-3 0 0,1 1 0,-2 1 0,1-1 129,-1-1-258,3 1 258,1 0-129,3-1-129,1 1 129,3-1 0,-1 1 0,2 1-129,0-1 129,1-1 0,-2 2 0,-2-1 0,1-1 0,-1 0 0,-1 0 0,2 0 0,0 0 0,2 0 129,-1 0-129,-2-1 0,2 1 0,-2-2 0,-1 2 0,-1 0-129,-1 0 129,-1 2 0,-3-1 0,0 2 0,-4-2 0,1 0-129,-3 0 129,-1 0 0,-10-1 0,14 0 0,-14 0 0,0 0 0,11 0 129,-11 0-129,0 0 0,0 0 0,0 0-129,0 0 129,0 0-129,8 0 129,-8 0 0,0 0 0,14-1 0,-14 1-129,12-2 129,-12 2 0,12-1-129,-12 1 129,15-2-129,-5 2 129,-1 0-129,2 0 0,0 0 129,3 0-129,-3 0 0,2 0-129,-2 2 258,-1-1 0,2-1 0,-2 0 0,0 0 0,1 0 0,1 0 0,-1 0 0,1-1 0,1-1-129,0 2 129,-1-1 0,0-2 129,-1 2-258,-1 0 258,-2 0-129,-8 1 0,14-3 0,-14 3 0,0 0 0,10-4 0,-10 4 0,0 0 0,0 0 258,0 0-258,0 0-258,0 0 258,9-6 0,-9 6 0,0 0 0,10-4-129,-10 4 129,11 0 0,-11 0 0,9 0 0,-9 0 0,0 0 0,11 0 0,-11 0 0,0 0 0,0 0 0,0 0 0,0 0 0,8 0-129,-8 0 129,0 0 0,0 0-129,0 0 129,0 0-129,0 0 129,0 0-129,0 0 129,0 0-258,0 0-258,0 0-258,0 0-1419,0 0-2064,0 0-258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5:50.94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88 2451,'0'0'2580,"0"0"-1548,0 0 387,0 0-258,0 0 129,-7-12 0,7 12-129,0 0 0,0 0 0,0 0-387,0 0-258,0 0-258,7-9 129,-7 9-387,11-8 129,-11 8-129,18-10-129,-5 6 258,2-2-129,3 2 0,0 0 0,2 1 129,0-1-129,-1 2 0,-1 0 0,2 2 0,-2-2 0,2 2 0,0-1 0,4 1-129,1-1 258,2-1-129,2 1 0,4-1 0,0 0 0,1 0 0,-1 1 0,1-2 0,-3 3 0,-1 0 129,3 0-129,-5 0 0,4 0 0,0 0 0,1 0 129,-1 0-129,-1 0 0,-2 0 0,-2 0 129,-2 0-129,-2 2 0,-4-1 0,-3 0 0,0 2 0,-1-1 129,1 2-129,1 0 0,2 0 0,2 0 0,3-1 0,3-2 0,1 1 129,4-2-129,1 0 0,0 0 0,-1-2-129,-2 1 129,-1-2 129,-2 2-129,-1 0 0,-2 1 129,-2 0-129,0 0 0,1 0 0,2 2 129,-1-2-129,2 2 0,2-2 0,-3 0 0,3 0 0,-1 0 0,1-2 0,-4 2 129,1-2-129,-2 0 0,-2-1 0,1 2 0,-1-2 0,0 2 129,-2-1-129,0 1 0,-3 0 0,-1 1 0,-3 0 0,-2 0 129,-10 0-129,11 0 258,-11 0-129,0 0 0,0 0 129,0 0-129,0 0 0,0 0-129,0 0 0,0 0 129,0 0-129,0 0 0,0 0 0,0 0-129,0 0 258,0 0-258,13 0 129,-13 0 0,15 0 0,-5 0 0,1 0 129,1 0-129,2 0 0,-2 0 0,0 0 0,-12 0 0,16 0 0,-16 0 0,10 1 0,-10-1 0,0 0 0,13 4 0,-13-4 0,14 5 0,-5-3-129,1 2 129,1-4 0,-2 4 0,-9-4 0,15 3 0,-15-3 0,0 0 0,10 3 0,-10-3-129,0 0 129,0 0-129,0 0 0,0 0-258,0 0-645,0 0-1032,2-6-2580,-2 6-258,0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07.5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349 27 1935,'-5'-9'4128,"5"9"516,0 0-774,-14-6-3354,4 6-387,-1 1 258,-6 2 0,1 5 387,-9-2-129,4 8 0,-10-4 258,4 7-258,-3 1 129,4 5-258,-2-3 129,6 6-129,-1-2-129,7 3-129,1 0-129,9 0 0,0 0 0,6 0-129,1-1 129,9 0 0,1 0-129,5-1 129,2-3-129,5-3 129,2-2-129,3-4 129,2-4-129,3-4 0,1-5 129,2 0-129,0-6 0,-3-5 0,-1-2 0,-2-4 0,-5-1 129,-3-3-129,-6-4 0,-5 1 0,-5-3 0,-3-3 0,-5-4 129,-6 0-129,-6-3-129,0 1 129,-2 3 0,0 2 0,1 2-129,2 5 129,2 6-129,2 4 129,2 5-129,7 9-129,-10-8-387,1 2-774,9 6-2064,-2 7-1548,2-7-258,-2 11-516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06.8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193 266 1806,'-10'-10'4257,"10"10"387,-9-13-774,5-2-3096,-3 5-387,-5-1-258,-1 0 129,-3-3 129,-1 0 0,-4-4-129,4 3 129,-2-5-129,4 6 387,-1-5-387,9 6 129,-2-3 0,8 5-129,1-1 129,7 4-258,8 0 129,8 2-258,7 2 129,8 1-129,5 3-129,4 0 129,-1 3-129,1 4 129,-9 2 0,-4 1-129,-7 1 129,-12 2 0,-8-1 258,-7 1-258,-13 3 258,-4 0-129,-7-1 129,-4 4 0,-5-2 258,0 1-387,0 0 0,2 2 129,3-4-129,3 1 0,4-1 0,5 4 0,6-2-129,3 4 129,5-1-129,2 2 129,5 1-129,7 0 0,2 0 0,5-1 129,0-3-129,4-3 0,0-1 129,3-5-129,1-4 129,-2-3-129,4-4 129,-3 0-129,-1-7 0,-2-4 0,-3-3 129,-4-3-258,-3-1 129,-7-4 0,-6-1 129,0-1-258,-11 1 129,-5 0 0,-2 1 0,-2 3 0,-4 4 0,-1 0-129,1 4 129,1 1-129,3 4 0,1 0-258,5 4-258,-3-5-1161,17 7-3096,0 0-258,0 0-258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05.9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0 3225,'0'0'4773,"0"0"-387,0 0 258,0 0-4128,0 0 0,-11 0 0,11 0 0,0 8 0,0 1 0,0-9-258,0 14 0,0-14-129,0 14 0,0-14-129,2 11 0,-2-11-258,0 0-645,9 12-2193,-9-12-1806,8 0 0,2-6-387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05.5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203 73 129,'-10'0'2967,"10"0"-2580,0 0 129,-15 10 258,15-10 258,-18 16 129,8-6 258,-3 0-258,3 2 0,-6 1 0,5 3-258,-5-3-129,5 5 129,-5-3-129,7 4-129,-5-3 129,5 4-258,-1-6 0,5 6 0,-1-4-129,3 4 0,3-2-258,0-1 129,4 1-129,3 0 0,4 1 0,4-2 0,1 1 0,3-2 129,3-1-129,3-1 0,0-4 0,2-2-129,1-4 129,0-4 0,0 0 0,0-9-129,-1-5 129,1-4 0,-4-6 0,-1-2-129,-4-5 129,-2-1-129,-6-4 129,-3 2-129,-6-4 258,-2 3-258,-5 0 0,-6 3 0,-5 0-258,-4 5 258,-2 4-129,-3 1 129,-2 5-129,1 4 0,1 2 129,-1 3-129,5 4 129,1 2-129,2 2-129,1 2 129,3 7-258,-2-1-516,10 8-1290,0 0-2580,1-4 0,5 4-516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2.0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16 4386,'0'0'4644,"0"0"-258,0 0 129,1-16-3354,-1 16-774,0 0 0,0 18 516,0-18 387,-3 22-387,-3-11 0,5 7-516,-4-2 258,4 5-258,-2-6 129,3 4-387,0-5 258,4 2-129,1-4 0,7-2 0,1-2-129,6-4 0,1-4 0,4-1 0,1-8 0,1-3 0,-1-3 0,-3 0-129,-3-1 129,-3 3-129,-5 3 0,-4 1-129,-7 9-387,5-9-387,4 11-3096,-9-2-1161,0 0-387,0 0-516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47.2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1935,'0'0'3741,"0"0"-1419,0 0-2193,14 2 387,-14-2 645,19 0 0,-6-2-258,6 2 0,2-6-258,5 6 0,2-4-258,4 4 0,-1 0 0,5 4 0,-3-2 0,4 5 258,-5-2-129,4 4 0,-6-7 258,5 7-129,-4-7-129,4 7 129,-3-7-258,4 3 129,-2-4-129,4 4 0,0-1-129,4 0 0,-2 1 0,0 2-129,0 1 0,0 2 0,-3 1 0,0-2 0,-4 2 0,-2 1 0,-4-5 0,1 0 0,-4-1 0,-1-1 0,-3-2 0,-2 0-129,-4-1 129,-2-1 129,-3 0-258,-9-1 129,10 2 0,-10-2-129,0 0 0,0 0 129,0 0-129,0 0 129,0 0-129,0 0 0,0 0 0,0 0 0,0 0 0,0 0 0,10 0 0,-10 0 0,0 0 129,13 0-129,-13 0 0,11 0 0,-11 0 0,13 0-129,-13 0 129,14 0 0,-14 0 0,15 0 0,-15 0 0,14 0 0,-14 0 0,12 1 0,-12-1 0,11 2 0,-11-2 0,0 0 0,10 1 0,-10-1 0,0 0 0,0 0 0,0 0 0,0 0 0,0 0-129,0 0 129,0 0 0,0 0 0,0 0-129,0 0 0,10 8-387,-10-8-258,0 0-1548,0 0-2709,0 0-129,5 10-774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42.2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-2 846 2709,'0'0'3225,"0"-15"-516,0 15-516,0-18-774,0 18-129,10-21-129,0 12 0,-7-10-129,7 6-129,-6-8 0,7 2-129,-7-6-129,6-2-129,-5-4 129,7-2-258,-4-4 129,6 3-258,-2-2-129,3 2 129,0 0-129,5 6 0,-1-4-258,1 5 258,1-1-129,2 2 129,2-1 0,1 2 0,6-1-129,1 0 129,1 3 129,5 1-258,-2 0 258,2 2-258,-1 2 129,1 1 0,-3 3 129,1 0-129,-4 4 0,0 2 0,0 4 0,-1 0 0,-3 4 0,0 0 129,-3 4-129,-2 4 0,-2 0 0,0 2 0,-2 0-129,-1 2 129,-1-3-129,0 3 129,-1-3-129,-1 2 0,-2-1 129,-1 2 0,-1-2-129,-3 2 129,-1 1 0,-2 2 0,-1 0 129,-3 4-258,2-3 129,0 5 0,0 2-129,2-2 129,-1-1-129,0 2 0,-1-2 0,2-1 0,-3 1 0,0-1 0,-2-1 0,-1 1 0,0-1 0,-3 4 0,-1 0 0,-1 3 129,0-1-258,0 1 258,0 1-129,0-2 0,0 3-129,1-3 258,0-2-258,1 0 258,0 0-258,0-3 129,1 1 0,-1-1 0,1-1 0,1 0 0,-1 0 0,0-2 0,1 0 129,-1-2-129,1-1 0,1 1 0,-1-3 129,1 0-129,-1 1 0,1 2 0,0-1 0,-1 0 0,1 0 0,-1-2 0,0 0 0,1-11 0,-2 13 0,2-13 0,-1 10 0,1-10 0,0 0 0,0 0 0,0 0 0,0 0 0,0 0 0,0 0 0,0 0-129,0 0-129,0 0 0,0 0-387,0 0-1161,-3-5-3612,3 5 0,-11-15-387,3 5-516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4.5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11 3225,'0'0'4257,"0"0"-387,0-6-3096,0 6-516,0 0 129,0 0 258,7-2 0,4 2-129,1-1 258,10 1-258,1-1 258,11 1-129,2 0-129,10 4-129,2-3 129,10 5-258,2 1 0,6 1-129,6 0 0,3 2 0,2-2 0,-1 1-129,-1-1 129,-5 1 0,-5-4 0,-6 1 129,-13-3-129,-6 0 129,-9-2 0,-6 1 129,-9-2-129,-4 0 258,-12 0-258,13 0 129,-13 0-258,0 0 129,0 0-129,0 0-129,0 0 0,0 0 0,0 0 0,0 0 0,0 0 0,12 0 0,-12 0 0,10-1 0,-10 1 0,15-2 0,-6 0 0,-9 2-129,15-1 129,-15 1 0,12-3-129,-12 3 129,0 0-129,0 0-387,12 0-903,-12 0-3354,0 0-258,0 0-387,3-6-258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3.3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126 93 1161,'0'0'4515,"-5"10"129,5-10-258,0 0-3483,0 0-387,0-4 0,10 4 0,-10 0-129,20-6-129,-9 3-129,0-4 0,1-1-129,-2 1-129,2-4 129,-2-1-129,1 2 129,-5 0-129,-1 0 0,-5 10 0,0-14 129,0 14-129,-15-3 129,-2 3 129,-4 7 0,-1 5 258,-6 0 129,4 7 0,-5-2 0,8 5 129,-4 0-129,11 4 0,-1-3 0,10 2 0,1-3-258,5 0-129,6 0 0,6-3 0,4-3-129,3-2-258,3 0-258,-3-10-645,13 6-2451,-9-6-1548,-4-4-129,0-6-387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2.9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6966,'-1'11'5289,"1"2"-387,0-13-516,10 7-4515,0-2 0,3 1-129,-2-5-258,7 6-774,-18-7-2193,16 0-1419,-2 0-387,-14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2.6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51 3 1032,'0'0'1677,"-4"4"516,4-4 258,0 23-387,0-7 0,0 13 0,-1-4-129,1 12-516,-1 0-387,1 6-129,-5-1-387,3 4 0,-4-4-129,3 1 129,-3-5-258,2 0 129,-2-7-129,3-3 129,-1-8-129,3-2-129,-1-8 129,2-10 0,-1 10 0,1-10-129,0-6 129,0-10-129,0-6 129,0-8-129,0-7-129,0-7 0,0-6 129,0-1-258,0 3 258,1 1-258,2 7 129,1 6 0,0 6 0,1 8 0,-1 4-129,1 5 258,0 1-258,-5 10 129,11-10 0,-11 10-129,13-7 129,-13 7 0,16-4 0,-16 4 0,16-1 0,-5 0 0,1 0 0,2-1 0,0-1 0,3 0 0,1-3 0,-1 0 0,1 1 0,-1-1-129,-1 2-129,-6-3-387,6 7-645,-16 0-1161,10-7-2322,-10 7-645,0 0-258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0.7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206 112 2580,'0'0'4386,"0"0"-129,0 0-645,0 0-1161,-1-5-1032,1 5-516,0-12-516,0 12-129,3-22-258,-2 10 129,0-3-258,0 2 258,-1 0 0,0 3 0,-3 1 0,3 9 0,-14-3 0,4 5-129,-2 8 258,-2 4-258,-2 5 129,-3 5-258,-1 2 258,1 4-129,-1-1 129,3-1 0,0-1-129,5 0 258,2-3-258,5-4 129,2 0-129,3-3 129,1-4-129,5 1 0,4-4 129,3-1-129,2-1-129,1-7-516,6 3-387,-7-7-2451,6-3-1548,2-4-129,-5-4-516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9.9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245 0 1032,'0'0'4257,"14"14"516,-5-1-3354,-9-13 258,10 29-129,-10-15 258,4 16-387,-7-6-387,2 10-258,-9 0-129,1 8-258,-7-3 0,1 5-129,-3-1 0,0 3 0,-2-1 0,1-1-129,-1 2 0,5-1 0,0 1-129,0-3 129,0 1-129,1-5 129,0-5-129,3-2 129,0-7-129,4-5 0,-1-6 0,5-4 0,3-10 0,0 0 0,-5 10 0,5-10-129,0 0 129,0 0 0,0 0 0,8 12 129,-8-12-129,12 8 0,-12-8 0,18 8 0,-6-3 129,3-2-129,3-2 0,3 2 0,4 0 129,3-3-129,1 0 129,3 1-129,0-1 129,0 0-129,0 1 0,-3-1 0,-5 2 0,-2-2 0,-6 1 129,-4 0-129,-12-1 129,15 1 0,-15-1 0,0 0 129,0 0-129,0 0 129,0 0-129,4-4 0,-4 4 0,0-16-129,0 5 0,2-4 0,3-4 0,1-6 0,2-3 0,6-9 0,2-3 0,6-5 0,0-6 0,2-4-129,0-4 0,0 2 129,-2 3-129,-6 6-258,-1 8 0,-8 3-258,4 17-1290,-10 1-2838,-1 19-387,0-8-645,0 8 259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9.0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212 9 3354,'-3'-10'4386,"3"10"129,0 0-2580,-5 6-1032,5 7-258,-8 0 387,5 11-258,-7-1 129,3 11-258,-7-1-258,2 9 0,-5-3 0,2 5-129,-2-3 0,2 0-129,-3 0 129,3-3-129,-1-1 0,5-1 0,1-5-129,3-3 129,1-1-258,3-6 129,3-4-129,0-6 0,0-1-129,0-10 0,4 11-645,-4-11-1677,0 0-2322,-3-6 0,3 6-387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8.6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56 1806,'12'-1'3999,"-12"1"-1677,16-7-903,-2 7 258,0-7 129,10 7-387,-1-6-258,11 6-258,0-7-129,12 6-258,4-5 129,9 4-387,0-2 0,1 2-258,-3 1 129,-5-2-258,-5 3 258,-9 0-129,-13 0 258,-4 0 0,-9 0 258,-3 0-129,-9 0 0,0 0 129,0 0 0,0 0-129,0 0-129,0 0-258,0 0-129,0 0 0,0 0 0,0 0-516,0 0-258,0 0-774,1-9-2967,-1 9-387,0 0-387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6.4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156 19 9288,'-33'-1'5031,"15"1"-129,-2 1-1548,-1 3-2967,4 10 129,-2-1-129,8 7 387,0-1-258,6 4 0,4-3-129,2 2-129,10-5-258,7-2 0,7-6 0,1-5-258,6-4 129,-1-8-258,-1-3 129,-5-9 0,-5 0 0,-9-4 129,-5 1-129,-6 1 258,-3 3 0,-10 4 0,-1 1 0,0 6 258,0 2-516,3 0 0,11 6-258,-20-4-903,20 4-3483,0 0-258,0 0-258,14 3-129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41.6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75 10 3870,'0'0'4515,"1"-10"0,-1 10-2967,0 0-387,0 0 129,0 0-129,0 0 129,0 8-516,0-8-129,-3 9-129,3-9 129,-2 15-129,-4-6 0,5 4 0,-5-2-129,3 3-129,-3-2 258,2 2-387,-3 0 258,2 0-258,-2 0 0,3-1 0,-2 0 0,2 0-129,1-2 129,0-1-258,3-10 129,-3 15 0,3-15-129,0 0 0,0 12-129,0-12-516,0 0-1419,0 0-2580,0 0-516,-4-6 0,4 6-516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6.8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69 129,'5'0'4257,"6"-2"516,-11 2-387,17-12-2451,-1 12-903,-3-5-258,11 5 387,0-5-258,10 5-258,-1-6-129,8 4-129,-4-4 0,4 4-129,-4-3-129,0 1 129,-8-2-129,-5 4 0,-6-3 129,-4 4-129,-14 1 0,11-4 0,-11 4-129,0 0-258,0 0-387,-8-2-1290,8 2-2838,0 0-387,-9 0-258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0.4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170 16 6063,'-38'-11'5031,"15"6"-258,5 5-387,2 5-4386,-2 6 0,0 3-129,5 4 258,0 0-129,4 2 0,4 0 0,5-4 0,5-1-129,9-5 129,6-4-129,4-3-258,3-3 0,3-6 129,-6-7-129,0 2-129,-8-7 387,-2 3 129,-9 1 129,-3 1 258,-2 5 0,0 8 0,-12-8 0,1 8-129,7 8 129,-3 4-129,6 4-129,-2 0 0,3 5 0,5 0 129,3 4-129,2-3 0,1 2 129,0-2 0,0-2-129,-3 2 0,-1-3 0,-5 0 0,-2-3 0,-5-1-129,-4 1 129,-4-4-129,-1 0 0,-1-3-129,-3-9-774,8 10-1161,-1-10-2709,0-2-129,11 2-645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19.9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18 5289,'-17'-8'4902,"17"8"-387,0 0-387,6-8-3741,-6 8-2322,32-3-3096,-2 4 258,1-1-258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18.2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281 170 3225,'0'0'3999,"0"0"-516,-11 0-2322,11 0-129,-5 12 129,5 5 0,-6-1-129,5 12 0,-9-2-129,6 15 129,-8-2-258,4 12-129,-7-5 0,5 8-258,-5-3 258,1 4-258,-2 0-129,2 3 0,-2-2-129,4 1 129,-2-3-258,1 1 258,0-4-129,3 3 0,0-8 0,0-2-129,2-6 0,0-4 129,2-5-129,0-5 0,2-4-129,1-6 129,1-3 0,2-11 0,-3 14 0,3-14 0,-1 9 0,1-9 0,0 0 0,-1 9 0,1-9 0,0 0 0,0 0 0,0 0 0,0 0 0,0 0 129,0 0-129,0 0 0,0 0 0,0 0 0,0 0 0,0 0 0,0 0 0,0 0 0,0 0 0,0 0 0,0 0 0,0 0 258,0 0-258,0 0 0,5 0 0,-5 0 0,0 0 0,9-2 0,-9 2 0,11-3 0,-2 2 0,2-2 0,6 2 0,2 0 129,2 0-129,3 1 0,2 0 0,-1 1 0,1 4 0,-3-1 129,-2 2-129,-4-1 0,-3-3 0,-2 2 0,-3-2 0,-9-2 0,12 4 0,-12-4 0,0 0 0,10 2 0,-10-2 0,0 0 129,0 0-129,0 0 0,0 0 0,0 0 0,0 0 129,0 0-129,0 0 0,8-4 0,-8 4 129,6-15-129,-1 5 0,1-3 0,0-2 0,2-4 0,-2-2 129,2-5-129,0-5 0,-1-3 0,2-7 0,-1-8 0,2-6 0,0-6 0,2-3 0,0-1-129,0-2 258,1-3-129,0 6 0,-1 5 0,-1 4 0,-1 6 0,-2 3 0,0 1 0,-1 1 0,-1 4-129,0-2 258,1 2-129,1-1 0,0 6 0,0 2 129,0 6-129,-1 5 0,-1 3 0,-1 6 0,-5 13 0,6-14 0,-6 14 0,0 0 0,0 0 0,2-10 0,-2 10 0,0 0 0,0 0 0,0 0-129,0 0 129,0 0 0,0 0 0,0 0 0,0 0 0,0 0 0,0 0-129,0 0 0,0 0-258,0 0-645,0 0-1161,0 0-2709,0 0-387,0 0-387,10-4 129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16.4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0 121 3225,'0'0'1161,"0"0"258,0 0 387,7 5-129,5-3 129,-3-2-129,10 0-258,-3 0-129,11 2-258,-4-2-129,10 7-258,1-6 0,10 5 0,0-2-258,8 3 129,-1-6-129,7 1 0,2-2 0,4-1-129,-3-6 129,2-1-258,-2-3 129,-1 0-129,-4 0 0,-6 2-129,-6 0 0,-7 1 129,-7 1 0,-7 4-129,-8-1 129,-4 1 0,-11 3 129,12-3-258,-12 3 129,9-4 0,-9 4 0,14-6-129,-4 3 129,2 0-129,2-1 0,0 1 0,0 1 0,0 1 0,-2-1 0,-2 2 0,-10 0 0,13-2 129,-13 2-258,0 0 258,0 0-129,0 0 0,12-5 129,-12 5-129,9-5 0,-9 5 0,13-5 129,-13 5-129,14-3 0,-14 3 0,9-1-129,-9 1 129,0 0 0,10-2-129,-10 2 0,12-4 0,-2 4-258,0-4 0,6 4-129,-5-6-774,12 8-1290,-9 0-2322,-2-2-258,-1 0-258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06.4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36 164 7611,'-8'-7'4773,"8"7"-129,0 0-387,2-10-4257,-2 10-129,14 0 0,-4 0 129,2 0 129,0 0-129,-2-2 129,3-3 0,-2 0 0,4-4-129,-4-1 129,-1-4-129,-2 1 0,-4-3 0,-1 1 0,-3 1 0,0-1 0,-7 3-129,-3 3 129,-1 3 0,-2 4 0,-2 2 129,1 6-129,-1 4 0,-1 3 258,3 3 0,-3 3-129,6 1 129,-1 1-129,6 1 129,-1 0-129,5 2 129,1-2-129,1 1 0,8-3 0,4-1-129,-2-4 129,6 1 0,-1-3-129,2-3 129,1-5-129,0 0 0,2-2-258,-4-5-774,10 1-3612,-10-4-387,-2-1-129,-5 1-516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06.0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111 0 7224,'0'0'4902,"0"0"-258,-2 12-387,0 5-4128,2 8-258,0 4 258,2 8 0,0 3 129,4 6-129,-2 2 129,4 2 0,-1-3-258,1 0 258,0-5-258,1-2 129,-1-7 0,-1-6-129,-2-8 129,0-3 129,-3-8-258,-2-8 129,0 0-129,0-8 0,0-8 0,-7-8-129,-2-4 129,0-5-258,-1 1 0,-4-1 129,4 6 0,-2 2 129,0 9-129,1 4 129,1 6 0,-2 5-129,3 1 129,-4 7 0,2 3 0,2 2 0,-1 2 129,3 4-129,0 1 129,3 1-129,2 0 129,2 0-129,6-1 129,3 0-129,3-3 0,3-2 0,4 0-258,0-9-774,11 5-2322,-4-8-1419,-1-2-129,1-2-645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05.4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118 23 5547,'-17'-15'4515,"17"15"-258,-19-7-387,9 7-2967,-4 5-1161,7 8-129,-5-1 0,1 5 258,1 3 387,-1 2 0,6 1-129,4-2 0,2 1 0,5-4 0,8-2 0,2-2 0,2-6 0,4-5-129,-1-3 0,-1-1 0,-2-12-129,-3-1 129,-5-5-129,-4-4 0,-6 1-129,-3-2 258,-8 3 0,-1 3 0,-1 2 0,0 4 0,2 4-129,11 8-387,-17-10-129,17 10-1032,0 0-2709,0 0 0,13 0-129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05.0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19 150 5805,'-20'-8'4515,"20"8"-258,0 0-387,0 0-3870,7 4-258,9-1 258,4 0 0,1-3 387,5 0-258,1-2 129,5-4-258,-3-4 129,1-2-129,-6-5 129,-2 0-129,-5-3 129,-4 3 0,-5-1 258,-2 6 0,-4 0-129,-2 12 0,0-9 258,0 9-129,0 9 0,3 9-129,-2 2-129,3 7 0,0 3 0,1 5 129,3 0-387,-3 1 258,-1-3-258,0-5 129,1-3 0,-3-7 0,0-4 0,0-4 0,-2-10 0,0 0-129,0 0 0,6-14-129,-1-5-129,0-5-258,5 2 258,-5-6-258,7 4 258,-2 0 0,1 7 129,-4 5 129,-7 12 258,14-4 0,-14 4 129,9 11 0,-6 4 0,3 3 129,-3 2 0,5 5 0,-3-1-129,4 3-129,-2-3 129,2 0-129,-1-3-129,1-2 0,2-2-516,-4-5-387,10-2-2709,-4-4-1161,-1-6 0,4-2-516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04.4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9 8256,'-18'-10'4644,"18"10"-129,0 0-516,-12 6-3999,12 10-129,7 8-129,0 3 129,3 5 129,1 2 0,-1 6-129,0-3 0,-2 3-129,0-8-387,4 5-1032,-6-5-2451,-3-12-387,3 0-258,-6-20 130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05.4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59 645,'12'-5'4386,"-12"5"516,5-10-2322,-5 10-903,0 0 258,0 0 129,0 0-129,10 0-516,-10 0-258,12-1-516,-3-4 0,7 5 129,-1-3-387,5 3-129,-1-2 0,2 2-129,-1 0-129,-1 0 0,0 0 129,-4 0-129,-1 0 0,-1 0 0,0-2 129,-4 1-129,0-1 0,-9 2 0,11-5 0,-11 5-129,0 0 129,10-6-258,-10 6-129,0 0-129,0 0-645,0 0-774,11-6-1806,-11 6-1419,0 0-387,5-11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04.2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79 36 5160,'-7'-19'4257,"7"19"-258,-10-11-129,10 11-3870,-11-5-129,11 5-129,-11 1 0,11-1-129,-12 11 387,5-2-129,2 1 129,-1 1-129,2 1 129,2 0-129,0 1 129,1 0 0,1-3 0,0 0 0,0-10 0,7 12 0,-7-12 0,14 3 0,-14-3-129,18-3-129,-11-5-129,4 0-129,-6-4 0,3 0 258,-5-2-129,0 3 387,-1 0 0,-2 11 129,0-13 258,0 13 0,0 0 0,0 0 129,2 4-258,-2-4-129,10 23 129,-4-13 0,4 7 129,1-3-258,3 1-129,1-3 0,-2-5-387,6 0-516,-3-4-2967,-1-7-129,7-5-258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03.7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136 79 1161,'0'0'3483,"0"0"-774,0-10-774,0 0-387,0 10-387,2-18-387,-2 18-129,1-19 129,-1 19-258,1-15 0,-1 15-387,0 0 129,-5-7-129,5 7 0,-16 5 0,5 6-129,-1 3 0,-2 5 0,-1 3 0,-1 3 129,1 0-129,3 0 0,1-2-129,4-2 129,1 1 0,6-7-129,0 2 129,7-4-129,6-1-387,7-2-1161,6 2-2322,-4-12 0,10 4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54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28 8385,'-12'-13'5160,"12"13"-129,-18-10-387,5 9-4773,0-2 129,-2 3 0,-3 0 0,-1 6 0,-2 2 129,-1 4 0,1 2-129,3 2 0,3 2 129,5 1 0,5 1-129,5-1 129,5 1 0,8-3-129,6-1 129,6-4-129,3-5 129,5-5-258,0-4 0,-1-7 0,-3-6 0,-4-1 129,-6-4-129,-6 1 129,-5-1 0,-7 3 129,-1 4 0,0 2 129,0 11-258,-9-14 129,9 14 0,0 0 0,0 0 129,0 10-258,3-1 129,5 1-129,2 5 0,1 2 129,3 4-129,2 1 0,2 4 129,0 4-129,2 3 0,-1 1 0,1 3 0,-1-1 0,-3 1-129,-2 1 258,-4-2-258,-3-2 129,-5-2 0,-2-4 0,-10-4 0,-5-4 0,-2-6 129,-4-4-258,-1-6 129,-1-2-258,-3-4-516,8 2-516,-10-10-2709,10 5-1290,0-1-258,0-1-258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53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8514,'6'-5'5031,"13"3"-516,2-3-129,8 5-5160,0 0 0,12 5 0,-6-5-516,12 2-2451,-3 2-1032,-5-4-387,5 3 258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53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2 602 3999,'0'0'4515,"5"0"-1935,-5 0-387,0 0 258,2-16-258,8 12-387,-9-18-516,12 4-387,-7-12-258,9-1-129,-3-10-129,5-5-258,-1-8 0,2-2 0,-1-1-129,1 5 129,-2 3-258,-3 6 258,-2 9-258,-2 10 129,-3 8 0,-1 7 0,-5 9 0,0 0 0,7 7 0,-4 7 0,2 2 0,1 9 129,2 2-129,1 9 0,2 2 129,1 4-129,0 1 129,1 4-129,1-2 0,0 4 0,0-2 0,0-3 0,1-2 0,-1-4 0,0-4 0,-1-6-129,0-2-129,-6-12-387,6 4-1806,-4-12-2451,-9-6-129,1-12-774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52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37 7353,'8'-15'4773,"6"11"129,-2-6-645,6 7-4515,2 0 258,7 2-129,1 1 258,2 0 129,4 2 0,-2 1-129,2 6-129,-2-3 387,-3 3-387,-2 0 0,-7 3-129,-6-1 129,-9 2 0,-5 1 0,-15 2 129,-7-1 0,-8 4 0,-7 2 0,-5 1 0,-3-3 0,1 4-129,2-3 0,6-2 0,3-1-258,5-3-516,11 6-1032,5-7-2967,3-3-258,9-10-387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52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49 4902,'0'0'4644,"7"2"129,-7-2-1677,0 0-2451,0 0 129,0 0-129,19-2 129,-19 2 0,25-6-129,-8 1 0,11 3-258,3-1 0,12 2-258,2-2 0,8 2 0,4-2-129,0 0 0,1 0 0,-3-1-129,-2 3-387,-9-8-774,5 9-2064,-16-2-1548,-8-2-258,-5 0-387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50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0 106 3354,'0'0'4902,"0"0"-129,0 0-258,9 1-3483,-9-1-516,9 2-258,-9-2 0,18 2 258,-7-2-129,7 5 129,-3-4-258,5 2 129,0-3 0,3 0-129,-3 0-129,3-1 0,-4-4 0,1-2 0,-3 1-129,-2-2 0,-3 1-129,-4-3 0,-2 0-129,-4-2 0,-2 3-129,0-3 129,-2 4 129,-6-2 0,8 10 0,-22-12 0,6 11 129,-2 1 0,-4 5 0,-1 4 129,-2 2-129,0 5 129,1-1 0,3 3 0,3-3 129,2 3 0,5-2 0,6-1-129,-1 1 129,6 0-129,0-1 129,0 3-129,6-3 0,1 1 0,2 0 0,2-1 0,2-3 0,4 1 0,4-5 0,3 2 0,1-3 0,2-1 0,2-2-129,0-1 0,2-1-129,-2-2-258,5 5-1290,-4-5-3225,1-3-258,1-2-645,1-5 258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50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41 7998,'-10'-16'5289,"8"5"-387,2 11-129,0 0-4773,0 0-129,0 0 0,5-4 129,-5 4 129,11 0 0,-11 0-129,17 4 129,-4-3-129,3 0 0,5-1 0,3 0-129,1 0-129,5 0-387,-6-7-903,8 3-3096,-5 1-387,-5 2-516,0-1 259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49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0 129,'0'0'3870,"0"0"129,0 0 0,0 0-3225,0 0-258,1 10 258,-1-2-129,0 8 258,0-3-258,0 8 129,0-3-387,1 4 0,-1-1-129,2 2 129,-2-2-258,0 0 129,0-1-129,1-2 0,0-2-258,-1-2-129,4 0-774,-4-14-2580,0 8-1161,0-8-129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04.9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92 11 4128,'-4'-8'4902,"4"8"-387,0 0-3612,-10-3 0,10 3 516,0 0 258,0 0-516,-7 7-258,7 7-258,-2-1 129,2 10-258,-6-1 129,3 10-129,-5-1-129,3 8 258,-3-5-387,2 6 0,-2-3 0,2-1 0,-1-2-129,4-3 129,0-5-258,0-5 129,1-6 0,1-3 0,1-12-129,0 12 129,0-12 129,0 0-129,0 0 0,8 0 0,-8 0-129,18-2 129,-3-1-129,4-1 0,3-2 129,3 2-129,4 0 0,-2 1 0,0 1 0,0 2 0,-6-1 0,-4 1 0,-5 0 0,-2 0 0,-10 0-129,9 0 129,-9 0-129,0 0 0,0 0-129,0 0-258,0 0-387,0-9-1032,8 7-2967,-8 2-645,3-11 0,-3 0-387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47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40 3096,'0'-7'4386,"0"7"-129,0 0-3096,0 0-129,-8-11-129,-5 2 258,13 9 0,-22-9-387,12 7-258,-6 0-258,4 2-129,-4 6-129,0 5 129,2 2 0,0 5 129,0 0 0,3 4 0,1-2 0,5 2 0,0-2 0,5 2 0,0-4-129,6-1 129,3-3-258,4-3 129,2-1-129,3-8 0,2-2 0,-1-2-129,3-9 129,-2-5-258,-1-3 129,-3-2 0,-2-1 0,-6 3 129,-2 0 129,-2 8-129,-4-2 258,0 13 0,0-9 0,0 9-129,0 0 258,-1 12-258,1-2 0,1 2 129,2 6-129,5 5 0,-2 3 0,2 3 0,1 2 0,2 4 0,-2 1-129,0 0 258,-1-1 0,-1-1-258,-3 1 258,-1-3-129,-2 0 0,-1-3 129,-1-3-129,-6-2 0,-3-3-129,0-2 129,-2-8-129,-1-2 0,-3-4-129,-1-5 129,1 0-258,-2-11-387,4 2-387,-7-12-2064,7 3-2064,5-2-129,1-1-258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46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4644,'0'0'4515,"5"-16"-258,8 14 0,-2-2-4515,6 4 0,3-2 516,-1-4 129,7 6 258,-4-3-387,6 3-129,-2-1-129,2-3-258,5 4-774,-8-4-903,3-3-2580,3 7-129,-9-4-258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6:46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-1 717 2709,'0'0'4515,"0"0"-258,0 0-1032,0 0-2451,0-6-258,0-4 129,0-8 129,8-2 0,-5-10 129,8-4-516,-3-8 129,6-2-129,-2-5 0,4 1-258,-1-1 129,2 3 0,-1 1-258,0 7 129,-2 1-129,1 6 129,-3 0-129,-1 5 387,-3 1-387,1 4 129,-3 2 129,-1 4-129,-1 2 129,0 5-129,-4 8 0,3-12 0,-3 12-129,0 0 0,0 0 0,10 10 0,-4 4 0,0 4 0,3 4 129,2 8-129,1 1 258,1 5-258,1 3 129,-1-2 0,-1 1 0,2 0 0,-2-1-129,0-3 0,-1 0 0,-1-2 0,-3-4 0,2-1 0,-3-2 0,-1-7 0,-2 0 0,1-5 0,-3-4-129,-1-9 0,4 11-387,-4-11-1806,-1-9-2451,0-1-258,-2-3-387,-2-6-129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40.7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1935,'17'24'4773,"1"-5"-387,-5-1 129,8 3-4128,7 9 387,-3 0-129,11 7 129,-6-3 258,9 10-516,-4-4 129,0 8-258,-6 2-129,-1 1 0,-7 2 0,-5 3-129,-9-4 129,-7 1 0,-8-4-129,-11-3 129,-5-8 0,-4-1 0,-5-5 0,0-6-129,0-3 129,4-3-258,2-2 129,6-4-129,4-4 0,4-3-387,5 2-129,0-9-774,8 0-3096,0 0-774,0 0-258,2 8-258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39.9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174-1 258,'0'0'4515,"0"0"258,2-10-1032,-2 10-2322,0 0-129,0 6 258,-9-3-129,4 11-516,-10 0-129,4 10-129,-8 4 129,1 12-258,-5 3 0,6 6-129,-5 3-129,9 4 129,-1-3-129,8 0 129,4-5-129,2 0-129,7-6 129,5-1 0,5-7-258,3 0 129,3-5 0,4-3-258,2-2 129,1-6-387,4 1-645,-10-11-3354,10 0-903,-7-4-258,0-2-516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39.3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56 4644,'9'1'5160,"-9"-1"-387,23 3-3096,-23-3-129,21 0 0,-21 0-258,30-4-387,-15 0 0,10 4-387,-4-5-129,5 5-129,-2-3 0,2 1-129,-1-2 129,-1 2-129,-6-1 129,0 2 0,-6-3-129,-1 2 0,-11 2 0,11-2 129,-11 2-129,0 0 0,0 0-129,0 0 0,0 0 129,6-10-129,-6 10 0,0 0-129,0 0-129,5-11-129,-5 11-903,0 0-3483,9 0-774,-9 0 0,14-4-645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38.4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56 5160,'-7'-10'5676,"7"10"-645,0 0 0,0 0-4257,6 21-129,0-3 129,7 15-129,-4-1 258,7 16-516,-5 6 0,6 6-129,-4 0-129,4 2 129,-3-4-129,-1-3 129,-1-8-129,1-9 0,-5-10 0,2-8 0,-5-6 0,1-4 0,-6-10 0,0 0 0,11-7 0,-6-12 129,1-9-129,2-11-129,2-10 129,2-7-129,2-5 0,0-2 0,0 0 0,2 2 0,-4 9 0,-1 6 0,-1 8-129,-3 6 258,2 6-258,-7 5 0,2 6-129,-3 1 0,-1 14-387,0-16-1032,0 16-3612,0 0-258,-4 5-258,4-5-645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37.9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326 7 4773,'27'-8'5418,"-27"8"0,0 0-645,0 0-3870,0 0-129,0 0 0,-13 0 0,-3 8-387,-6-1-258,-3 0-129,-3 5-129,-4-4-129,4 2 0,-1-6 0,6 2 0,4-4 0,7-1 0,2-1 0,10 0 129,-8 0 129,8 0 0,0 0 0,0 0 387,-8 13-387,2 0 258,0 4-258,-4 2 258,0 6-129,-3 3 129,1 2-258,1-2 0,5-2 129,1-2-129,4-1 0,1-6 129,6-3 0,4-5-129,4-7 129,5-2 0,3-6-129,2-4 129,0-1-129,2-1 0,1 1 0,-4 0-129,-1 7 129,-5 2 0,-1 4 0,-1 8 0,-1 6 129,1 5-129,-2 7 129,2 4-129,-2 5 129,0-1 129,-2 2-129,-7-3-129,-1-1 129,-3-4 0,-12-6-129,-4-7 129,-5-4 0,-2-4-129,-5-8 0,-3-1-129,2-5 0,0-5 0,2-3-387,4 2 0,0-6-258,12 10-774,-5-8-3096,15 3-516,2 1-645,11 0 387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37.2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6 6966,'2'-11'5418,"-2"11"-129,0 0-387,-6 14-4644,0 7 129,3 9-129,-4 4 129,3 12 0,-4 5 129,4 4-387,0 2-129,0-1 258,1-2-258,1-5 0,2-7 129,0-7-129,0-7 0,2-10-129,5-3-387,-7-15-2193,11 0-2193,0-9-645,3-11-258,3-9 130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36.9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95 23 7998,'21'-24'5418,"-21"24"-129,0 0-258,0 0-5160,-5 4 258,-9 13-258,-2 4 258,-1 3-129,0 4 129,0-1-258,2-2 0,4 0 129,8-3 0,3-4 0,1-1 0,10-6 129,4-2-129,5-3 0,5-2 0,4-4 0,2 0-129,-3-4-258,4 2-516,-10-11-2193,2 4-1935,-6 1-258,-6-1-516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04.2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59 5160,'0'0'5160,"-1"11"-258,1-11-258,0 0-3741,0 0-516,0-7 0,0 7 258,0 0-129,10-5 0,-10 5-129,12-5-129,-12 5 0,16-4 0,-5 1 129,2 3-258,2-3 0,3 3-129,3-3 129,3 0-129,2-1 0,-2 0 0,2 1 0,-3-3 0,-2 2 0,-5-1-258,-3 4-258,-13 1-387,17 0-1419,-17 0-2322,0 0-645,4-10-258,-4 10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36.6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5031,'3'9'5676,"-3"-9"-516,0 0-258,0 10-2838,0-10-1935,0 14 0,-1-5 0,1 5 0,0-2 0,0 2-129,2 1-258,2-3 0,4 1-645,-8-13-1290,13 7-2580,1-7-516,1-7-387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36.3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231 7 4386,'-31'-8'4902,"14"8"0,1 3-258,-1 9-4386,-4 6 0,2 6 0,-2 1 129,3 12-129,-3 2 129,6 5-258,-1 2-129,7 1 258,1-1 0,7 0 0,1-5-129,4-5 258,4-5-258,7-5 129,1-10 0,6-4-129,1-8 129,5-4 0,1-10-129,3-8 0,0-10 0,-3-8 0,-1-4 0,-3-4-129,-6-5 0,-4-1 0,-9 2 129,-6 3-129,-5 3 0,-7 8 0,-3 4-129,-1 5 258,-2 5-258,1 7 129,4 4-258,2 1-129,11 8-129,-16 0-903,16 10-3225,0 5-645,1 1-258,6 6-129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35.8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31 3483,'-12'-4'4644,"4"2"-258,6-7-3096,2 9-516,0 0 129,0 0-129,0 0 387,0 0-129,0 0-387,0 0-129,0 0 129,10-2-129,-10 2 129,21-3-129,-9-1-129,8 3-129,-3-1-129,6 1 0,-2 0-129,-3 1 0,-2-2 0,-1 2 129,-4 0-258,-11 0 129,14 0 0,-14 0 0,0 0 0,0 0 0,0 0 0,0 0-129,0 0 0,0 0-387,0 0-645,0 0-1677,0 0-2193,0 0 0,0 0-645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25.3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33 5934,'0'0'5418,"8"-7"-516,-8 7 0,18-17-4515,-1 17 129,2 0-258,7 0 129,1-1-258,5 1 129,0 0 0,0 0-258,0 0 129,-4 0-129,-4 0 129,-5 1-129,-6-1 129,-2 0 0,-11 0-129,0 0 129,0 0-258,0 0 0,9 1-516,-9-1-3354,0 0-1032,-5 0-516,5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24.9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8 143 6708,'-1'-10'5289,"-2"-5"-387,3 15-387,0 0-4515,0 0 129,0 0 258,0 0-129,0 0 129,4 7-129,-4-7-129,19 15 129,-5-6-129,2-2 129,5-4-258,1-1 129,3-2 0,-1-1-129,0-6 0,-2-4 0,-3-5 0,-2 1-129,-4-4 129,-4 1-129,-5 1 0,-3-2 129,-3 4-129,-8 3 129,-5 6-129,-3 2 129,-4 4 129,-3 6-129,-1 6 0,-1 6 129,3 2 0,1 4-129,3 3 129,3 1-129,4 4 129,4-2 0,3-1 0,5-1-258,1-1 258,1-3 0,7-2-129,3-3 129,6-4-129,2 0 0,5-4 0,4-4-129,3-4-129,5 2-516,-5-12-2064,8 0-1935,-1-7-645,0-2-387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24.4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124 125 3225,'0'0'2580,"-4"-9"0,4 9-516,1-15 0,8 8-387,-4-4-387,8 2-258,-1-5-387,6 3 0,-1-2 0,5 3-258,-3 0 0,3 3 0,-1 1-129,0 4-129,-4 2 0,2 2 0,-4 6-129,-1 6 129,-3 2-129,0 6 129,-2 1 0,-1 7 129,-5 0 0,-1 8 0,-4 0 0,-7 6 258,-8-1-387,-6 0 258,-8-1-258,-4-3 129,-3-7-129,-1-4 129,-2-6-129,4-6 129,2-8-129,5-6-129,5-2 129,5-11-129,5-5 0,6-8 0,8-5 0,1-4-258,11-1 258,7 0-258,4 2 258,1 4-129,2 8 0,-2 5 129,-3 7 0,-1 7-129,-4 2 129,-3 13 0,-2 1 0,-1 8 129,0 0-129,1 5 0,0 2 0,0-2 129,0-1-129,1 0 0,0-6 0,1-1 0,-1-3-258,-2-8-645,12 1-3225,-5-7-903,1-3 0,2-4-774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22.5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50 6837,'5'-6'5160,"5"1"-258,3-3-516,4 4-4386,6 1 0,4-1 129,2 1 0,3-3 0,0 5 129,0-2-258,-1 0 129,0 2-129,-4-1-129,-3 2 129,-4-1-387,-6 1 129,-14 0-258,17 1-645,-17-1-2709,0 0-903,0 0-387,0 0 129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22.2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0 645,'0'0'4257,"10"2"387,-10-2-129,0 0-3096,3 19-387,-3-10-129,7 13 258,-7-6-258,5 9-129,-4-3-258,4 3-129,-2-3-129,-1 2-129,-1-5 0,0-2 129,1-2-258,-1-2 129,0-4-129,-1-9-129,3 16-516,-3-16-1548,0 0-2451,0 0-387,3-6-258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21.3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 7482,'0'0'5418,"0"0"-774,6-2 129,9 0-4515,3 2-387,5 0 129,3 0-387,9 1-903,-7 0-3354,6-1-129,0 0-645,-5-1 387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21.1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3-2 8901,'0'0'5289,"-5"0"-258,5 0-387,2 13-4644,0 0 0,2 2 0,2 0 129,-2 2-129,3-1 129,-2-2-258,2 2-129,-7-16-774,14 19-3096,-14-19-903,1 10-258,-1-10-387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03.8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31 2709,'0'0'4773,"0"0"0,0 0-2709,0 0-387,0 0 0,0 0 0,8 0-516,-8 0-387,0 0 0,0 0-258,19 0-129,-9-1 0,5 1 0,2-2-129,7 0 0,-1-2-129,5 2 129,1-4-258,-1 4 129,-2-2-129,-2 2 0,-4-1 129,-6 1-129,-3 2 129,-11 0-129,10-1 0,-10 1 0,0 0-258,0 0-516,0 0-387,0 0-2322,0 0-1548,0 0-258,0 0-516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20.8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48 3483,'-4'-15'5031,"4"15"-258,5-11-129,-3 2-3612,11 9-387,-3-8 129,9 7-129,-4-3-129,8 4 0,-3 0-258,4 0-129,-4 4-129,1 5 0,-5-1 0,-1 5 0,-7 1 0,-4 3 129,-4-1 0,-1 4-129,-8-2 258,-3 2-258,-4-3 129,-1-2-129,-1-2 129,-1-3-129,2-4-129,1-4 129,3-2-129,1-1 129,12 1 0,-12-16 0,12 7-258,0-2 258,6 2-258,3 0 258,3 3-258,2 2 258,-1 2-258,1 2 0,-1 0 645,-3 4-516,1 5 258,-2 0-129,-2 1 129,-1-2-258,3 3 0,-9-11-774,19 19-1419,-4-14-2322,-4-4-516,2-1-129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20.2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72 645,'0'0'3612,"0"0"516,0 0-2580,0 0-516,0 0 258,0 0 0,0 0 387,0 0-129,5 0-258,-5 0-129,0 0-258,11-2-129,2 2-129,-1-1 0,13 0-129,-2-5-258,10 1 0,1-3-129,4 0 0,1-1 0,-4 0-258,-1 3 129,-7-2-129,-4 4-258,-9-2-258,2 6-1548,-16 0-2580,0 0-387,0 0-258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9.5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-1 126 6837,'0'12'5031,"11"-9"-258,-11-3-387,19-3-4257,-2 1-129,2 0 0,4 0 0,1 1 0,3-3 0,0 3 129,0-1-129,0-4 0,0 3 129,-3-4-129,-1 0 0,-4-5 0,-2 2 0,-3-4 0,-4-1 0,-4 2 0,-6 0-129,0 1 258,-9 4-258,-6 5 258,-6 3 0,-6 3 0,-1 9 258,-5 3-129,3 7 0,-2 0 0,5 6 129,1-1-129,10 1 0,3 0-129,7 0 0,5-1 0,4-2 0,9-4 0,8-3 129,6-2-129,8-4-129,4-4-387,4-8 0,10 5-1161,-1-7-3483,2-9-129,-6-5-387,-5-2-258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9.0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30 3096,'0'0'3354,"19"0"-258,-10-13 129,17 11-5289,-4-4-1161,9-3-1161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8.8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38 720 2322,'0'0'4386,"0"0"258,-1-5-1161,1 5-1806,0 0-516,0 0 258,0 0-129,0 0-129,0-12 0,2 3-516,0-6-129,3-4-387,-2-7 129,1-6-129,-2-5-129,-2-4 258,0-3-258,-1-1 0,-6-3 0,-1 3 0,-1 3 0,0 3 0,0 3 0,3 4 0,2 2 0,2 4 0,2 3 0,0 1 0,0 2 129,0 4-129,3 1 0,-1 3 0,0 2 129,-2 10-129,3-12 0,-3 12 0,0 0 129,8-5-129,-8 5 0,20 0 0,-2 0 0,7 0 0,5 0 0,5 0 0,7 0-129,-1 0-129,7 3-903,-11-3-3225,4 4-645,-8 4-387,-6 0-258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7.2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32 5547,'-5'-15'4902,"5"15"129,3-11-645,8 8-3999,3 1-387,4 2 0,5 0 129,4 0 129,6 0-129,2 2 129,5 4-129,1 1 0,0 2 0,-2-1-129,-3 2 0,-8 3 0,-6 0 129,-8 1 0,-13 5 258,-8 1-258,-15 4 129,-13 2 0,-1 5 0,-9-3 0,1 2 0,-3-1-258,6-2 129,4-4-129,9-5 129,8-2-516,3-6-387,14 7-2322,3-17-1935,-3 13-129,3-13-645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6.8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82 645,'0'0'4515,"0"0"387,0 0-258,-11-13-3225,11 13-258,0 0 129,16-3-129,-16 3-129,29-8-387,-8 3 0,12 5-129,2-4-129,12 4-129,3-2-129,11 0 0,4 0 0,3 2-129,1-5 129,0 2-129,-3-1 0,-7-1 0,-5 2-258,-10-4-129,-4 7-774,-18-6-2709,-1 2-1032,-10-2-258,-11 6-516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5.8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44 3225,'0'0'4773,"0"0"-1548,0 0-645,0 0-516,0 0-258,0 0-258,0 0-516,0 0-258,0 0-129,0 0 0,0-4-258,0 4 0,14-5-258,-1 4 0,3-2 0,3 0 0,4-1 0,0 1-129,2 0 129,-3-1-129,-3 2 0,-3 2 0,-4-1 0,-2 0 0,-10 1 129,0 0-129,0 0 0,0 0 0,0 0-129,0 0-129,0 0-645,0 0-2580,1-10-1677,-1 10 0,0 0-645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5.1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0 126 774,'13'13'3096,"-13"-13"0,15 10 0,-4-2-774,-3-8-258,9 6-645,-3-6-387,6 2-516,0-2 0,2 0 0,0-2-258,1-2 0,-2-4 0,2 2-129,-2-4 0,-2-2-129,-3 1 0,-3-2 0,-3-1-129,-2-1 129,-5 0 0,-3-1 0,-4 3 0,-7 2 0,-7 1 129,-1 6 129,-7 4-129,1 1 129,-6 8 0,3 7 129,-1 3-129,2 7 129,2-1-129,6 5 129,1 0-129,7 1 0,2-1-129,8 1 129,1-5-129,2 2 0,8-4 129,5-3-258,3-3 258,4 0-258,5-9 129,8-7-258,6-2-387,-1-11-1548,7-5-2838,2-4-129,-4-4-516,-2-1-128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4.4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59 820 1677,'-4'10'4128,"4"-10"258,0 0-258,0 0-3612,0 0 129,0 0 0,0 0 387,-5-7-258,5 7 258,0-24-387,4 5 129,-4-8-129,2-7-258,-2-9-129,3-6 129,-3-8-258,-2-5 0,-1-1 0,-3 0 129,-2 2-258,2 8 258,0 3-258,-1 9 129,2 8 0,0 6 129,1 7-129,2 5 0,-1 3-129,2 4 129,1 8-129,0-13 0,0 13 0,0 0-129,11-7 129,5 3 0,6-2 0,6 0-129,9 0 0,5-2-258,7 6-516,-4-9-2193,3 10-1806,-4 1-387,-10 1-258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7.3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178 29 11739,'1'-12'5418,"-9"4"-258,-2 2-129,-3 3-5160,-7 3 0,-1 4 0,-2 2 129,0 1 0,2 0 0,3 2 0,3-1-129,8 2 129,7-10 0,3 17 0,12-8-129,7 1 129,5-2 0,4 3-129,5-1 129,-2 0 0,-2-1-129,-3 1 129,-8-1 129,-7 0-129,-6 2 258,-8-1-129,-5 2 0,-8-1 129,-3 3 0,-3-4 0,0 4-129,-3-6 0,1 0 0,0-4 0,3-4-129,-1 0 129,2 0-129,0-2 0,3-6-129,3 3-129,-2-5-387,13 10-1290,0 0-3354,-9-5 129,9 5-774,0 0-129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1.6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56 129 8901,'-9'-4'5289,"9"4"-387,0 0-258,0 0-4515,8 0-258,2 6 258,0-3 0,2 2 0,1-5 129,2 1 0,0-1-129,3-3 0,0-4 0,1-2-129,1-3 0,-2-3-129,-3 0 129,-4-2-129,-1 1 0,-6 2-129,-4 2 129,-4 1 258,-9 5-258,-2 3 258,-6 3 129,-2 10-129,-4 2 0,1 5 129,-1 0-129,3 4 129,0 2-129,5 0 129,2-1 0,5 4-129,3-5 0,7 6 0,2-3 0,2-1 129,8-1-258,3 0 129,3-4 0,6-4 0,1-2-129,3-7 0,2-2-129,0-3-258,2-3-129,-7-12-1419,5 6-3096,-7-5-258,-2 5-387,-6 1-516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1.1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133-3 10836,'0'-10'5160,"0"10"-387,0 0-1161,-4 16-3354,5 5 0,3 7 129,2 10-258,-1 1 129,4 13 0,-1 0-129,4 2 0,-1 2-129,2-3 129,0-4-258,0-4 258,0-9-129,-3-5 0,0-7 0,-4-8 129,-1-6-129,-5-10 0,0 0-129,3-20 129,-3-2-258,-5-7 0,-3-3 0,-6-5-129,-1 4 129,-3 1-258,-3 8 387,0 6-129,-2 8 258,0 8 0,1 2 0,1 10 0,2 4 0,1 4 129,3 2 0,2 4 0,4 0 129,5 4-129,3-4 0,1 1 0,7-2 0,3-2-129,3-1 0,4-5 0,3-1-387,0-12-1032,10 0-3354,-1-2-387,1-6-129,-1-6-516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0.6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138 14 9159,'-10'-13'5160,"10"13"-258,-19-1-387,-1 5-4515,8 7-129,1 6 0,-2 6 258,0-2-129,-2 8 129,5 0-129,2 0 129,4-2-129,4-1 0,0-3 129,8-5-129,3-4 0,3-3 129,3-6-129,4-5-129,-1-3 129,2-10-129,0-4 0,-3-4-129,-2-3 0,-6-2-129,-5 0 129,-6 2 0,-1 5 129,-10 1 129,-4 6-129,-2 4 129,2 4 129,-2 2-258,4 2-516,-1 0-774,14 0-3096,0 0-129,0 0-645,0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10.2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19 8643,'-12'-9'4902,"12"9"0,0 0-387,0 0-4515,-3 9 0,6 5 129,2 1 0,2 5 129,-3 2-129,2 3 129,-1 0-129,-3-1 0,0-4-129,-1-3 0,-1-2 129,0-6 0,0-9 129,0 0-258,0 0 129,0 0-129,-1-18 0,0-2-129,1-3-129,0-4 129,4 0 0,1-1-129,4 3 129,0 2 0,4 8 0,1 5 0,0 2 129,1 7 0,-1 1 0,2 6 129,-3 5-129,2 5 129,-3-1 0,0 4 0,-2 0-129,0 1 129,-2 1-129,-1 1 129,-1-4-258,-1-2 129,0 2-387,-2-8-903,7 3-3354,-10-13-129,14 10-516,-5-10-129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09.7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188 78 1935,'0'0'3999,"0"0"387,0 0-2967,3-10 0,-3 10 0,0 0 0,0-12 0,-3 2-258,3 10-645,-8-17-129,8 17-129,-11-19-129,2 14-129,-1 1 0,-2 4 129,-2 8-129,-2 5 129,-2 5-129,0 6 258,-1 3-129,3 3 129,2 0-129,4-1 0,2-4 0,5-1 0,3-4-129,1-3 129,9-7-258,2-2 258,4-8-258,3-2 129,1-8-129,2-6 0,0-3 0,-2-6-129,-2 0 129,-3-1 0,-4 6 129,-5 0 0,-3 5 129,-2 5 0,-1 10 129,-2-9 0,2 9 0,0 0 0,-13 10 0,11 3 0,0 0 0,2 5-129,0 0 0,2 1 0,3 1 0,3 0 0,2-3-258,0-1 0,4-3-516,-14-13-1290,23 8-2580,-9-8-387,-1-3-258,0-7-258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44.2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1027 823 4902,'-8'0'5289,"8"0"-258,-11-2-387,-4-3-4128,15 5 0,-12-1-129,12 1 258,-9 0-258,9 0-258,-10 0 0,10 0 0,-13 0-129,13 0 0,-16 0 129,7 0-129,0 0 129,0 0-129,0-2 129,9 2-129,-14-1 129,14 1 0,0 0-129,-9-1 129,9 1-129,0 0 0,0 0 0,0 0 0,0 0 0,-11-2 0,11 2 0,0 0 129,-8 0-129,8 0 129,0 0 0,0 0-129,0 0 129,0 0 0,0 0-129,0 0 129,0 0 0,0 0 129,-5-10-258,5 10 129,0 0 0,0-14-129,0 6 129,0-4-129,0 0 129,4-1 0,-2-3-258,3-2 258,0-1-129,0 0 129,-2 1-129,1-2 129,0-1-258,-2-2 258,2-1 0,-2-2-258,1-4 258,0 1-129,1 0 0,0-2 0,-1 1 0,0 5 0,2 4 0,-2 3 0,0 1 129,0 4-258,1 0 258,0 4-258,1-1 258,-2-3-129,0 2 0,2 0 0,-2 2 0,0 1 0,-3 8 0,4-16 0,-4 16 129,1-11-258,-1 11 258,2-12-129,-2 12 0,0-12 0,0 12 0,0-15 0,0 15 0,-1-17 0,-3 8 129,4 9-129,-11-16 0,11 16 0,-15-16 129,15 16-129,-15-14 129,15 14-129,-16-16 0,7 8 0,1 1-129,8 7 129,-16-14-129,6 7 129,0 0 0,0 4 0,-2 0-129,1 1 129,-2 0 129,-2 2-129,-1 0 0,1 0 0,-1 0 0,0 0 0,0 0 129,1 4-129,1-3 0,0 1 0,-2 1 0,0 3 0,-1-1 129,-3 2-129,-1 1 129,0-1-129,-1-1 0,2 1 0,1 0 0,4-1 0,1 0 129,2 0-129,1 2 0,0-1 0,-2 4 0,0 1 0,-2 1 0,-1 1 0,-1 2 0,1 0 0,1 0 129,-1-2-129,1 2 0,4-2 0,-2 1 0,2-3 0,1 1-129,1 1 129,1-2 0,1 5 0,-1 0-129,0 3 129,3 0 0,-1-1 0,2 1 0,0-1 0,2 1 129,0-3-129,0 1 0,1-1 0,-1-1 0,0 1 0,-1 2 0,-1-1 0,0 0 0,0 1-129,0-2 258,0 2-129,1-2 129,1 0-258,1-2 258,0-1-129,1-2 0,0-3 0,0-9 0,0 15 0,0-15 0,-1 10 0,1-10 129,0 0-129,0 0 0,0 0 0,0 0 0,0 0 0,0 0 0,0 0 0,0 0 0,0 0 0,0 0 129,0 0-129,0 0 0,0 0 129,0 0-129,0 0 0,0 0 0,0 0 129,0 0-129,0 0 0,0 0 129,0 0-129,-12 0 0,12 0 0,-12-11 0,3 4 0,-2-2 0,-2 2 0,-1-1 0,-1 2 0,1-1 0,2 2 0,1 1 0,2 2 0,9 2-258,-11-4 258,11 4-129,0 0 129,0 0 0,0 0 0,0 0-258,0 0 258,0 0 0,0 0 0,0 0 129,0 0-129,0 0 0,0 0-129,0 0 129,0 0 0,0 0 129,0 0-129,0 0 0,0 0 0,0 0 0,0 0 0,0 0 129,0 0-258,0 0-129,0 0-129,0 0-516,-4-15-2322,4 15-1935,10-14-516,1 5-387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9.9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148 0 903,'-39'23'3870,"24"-3"387,-1-2-3225,-1 0-129,4 6 129,-1-2 0,8 7 129,-4-1-129,5 6-387,-1-3 129,4 5-258,-2-6 0,4 4 0,0-5 129,2 3-258,1-8-129,8 4 0,0-8-129,6-2-129,7 1-516,2-12-1806,4-3-2322,12-3-258,-1-6-258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9.5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11 3483,'-21'-8'5418,"2"4"-774,19 4 0,-1 5-2967,7 6-2064,12 3 0,7 6 258,4 5 129,-1 3-129,0 6 129,-5 5-129,-4 3 129,-9 3-129,-9-1 258,-5 2-258,-15-1 258,-6-2 0,-8-3-129,2-4 0,-3-5-774,11 2-645,0-9-3096,5-11-129,13 1-258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9.1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20 6837,'-25'-1'5289,"25"1"-516,-18-9-258,18 9-4515,0-10-258,6 10 0,6 0 0,4 0 129,1 0 0,-1 0 129,-1 0-129,-2 4 0,-3-3 129,-10-1-129,9 5 129,-9-5 0,-1 10 0,1-10-129,-16 17 129,5-7 0,-4 1-129,2 1 0,-3 0-129,6 0-129,-2-5 0,8 3-258,4-10 0,0 0 0,0 0-258,20 4 0,-5-4 129,5 0 129,-2-3 129,1 3 129,-2 0 258,-5 6 645,-2 2-129,-7 2 516,-1 5-258,-3-3 387,-3 7-129,-9-5-129,2 8-129,-4-8 0,0 3-387,-1-4-129,1-1-129,5 0-645,-4-8-774,14-4-2967,0 0-258,-1-7-516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8.6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137 78 4902,'-29'-20'5160,"13"12"0,4 2-516,12 6-4386,-19 0 0,10 7 129,-2 4 0,4 10 129,-3 2-129,4 6-129,-1 2-129,1 3 0,2-3 0,4 1 0,0-7 0,5-1-129,3-8 129,3-5 0,2-5-129,3-6 0,2-2 129,-1-11-129,1-7 0,-2-8 0,-1-6 0,-5-4-129,-3 0 129,-7-2-129,-2 3 129,-7 4 0,-5 8 0,0 4-129,-1 10 0,0 4-387,15 7-774,-18 11-2838,15 2-903,3 5-516,8 2 129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6.5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20 9288,'-6'-10'5418,"6"10"-516,0 0 129,0 0-4902,-10 0 0,8 12 0,-2 2 258,3 3 0,-3 0-129,4 4 0,-2-2 0,2 1-129,0-4 0,5 0 0,2-6-129,3-4 0,5-4-258,-1-4 0,7-5-129,-3-10-129,6 0 129,-6-9 0,3 4 0,-7-1 129,-2 3 258,-2 3 129,-5 1 387,-5 16-129,6-13 129,-6 13 129,0 0-258,1 8 0,-1-8 0,0 21-129,0-8 0,0 6-129,2 2 0,1 0-129,2 0-129,3-2-258,2 1-129,-4-11-774,11 1-3999,-5-5 129,1-4-387,-3-5-516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8.2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15 514 645,'0'0'4128,"0"0"258,-12-13-387,12 13-3225,-5-10-387,5-2 129,7 1 129,-2-9-129,6 1 129,-5-9-129,4 0 0,-6-7-129,3 1 129,-5-2-129,1 3-129,-3 1 129,0 4 0,-2 6-129,2 4 0,-2 4 0,2 14-258,-2-10 129,2 10 0,0 0 0,2 5 129,1 4-129,2 8 258,0 1-129,2 9 0,0-1 0,3 6 0,-1-2-129,2 3 0,-2-4-129,4-4 129,-4-3 129,2-5-258,-2-2 129,-3-6-129,-6-9 258,11 12-258,-11-12 129,0 0 129,0 0-387,7-8 516,-6-7-387,1-5 129,-1-8-258,0-11 258,-1-6-129,1-6 0,-1 0 0,0 1 0,0 9-129,-1 3-129,-1 10 0,-3 4-774,5 24-774,0 0-2967,0 0-645,0 6-387,0-6 517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7.0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111 70 2322,'0'0'2322,"0"0"-129,6 10-129,-6-10-774,10 0-387,-10 0-516,20-4 0,-9-1-258,5 0 0,-3-3 0,2-2-129,-2 0-129,-5 0 129,-4 1 0,-4-1 0,0 10 129,-17-9 387,-2 8-129,-3 5 516,-7 2-258,4 9 387,-8-3-129,11 9 0,-6-6 0,13 7-258,-1-4-129,14 2-129,2 1-129,5-2-258,9 0-129,3-8-516,13 6-1032,-2-6-2967,0-8-387,3-3-387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6.7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3612,'-15'14'4644,"15"-14"-387,0 0-258,0 0-4773,13 10-516,-2-10-129,13 4-516,-6-3-516,8 3-387,-4 0 129,3 3 258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6.5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132 493 4257,'-17'-3'4644,"17"3"0,-13-3-2838,3-9-903,10 12 129,-10-27-258,10 11 258,-8-15-516,5 2 0,-6-14-129,3 3 0,-5-5 0,3 4-129,-3-1 258,3 5-387,-1 4 0,4 9 0,1 4 0,4 6-129,0 5 0,0 9 0,17-13-129,-1 7 129,5 5-129,2-1-129,6 2-129,-3-1-129,9 4-516,-13-3-1806,2 4-2193,0 2 0,-8 0-516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5.9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233 0 2580,'4'4'3354,"-4"-4"-129,5 19-387,-5-5-516,2 19-387,-5-3-387,3 15-258,-7 2-645,3 10-129,-6 4 0,2 10 0,-4-5-129,-1 7 0,-4-3-129,3 3 0,-5-8 0,4 3-129,-5-7 129,2-3 0,1-6-129,1-7 129,2-8-129,3-4 0,2-6 0,0-5 0,4-6-129,3-5 0,2-2 0,0-9 0,0 13 0,0-13 0,5 10 0,-5-10 0,11 8 258,-11-8-258,18 6 0,-5-3 129,6-2-129,1 2 129,5-2-129,5 3 0,4 0 0,4 1 129,4 2-129,5-1 0,0 2 0,4 0 0,4-3 0,1 1 0,6-4 0,2 1 0,3-2 0,1 2 0,2-1 0,-1 0 0,-2 3 0,-3 1 0,-7 2 0,-7-3 0,-7 1 0,-10 1 0,-7-4 0,-10 1 0,-5-1 0,-11-3 0,10 0 0,-10 0-129,0 0-387,-3-12-258,3 12-1548,0 0-2709,-12-16-258,3 4-516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35.0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301 0 774,'-15'8'3999,"5"-8"258,10 0-2967,-2 17 129,-2-7 0,5 13 129,-2-4 0,1 16-129,-4-6-258,3 14-258,-9-1 0,4 10-258,-9-3 0,4 6-129,-7-4-129,2 5-129,-3-5 129,3 5-258,-2-6 0,3 1 0,0-2 129,3 4-258,-1-3 129,4-1-129,0-1 129,1-5-129,-2-4 258,2-5-516,-1-5 258,2-8 0,1-6 0,0-4 0,2-3 0,4-8 0,0 0-129,0 0 0,-6 10-258,6-10-129,0 0-258,0 0-903,0 0-2322,0 0-1032,2-6-774,-2 6 516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5.8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32 903,'0'0'3741,"9"0"-129,-9 0-2580,15-1-387,2 1 129,-2-3 258,9 3 129,-3 0-129,10 1 129,-3-1-258,9 0 0,1 0-129,11 0 0,0-5-258,11 1 0,0-4-129,8 4 129,-1-2-129,6 5-129,-3-1 129,2 2-129,-3 3 129,-1 7-129,-6-3 0,0 5 129,-4-4-129,-1 2 0,-7-2 0,-3 1-129,-7-1 0,-5-4 0,-6 0 0,-7 0 0,-7-2 258,-5 1-129,-10-3 0,0 0 0,0 0 0,0 0 0,0 0-129,0 0 0,0 0-129,0 0 0,0 0 0,0 0 0,0 0 0,0 0 0,0 0 0,0 0 0,0 0 0,0 0 0,0 0-129,0 0-129,0 0-516,0 0-2064,0 0-2064,0 0-516,-2-6-516,2 6 129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4.0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161 22 8385,'-27'-10'5418,"10"6"-258,-1 4-516,-1-1-4515,0 7-129,4 15 129,2 3 0,3 7 129,0 3-258,2 7 129,3 0 258,5 2-387,0-6 0,6-2 0,5-5 129,4-5-129,3-9 129,2-4-129,0-5 0,1-7 0,-1-13 0,-2-5 129,-5-6-258,-4-11 129,-5-2-129,-4-7 129,-1-2-129,-9 3 129,-1 5 0,-4 2 0,0 7-129,2 7-129,3 8 0,-2 4-387,12 10-258,-10 0-1677,10 6-2193,6 7-645,4 2-258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3.6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24 374 8385,'-3'-11'5547,"-9"6"-645,12 5 0,-5-15-4773,2 5-258,3 0 258,2-10-258,3-1 258,2-10-258,0-5 258,2-3-258,-1 0 129,-1 2 129,-1 3 0,-4 6-129,-1 6 129,1 6 0,-2 16 0,0 0 129,0 13-129,0 8 0,0 10 0,2 8 0,3 5-129,1 3 258,3 4-129,3-2 0,0-7-129,3-5 0,-2-9 0,0-5 129,-1-6 0,-3-10-129,-9-7 0,9 0 0,-7-15 129,-2-9-258,0-8 258,0-7-129,-3-7 0,1-4-129,-2 0 129,0 2-129,-1 7 129,1 7 0,1 5-129,1 12-129,-2 1-387,4 16-1290,5-4-3096,-5 4-258,18 0-387,-6 0-258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2.6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6837,'0'0'5031,"0"0"-387,0 0-387,0 0-4773,0 0-645,26 14-1677,0-3-1935,0-6 129,10 5-516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14.8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 10062,'20'1'5547,"-10"2"-258,-10-3 129,17 8-5031,-17 2-258,3 6 258,0-1-129,-1 2 129,0 0-129,-1 0 0,1-4-258,-1 0 129,-1-13-129,0 13 0,0-13 0,0 0-129,5-13 129,0-3-258,5-2-129,1-4 0,6 4-129,1-5 0,7 7 0,-2 2 0,3 9 129,-3 3 129,-2 5 258,-3 8 129,-6 2 258,0 6 0,-6-4 0,3 7 129,-8-9 0,4 5-129,-5-6-129,4-1-129,-3-1-129,-1-10-387,15 14-387,-15-14-2709,15 0-1806,0 0-258,4-2-387,3-3-129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2.4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39 406 3225,'0'-8'2451,"0"8"-516,2-16-387,-1 6-258,-1 10 0,2-21-258,0 12-258,-2-2 0,0 2 0,-3-1-258,3 10-129,-10-10 258,10 10-387,-12 0 0,12 0-129,-12 0 0,12 0 0,-9 7-258,9-7 129,0 0 129,0 0-129,0 0 0,0 0 129,0 0 0,0 0 0,0 0 129,0 0 0,0 0 0,0 0-129,0 0 0,0-8-129,0 8 129,0 0 0,1-10-129,-1 10 129,0 0-129,4-13 129,-4 13 0,6-14-129,-1 4 129,2-1 0,2-6-129,2-2 0,-1-4 129,3-2-129,-2-2 0,2 2 0,-3-1 129,-1 4-129,-3 1 129,-1 6 0,0 3 0,-5 12 0,2-11 129,-2 11 0,0 0 0,5 15 0,-4 1 129,3 10-129,-3 2 129,4 11-129,-2 1 0,3 6-129,-4-1 0,2 2 129,-1-3 0,0-4-258,-1 0 258,2-5-258,-2-5 129,1-2-129,1-6 0,-2-4-258,2-1-258,-4-9-387,10 4-2451,-10-12-1548,6-4-387,-5-8-516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14.8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289 79 2967,'-13'0'4386,"0"0"-516,13 0-2709,0 0-258,0 0 0,-7 11 129,2 2-258,5 11 258,-8 3-387,4 13 258,-7 8-387,4 11 129,-7 5-258,4 7 129,-5 4-258,3 9 129,-2-1-129,1 6 129,-1-5-129,2 0-129,0-6 129,1-5-129,-2-6 0,0-5-129,1-14 258,1-5-258,0-9 129,2-5 0,0-7-258,3-6 258,1-4-129,5-12 129,-5 13-129,5-13 0,0 0 0,0 0 0,0 0 0,0 0 0,0 0 0,0 0 0,0 0 0,0 0 0,0 0 0,0 0 0,8 3 0,-8-3 0,17 0 129,-3 0-129,5 0 129,3 0-129,5 0 0,4 0 129,4 0-129,4 0 129,2 1-129,3 0 0,3 4 0,5-1 129,4 1-129,3 0 0,3-1 0,2 3 0,3-3 0,2 3 129,0 0-129,0-1 0,-1 1 129,-2 1-129,-1 0 258,-4 0-258,-4-2 0,-4 2 0,-6-4 129,-7 0-129,-5 0 0,-6-2 0,-6 0 0,-4 0 0,-4 0 129,-2-1-129,-13-1 129,14 1 0,-14-1-129,0 0 129,0 0-129,0 0 129,0 0 0,0 0-129,0 0 129,0 0-129,0 0 129,0 0-129,0 0 0,0 0 0,9-1 129,-9 1 0,8-15-129,-4-1 129,3-5-129,0-6 129,2-5-129,0-6 0,-2-5 0,1-4 0,-3-5-129,0-5 258,-2-5-258,-2-3 129,-1-3 0,0-3 129,0-4-258,0-2 129,0-5 0,6-1 0,-1 4 0,6-1 0,-1 6-129,1 6 129,0 7 129,-1 8-129,-2 10 129,-2 11-129,-1 6 0,-2 7 0,0 4 0,0 2 0,-1 2 0,2 0 0,0 2 0,-1 0-129,-3 9 129,6-13 0,-6 13 0,0 0 0,0 0-129,3-10 129,-3 10-129,0 0 0,0 0-258,0 0-645,0 0-1290,0 0-2580,0 0-258,0 0-774,0 0 387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46.9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48 4644,'0'0'5418,"0"0"-258,0 0-258,0 0-3870,7 14-129,-7-3-258,7 10 129,-3-4-129,5 10-129,0-3-258,3 6 0,0-2 0,3 1-129,-3 1 129,3-1-129,-4-1 129,1 1-129,-4-3 129,1-2-129,-2 0 0,1-5-129,-3-5 129,-2-1 0,-3-13-129,5 14 129,-5-14-129,0 0 129,0 0 0,0 0 0,0 0 0,7-9 0,-4-5-129,2-9 0,2-3 0,-1-10 0,4-4-129,1-1 129,0-3-129,5 2 129,-2 1 0,1 4 0,-2 5 0,1 6 0,-3 2 0,-3 6 0,0 4 0,-5 5 0,-3 9 0,5-13 0,-5 13 0,0 0 0,0 0-129,0 0 0,0 0 0,0 0 0,0 0-129,0 0-129,0 0-129,0-10-1419,0 10-3096,0 0-516,0 0-258,0 0-387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46.2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439 0 2451,'0'0'4902,"0"0"129,0 0-258,0 0-3741,0 0-129,0 0-129,-15 1 129,4 6-129,-7-4-258,0 4-258,-7-3-129,-2 1-129,-1-3 0,-1-2 0,1 0 0,4-2 0,0-1 0,5-2 0,2 0 129,6 1-129,11 4 0,-14-5 0,14 5 0,0 0 0,-6 7 129,3 7-129,-5 1 129,0 4 129,-4 4-129,-3 6 129,-3-1 0,3-1-129,-1-1 0,4-2 129,2-5-258,4-4 129,0-4 129,6-11-258,0 13 129,0-13-129,5 3 129,6-3-129,1-2 0,5-3 0,3-1 0,3 1 0,1-2 0,2 2 0,-2 1 0,1 4 0,-2 0-129,-1 2 258,-2 5-129,0 4 0,-1 3 129,-3 4-129,-1 2 129,-4 3-129,-2 0 129,-3 2 0,-6 1-129,0 1 258,-8-4-258,-1 0 129,-6-3 0,-2-1 0,-4-4-129,-2-4 129,-2-5-129,0-4 0,-2-2 129,0-3-129,-1-7 0,3 0-129,0 0 129,6 0-129,3 1 0,2 1-258,14 8-129,-16-11-645,16 11-1419,9 0-2580,2 0-258,2-2-387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45.4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44 89 1032,'20'-13'5031,"-10"6"129,0-2-387,-5-4-2967,15 7-516,-10-9-258,12 10-258,-5-5-129,6 4-129,-1 2-258,5 4 0,0 0 0,0 4-129,-1 6 0,-1 6 0,-4 0 0,-2 6 129,-3 2-129,-5 4 129,-7 0 0,-4 7-129,-4-3 258,-9 4-258,-8-2 129,-5 1-129,-7-3 129,-2-2-258,-3-5 129,-1-7-129,0-7 0,3-5 129,1-6-129,6-7 0,5-8 0,6-5 0,7-4 0,8-2-129,3 0 0,8 1 0,8 4 0,1 4 129,4 3-129,-3 4 129,2 4-129,-3 6 129,-1 0 129,-2 10-129,-1 3 129,-1 5-129,1 2 129,-1 4-129,1 3 258,0-1-129,-2 2-129,2-3 0,-2-2 0,2-2 129,-2-2-129,0-3 0,-1-4 0,0-1 0,-10-11 0,14 11-258,-4-5 0,-10-6-516,17 2-1806,-10-9-2451,3-5-645,-5-7-129,3-5 259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44.6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21-1 7353,'10'0'5547,"-10"0"-516,0 0-129,-9-3-4644,9 3 0,-12 10 0,10 0 0,-4-2-129,6 4 0,-2-1 0,2 1 0,0-2-129,0 0-129,8-2-129,-8-8-1161,22 2-3483,-6-3-387,3-8-258,-2-5-258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44.3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106 1 3612,'10'-2'5289,"-10"2"-645,0 0 258,-6 1-4257,4 16 0,-7-1-129,3 12 258,-6-3 129,2 12-387,-1-2-129,2 6-129,-2-1 129,1-1-258,1-4 129,4-1-129,-1-3 0,2-6 0,-1-4-129,5-5 0,-1-4 0,1-12-258,0 17-129,0-17-645,11-1-3870,-11 1-387,12-17-258,-1 6-129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8:43.4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51 140 3483,'-29'-7'4515,"16"3"-2064,13 4-516,-9-2-258,9 2-258,6 0-258,13 0-645,1 0 129,12 0 0,2 0-129,14 0-129,5 0 129,18 0 0,6-4-129,18 1-129,9-2 0,13 0 0,10-1 129,14 0-258,11-1 0,10 0 0,8 0 0,3 1 0,3-1-129,6 1 0,-1-1 129,-4 1-129,-8 0 129,-5 1-129,-6-1 0,-11-1 0,-5 0 0,-16 3 0,-13-1 0,-14 1-129,-14 3 0,-19-1-387,-12 3-516,-26-1-1806,-10 1-2064,-18-1-258,0 0-387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40.5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113 54 3225,'0'-9'5031,"0"9"-516,5-11 0,1-2-4386,-6 13 129,12-12 0,-2 9 258,-10 3-258,19-5 0,-8 5 0,1 0 0,-2 5 258,1 6-387,-3 4 387,-3 7-258,-5 0 129,0 6 0,-8-1 129,-3 5-258,-9-3-129,1 2 129,-7-8-129,2-1 0,-1-5 0,3-5-129,1-3 0,2-9-258,6-1 129,2-11-129,8 0 0,3-5 0,3 2-129,6-1 129,5 4 129,4 2 129,0 6 0,3 3 0,-4 1 129,3 5 0,-6 7-129,0-1 129,-2 2 129,-1 0-258,-1 0 0,-2-6-387,7 9-1677,0-12-2709,-4-4-129,1 0-645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4.5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49 0 4773,'-18'4'4644,"2"-4"129,16 0-516,-9 0-4515,9 0 258,0 0 387,0 0-129,9 3-129,-9-3-129,19 4 0,-8-2 258,2 2-129,-2 0 129,-1 0-129,-10-4 258,13 10 0,-13-10 129,3 12-129,-3-12 129,-4 16-258,-5-9 0,1 2-129,-2-1 0,0 0-129,10-8-129,-16 11 0,16-11 0,0 0 129,0 0-129,-5 10 0,5-10 129,9 2-129,-9-2 129,18 7-258,-9-4 258,0 4 0,0 0 258,-2 3-258,-2 2 129,-2 2 129,-3 0 0,0 1 129,-3 2-129,-3 0 129,-5-1-129,2 0 0,-3-4 0,1-1 0,1-1-258,0-4-258,10-6-258,-20 2-645,20-2-1935,0 0-1935,-10-2-387,10 2-387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14.1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24 1548,'-11'-4'2838,"11"4"0,-13-3-129,13 3-129,-11-1 0,11 1-774,-8 0-774,8 0 0,0 0-387,-7 12-129,7-12-258,-9 16-129,4-7 0,4 1 129,-3-1 0,4 1-129,1 0 129,-1-10 129,19 16-129,-2-9 129,0-2-258,6-1 129,0-2-129,2 0 129,-1-2-129,-2-2-129,-6-6 129,-2 0-129,-3-2 0,-7-3 0,-2 0 0,-2 0 0,-4-1 0,-5 2 0,-2 2 0,-1 1 0,-2 2-129,-1 2 0,2 3 0,-3 0 0,6 2-129,-4 0-258,14 0-129,-18 6-387,18-6-2451,-5 14-1290,5-14-387,0 0-129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07:23.0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137 10 8385,'-16'-8'5031,"16"8"-387,-18 0-1677,9-2-3096,0 2 0,9 0 129,-15 6 0,4 4 0,1 3 0,1 1 129,1 3-129,3-2 129,3 0-129,2-2 129,7-4-129,6-5 0,4-4-258,4 0-258,0-6 129,0-1-258,-3-3 387,-2 1-129,-4 0 258,-12 9 0,10-8 387,-10 8 0,0 0 258,-7 3 0,3 10-129,-3 2 258,5 9-516,-1 1 258,3 6-258,0 2 258,0 7-258,0-1 0,0 2-129,0-1 0,-7-2 129,-3-4-258,-5-7 129,-1-3-387,-8-16-645,7 0-645,-12-13-2709,7-15-516,4-4-645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6-01-07T20:15:16.5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6.1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389 0 3612,'0'0'4386,"0"0"-129,-7 7-1806,-6-4-1935,-4 4-129,-3-3 129,-2 4 258,-6-4-258,2 2-129,-3-2-129,3-2 129,0 0-258,7-2-129,1 0 0,4 0 0,4 0 129,10 0-258,-13-2 129,13 2 0,0 0 0,0 0 129,0 0 0,-9 10 129,9-10-129,-11 18 258,3-6-129,-1 2 0,-3 2 0,2-1 0,-2 1-258,2 0 129,-1-4-129,5-1 129,1-1-129,5-10 0,-3 14 0,3-14 129,0 0 0,6 11-129,-6-11 129,16 1-129,-4-1 129,3 0-129,3 0 0,1 0 129,2-1-258,1 1 129,0 0 0,1 1 0,-1 5 0,1 2 0,-3 2 0,0 2 0,-3 4 0,-2-2 0,0 2 0,-3-1 129,-3 2 0,-3 0 129,-4-3-129,0 4 0,-2-6 0,-4 4 129,-5-4 0,-2 1 0,-4-3-129,-1 0 0,-3-2 0,2-1 0,-3-4 0,0-1-129,-1-2 129,4 0-129,0-2 129,1-4-258,2 1 129,1-2-258,13 7-516,-19-11-1419,19 11-2451,0 0-645,0 0-258,0 0 388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5.3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10 3354,'0'-11'4902,"0"11"-258,0 0 129,8 1-3870,-10 8-258,2 8-129,-6 0 258,6 8 0,-3 1-129,1 7-258,0-1-258,1 2 129,1-2-258,0-1 258,0-3-258,1-3 129,1-6-129,2-1 0,-1-4-129,-3-14-516,10 22-903,-10-22-3096,9 7-387,-9-7-387,12-9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5.0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34 6837,'7'-13'5289,"5"0"-387,-12 13-258,10-8-4257,-10 8-258,0 0 129,-2 9 0,-2 1 0,-3 0 0,1 4-129,0 1-129,2 1 0,0 0 0,2-3 0,2-2 0,1-1 0,-1-10 0,17 12 129,-5-10-129,4-2 0,2-2-129,4-5 0,5 2-258,-4-9-903,10 8-2193,-6-4-1419,-2 1-258,-5-1-387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4.7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0 774,'3'14'4515,"0"-2"387,-3-12-258,0 0-3354,7 11 0,-7-11 0,5 12-129,-5-12-387,4 11-129,-4-11-258,0 14 0,0-14-258,0 16-129,0-16 0,0 13 0,0-13-258,0 9-645,0 1-1290,0-10-2451,0 0-387,0 0-516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4.4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178 32 3354,'0'-10'3999,"0"10"-129,-17-6-3225,17 6-258,-19 2 387,8 7 129,-7 0-129,3 5 129,-3 0-258,2 6 0,-2 1-387,4 3 129,0 2-129,5 1 129,2-3 0,6 2-129,1-4 0,3 1 129,5-8 0,6 1 0,2-6-129,6-2 129,0-6 0,9-2-129,-3-6 129,4-4-258,-4-4 0,0-6 0,-5-4 129,-3 0-258,-6-4 258,-6 1-258,-6-3 258,-2 3-258,-7 2 129,-3 2 0,-2 3-129,-1 4 129,0 3-129,1 3-129,12 10-129,-15-9 0,15 9-387,-9 0-774,11 6-2580,-2 4-903,2 0-516,3 6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3.8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89 1419,'-11'-10'3612,"11"10"-258,0 0-903,0 0-774,0 0-258,-1-12-258,1 12-387,0 0 258,10-4-387,-10 4 0,19-7 0,-8 0-258,7 6 0,0-6 0,5 4-129,0-3 0,4 0-129,-1 0-129,-1 2 129,-2-2-129,-3 1 0,-3 3 129,-4 1-258,-4-1 129,-9 2-258,10 0-387,-10 0-1290,0 0-2580,0 0-258,0 0-387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29.9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6708,'0'0'5031,"0"0"-516,0 0-129,0 0-4386,0 0 0,0 0-129,0 0 258,0 0 0,0 0 0,0 0 0,-3 11-129,3-11 0,0 0-258,0 0-258,4 16-645,-4-16-3354,0 0-129,0 11-387,0-11 130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29.7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1032,'0'0'3870,"0"0"258,0 0-258,0 0-3483,0 0-258,0 0 258,0 0-129,-3 6 0,3-6-258,1 9-1032,-1-9-2838,3 9-258,4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13.5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37 6708,'0'0'5160,"3"-10"-258,-3 10-387,16-10-4128,1 8-129,0-2 129,5 4-129,-1-2-129,2 2 0,0 0 0,0 0-129,-3 0 129,-2 0-129,-2 0 129,-5 0-129,-1 0 0,-10 0 0,12-1-129,-12 1-258,0 0-774,0 0-3354,0 0-387,0 0-258,12-9-258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29.4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208 141 1548,'0'0'3096,"5"-8"258,-5 8-1290,0 0 129,0 0-258,0-11-258,0 11-387,0 0-258,0 0-129,3-15-387,-3 15-129,6-16-129,-2 7-129,-2-2 0,2 1-129,-4-1 0,0 1 0,0 0 129,0 1-129,0 9 0,-9-13 0,9 13 0,-13-8 0,3 8 0,0 0-129,-1 0 129,-3 3 0,-1 5-129,-4 2 258,0 3-258,1 1 258,-3 4-129,1 2 129,4 2-129,2 0 0,1-1 129,7 2 0,2-1 0,4 0 129,3-5 0,8 2 129,4-8-129,3 3 129,3-8-129,0 0 0,1-6-129,-2 0 0,0-3 0,-2-6-129,-3 2 0,-3-4 0,0 2-258,-4-6-387,4 8-387,-10-11-1290,5 7-2451,-3-3-258,0 1-258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11.2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-2 119 774,'0'0'1032,"0"0"516,0 0 774,0 0 516,0 0-258,-9-7-387,9 7-645,0 0 129,0 0-516,0 0-129,0 0-258,0 0 0,10-7-258,-10 7-129,14-6 0,-4 2-258,4 2 129,-1 0-129,4-1-129,-1 3 0,2 0 129,3 0-129,1 0 129,1 0-129,4 0 129,1 0-129,3 0 0,-1 0 129,3 0-129,-1 0 129,1 0-129,1 0 129,-1-4 0,0 0 0,0 0 0,0-1 0,1-1 0,0 2 0,0-1 129,-2 0-129,0 4-129,-1-2 129,0 2-129,-1 0 0,0 1 129,-2-2-129,0 2-129,-1 0 258,-2-2-129,-2 0 129,-1 0-129,-1 0 258,-1 0-258,0-1 129,0 2 0,2-1-129,-1 0 129,1 0-129,-1 2 129,0-1-258,0-1 258,0 1-129,-1 1 0,-1 0 0,0 0 0,1-4 0,-1 3 0,3-1 0,0-1 129,-2 1-129,-1 0 0,0 2 0,0-3 0,-4 3 0,-2 0 0,1 0 0,-1 3 129,-1-1-129,3 3 129,1-2 0,0 1-258,1 3 258,1-4-129,0 1 0,1 0 129,-4-2-129,-1 0-129,-3 0 129,-3 1 129,-8-3-129,14 1 0,-14-1 0,0 0 0,12 2 0,-12-2 0,0 0 0,0 0 0,0 0 129,0 0-129,9 0 0,-9 0-129,0 0 129,0 0 129,0 0-129,0 0 0,0 0 129,13 0-129,-3 0 0,2 1 0,1-1 0,3 0 0,1 0 0,2 1 0,-4-1 0,1 2 0,-1-1 0,-3-1 0,-1 2 0,-11-2 0,14 1 0,-14-1 0,0 0 0,0 0 0,0 0 0,0 0 0,0 0 0,0 0 0,0 0-129,0 0 129,0 0 0,0 0 0,0 0 0,0 0 0,0 0-129,0 0 0,0 0-129,0 0-387,11 4-1032,-11-4-3354,0 0-516,0 0-129,0 0-387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46.1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3354,'0'0'4386,"0"0"129,0 0-3354,0 0 0,15 1 258,7 15-129,-5-6 129,13 13-645,-5-3 0,7 8-258,-4 0 0,3 8-258,-6 0 258,-2 2-129,-6-2 0,-4 3-129,-4-2 0,-5-1 0,-4-2-129,-8-3 0,-3-3 0,-3 0 0,-5-6-129,2-3 129,0-3-129,1-2 0,0-2-129,4-4-129,5 2-387,-4-9-903,11-1-3096,0 0-516,-1 10-258,1-10-258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45.7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190 0 2967,'-28'0'5031,"11"0"-129,-3 4-258,-5 1-3741,8 10-129,-6-2 0,7 8-129,-2-2-129,6 7-129,2-2 0,6 5-258,4-2 0,2 1 129,6-2-129,4-3 0,3-3 0,5-4 129,-2-4-129,3-6 0,3-4 0,2-3-129,-2-10 129,1-3 0,-3-6-129,-2-3 0,-3-1 0,-4-2-129,-8-1 129,-5 1-129,-2 1 129,-10 4-129,-3 2 0,-3 1-129,1 8-129,-1-3-645,18 13-387,-26-10-1935,26 10-1548,0 0-516,0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45.3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155 116 3999,'14'-2'4515,"-14"2"-258,0 0-3225,-18-14 258,6 14-129,-13-7 129,6 4-774,-6-4-129,3 1-258,2 0-129,3 0 0,6-1-129,11 7 129,0-16-258,9 9 129,11 3 0,6-4 0,5 2 258,6 0 0,-2 0 258,2 4-258,-7 0 129,-2 1-129,-9 0 258,-3 4 0,-16-3 0,0 19 0,-17-9 0,-3 8 0,-6-2 258,1 6-258,-5-1-129,4 3-129,0-2 0,10 2 129,5 0-129,9 1 0,2-2-129,5 3 129,9-5 0,9-1 0,4-2-129,5-5 129,1-4 0,4-7-129,-3-2 0,-1-2 0,-1-10-129,-5-5 0,-5-4 0,-8-4-129,-7-1 129,-7-3-129,0 2 129,-13 0 0,-5 6 0,-6 1 0,-2 4 0,0 5-516,5 8-258,-3-5-645,13 8-2580,1 0-774,10 0-387,0 0 388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44.6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2193,'2'13'4773,"-3"5"129,1-18-258,-6 11-2451,6 0-1935,-1 1 258,2 0-129,-1-12 129,6 19-129,-6-19-129,7 16-387,2-3-903,-9-13-3354,6 8-387,-6-8-645,9-3 258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44.4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108 19 1548,'0'-9'4257,"-5"9"129,-6-1-2193,11 1-645,-19 6-258,11 5-258,-8-1 0,7 5-516,-5 2-129,7 2 0,-1 3-258,3 1 129,1 1-258,3-2 129,1 0-129,0-1 129,3-4 0,2 0 0,0-3 129,4-2 0,-9-12 0,22 13 0,-9-13 0,5 0-129,1-7 129,0-5-129,3-4 0,-2-2-129,-1-5 129,-4-1-129,-6-2 0,-2 1-129,-5 1 129,-2 0 0,-6 2-129,-5 3 0,-1 4 129,-3 2-129,3 3 0,-2 2-129,6 4-129,-3-1 0,11 5-258,0 0-774,0 0-3225,0 0-129,12 7-387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43.8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18 1548,'6'-2'4128,"-6"2"0,7-9-387,-7 9-3354,16 0-129,-2 0 258,-1-1 129,6 1-258,-1-1-129,4 1 0,1 0-387,0-1-129,2 1-387,-5 0-1677,-2-2-1935,5 2-129,-9-2 130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43.6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0 3225,'0'0'3225,"0"0"-645,0 0-774,0 0-387,0 0-387,0 0-129,0 0-387,0 0 0,0 12-258,0-12 129,-2 21 258,-4-8-258,6 3 0,-2 0 0,2 1-129,-3-1 0,3 2 129,-1-7-258,1 5 0,0-3-129,0-4 0,0 1 129,0-10-129,-1 13-129,1-13-129,0 9-645,0-9-2322,0 0-1290,0 0-387,-8-5 129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9.5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188-1 3096,'-7'0'4257,"7"0"-129,-11 16-2451,-2-11-516,5 12 0,-10-4 258,6 11-387,-9-6 129,6 10-516,-5 0-129,6 1-129,-3 4-129,6 0 0,1-3-129,4 1 129,1-3-129,5-1 129,0-4 0,5 2-129,1-5 0,3 0 129,0-2-129,2-2 0,-1-3 0,-1-1-129,2-4 129,-2 1 0,-9-9 0,11 8 0,-11-8-129,0 0 129,0 0-129,9 3 129,-9-3 0,0 0-129,0 0 129,0 0 0,0 0 0,0 0-129,0 0 258,0 0-129,0 0 0,0 0-129,0 0 129,0 0-129,0 0 0,0 0 0,0 0 0,0 0 0,0 0 0,-3-7-129,3 7 0,-1-9-774,1 9-1806,0 0-2322,0 0-129,-2-17-645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5.9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 5160,'11'7'5289,"1"9"0,-7-5-387,-5-11-2193,3 19-2322,-3-2 0,0 3 258,0-2-129,0 5 129,-2-7-387,2 0 0,-4-4 0,3 0-129,1-12 0,0 0-129,0 0 0,0 0 0,0-18-129,0-6 0,9-2-129,-2-3-129,8 0 129,-3 1-258,4 7 258,-2 2-129,5 7 0,-6 9 258,0 3 129,1 7 129,-6 7 0,3 3 258,-3 3-129,0 2 129,-3 0-129,2 3 129,-2-1-129,0-2-129,0-4 129,0-1-258,-1-4 0,-3-3-129,5 2-516,-6-12-3999,0 0-516,11 0-258,1-8-516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13.1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97 3483,'-9'-3'5031,"-1"2"0,10 1-516,0 0-3225,0 0-387,0 0 258,0 0-129,18-2-387,-3 0-258,9 0 0,0-2 0,9 2 0,0-6-258,2 2 0,-3-2 129,-1 0-258,-4 0 129,-5 1-129,-5 1 0,-5 1 0,-2 2 0,-10 3 0,11-4 0,-11 4 0,0 0-258,0 0-129,0 0-387,0 0-1032,0 0-2967,-6-8-516,6 8-258,-15-10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8.8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8 129,'0'0'4773,"-9"-9"-129,9 9 129,0 0-2967,0 0-516,0 0-258,0 0 0,0 0-387,0 0-129,7 0-129,-7 0 0,15 5-258,-5-4 258,3 3-129,0-3 0,0 2-129,1-2-129,-2 0 129,-1-1-129,-2 0 129,-9 0-129,12 0 129,-12 0-129,0 0 0,0 0 0,0 0 0,0 0-129,0 0-129,9 0-903,-9 0-1032,0 0-2580,1-6-258,-1 6-387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8.0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0 8514,'-11'7'5418,"11"-7"-516,-9 0-387,9 0-4644,0 0-516,12 13-516,-12-13-2451,0 0-1161,9 7-516,-9-7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7.8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6708,'0'0'4386,"-11"6"-645,11 8-774,-7 0-7224,7-1-645,2 3-258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7.6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40 3225,'-12'-10'4386,"12"10"-129,0-10-258,7 5-3870,3 3-258,4-2 0,5 2-387,3 1-2580,2-6-903,11 7-516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20:14:37.4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28 275 1032,'-12'-1'3870,"12"1"516,0 0-1806,-10 0-1161,10 0-258,0 0 129,0 0 129,-6-10-129,6 10-387,0-21-258,0 6-258,1-4-129,4-2-129,2-4-129,1-1 129,3-2-129,0 4 0,2 3-129,-2 1 129,2 4-129,-3 5 129,-4 1-129,-6 10 129,12-7-258,-12 7 258,0 0 0,0 0 0,0 0 0,9 1 129,-9-1 129,6 11-258,-1-1 258,2 5-129,-1 2 129,3 1-129,-1 2 129,2 1-258,-2 3 0,3-2 258,-4-3-258,1 1 0,0-5 0,-1-2 0,1-1-387,-8-12-258,16 22-1161,-16-22-2709,0 0-258,0 0-645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6-01-07T20:15:16.6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4920 0,'-1381'1280,"223"203,183-183,325-81,183-82,203-1198,203-304,122 121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12.7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1161,'0'0'4386,"0"0"0,0 10-2193,0-10-516,6 17-129,-6-7 129,8 14-258,-8-4-516,3 11-258,-3-2-129,1 7-129,-1-3-129,0 5 129,-2-5 0,2 3 0,-2-5 0,0 2-129,1-6 129,1 0 0,0-3-129,0-2-129,0-5 129,0-1 0,4-2-129,1-6 0,-5-8 0,13 10 0,-1-8 0,4-2 0,1 0 0,3-3 0,0-2 0,5 1 0,1-1-129,1 0 0,-3 3 0,0-2 0,2 2 0,-3-2 0,1 2-129,-2 1 129,-1 1-129,-2-1-129,-2 1-129,-5 0-258,1 1-645,-13-1-3612,0 0-258,0 0-258,0 0-387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12.0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0 3870,'-10'9'5031,"15"-8"-387,-5-1-129,17 1-2967,-17-1-903,28 0-129,-12 0 129,9 0-129,-6 0-258,6 0-129,-5 1-129,1 2 129,-4-1-129,-2 0 0,-3 0 0,-12-2 129,13 3-129,-13-3 0,0 0 129,0 0-129,0 0 0,10 0-129,-10 0-516,0 0-3612,5-9-387,-5 9-645,16-11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11.6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9 1419,'0'0'4128,"0"-8"387,0 8-2709,0 0-258,0 0 516,9 0-129,-9 0 0,12 0-516,-12 0-258,23 0-387,-11 0-129,10 0-129,-2 0-129,4 0-258,1 0 129,1 3-129,0-3 0,2 2-129,-4-1 0,1 1 0,-3-1 0,-4 0 0,-2 1 0,-4-1 0,-1 1 0,-11-2-129,10 1 0,-10-1-387,0 0-258,0 0-2064,-9 0-1935,9 0-516,-13 0-258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7.0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49 10191,'8'3'5418,"-8"-3"-258,0 0 0,16 13-4644,-16-1-129,0 8 129,0-1-129,0 3 129,-3-2-129,1 3 0,-2-4-258,2-3 0,0-5-129,2-11 0,-3 10 0,3-10-129,0-8 0,2-10 0,6-6-129,2-6 0,6 0 0,1-4 0,2 4 0,0 3 129,-1 7 0,-2 8 0,-2 8 129,-1 8 129,-3 6 0,-3 9 129,-2 1 0,3 8 129,-3 0-129,1 2 129,2-1-129,-2 3-129,1-5-129,0-4 129,1-3-258,-3-6-258,5 3-903,-10-17-3870,0 0-129,7-6-516,-7-5-387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6.6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 11 11352,'0'10'5547,"-7"-10"-258,7 0-129,-18 3-4773,18-3-258,-13 13-129,9 2 129,0 2 0,3 7 0,1-1-129,2 5 0,7-3 0,6-2 0,1-4 0,5-6 0,0-6 0,1-7 0,-2-10 0,-5-10-129,-2-6 129,-9-3 0,-3-1 0,-1-1 0,-9 3 0,-4 3-129,-1 7 129,-1 8-129,3 6-129,-1 1-258,10 9-903,-8 4-3741,12-2 0,-1-8-387,19 18-387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6.3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32 9288,'0'-22'5547,"0"22"-516,-2-10-129,2 10-3612,2 6-3354,4 5-2967,4 2-387,2 4 0,0 3-387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6.1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36 11352,'-10'-9'5418,"5"-8"-516,5 17-129,22-10-5031,-9 9-516,14 5-387,-4-4-387,18 12-1290,-9-8-903,11 11-129,-14-12 903,11 13 1419,-15-8 1290,-7-4 1032,1 9 1032,-19-13 1419,2 17 903,-9-11-258,7 17-774,-15-13-1290,14 14-903,-6-5-387,7 6-258,1 0-129,5-2-258,4 1-258,-6-14-1161,11 4-3612,-1-8 0,1-6-516,-4-13-387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5.8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44 29 10320,'-27'-21'5418,"17"13"-516,10 8 0,0 0-5160,0 0 129,-7 9 129,7 12 0,0 5 129,2 7 0,0 7-129,2 7 0,0 3 129,1 2-129,-1-3 0,0-3 0,0-3-258,-2-12-387,8 0-3354,-9-12-774,-1-19-387,0 10-645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5.5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183 112 7482,'-6'-43'5031,"-5"21"0,0 3-258,1 4-4644,-6 5 129,3 8 258,-8-1 258,8 8 129,-8 3-387,5 10-129,0 2-258,4 6 129,2-1-129,5 4 0,5 0 0,2 1-129,9-3 0,6-1 0,7-3-129,2-8-387,9 7-1677,-2-13-2709,3-5-387,0-6-258,-1-11-258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5.5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96 28 9804,'9'6'5289,"-9"-6"-387,-3 11 129,-8-8-4902,-5 6-129,-1 5-129,2 1 258,-1 4-129,3 1 129,3 2 0,7 1-129,3-1 0,8-2 0,10-4 0,4-4-129,6-8 129,3-4-129,3-4 0,-2-10 0,0-4 129,-8-6-129,-2-2 129,-10-2 0,-7 3 0,-7 1 0,-13 2 129,-7 5 0,-4 3-129,-1 3 0,2 3-129,-1 3-387,10 5 0,4-6-903,12 6-2451,12 0-1290,4 0-258,6 0-258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5.2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 0 10965,'-3'10'5547,"-8"7"-645,11-17 258,-14 22-5160,8-2-129,6 6 258,0-2 0,3 1 0,3-2-129,4 1 0,3-3-258,2-6 129,6-6-258,-3-9 129,3-5-258,-5-14 0,1-1 0,-4-11 0,-2 1 387,-4 0 0,-4 2 258,-2 6-129,-1 4 387,0 18 0,-6-9 258,4 18-129,-2 6 0,4 10-258,0-1 129,1 9 0,3-3-258,6 3 0,2-2 0,3-7-258,3-2-129,-1-10 0,6 3-774,-8-15-3225,9 0-645,-1-4-774,3-5-129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4.8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318 1 10191,'-14'-10'5289,"0"11"-258,14-1-129,-11 26-4902,8 7 0,3 9 129,0 3 129,0 7 0,0-1 0,0 5-258,0-4 129,0-4 0,0-9-129,0-7 129,-3-8-129,2-6 129,-4-7-129,5-11 0,0 0-129,-3-11 0,3-7-129,-1-12-258,1 3 129,-2-7-258,-3 2 129,-9 1 129,-3 5 258,-6 11 0,-5 7 258,-1 8 129,-6 7 129,6 12 129,-3 2-129,10 8 0,4 1 0,10 6-129,6-3 0,8 3 0,10-2-129,9-4-129,8-3-258,-2-11-387,16 4-2967,-11-17-1548,2-4-129,-4-16-645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4.4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25 5547,'9'30'4902,"-2"-15"129,-6 0-387,-1 0-3870,0 11-258,1-2 129,5 5-129,-5-4 0,4 0 0,-4-3-258,2-3 0,-3-7 0,1 0 0,-1-12-129,0 0 0,0-14 0,0-9-129,4-7 0,2-4 0,1-3 0,0 1-129,3 1 129,-1 7-129,0 4 129,-1 9 0,-3 7 129,-5 8 0,12 0 0,-2 2-129,3 5 129,4 2 0,8 1-129,5 0 129,6 0-129,4-3 0,0-1-129,-2-3 129,-3-3-129,-4 0 129,-8-6 0,-10-3-129,-8-1 129,-6-2 0,-10 0 0,-8 2 0,-6 1 0,-4 5 0,-3 4 129,-2 2 0,-1 8 0,2 7 0,0 2 0,6 6 129,5 2-129,8 3 129,7 2-129,7 2 0,11-3-129,10-2-129,15-1-258,5-15-1548,14 0-2967,2-11-387,2-8-387,-3-16-387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3.6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245 0 9030,'-50'5'5289,"21"1"-258,0 0-258,-4 3-4902,7 3 129,3 2-129,5 0 129,4-1 0,3-1 0,6 0 0,5-2-129,0-10 129,22 14 0,0-9-129,7-1 129,5 1 0,5 0-129,-2 3 129,-1 0-129,-3 2 129,-10 2 0,-6 5 0,-8 3 129,-9 2 129,-11 1-129,-8 1 129,-9 0 0,-1-1 258,-9-3-258,4-2 0,-3-7-129,6-6-129,2-2-258,3-13-1161,16-3-3354,-2-4-516,8-1-258,4-4-387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3.2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256 64 1548,'2'-10'4773,"4"-9"258,-6 10-258,0 9-2193,-13-18-1548,13 18-129,-25-7 0,9 10 129,-11 1-387,1 10 0,-8 0-258,4 7 258,-3 0-258,7 6 0,4-3-258,11 2 129,10-2-129,7-3 0,17-5-258,8-6 129,7-4-258,2-6 0,2-7-129,-4-13-129,0-2 0,-11-6 129,-4 5 258,-8-1 0,-5 4 129,-4 4 0,-5 6 258,-1 10 129,0 0 0,-2 11-129,-1 4 0,3 3 0,0 2-129,11 1 0,5 3-258,3-6-516,12 11-1290,-3-14-3096,4-4 0,0-7-516,1-4-258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2.5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51 0 9933,'-11'29'5547,"3"-13"-387,2 8-258,-3-3-4773,2 7 0,3-1 0,2 0 129,-1-1-129,3-2 0,0-4 0,0-5-129,0-3 0,0-12 0,0 0-129,2-10-129,-1-12 129,-1-9-129,5-3 0,0-4 0,5 2 129,3 5-129,4 3 258,5 11 129,6 8 0,0 9 0,0 12 0,1 8 258,-4-1-129,0 6 0,-4 0 0,0 1 0,-8-2-129,2-2-129,-4 1-258,-5-11-1677,4 8-3225,1-8-258,1-4-387,4-5-387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2.1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1 126 8127,'-11'-9'5031,"11"9"-129,17-9-258,9 5-4902,2 4-129,8 3 258,6-1 258,6 2 0,1-2 0,1 1-129,-1 0 0,-1-3 0,-5 0 0,-7-4 0,-4-4 129,-9-2-129,-4-4 129,-7 0 0,-9-2 129,-3 2 129,-9-2-129,-8 5 258,-12 1 0,-1 8-129,-8 2 129,0 4-129,-1 6 0,5 7 0,3 3-129,9 4 0,7 3-129,14 3 0,6 1-129,15-2-129,11 4-387,4-13-774,18 3-3999,-1-9-129,3-6-129,-5-8-645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1.8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30-2 7740,'-6'-1'5418,"6"1"-129,-10 14-387,8 8-3483,-4 1-1032,3 10-129,1 6 0,2 7-129,1 5 129,6 6-387,2 3-129,-2-7-516,9 7-1161,-7-12-3096,-1-10-129,0-9-645,-4-12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1.5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-2 126 10449,'0'-28'5418,"12"16"-258,9 4-258,7 1-4902,5 2-258,11 1-129,2-3-258,12 3-774,-13-8-2064,5 4-1677,-3-5-258,-3-5-387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1.4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 3 8127,'3'-10'5805,"-11"10"-516,8 0-129,-18 14-2709,12 14-2580,2 9 129,4 8-129,4 8 129,4 4-129,5 6 0,-2-4-129,1 1 0,-6-9 0,1-1-258,-8-14-645,1 4-1677,-11-15-2193,-4-9-258,-3-8-516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1:55.0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 10320,'5'-12'5031,"10"10"-516,-3-4-129,11 6-5289,-8 3-258,16 5-258,-5-8 0,8 8 129,-7-8 516,5 7 129,-9-3 258,-1 0 129,-4 2 387,-8-3 774,1 10 516,-11-13-129,0 23 0,-5-13-387,5 10-129,-6-2-258,6 4-129,-5-2 0,4 0-258,1-3-129,0-4-258,4 5-774,-4-18-3741,6 9-129,3-11-516,0-13-129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1.1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94 5934,'-19'-39'4773,"19"39"-903,-20-22-1548,10 0-4515,10 22-3483,2-11-129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1.0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0 9933,'2'22'5547,"-4"-12"-516,-4 1 0,-6 5-5031,7 8 0,1-2 0,4 2 0,5 3-387,-1-10-903,13 5-3483,-5-7-516,4-5-258,0-9-387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0.8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91 10836,'0'0'5676,"0"15"-645,0-15 258,-10 23-5289,7-3 0,1 3 0,2 1 129,0 2 0,4-1-129,2-3 129,0-3-129,0-4 0,-1-5 0,-5-10 0,4-4 0,-4-14-129,-5-8 129,-3-9 0,0-5 0,2-1-258,0 1 258,2 4 0,3 7 0,1 5-129,1 9 129,9 9-129,4 6 0,5 5-387,12 11-1161,-1-6-3354,9 4-258,3-1-387,-1-1-258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3:00.5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80 7998,'-11'23'5031,"11"-10"-129,-1 4-129,-7 6-4644,8 2 0,3 2 0,7 0 129,0-1 0,6-3-129,1-3 0,7-9 0,0-7-129,2-4 0,2-10 0,1-9-129,-3-8 129,-3-2-129,-2-2 258,-6 3-129,-6 3 129,0 5 0,-8 8 129,-1 12 0,0 0 0,-7 12-129,3 4 0,3 2 0,1 2 0,2 1 0,8-2 0,8-4 0,3-3-129,6-4 129,-1-5-129,-2-3 0,0-3 129,-4-8-129,-3-5 0,-6-7-129,-6-3 129,-5-3 0,-9-1-129,-3-1 129,-4 4-129,-3 2 0,-2 6 129,-1 6 0,4 6-258,-1 2-387,12 11-1548,7-6-2709,-7 16-387,8-7-258,10-1-258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9.7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63 64 9933,'0'14'5418,"-10"0"-387,1-1 0,0 3-5031,-2 4 0,1 0 0,3-1 129,3-3-129,1-2 129,3-3 0,0-1-129,0-10 0,0 0 0,8-13 0,1-9-258,4-5 129,5-5 0,8-1-129,0 0-129,3 6 129,1 3 0,1 9 129,-3 11 129,-3 4 0,-2 12 129,-5 4 0,2 6 0,-5 1 129,4-1 0,-1 0 0,3-5-129,0-3 0,1-4 0,-3-6 0,0-4-129,0-2 0,-2-10 0,-5-1 0,-3-3-129,-2 0 0,-4-3 0,-2 4 129,-1 0-129,0 15 129,-23-11 0,4 11 129,-4 4 0,-4 9 0,0 4 258,-2 3-129,3 3 0,2 1 0,12 4 0,3-2-129,9-2-129,16 1-387,1-6-4128,17-1-774,4-9-387,7-2-387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9.2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263 99 1548,'11'-1'4257,"-3"-12"903,-7 3-645,-1 10-1290,0-23-1161,0 23-516,-16-21-516,4 14-258,-9-3-129,-1 9-258,-5 1-129,-3 4-129,-1 5 0,2 7-129,2 2 129,2 4 0,5 1 0,5 1-129,6-1 129,9-2 0,4-1-129,12-4 0,6-5 0,5-4-129,3-5 0,3-5 0,2-8-129,-6-7 0,-1-6 0,-7-7-129,-4-1 258,-4 1 129,-5 3 0,-2 5 0,-6 3 129,1 12 0,-1 8 129,-1 7 0,-2 9-129,1 7 0,1 5-129,1 2 129,2 3-258,4-5-129,8 4-1032,-6-12-3612,11-6-258,-2-10-387,2-4-258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8.5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298 27 10449,'-24'-22'5418,"0"20"-516,-5-1 0,-11 3-5160,9 4 0,-1 5 0,5-1 258,3 2 129,4 2-129,7-1-129,7 1 129,6-2 0,8-1 0,13 1 0,2-3 0,9 3 0,1-2 0,2 2 0,-1 0 129,-4 3 0,-4 2-129,-6 3 129,-6 1 0,-5 3 129,-9 0-129,-1 0 129,-11-1 0,-5-1 0,-8-4 0,-4 0 0,-5-9 0,-4-2-129,-1-5 0,1-1-129,6-4-258,4-9-387,16 10-1419,5-8-3096,9 0-129,14 1-516,12 2-258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8.1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8127,'12'19'5676,"-6"-3"-387,-5-4-129,2 6-2451,-1-1-2580,2 7 129,0-1 0,1-2 0,-3-2 0,1-2-129,-2-3 0,-1-3-129,0-11 0,0 0 0,-5-8-129,3-11 129,2-5-129,0-3-129,8-2 0,5-3 129,6 6-129,1 3 129,4 10-129,-1 7 129,-1 6 129,-1 5 129,-5 9-129,-2 5 129,-4 1 0,-1 3 0,0 1-129,1-1 0,1-3-129,2-2-387,5 3-1032,-3-11-3612,8-4-129,1-6-258,2-6-387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7.8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117 7 8127,'3'13'5031,"-3"-13"0,-16 20 0,-5-10-4386,3 10-129,-4 0-129,6 5 0,0-3 0,8 2-129,4-2-129,6-1-129,11-5 129,10-2 0,6-6-129,6-4 0,2-4 0,-1-8 0,0-6 0,-5-7-129,-4-4 129,-11-2 0,-7-1 0,-9 0 0,-4 1 129,-12 6 0,-7 0 0,-3 7-129,-2 6 0,3 3-129,3 5-129,3 0-774,18 6-2322,1-6-1548,11 10-516,8-8-258,6 0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01-07T19:42:57.4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7482,'9'0'3999,"-9"0"-129,0 0-3354,13 0-6063,-2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BF89BEE3-8DB7-427D-8F17-CB4DC860AE33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2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2</cp:revision>
  <cp:lastPrinted>2016-01-07T19:27:00Z</cp:lastPrinted>
  <dcterms:created xsi:type="dcterms:W3CDTF">2016-01-10T23:32:00Z</dcterms:created>
  <dcterms:modified xsi:type="dcterms:W3CDTF">2016-01-10T23:32:00Z</dcterms:modified>
</cp:coreProperties>
</file>