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B4A" w:rsidRPr="0047213B" w:rsidRDefault="0047213B">
      <w:pPr>
        <w:rPr>
          <w:b/>
        </w:rPr>
      </w:pPr>
      <w:r w:rsidRPr="0047213B">
        <w:rPr>
          <w:b/>
        </w:rPr>
        <w:t>Ion concentrations in dilution problems (or when two solutions are mixed with no reaction)</w:t>
      </w:r>
    </w:p>
    <w:p w:rsidR="0047213B" w:rsidRPr="0047213B" w:rsidRDefault="0047213B">
      <w:pPr>
        <w:rPr>
          <w:i/>
        </w:rPr>
      </w:pPr>
      <w:r w:rsidRPr="0047213B">
        <w:rPr>
          <w:i/>
        </w:rPr>
        <w:t xml:space="preserve">Suppose 100.0mL of a 0.50M solution of </w:t>
      </w:r>
      <w:proofErr w:type="spellStart"/>
      <w:r w:rsidRPr="0047213B">
        <w:rPr>
          <w:i/>
        </w:rPr>
        <w:t>NaCl</w:t>
      </w:r>
      <w:proofErr w:type="spellEnd"/>
      <w:r w:rsidRPr="0047213B">
        <w:rPr>
          <w:i/>
        </w:rPr>
        <w:t xml:space="preserve"> is added to 200.0mL of a 0.20M solution of MgCl</w:t>
      </w:r>
      <w:r w:rsidRPr="0047213B">
        <w:rPr>
          <w:i/>
          <w:vertAlign w:val="subscript"/>
        </w:rPr>
        <w:t>2</w:t>
      </w:r>
      <w:r w:rsidRPr="0047213B">
        <w:rPr>
          <w:i/>
        </w:rPr>
        <w:t>. How would you find the concentration of all the ions in the new (mixed) solution?</w:t>
      </w:r>
    </w:p>
    <w:p w:rsidR="0047213B" w:rsidRDefault="0047213B">
      <w:r>
        <w:t>There are several ways to solve this problem. We will go over two</w:t>
      </w:r>
    </w:p>
    <w:p w:rsidR="0047213B" w:rsidRPr="00EE54FB" w:rsidRDefault="0047213B" w:rsidP="0047213B">
      <w:pPr>
        <w:pStyle w:val="ListParagraph"/>
        <w:numPr>
          <w:ilvl w:val="0"/>
          <w:numId w:val="1"/>
        </w:numPr>
        <w:rPr>
          <w:b/>
        </w:rPr>
      </w:pPr>
      <w:r w:rsidRPr="00EE54FB">
        <w:rPr>
          <w:b/>
        </w:rPr>
        <w:t>Find moles of each ion, and then divide by total volume</w:t>
      </w:r>
    </w:p>
    <w:p w:rsidR="0047213B" w:rsidRDefault="0047213B" w:rsidP="0047213B">
      <w:pPr>
        <w:pStyle w:val="ListParagraph"/>
        <w:numPr>
          <w:ilvl w:val="0"/>
          <w:numId w:val="2"/>
        </w:numPr>
      </w:pPr>
      <w:r>
        <w:t>Find moles of each solute (n = c*v)</w:t>
      </w:r>
    </w:p>
    <w:p w:rsidR="0047213B" w:rsidRDefault="0047213B" w:rsidP="0047213B">
      <w:pPr>
        <w:ind w:left="1440"/>
      </w:pPr>
      <w:proofErr w:type="spellStart"/>
      <w:r>
        <w:t>NaCl</w:t>
      </w:r>
      <w:proofErr w:type="spellEnd"/>
      <w:r>
        <w:t xml:space="preserve"> = (0.50M</w:t>
      </w:r>
      <w:proofErr w:type="gramStart"/>
      <w:r>
        <w:t>)(</w:t>
      </w:r>
      <w:proofErr w:type="gramEnd"/>
      <w:r>
        <w:t xml:space="preserve">0.1000L) = 0.050 </w:t>
      </w:r>
      <w:proofErr w:type="spellStart"/>
      <w:r>
        <w:t>mol</w:t>
      </w:r>
      <w:proofErr w:type="spellEnd"/>
    </w:p>
    <w:p w:rsidR="0047213B" w:rsidRDefault="0047213B" w:rsidP="0047213B">
      <w:pPr>
        <w:ind w:left="1440"/>
      </w:pPr>
      <w:r>
        <w:t>MgCl</w:t>
      </w:r>
      <w:r w:rsidRPr="0047213B">
        <w:rPr>
          <w:vertAlign w:val="subscript"/>
        </w:rPr>
        <w:t>2</w:t>
      </w:r>
      <w:r>
        <w:t xml:space="preserve"> = (0.20M</w:t>
      </w:r>
      <w:proofErr w:type="gramStart"/>
      <w:r>
        <w:t>)(</w:t>
      </w:r>
      <w:proofErr w:type="gramEnd"/>
      <w:r>
        <w:t xml:space="preserve">0.2000L) = 0.040 </w:t>
      </w:r>
      <w:proofErr w:type="spellStart"/>
      <w:r>
        <w:t>mol</w:t>
      </w:r>
      <w:proofErr w:type="spellEnd"/>
    </w:p>
    <w:p w:rsidR="0047213B" w:rsidRDefault="0047213B" w:rsidP="0047213B">
      <w:pPr>
        <w:pStyle w:val="ListParagraph"/>
        <w:numPr>
          <w:ilvl w:val="0"/>
          <w:numId w:val="2"/>
        </w:numPr>
      </w:pPr>
      <w:r>
        <w:t>Use ratio from dissociation equation to find moles of each ion.</w:t>
      </w:r>
    </w:p>
    <w:p w:rsidR="0047213B" w:rsidRDefault="0047213B" w:rsidP="0047213B">
      <w:pPr>
        <w:pStyle w:val="ListParagraph"/>
        <w:ind w:left="1440"/>
      </w:pPr>
    </w:p>
    <w:p w:rsidR="0047213B" w:rsidRPr="00EE54FB" w:rsidRDefault="000F4C6B" w:rsidP="0047213B">
      <w:pPr>
        <w:pStyle w:val="ListParagraph"/>
        <w:ind w:left="1440"/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4545930</wp:posOffset>
                </wp:positionH>
                <wp:positionV relativeFrom="paragraph">
                  <wp:posOffset>75835</wp:posOffset>
                </wp:positionV>
                <wp:extent cx="11160" cy="205920"/>
                <wp:effectExtent l="38100" t="38100" r="46355" b="4191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1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356.95pt;margin-top:5.1pt;width:2.9pt;height:17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">
                <v:imagedata r:id="rId8" o:title=""/>
              </v:shape>
            </w:pict>
          </mc:Fallback>
        </mc:AlternateContent>
      </w:r>
      <w:proofErr w:type="spellStart"/>
      <w:r w:rsidR="0047213B" w:rsidRPr="00EE54FB">
        <w:rPr>
          <w:b/>
        </w:rPr>
        <w:t>NaCl</w:t>
      </w:r>
      <w:proofErr w:type="spellEnd"/>
      <w:r w:rsidR="0047213B" w:rsidRPr="00EE54FB">
        <w:rPr>
          <w:b/>
        </w:rPr>
        <w:t xml:space="preserve"> </w:t>
      </w:r>
      <w:r w:rsidR="0047213B" w:rsidRPr="00EE54FB">
        <w:rPr>
          <w:b/>
        </w:rPr>
        <w:sym w:font="Wingdings" w:char="F0E0"/>
      </w:r>
      <w:r w:rsidR="0047213B" w:rsidRPr="00EE54FB">
        <w:rPr>
          <w:b/>
        </w:rPr>
        <w:t xml:space="preserve"> </w:t>
      </w:r>
      <w:r w:rsidR="0047213B" w:rsidRPr="00EE54FB">
        <w:rPr>
          <w:b/>
        </w:rPr>
        <w:tab/>
        <w:t>Na</w:t>
      </w:r>
      <w:r w:rsidR="0047213B" w:rsidRPr="00EE54FB">
        <w:rPr>
          <w:b/>
          <w:vertAlign w:val="superscript"/>
        </w:rPr>
        <w:t>+</w:t>
      </w:r>
      <w:r w:rsidR="0047213B" w:rsidRPr="00EE54FB">
        <w:rPr>
          <w:b/>
        </w:rPr>
        <w:t xml:space="preserve"> </w:t>
      </w:r>
      <w:r w:rsidR="0047213B" w:rsidRPr="00EE54FB">
        <w:rPr>
          <w:b/>
        </w:rPr>
        <w:tab/>
        <w:t xml:space="preserve">+ </w:t>
      </w:r>
      <w:r w:rsidR="0047213B" w:rsidRPr="00EE54FB">
        <w:rPr>
          <w:b/>
        </w:rPr>
        <w:tab/>
      </w:r>
      <w:r w:rsidR="0047213B" w:rsidRPr="00EE54FB">
        <w:rPr>
          <w:b/>
        </w:rPr>
        <w:tab/>
        <w:t>Cl</w:t>
      </w:r>
      <w:r w:rsidR="0047213B" w:rsidRPr="00EE54FB">
        <w:rPr>
          <w:b/>
          <w:vertAlign w:val="superscript"/>
        </w:rPr>
        <w:t>-</w:t>
      </w:r>
    </w:p>
    <w:p w:rsidR="0047213B" w:rsidRDefault="000F4C6B" w:rsidP="0047213B">
      <w:pPr>
        <w:pStyle w:val="ListParagraph"/>
        <w:ind w:left="144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3402210</wp:posOffset>
                </wp:positionH>
                <wp:positionV relativeFrom="paragraph">
                  <wp:posOffset>104410</wp:posOffset>
                </wp:positionV>
                <wp:extent cx="11520" cy="19800"/>
                <wp:effectExtent l="38100" t="38100" r="26670" b="3746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66.95pt;margin-top:7.35pt;width:2.2pt;height: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">
                <v:imagedata r:id="rId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4357650</wp:posOffset>
                </wp:positionH>
                <wp:positionV relativeFrom="paragraph">
                  <wp:posOffset>-16340</wp:posOffset>
                </wp:positionV>
                <wp:extent cx="72000" cy="101880"/>
                <wp:effectExtent l="38100" t="38100" r="42545" b="317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2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342.1pt;margin-top:-1.85pt;width:7.65pt;height:9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">
                <v:imagedata r:id="rId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4119330</wp:posOffset>
                </wp:positionH>
                <wp:positionV relativeFrom="paragraph">
                  <wp:posOffset>-13820</wp:posOffset>
                </wp:positionV>
                <wp:extent cx="216000" cy="117000"/>
                <wp:effectExtent l="38100" t="38100" r="31750" b="546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6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23.4pt;margin-top:-2pt;width:18.15pt;height:1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">
                <v:imagedata r:id="rId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3901530</wp:posOffset>
                </wp:positionH>
                <wp:positionV relativeFrom="paragraph">
                  <wp:posOffset>-99500</wp:posOffset>
                </wp:positionV>
                <wp:extent cx="142200" cy="232200"/>
                <wp:effectExtent l="57150" t="38100" r="48895" b="5397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22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06.25pt;margin-top:-8.75pt;width:13.2pt;height:2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">
                <v:imagedata r:id="rId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3722250</wp:posOffset>
                </wp:positionH>
                <wp:positionV relativeFrom="paragraph">
                  <wp:posOffset>-88340</wp:posOffset>
                </wp:positionV>
                <wp:extent cx="146160" cy="247680"/>
                <wp:effectExtent l="38100" t="38100" r="44450" b="381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61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92.15pt;margin-top:-7.75pt;width:13.05pt;height:21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">
                <v:imagedata r:id="rId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3522090</wp:posOffset>
                </wp:positionH>
                <wp:positionV relativeFrom="paragraph">
                  <wp:posOffset>-69260</wp:posOffset>
                </wp:positionV>
                <wp:extent cx="151560" cy="239400"/>
                <wp:effectExtent l="38100" t="38100" r="39370" b="4635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15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76.4pt;margin-top:-6.4pt;width:13.85pt;height:2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">
                <v:imagedata r:id="rId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3223650</wp:posOffset>
                </wp:positionH>
                <wp:positionV relativeFrom="paragraph">
                  <wp:posOffset>-18860</wp:posOffset>
                </wp:positionV>
                <wp:extent cx="137160" cy="160200"/>
                <wp:effectExtent l="38100" t="38100" r="34290" b="495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7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52.95pt;margin-top:-2.4pt;width:12.65pt;height:1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">
                <v:imagedata r:id="rId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2763210</wp:posOffset>
                </wp:positionH>
                <wp:positionV relativeFrom="paragraph">
                  <wp:posOffset>-47660</wp:posOffset>
                </wp:positionV>
                <wp:extent cx="23760" cy="220680"/>
                <wp:effectExtent l="19050" t="38100" r="33655" b="463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376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216.8pt;margin-top:-4.55pt;width:2.9pt;height:1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">
                <v:imagedata r:id="rId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1946010</wp:posOffset>
                </wp:positionH>
                <wp:positionV relativeFrom="paragraph">
                  <wp:posOffset>117580</wp:posOffset>
                </wp:positionV>
                <wp:extent cx="20880" cy="34560"/>
                <wp:effectExtent l="38100" t="38100" r="36830" b="2286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0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52.35pt;margin-top:8.95pt;width:3.5pt;height: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">
                <v:imagedata r:id="rId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2690850</wp:posOffset>
                </wp:positionH>
                <wp:positionV relativeFrom="paragraph">
                  <wp:posOffset>54220</wp:posOffset>
                </wp:positionV>
                <wp:extent cx="48600" cy="86400"/>
                <wp:effectExtent l="38100" t="38100" r="46990" b="2794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86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11.1pt;margin-top:3.75pt;width:5.45pt;height: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">
                <v:imagedata r:id="rId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2504370</wp:posOffset>
                </wp:positionH>
                <wp:positionV relativeFrom="paragraph">
                  <wp:posOffset>80860</wp:posOffset>
                </wp:positionV>
                <wp:extent cx="158400" cy="65880"/>
                <wp:effectExtent l="19050" t="38100" r="13335" b="2984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84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96.55pt;margin-top:5.7pt;width:13.3pt;height:6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">
                <v:imagedata r:id="rId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2329770</wp:posOffset>
                </wp:positionH>
                <wp:positionV relativeFrom="paragraph">
                  <wp:posOffset>-13820</wp:posOffset>
                </wp:positionV>
                <wp:extent cx="110520" cy="172080"/>
                <wp:effectExtent l="38100" t="38100" r="41910" b="381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05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82.6pt;margin-top:-1.95pt;width:10.4pt;height:1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">
                <v:imagedata r:id="rId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2182890</wp:posOffset>
                </wp:positionH>
                <wp:positionV relativeFrom="paragraph">
                  <wp:posOffset>-21020</wp:posOffset>
                </wp:positionV>
                <wp:extent cx="115920" cy="184320"/>
                <wp:effectExtent l="38100" t="38100" r="36830" b="444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5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71.1pt;margin-top:-2.4pt;width:10.85pt;height:16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">
                <v:imagedata r:id="rId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2010450</wp:posOffset>
                </wp:positionH>
                <wp:positionV relativeFrom="paragraph">
                  <wp:posOffset>21820</wp:posOffset>
                </wp:positionV>
                <wp:extent cx="104760" cy="142560"/>
                <wp:effectExtent l="38100" t="38100" r="48260" b="4826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4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57.5pt;margin-top:.9pt;width:9.95pt;height:1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">
                <v:imagedata r:id="rId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1830810</wp:posOffset>
                </wp:positionH>
                <wp:positionV relativeFrom="paragraph">
                  <wp:posOffset>19660</wp:posOffset>
                </wp:positionV>
                <wp:extent cx="90000" cy="131040"/>
                <wp:effectExtent l="38100" t="38100" r="43815" b="4064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90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43.4pt;margin-top:.95pt;width:8.7pt;height:1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">
                <v:imagedata r:id="rId38" o:title=""/>
              </v:shape>
            </w:pict>
          </mc:Fallback>
        </mc:AlternateContent>
      </w:r>
      <w:proofErr w:type="gramStart"/>
      <w:r w:rsidR="0047213B">
        <w:t>0.</w:t>
      </w:r>
      <w:r w:rsidR="00EE54FB">
        <w:t>0</w:t>
      </w:r>
      <w:r w:rsidR="0047213B">
        <w:t xml:space="preserve">50 </w:t>
      </w:r>
      <w:proofErr w:type="spellStart"/>
      <w:r w:rsidR="0047213B">
        <w:t>mol</w:t>
      </w:r>
      <w:proofErr w:type="spellEnd"/>
      <w:proofErr w:type="gramEnd"/>
      <w:r w:rsidR="0047213B">
        <w:tab/>
      </w:r>
    </w:p>
    <w:p w:rsidR="0047213B" w:rsidRPr="00EE54FB" w:rsidRDefault="000F4C6B" w:rsidP="0047213B">
      <w:pPr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4346490</wp:posOffset>
                </wp:positionH>
                <wp:positionV relativeFrom="paragraph">
                  <wp:posOffset>179715</wp:posOffset>
                </wp:positionV>
                <wp:extent cx="156240" cy="270000"/>
                <wp:effectExtent l="57150" t="38100" r="15240" b="5397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562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341.3pt;margin-top:13.35pt;width:14.25pt;height:23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">
                <v:imagedata r:id="rId40" o:title=""/>
              </v:shape>
            </w:pict>
          </mc:Fallback>
        </mc:AlternateContent>
      </w:r>
      <w:r w:rsidR="0047213B" w:rsidRPr="00EE54FB">
        <w:rPr>
          <w:b/>
        </w:rPr>
        <w:tab/>
      </w:r>
      <w:r w:rsidR="0047213B" w:rsidRPr="00EE54FB">
        <w:rPr>
          <w:b/>
        </w:rPr>
        <w:tab/>
        <w:t>MgCl</w:t>
      </w:r>
      <w:r w:rsidR="0047213B" w:rsidRPr="00EE54FB">
        <w:rPr>
          <w:b/>
          <w:vertAlign w:val="subscript"/>
        </w:rPr>
        <w:t xml:space="preserve">2 </w:t>
      </w:r>
      <w:r w:rsidR="0047213B" w:rsidRPr="00EE54FB">
        <w:rPr>
          <w:b/>
        </w:rPr>
        <w:sym w:font="Wingdings" w:char="F0E0"/>
      </w:r>
      <w:r w:rsidR="0047213B" w:rsidRPr="00EE54FB">
        <w:rPr>
          <w:b/>
        </w:rPr>
        <w:tab/>
        <w:t>Mg</w:t>
      </w:r>
      <w:r w:rsidR="0047213B" w:rsidRPr="00EE54FB">
        <w:rPr>
          <w:b/>
          <w:vertAlign w:val="superscript"/>
        </w:rPr>
        <w:t>2+</w:t>
      </w:r>
      <w:r w:rsidR="0047213B" w:rsidRPr="00EE54FB">
        <w:rPr>
          <w:b/>
        </w:rPr>
        <w:t xml:space="preserve"> </w:t>
      </w:r>
      <w:r w:rsidR="0047213B" w:rsidRPr="00EE54FB">
        <w:rPr>
          <w:b/>
        </w:rPr>
        <w:tab/>
      </w:r>
      <w:r w:rsidR="0047213B" w:rsidRPr="00EE54FB">
        <w:rPr>
          <w:b/>
        </w:rPr>
        <w:tab/>
        <w:t xml:space="preserve">+ </w:t>
      </w:r>
      <w:r w:rsidR="0047213B" w:rsidRPr="00EE54FB">
        <w:rPr>
          <w:b/>
        </w:rPr>
        <w:tab/>
      </w:r>
      <w:r w:rsidR="0047213B" w:rsidRPr="00EE54FB">
        <w:rPr>
          <w:b/>
        </w:rPr>
        <w:tab/>
        <w:t>2 Cl</w:t>
      </w:r>
      <w:r w:rsidR="0047213B" w:rsidRPr="00EE54FB">
        <w:rPr>
          <w:b/>
          <w:vertAlign w:val="superscript"/>
        </w:rPr>
        <w:t>-</w:t>
      </w:r>
    </w:p>
    <w:p w:rsidR="0047213B" w:rsidRDefault="000F4C6B" w:rsidP="0047213B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1968690</wp:posOffset>
                </wp:positionH>
                <wp:positionV relativeFrom="paragraph">
                  <wp:posOffset>100940</wp:posOffset>
                </wp:positionV>
                <wp:extent cx="22680" cy="11160"/>
                <wp:effectExtent l="38100" t="38100" r="34925" b="4635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2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54.1pt;margin-top:6.8pt;width:3.05pt;height:2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">
                <v:imagedata r:id="rId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1996050</wp:posOffset>
                </wp:positionH>
                <wp:positionV relativeFrom="paragraph">
                  <wp:posOffset>87620</wp:posOffset>
                </wp:positionV>
                <wp:extent cx="12600" cy="360"/>
                <wp:effectExtent l="0" t="0" r="0" b="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56.1pt;margin-top:5.85pt;width:2.45pt;height:2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">
                <v:imagedata r:id="rId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3766170</wp:posOffset>
                </wp:positionH>
                <wp:positionV relativeFrom="paragraph">
                  <wp:posOffset>74660</wp:posOffset>
                </wp:positionV>
                <wp:extent cx="6840" cy="27720"/>
                <wp:effectExtent l="38100" t="57150" r="50800" b="4889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95.4pt;margin-top:4.8pt;width:2.55pt;height:4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">
                <v:imagedata r:id="rId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5059290</wp:posOffset>
                </wp:positionH>
                <wp:positionV relativeFrom="paragraph">
                  <wp:posOffset>-150700</wp:posOffset>
                </wp:positionV>
                <wp:extent cx="28080" cy="309240"/>
                <wp:effectExtent l="38100" t="38100" r="29210" b="3429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80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97.9pt;margin-top:-12.45pt;width:3.65pt;height:2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">
                <v:imagedata r:id="rId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4857690</wp:posOffset>
                </wp:positionH>
                <wp:positionV relativeFrom="paragraph">
                  <wp:posOffset>-31540</wp:posOffset>
                </wp:positionV>
                <wp:extent cx="91080" cy="134640"/>
                <wp:effectExtent l="57150" t="38100" r="42545" b="3683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1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381.5pt;margin-top:-3.3pt;width:9.15pt;height:12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">
                <v:imagedata r:id="rId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4595250</wp:posOffset>
                </wp:positionH>
                <wp:positionV relativeFrom="paragraph">
                  <wp:posOffset>-16420</wp:posOffset>
                </wp:positionV>
                <wp:extent cx="224640" cy="158400"/>
                <wp:effectExtent l="19050" t="38100" r="23495" b="3238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246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361.2pt;margin-top:-1.95pt;width:18.65pt;height:14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">
                <v:imagedata r:id="rId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4104930</wp:posOffset>
                </wp:positionH>
                <wp:positionV relativeFrom="paragraph">
                  <wp:posOffset>-120820</wp:posOffset>
                </wp:positionV>
                <wp:extent cx="213120" cy="236880"/>
                <wp:effectExtent l="38100" t="38100" r="34925" b="488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131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322.3pt;margin-top:-10.4pt;width:18.7pt;height:2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">
                <v:imagedata r:id="rId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3863730</wp:posOffset>
                </wp:positionH>
                <wp:positionV relativeFrom="paragraph">
                  <wp:posOffset>-87700</wp:posOffset>
                </wp:positionV>
                <wp:extent cx="179280" cy="198000"/>
                <wp:effectExtent l="57150" t="38100" r="11430" b="5016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79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303.3pt;margin-top:-7.65pt;width:16.05pt;height:17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">
                <v:imagedata r:id="rId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3625770</wp:posOffset>
                </wp:positionH>
                <wp:positionV relativeFrom="paragraph">
                  <wp:posOffset>-81940</wp:posOffset>
                </wp:positionV>
                <wp:extent cx="108360" cy="190080"/>
                <wp:effectExtent l="38100" t="38100" r="44450" b="3873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83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284.6pt;margin-top:-7.35pt;width:10.45pt;height:16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">
                <v:imagedata r:id="rId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2303490</wp:posOffset>
                </wp:positionH>
                <wp:positionV relativeFrom="paragraph">
                  <wp:posOffset>-88780</wp:posOffset>
                </wp:positionV>
                <wp:extent cx="77400" cy="276480"/>
                <wp:effectExtent l="38100" t="38100" r="37465" b="476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774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80.4pt;margin-top:-7.85pt;width:7.6pt;height:2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">
                <v:imagedata r:id="rId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3140490</wp:posOffset>
                </wp:positionH>
                <wp:positionV relativeFrom="paragraph">
                  <wp:posOffset>-66460</wp:posOffset>
                </wp:positionV>
                <wp:extent cx="19080" cy="229320"/>
                <wp:effectExtent l="38100" t="38100" r="38100" b="374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90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46.55pt;margin-top:-5.8pt;width:3.15pt;height:19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">
                <v:imagedata r:id="rId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2974530</wp:posOffset>
                </wp:positionH>
                <wp:positionV relativeFrom="paragraph">
                  <wp:posOffset>14540</wp:posOffset>
                </wp:positionV>
                <wp:extent cx="79200" cy="124560"/>
                <wp:effectExtent l="38100" t="38100" r="54610" b="469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9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33.25pt;margin-top:.25pt;width:8.15pt;height:11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">
                <v:imagedata r:id="rId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2754930</wp:posOffset>
                </wp:positionH>
                <wp:positionV relativeFrom="paragraph">
                  <wp:posOffset>1580</wp:posOffset>
                </wp:positionV>
                <wp:extent cx="173880" cy="160560"/>
                <wp:effectExtent l="38100" t="38100" r="36195" b="304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73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15.95pt;margin-top:-.8pt;width:14.95pt;height:14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">
                <v:imagedata r:id="rId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2461530</wp:posOffset>
                </wp:positionH>
                <wp:positionV relativeFrom="paragraph">
                  <wp:posOffset>-77620</wp:posOffset>
                </wp:positionV>
                <wp:extent cx="159840" cy="215280"/>
                <wp:effectExtent l="57150" t="38100" r="50165" b="5143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598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92.85pt;margin-top:-7.05pt;width:14.55pt;height:18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">
                <v:imagedata r:id="rId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2258130</wp:posOffset>
                </wp:positionH>
                <wp:positionV relativeFrom="paragraph">
                  <wp:posOffset>-37660</wp:posOffset>
                </wp:positionV>
                <wp:extent cx="133200" cy="79200"/>
                <wp:effectExtent l="38100" t="38100" r="19685" b="546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3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76.9pt;margin-top:-3.85pt;width:11.8pt;height:8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">
                <v:imagedata r:id="rId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2087490</wp:posOffset>
                </wp:positionH>
                <wp:positionV relativeFrom="paragraph">
                  <wp:posOffset>-50620</wp:posOffset>
                </wp:positionV>
                <wp:extent cx="105120" cy="160200"/>
                <wp:effectExtent l="38100" t="38100" r="47625" b="495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51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63.5pt;margin-top:-4.8pt;width:10.05pt;height:14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">
                <v:imagedata r:id="rId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1828650</wp:posOffset>
                </wp:positionH>
                <wp:positionV relativeFrom="paragraph">
                  <wp:posOffset>-40900</wp:posOffset>
                </wp:positionV>
                <wp:extent cx="109080" cy="138600"/>
                <wp:effectExtent l="38100" t="38100" r="24765" b="5207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90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43.15pt;margin-top:-4.05pt;width:10.35pt;height:12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">
                <v:imagedata r:id="rId74" o:title=""/>
              </v:shape>
            </w:pict>
          </mc:Fallback>
        </mc:AlternateContent>
      </w:r>
      <w:r w:rsidR="0047213B">
        <w:tab/>
      </w:r>
      <w:r w:rsidR="0047213B">
        <w:tab/>
      </w:r>
      <w:proofErr w:type="gramStart"/>
      <w:r w:rsidR="0047213B">
        <w:t xml:space="preserve">0.040 </w:t>
      </w:r>
      <w:proofErr w:type="spellStart"/>
      <w:r w:rsidR="0047213B">
        <w:t>mol</w:t>
      </w:r>
      <w:proofErr w:type="spellEnd"/>
      <w:proofErr w:type="gramEnd"/>
    </w:p>
    <w:p w:rsidR="0047213B" w:rsidRDefault="000F4C6B" w:rsidP="0047213B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5624850</wp:posOffset>
                </wp:positionH>
                <wp:positionV relativeFrom="paragraph">
                  <wp:posOffset>140950</wp:posOffset>
                </wp:positionV>
                <wp:extent cx="201240" cy="13320"/>
                <wp:effectExtent l="38100" t="38100" r="46990" b="444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01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442.05pt;margin-top:10.1pt;width:17.75pt;height:3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">
                <v:imagedata r:id="rId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5621250</wp:posOffset>
                </wp:positionH>
                <wp:positionV relativeFrom="paragraph">
                  <wp:posOffset>76150</wp:posOffset>
                </wp:positionV>
                <wp:extent cx="182880" cy="11880"/>
                <wp:effectExtent l="38100" t="38100" r="45720" b="4572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82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441.7pt;margin-top:5pt;width:16.25pt;height:2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">
                <v:imagedata r:id="rId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4258290</wp:posOffset>
                </wp:positionH>
                <wp:positionV relativeFrom="paragraph">
                  <wp:posOffset>22870</wp:posOffset>
                </wp:positionV>
                <wp:extent cx="27000" cy="249840"/>
                <wp:effectExtent l="38100" t="38100" r="30480" b="3619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70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34.6pt;margin-top:1pt;width:3.4pt;height:21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">
                <v:imagedata r:id="rId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3438930</wp:posOffset>
                </wp:positionH>
                <wp:positionV relativeFrom="paragraph">
                  <wp:posOffset>207550</wp:posOffset>
                </wp:positionV>
                <wp:extent cx="52560" cy="47880"/>
                <wp:effectExtent l="38100" t="38100" r="43180" b="4762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2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69.85pt;margin-top:15.4pt;width:6.15pt;height:5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">
                <v:imagedata r:id="rId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4890450</wp:posOffset>
                </wp:positionH>
                <wp:positionV relativeFrom="paragraph">
                  <wp:posOffset>184150</wp:posOffset>
                </wp:positionV>
                <wp:extent cx="56520" cy="45000"/>
                <wp:effectExtent l="38100" t="38100" r="57785" b="5080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65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84.05pt;margin-top:13.5pt;width:6.45pt;height:5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">
                <v:imagedata r:id="rId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6213450</wp:posOffset>
                </wp:positionH>
                <wp:positionV relativeFrom="paragraph">
                  <wp:posOffset>208630</wp:posOffset>
                </wp:positionV>
                <wp:extent cx="54360" cy="51120"/>
                <wp:effectExtent l="57150" t="57150" r="60325" b="444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54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488.2pt;margin-top:15.4pt;width:6.4pt;height:6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">
                <v:imagedata r:id="rId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7169970</wp:posOffset>
                </wp:positionH>
                <wp:positionV relativeFrom="paragraph">
                  <wp:posOffset>68590</wp:posOffset>
                </wp:positionV>
                <wp:extent cx="46080" cy="240120"/>
                <wp:effectExtent l="38100" t="38100" r="49530" b="4572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460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563.5pt;margin-top:4.65pt;width:5.5pt;height:20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">
                <v:imagedata r:id="rId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7054410</wp:posOffset>
                </wp:positionH>
                <wp:positionV relativeFrom="paragraph">
                  <wp:posOffset>178750</wp:posOffset>
                </wp:positionV>
                <wp:extent cx="75600" cy="93960"/>
                <wp:effectExtent l="57150" t="38100" r="57785" b="5905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5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554.45pt;margin-top:13.1pt;width:7.9pt;height:9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">
                <v:imagedata r:id="rId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6912210</wp:posOffset>
                </wp:positionH>
                <wp:positionV relativeFrom="paragraph">
                  <wp:posOffset>178390</wp:posOffset>
                </wp:positionV>
                <wp:extent cx="135720" cy="97920"/>
                <wp:effectExtent l="38100" t="38100" r="36195" b="546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35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543.25pt;margin-top:13.1pt;width:11.95pt;height:9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6764610</wp:posOffset>
                </wp:positionH>
                <wp:positionV relativeFrom="paragraph">
                  <wp:posOffset>59590</wp:posOffset>
                </wp:positionV>
                <wp:extent cx="147600" cy="177840"/>
                <wp:effectExtent l="57150" t="38100" r="43180" b="317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47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531.65pt;margin-top:4.3pt;width:13.65pt;height:15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">
                <v:imagedata r:id="rId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6531690</wp:posOffset>
                </wp:positionH>
                <wp:positionV relativeFrom="paragraph">
                  <wp:posOffset>41950</wp:posOffset>
                </wp:positionV>
                <wp:extent cx="213480" cy="200520"/>
                <wp:effectExtent l="38100" t="38100" r="15240" b="4762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13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513.5pt;margin-top:2.35pt;width:18.6pt;height:17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">
                <v:imagedata r:id="rId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6435930</wp:posOffset>
                </wp:positionH>
                <wp:positionV relativeFrom="paragraph">
                  <wp:posOffset>49150</wp:posOffset>
                </wp:positionV>
                <wp:extent cx="17640" cy="195840"/>
                <wp:effectExtent l="38100" t="38100" r="20955" b="520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76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505.95pt;margin-top:2.95pt;width:2.65pt;height:17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">
                <v:imagedata r:id="rId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5974770</wp:posOffset>
                </wp:positionH>
                <wp:positionV relativeFrom="paragraph">
                  <wp:posOffset>73990</wp:posOffset>
                </wp:positionV>
                <wp:extent cx="191520" cy="169200"/>
                <wp:effectExtent l="38100" t="38100" r="56515" b="406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91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469.55pt;margin-top:4.9pt;width:17pt;height:15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">
                <v:imagedata r:id="rId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5674890</wp:posOffset>
                </wp:positionH>
                <wp:positionV relativeFrom="paragraph">
                  <wp:posOffset>145270</wp:posOffset>
                </wp:positionV>
                <wp:extent cx="104040" cy="6840"/>
                <wp:effectExtent l="19050" t="38100" r="29845" b="317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4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446.3pt;margin-top:10.75pt;width:9.05pt;height:2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">
                <v:imagedata r:id="rId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5418570</wp:posOffset>
                </wp:positionH>
                <wp:positionV relativeFrom="paragraph">
                  <wp:posOffset>44470</wp:posOffset>
                </wp:positionV>
                <wp:extent cx="144000" cy="180720"/>
                <wp:effectExtent l="38100" t="38100" r="46990" b="4826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440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25.75pt;margin-top:2.6pt;width:13.25pt;height:16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">
                <v:imagedata r:id="rId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5205090</wp:posOffset>
                </wp:positionH>
                <wp:positionV relativeFrom="paragraph">
                  <wp:posOffset>46990</wp:posOffset>
                </wp:positionV>
                <wp:extent cx="153720" cy="197640"/>
                <wp:effectExtent l="38100" t="38100" r="36830" b="3111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537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08.95pt;margin-top:2.95pt;width:13.7pt;height:17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">
                <v:imagedata r:id="rId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5027970</wp:posOffset>
                </wp:positionH>
                <wp:positionV relativeFrom="paragraph">
                  <wp:posOffset>77590</wp:posOffset>
                </wp:positionV>
                <wp:extent cx="145440" cy="136800"/>
                <wp:effectExtent l="57150" t="38100" r="45085" b="539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45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94.95pt;margin-top:5.15pt;width:13.35pt;height:12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">
                <v:imagedata r:id="rId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4673370</wp:posOffset>
                </wp:positionH>
                <wp:positionV relativeFrom="paragraph">
                  <wp:posOffset>70390</wp:posOffset>
                </wp:positionV>
                <wp:extent cx="160920" cy="153000"/>
                <wp:effectExtent l="38100" t="38100" r="10795" b="381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60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367.1pt;margin-top:4.7pt;width:14.5pt;height:13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">
                <v:imagedata r:id="rId1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4233450</wp:posOffset>
                </wp:positionH>
                <wp:positionV relativeFrom="paragraph">
                  <wp:posOffset>117190</wp:posOffset>
                </wp:positionV>
                <wp:extent cx="190800" cy="33840"/>
                <wp:effectExtent l="19050" t="19050" r="19050" b="2349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90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32.5pt;margin-top:9pt;width:16.05pt;height:3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">
                <v:imagedata r:id="rId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3949410</wp:posOffset>
                </wp:positionH>
                <wp:positionV relativeFrom="paragraph">
                  <wp:posOffset>69670</wp:posOffset>
                </wp:positionV>
                <wp:extent cx="147240" cy="153720"/>
                <wp:effectExtent l="57150" t="38100" r="43815" b="558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47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10.05pt;margin-top:4.6pt;width:13.55pt;height:13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">
                <v:imagedata r:id="rId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3704970</wp:posOffset>
                </wp:positionH>
                <wp:positionV relativeFrom="paragraph">
                  <wp:posOffset>51670</wp:posOffset>
                </wp:positionV>
                <wp:extent cx="186120" cy="177840"/>
                <wp:effectExtent l="38100" t="38100" r="42545" b="508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86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290.95pt;margin-top:3.25pt;width:16.35pt;height:15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">
                <v:imagedata r:id="rId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3542970</wp:posOffset>
                </wp:positionH>
                <wp:positionV relativeFrom="paragraph">
                  <wp:posOffset>83350</wp:posOffset>
                </wp:positionV>
                <wp:extent cx="141120" cy="123120"/>
                <wp:effectExtent l="38100" t="38100" r="49530" b="488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41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78.05pt;margin-top:5.65pt;width:12.95pt;height:11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">
                <v:imagedata r:id="rId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3319770</wp:posOffset>
                </wp:positionH>
                <wp:positionV relativeFrom="paragraph">
                  <wp:posOffset>84070</wp:posOffset>
                </wp:positionV>
                <wp:extent cx="107640" cy="119520"/>
                <wp:effectExtent l="38100" t="38100" r="45085" b="330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7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60.6pt;margin-top:5.85pt;width:10.2pt;height:1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">
                <v:imagedata r:id="rId120" o:title=""/>
              </v:shape>
            </w:pict>
          </mc:Fallback>
        </mc:AlternateContent>
      </w:r>
      <w:r w:rsidR="00EE54FB">
        <w:t>**** Add moles of chloride together – total moles Cl</w:t>
      </w:r>
      <w:r w:rsidR="00EE54FB" w:rsidRPr="00EE54FB">
        <w:rPr>
          <w:vertAlign w:val="superscript"/>
        </w:rPr>
        <w:t>-</w:t>
      </w:r>
      <w:r w:rsidR="00EE54FB">
        <w:t xml:space="preserve"> = </w:t>
      </w:r>
    </w:p>
    <w:p w:rsidR="0047213B" w:rsidRDefault="000F4C6B" w:rsidP="0047213B">
      <w:pPr>
        <w:pStyle w:val="ListParagraph"/>
        <w:numPr>
          <w:ilvl w:val="0"/>
          <w:numId w:val="2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5269170</wp:posOffset>
                </wp:positionH>
                <wp:positionV relativeFrom="paragraph">
                  <wp:posOffset>118695</wp:posOffset>
                </wp:positionV>
                <wp:extent cx="220680" cy="274680"/>
                <wp:effectExtent l="38100" t="38100" r="46355" b="4953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2068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13.9pt;margin-top:8.3pt;width:19.05pt;height:23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">
                <v:imagedata r:id="rId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4971450</wp:posOffset>
                </wp:positionH>
                <wp:positionV relativeFrom="paragraph">
                  <wp:posOffset>145695</wp:posOffset>
                </wp:positionV>
                <wp:extent cx="136080" cy="227160"/>
                <wp:effectExtent l="57150" t="38100" r="54610" b="4000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60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90.55pt;margin-top:10.5pt;width:12.6pt;height:19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">
                <v:imagedata r:id="rId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4774530</wp:posOffset>
                </wp:positionH>
                <wp:positionV relativeFrom="paragraph">
                  <wp:posOffset>165855</wp:posOffset>
                </wp:positionV>
                <wp:extent cx="158040" cy="230040"/>
                <wp:effectExtent l="57150" t="38100" r="13970" b="368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580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75pt;margin-top:12.25pt;width:14.4pt;height:19.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">
                <v:imagedata r:id="rId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4705410</wp:posOffset>
                </wp:positionH>
                <wp:positionV relativeFrom="paragraph">
                  <wp:posOffset>179895</wp:posOffset>
                </wp:positionV>
                <wp:extent cx="16200" cy="191880"/>
                <wp:effectExtent l="38100" t="38100" r="22225" b="5588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62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69.5pt;margin-top:13.25pt;width:2.55pt;height:1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">
                <v:imagedata r:id="rId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4306170</wp:posOffset>
                </wp:positionH>
                <wp:positionV relativeFrom="paragraph">
                  <wp:posOffset>164775</wp:posOffset>
                </wp:positionV>
                <wp:extent cx="219240" cy="234720"/>
                <wp:effectExtent l="38100" t="38100" r="9525" b="5143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192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38.3pt;margin-top:12pt;width:19pt;height:20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">
                <v:imagedata r:id="rId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3945450</wp:posOffset>
                </wp:positionH>
                <wp:positionV relativeFrom="paragraph">
                  <wp:posOffset>249375</wp:posOffset>
                </wp:positionV>
                <wp:extent cx="145800" cy="9720"/>
                <wp:effectExtent l="38100" t="38100" r="45085" b="4762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45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09.75pt;margin-top:18.8pt;width:13.35pt;height:2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">
                <v:imagedata r:id="rId1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2070570</wp:posOffset>
                </wp:positionH>
                <wp:positionV relativeFrom="paragraph">
                  <wp:posOffset>163335</wp:posOffset>
                </wp:positionV>
                <wp:extent cx="61920" cy="89280"/>
                <wp:effectExtent l="38100" t="38100" r="52705" b="254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61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62.2pt;margin-top:12.55pt;width:6.7pt;height:8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">
                <v:imagedata r:id="rId1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1958250</wp:posOffset>
                </wp:positionH>
                <wp:positionV relativeFrom="paragraph">
                  <wp:posOffset>223455</wp:posOffset>
                </wp:positionV>
                <wp:extent cx="125640" cy="117720"/>
                <wp:effectExtent l="38100" t="38100" r="27305" b="3492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256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53.35pt;margin-top:16.75pt;width:11.1pt;height:1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">
                <v:imagedata r:id="rId1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3257850</wp:posOffset>
                </wp:positionH>
                <wp:positionV relativeFrom="paragraph">
                  <wp:posOffset>227415</wp:posOffset>
                </wp:positionV>
                <wp:extent cx="187560" cy="164880"/>
                <wp:effectExtent l="38100" t="38100" r="3175" b="4508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875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55.6pt;margin-top:17.2pt;width:16.45pt;height:14.6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">
                <v:imagedata r:id="rId1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1929450</wp:posOffset>
                </wp:positionH>
                <wp:positionV relativeFrom="paragraph">
                  <wp:posOffset>161535</wp:posOffset>
                </wp:positionV>
                <wp:extent cx="299520" cy="286560"/>
                <wp:effectExtent l="38100" t="38100" r="43815" b="3746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9952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51.05pt;margin-top:11.9pt;width:25.35pt;height:24.2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">
                <v:imagedata r:id="rId1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1731450</wp:posOffset>
                </wp:positionH>
                <wp:positionV relativeFrom="paragraph">
                  <wp:posOffset>201135</wp:posOffset>
                </wp:positionV>
                <wp:extent cx="186840" cy="205200"/>
                <wp:effectExtent l="57150" t="38100" r="41910" b="4254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8684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135.4pt;margin-top:14.9pt;width:16.6pt;height:18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">
                <v:imagedata r:id="rId1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1397730</wp:posOffset>
                </wp:positionH>
                <wp:positionV relativeFrom="paragraph">
                  <wp:posOffset>283935</wp:posOffset>
                </wp:positionV>
                <wp:extent cx="15840" cy="12960"/>
                <wp:effectExtent l="19050" t="19050" r="22860" b="2540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5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09.75pt;margin-top:21.85pt;width:2pt;height:1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">
                <v:imagedata r:id="rId144" o:title=""/>
              </v:shape>
            </w:pict>
          </mc:Fallback>
        </mc:AlternateContent>
      </w:r>
      <w:r w:rsidR="0047213B">
        <w:t>Divide moles of each ion by FINAL volume to get new concentration</w:t>
      </w:r>
    </w:p>
    <w:p w:rsidR="00EE54FB" w:rsidRDefault="000F4C6B" w:rsidP="00EE54FB">
      <w:pPr>
        <w:ind w:left="36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5292930</wp:posOffset>
                </wp:positionH>
                <wp:positionV relativeFrom="paragraph">
                  <wp:posOffset>77995</wp:posOffset>
                </wp:positionV>
                <wp:extent cx="259560" cy="337680"/>
                <wp:effectExtent l="57150" t="57150" r="45720" b="6286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5956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15.75pt;margin-top:5.1pt;width:22.6pt;height:28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">
                <v:imagedata r:id="rId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5279610</wp:posOffset>
                </wp:positionH>
                <wp:positionV relativeFrom="paragraph">
                  <wp:posOffset>241075</wp:posOffset>
                </wp:positionV>
                <wp:extent cx="249840" cy="141120"/>
                <wp:effectExtent l="19050" t="38100" r="36195" b="495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49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15.25pt;margin-top:18.1pt;width:20.8pt;height:1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">
                <v:imagedata r:id="rId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4988010</wp:posOffset>
                </wp:positionH>
                <wp:positionV relativeFrom="paragraph">
                  <wp:posOffset>178795</wp:posOffset>
                </wp:positionV>
                <wp:extent cx="123840" cy="270720"/>
                <wp:effectExtent l="57150" t="38100" r="47625" b="533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238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91.8pt;margin-top:13.15pt;width:11.65pt;height:23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">
                <v:imagedata r:id="rId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4741770</wp:posOffset>
                </wp:positionH>
                <wp:positionV relativeFrom="paragraph">
                  <wp:posOffset>217315</wp:posOffset>
                </wp:positionV>
                <wp:extent cx="150120" cy="201600"/>
                <wp:effectExtent l="38100" t="38100" r="40640" b="4635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501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372.45pt;margin-top:16.15pt;width:13.7pt;height:17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">
                <v:imagedata r:id="rId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4689570</wp:posOffset>
                </wp:positionH>
                <wp:positionV relativeFrom="paragraph">
                  <wp:posOffset>232435</wp:posOffset>
                </wp:positionV>
                <wp:extent cx="10440" cy="2520"/>
                <wp:effectExtent l="19050" t="19050" r="27940" b="171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0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68.95pt;margin-top:18.05pt;width:1.45pt;height: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">
                <v:imagedata r:id="rId1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4327410</wp:posOffset>
                </wp:positionH>
                <wp:positionV relativeFrom="paragraph">
                  <wp:posOffset>217315</wp:posOffset>
                </wp:positionV>
                <wp:extent cx="132480" cy="188280"/>
                <wp:effectExtent l="57150" t="38100" r="39370" b="4064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324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39.8pt;margin-top:16.15pt;width:12.45pt;height:16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">
                <v:imagedata r:id="rId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4541610</wp:posOffset>
                </wp:positionH>
                <wp:positionV relativeFrom="paragraph">
                  <wp:posOffset>21835</wp:posOffset>
                </wp:positionV>
                <wp:extent cx="25920" cy="46080"/>
                <wp:effectExtent l="38100" t="38100" r="50800" b="4953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5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56.55pt;margin-top:1.05pt;width:4.15pt;height:5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">
                <v:imagedata r:id="rId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3900810</wp:posOffset>
                </wp:positionH>
                <wp:positionV relativeFrom="paragraph">
                  <wp:posOffset>271315</wp:posOffset>
                </wp:positionV>
                <wp:extent cx="135720" cy="24480"/>
                <wp:effectExtent l="38100" t="38100" r="36195" b="3302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35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06.55pt;margin-top:20.4pt;width:12.2pt;height:3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3972090</wp:posOffset>
                </wp:positionH>
                <wp:positionV relativeFrom="paragraph">
                  <wp:posOffset>2035</wp:posOffset>
                </wp:positionV>
                <wp:extent cx="110160" cy="6840"/>
                <wp:effectExtent l="38100" t="38100" r="42545" b="508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0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11.95pt;margin-top:-.85pt;width:10.45pt;height:2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">
                <v:imagedata r:id="rId1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3433530</wp:posOffset>
                </wp:positionH>
                <wp:positionV relativeFrom="paragraph">
                  <wp:posOffset>174115</wp:posOffset>
                </wp:positionV>
                <wp:extent cx="160560" cy="172440"/>
                <wp:effectExtent l="38100" t="38100" r="30480" b="3746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60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269.35pt;margin-top:13.05pt;width:14.25pt;height: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">
                <v:imagedata r:id="rId1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3201690</wp:posOffset>
                </wp:positionH>
                <wp:positionV relativeFrom="paragraph">
                  <wp:posOffset>188515</wp:posOffset>
                </wp:positionV>
                <wp:extent cx="144000" cy="180000"/>
                <wp:effectExtent l="57150" t="38100" r="27940" b="4889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440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251.1pt;margin-top:14pt;width:13.35pt;height:1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">
                <v:imagedata r:id="rId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3059130</wp:posOffset>
                </wp:positionH>
                <wp:positionV relativeFrom="paragraph">
                  <wp:posOffset>201475</wp:posOffset>
                </wp:positionV>
                <wp:extent cx="128880" cy="208080"/>
                <wp:effectExtent l="57150" t="38100" r="43180" b="4000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88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239.9pt;margin-top:15pt;width:12.15pt;height:18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">
                <v:imagedata r:id="rId1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3059490</wp:posOffset>
                </wp:positionH>
                <wp:positionV relativeFrom="paragraph">
                  <wp:posOffset>-95885</wp:posOffset>
                </wp:positionV>
                <wp:extent cx="151920" cy="188640"/>
                <wp:effectExtent l="38100" t="38100" r="19685" b="400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519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39.95pt;margin-top:-8.35pt;width:13.85pt;height:16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">
                <v:imagedata r:id="rId1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2839530</wp:posOffset>
                </wp:positionH>
                <wp:positionV relativeFrom="paragraph">
                  <wp:posOffset>-76085</wp:posOffset>
                </wp:positionV>
                <wp:extent cx="180000" cy="179640"/>
                <wp:effectExtent l="38100" t="38100" r="29845" b="495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800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22.7pt;margin-top:-6.75pt;width:15.95pt;height:15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">
                <v:imagedata r:id="rId1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2612730</wp:posOffset>
                </wp:positionH>
                <wp:positionV relativeFrom="paragraph">
                  <wp:posOffset>-85445</wp:posOffset>
                </wp:positionV>
                <wp:extent cx="174600" cy="221400"/>
                <wp:effectExtent l="38100" t="38100" r="35560" b="457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746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05pt;margin-top:-7.65pt;width:15.45pt;height:19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">
                <v:imagedata r:id="rId1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2461890</wp:posOffset>
                </wp:positionH>
                <wp:positionV relativeFrom="paragraph">
                  <wp:posOffset>71875</wp:posOffset>
                </wp:positionV>
                <wp:extent cx="19800" cy="57240"/>
                <wp:effectExtent l="38100" t="38100" r="56515" b="381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9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92.9pt;margin-top:5.1pt;width:3.45pt;height: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">
                <v:imagedata r:id="rId1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2190090</wp:posOffset>
                </wp:positionH>
                <wp:positionV relativeFrom="paragraph">
                  <wp:posOffset>-78965</wp:posOffset>
                </wp:positionV>
                <wp:extent cx="212400" cy="221040"/>
                <wp:effectExtent l="38100" t="38100" r="16510" b="4572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2124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71.55pt;margin-top:-7.15pt;width:18.6pt;height:19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">
                <v:imagedata r:id="rId1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1158330</wp:posOffset>
                </wp:positionH>
                <wp:positionV relativeFrom="paragraph">
                  <wp:posOffset>108595</wp:posOffset>
                </wp:positionV>
                <wp:extent cx="63720" cy="34560"/>
                <wp:effectExtent l="38100" t="38100" r="31750" b="419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63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90.3pt;margin-top:7.6pt;width:6.2pt;height:4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">
                <v:imagedata r:id="rId1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1515450</wp:posOffset>
                </wp:positionH>
                <wp:positionV relativeFrom="paragraph">
                  <wp:posOffset>-100925</wp:posOffset>
                </wp:positionV>
                <wp:extent cx="156240" cy="224640"/>
                <wp:effectExtent l="38100" t="38100" r="53340" b="4254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562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118.45pt;margin-top:-8.85pt;width:14.1pt;height:19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">
                <v:imagedata r:id="rId1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1275330</wp:posOffset>
                </wp:positionH>
                <wp:positionV relativeFrom="paragraph">
                  <wp:posOffset>-65645</wp:posOffset>
                </wp:positionV>
                <wp:extent cx="193320" cy="174960"/>
                <wp:effectExtent l="38100" t="38100" r="54610" b="5397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93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99.55pt;margin-top:-6.1pt;width:17pt;height:15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">
                <v:imagedata r:id="rId1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942690</wp:posOffset>
                </wp:positionH>
                <wp:positionV relativeFrom="paragraph">
                  <wp:posOffset>-50885</wp:posOffset>
                </wp:positionV>
                <wp:extent cx="162720" cy="190800"/>
                <wp:effectExtent l="38100" t="38100" r="8890" b="381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62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73.4pt;margin-top:-4.75pt;width:14.55pt;height:16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">
                <v:imagedata r:id="rId186" o:title=""/>
              </v:shape>
            </w:pict>
          </mc:Fallback>
        </mc:AlternateContent>
      </w:r>
      <w:r w:rsidR="00EE54FB">
        <w:t>[Na</w:t>
      </w:r>
      <w:r w:rsidR="00EE54FB" w:rsidRPr="00EE54FB">
        <w:rPr>
          <w:vertAlign w:val="superscript"/>
        </w:rPr>
        <w:t>+</w:t>
      </w:r>
      <w:r w:rsidR="00EE54FB">
        <w:t xml:space="preserve">] = </w:t>
      </w:r>
    </w:p>
    <w:p w:rsidR="00EE54FB" w:rsidRDefault="000F4C6B" w:rsidP="00EE54FB">
      <w:pPr>
        <w:ind w:left="36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4554210</wp:posOffset>
                </wp:positionH>
                <wp:positionV relativeFrom="paragraph">
                  <wp:posOffset>21540</wp:posOffset>
                </wp:positionV>
                <wp:extent cx="21600" cy="55080"/>
                <wp:effectExtent l="38100" t="38100" r="54610" b="596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1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57.8pt;margin-top:.7pt;width:3.5pt;height:6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">
                <v:imagedata r:id="rId1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4655730</wp:posOffset>
                </wp:positionH>
                <wp:positionV relativeFrom="paragraph">
                  <wp:posOffset>-111660</wp:posOffset>
                </wp:positionV>
                <wp:extent cx="20520" cy="227520"/>
                <wp:effectExtent l="19050" t="38100" r="36830" b="5842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05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66.4pt;margin-top:-9.75pt;width:2.7pt;height:19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">
                <v:imagedata r:id="rId1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3931770</wp:posOffset>
                </wp:positionH>
                <wp:positionV relativeFrom="paragraph">
                  <wp:posOffset>26580</wp:posOffset>
                </wp:positionV>
                <wp:extent cx="127800" cy="6120"/>
                <wp:effectExtent l="38100" t="38100" r="43815" b="5143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27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08.7pt;margin-top:1.1pt;width:11.9pt;height:2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1151490</wp:posOffset>
                </wp:positionH>
                <wp:positionV relativeFrom="paragraph">
                  <wp:posOffset>116940</wp:posOffset>
                </wp:positionV>
                <wp:extent cx="51840" cy="36720"/>
                <wp:effectExtent l="38100" t="38100" r="43815" b="5905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518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89.65pt;margin-top:8.15pt;width:6.15pt;height: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">
                <v:imagedata r:id="rId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2736570</wp:posOffset>
                </wp:positionH>
                <wp:positionV relativeFrom="paragraph">
                  <wp:posOffset>92820</wp:posOffset>
                </wp:positionV>
                <wp:extent cx="30960" cy="40320"/>
                <wp:effectExtent l="38100" t="38100" r="26670" b="5524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30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14.5pt;margin-top:6.35pt;width:3.7pt;height:5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2813250</wp:posOffset>
                </wp:positionH>
                <wp:positionV relativeFrom="paragraph">
                  <wp:posOffset>-105180</wp:posOffset>
                </wp:positionV>
                <wp:extent cx="179640" cy="214920"/>
                <wp:effectExtent l="57150" t="38100" r="30480" b="5207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796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220.6pt;margin-top:-9.25pt;width:16.1pt;height:18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2504010</wp:posOffset>
                </wp:positionH>
                <wp:positionV relativeFrom="paragraph">
                  <wp:posOffset>-93300</wp:posOffset>
                </wp:positionV>
                <wp:extent cx="151200" cy="206640"/>
                <wp:effectExtent l="57150" t="38100" r="39370" b="4127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512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96.2pt;margin-top:-8.3pt;width:13.8pt;height:18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">
                <v:imagedata r:id="rId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2279010</wp:posOffset>
                </wp:positionH>
                <wp:positionV relativeFrom="paragraph">
                  <wp:posOffset>-126780</wp:posOffset>
                </wp:positionV>
                <wp:extent cx="245880" cy="271800"/>
                <wp:effectExtent l="38100" t="38100" r="40005" b="3302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458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78.55pt;margin-top:-10.7pt;width:21pt;height:2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2188650</wp:posOffset>
                </wp:positionH>
                <wp:positionV relativeFrom="paragraph">
                  <wp:posOffset>-90060</wp:posOffset>
                </wp:positionV>
                <wp:extent cx="45720" cy="217800"/>
                <wp:effectExtent l="38100" t="38100" r="30480" b="495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457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171.45pt;margin-top:-7.95pt;width:4.8pt;height:1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">
                <v:imagedata r:id="rId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1612650</wp:posOffset>
                </wp:positionH>
                <wp:positionV relativeFrom="paragraph">
                  <wp:posOffset>-117060</wp:posOffset>
                </wp:positionV>
                <wp:extent cx="23040" cy="292320"/>
                <wp:effectExtent l="38100" t="38100" r="53340" b="5080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30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126pt;margin-top:-10.1pt;width:3.65pt;height:24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">
                <v:imagedata r:id="rId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2080650</wp:posOffset>
                </wp:positionH>
                <wp:positionV relativeFrom="paragraph">
                  <wp:posOffset>660</wp:posOffset>
                </wp:positionV>
                <wp:extent cx="73080" cy="105840"/>
                <wp:effectExtent l="38100" t="38100" r="41275" b="4699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3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162.9pt;margin-top:-.85pt;width:7.65pt;height:10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">
                <v:imagedata r:id="rId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1848810</wp:posOffset>
                </wp:positionH>
                <wp:positionV relativeFrom="paragraph">
                  <wp:posOffset>-14820</wp:posOffset>
                </wp:positionV>
                <wp:extent cx="204480" cy="154800"/>
                <wp:effectExtent l="38100" t="38100" r="24130" b="3619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04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144.65pt;margin-top:-2.05pt;width:17.3pt;height:13.9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">
                <v:imagedata r:id="rId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1699050</wp:posOffset>
                </wp:positionH>
                <wp:positionV relativeFrom="paragraph">
                  <wp:posOffset>-88620</wp:posOffset>
                </wp:positionV>
                <wp:extent cx="92160" cy="195840"/>
                <wp:effectExtent l="57150" t="38100" r="41275" b="520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2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132.85pt;margin-top:-7.9pt;width:9.2pt;height:17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">
                <v:imagedata r:id="rId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1486650</wp:posOffset>
                </wp:positionH>
                <wp:positionV relativeFrom="paragraph">
                  <wp:posOffset>-56940</wp:posOffset>
                </wp:positionV>
                <wp:extent cx="138240" cy="111240"/>
                <wp:effectExtent l="38100" t="38100" r="14605" b="4127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38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16.1pt;margin-top:-5.35pt;width:12.05pt;height:10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">
                <v:imagedata r:id="rId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1233210</wp:posOffset>
                </wp:positionH>
                <wp:positionV relativeFrom="paragraph">
                  <wp:posOffset>-58740</wp:posOffset>
                </wp:positionV>
                <wp:extent cx="192600" cy="176760"/>
                <wp:effectExtent l="57150" t="38100" r="36195" b="520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926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96.15pt;margin-top:-5.55pt;width:17.1pt;height:15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">
                <v:imagedata r:id="rId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905610</wp:posOffset>
                </wp:positionH>
                <wp:positionV relativeFrom="paragraph">
                  <wp:posOffset>-61620</wp:posOffset>
                </wp:positionV>
                <wp:extent cx="131400" cy="171000"/>
                <wp:effectExtent l="57150" t="38100" r="40640" b="5778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31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70.35pt;margin-top:-5.8pt;width:12.3pt;height:15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">
                <v:imagedata r:id="rId218" o:title=""/>
              </v:shape>
            </w:pict>
          </mc:Fallback>
        </mc:AlternateContent>
      </w:r>
      <w:r w:rsidR="00EE54FB">
        <w:t>[Mg</w:t>
      </w:r>
      <w:r w:rsidR="00EE54FB" w:rsidRPr="00EE54FB">
        <w:rPr>
          <w:vertAlign w:val="superscript"/>
        </w:rPr>
        <w:t>2+</w:t>
      </w:r>
      <w:r w:rsidR="00EE54FB">
        <w:t xml:space="preserve">] = </w:t>
      </w:r>
    </w:p>
    <w:p w:rsidR="00EE54FB" w:rsidRDefault="000F4C6B" w:rsidP="00EE54FB">
      <w:pPr>
        <w:ind w:left="36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4595250</wp:posOffset>
                </wp:positionH>
                <wp:positionV relativeFrom="paragraph">
                  <wp:posOffset>225005</wp:posOffset>
                </wp:positionV>
                <wp:extent cx="48600" cy="52560"/>
                <wp:effectExtent l="38100" t="38100" r="46990" b="4318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86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61pt;margin-top:16.65pt;width:5.75pt;height:6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">
                <v:imagedata r:id="rId2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5593530</wp:posOffset>
                </wp:positionH>
                <wp:positionV relativeFrom="paragraph">
                  <wp:posOffset>-98995</wp:posOffset>
                </wp:positionV>
                <wp:extent cx="314640" cy="421200"/>
                <wp:effectExtent l="57150" t="38100" r="28575" b="3619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1464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439.35pt;margin-top:-8.9pt;width:26.75pt;height:34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">
                <v:imagedata r:id="rId2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5360250</wp:posOffset>
                </wp:positionH>
                <wp:positionV relativeFrom="paragraph">
                  <wp:posOffset>-62275</wp:posOffset>
                </wp:positionV>
                <wp:extent cx="145440" cy="367920"/>
                <wp:effectExtent l="57150" t="38100" r="45085" b="5143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4544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21.05pt;margin-top:-5.85pt;width:13.5pt;height:3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">
                <v:imagedata r:id="rId2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5099610</wp:posOffset>
                </wp:positionH>
                <wp:positionV relativeFrom="paragraph">
                  <wp:posOffset>-60835</wp:posOffset>
                </wp:positionV>
                <wp:extent cx="201240" cy="342360"/>
                <wp:effectExtent l="57150" t="57150" r="46990" b="5778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0124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00.6pt;margin-top:-5.8pt;width:17.9pt;height:29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">
                <v:imagedata r:id="rId2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4960650</wp:posOffset>
                </wp:positionH>
                <wp:positionV relativeFrom="paragraph">
                  <wp:posOffset>-86755</wp:posOffset>
                </wp:positionV>
                <wp:extent cx="38160" cy="343800"/>
                <wp:effectExtent l="38100" t="38100" r="38100" b="3746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816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89.6pt;margin-top:-7.65pt;width:4.3pt;height:28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">
                <v:imagedata r:id="rId2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4796490</wp:posOffset>
                </wp:positionH>
                <wp:positionV relativeFrom="paragraph">
                  <wp:posOffset>-39235</wp:posOffset>
                </wp:positionV>
                <wp:extent cx="168480" cy="153000"/>
                <wp:effectExtent l="38100" t="38100" r="22225" b="571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68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376.7pt;margin-top:-4pt;width:14.95pt;height:14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">
                <v:imagedata r:id="rId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4378170</wp:posOffset>
                </wp:positionH>
                <wp:positionV relativeFrom="paragraph">
                  <wp:posOffset>-56515</wp:posOffset>
                </wp:positionV>
                <wp:extent cx="190800" cy="276480"/>
                <wp:effectExtent l="57150" t="38100" r="38100" b="476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9080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43.8pt;margin-top:-5.35pt;width:16.95pt;height:23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">
                <v:imagedata r:id="rId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4043730</wp:posOffset>
                </wp:positionH>
                <wp:positionV relativeFrom="paragraph">
                  <wp:posOffset>118445</wp:posOffset>
                </wp:positionV>
                <wp:extent cx="144720" cy="41040"/>
                <wp:effectExtent l="57150" t="38100" r="46355" b="3556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44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17.5pt;margin-top:8.6pt;width:13.4pt;height:4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">
                <v:imagedata r:id="rId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4028610</wp:posOffset>
                </wp:positionH>
                <wp:positionV relativeFrom="paragraph">
                  <wp:posOffset>35645</wp:posOffset>
                </wp:positionV>
                <wp:extent cx="152280" cy="37440"/>
                <wp:effectExtent l="38100" t="19050" r="38735" b="2032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52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16.35pt;margin-top:2pt;width:13.9pt;height: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">
                <v:imagedata r:id="rId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2875530</wp:posOffset>
                </wp:positionH>
                <wp:positionV relativeFrom="paragraph">
                  <wp:posOffset>196925</wp:posOffset>
                </wp:positionV>
                <wp:extent cx="28440" cy="61200"/>
                <wp:effectExtent l="38100" t="38100" r="48260" b="342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8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25.4pt;margin-top:14.85pt;width:4.35pt;height:6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">
                <v:imagedata r:id="rId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3650610</wp:posOffset>
                </wp:positionH>
                <wp:positionV relativeFrom="paragraph">
                  <wp:posOffset>5</wp:posOffset>
                </wp:positionV>
                <wp:extent cx="250200" cy="234720"/>
                <wp:effectExtent l="38100" t="38100" r="35560" b="3238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502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87pt;margin-top:-.45pt;width:21.2pt;height:20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3427050</wp:posOffset>
                </wp:positionH>
                <wp:positionV relativeFrom="paragraph">
                  <wp:posOffset>19445</wp:posOffset>
                </wp:positionV>
                <wp:extent cx="117720" cy="236880"/>
                <wp:effectExtent l="57150" t="38100" r="34925" b="488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77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68.85pt;margin-top:.6pt;width:11.25pt;height:20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">
                <v:imagedata r:id="rId2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3191970</wp:posOffset>
                </wp:positionH>
                <wp:positionV relativeFrom="paragraph">
                  <wp:posOffset>-5755</wp:posOffset>
                </wp:positionV>
                <wp:extent cx="192600" cy="256680"/>
                <wp:effectExtent l="57150" t="38100" r="36195" b="4826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9260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50.35pt;margin-top:-1.35pt;width:17.1pt;height:22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">
                <v:imagedata r:id="rId2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2974170</wp:posOffset>
                </wp:positionH>
                <wp:positionV relativeFrom="paragraph">
                  <wp:posOffset>-6835</wp:posOffset>
                </wp:positionV>
                <wp:extent cx="180360" cy="252360"/>
                <wp:effectExtent l="57150" t="57150" r="29210" b="5270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803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33.25pt;margin-top:-1.55pt;width:16.15pt;height:21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">
                <v:imagedata r:id="rId2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2636490</wp:posOffset>
                </wp:positionH>
                <wp:positionV relativeFrom="paragraph">
                  <wp:posOffset>37805</wp:posOffset>
                </wp:positionV>
                <wp:extent cx="146520" cy="243720"/>
                <wp:effectExtent l="57150" t="57150" r="25400" b="6159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465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06.55pt;margin-top:1.95pt;width:13.7pt;height:21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">
                <v:imagedata r:id="rId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2378370</wp:posOffset>
                </wp:positionH>
                <wp:positionV relativeFrom="paragraph">
                  <wp:posOffset>-41395</wp:posOffset>
                </wp:positionV>
                <wp:extent cx="230760" cy="354240"/>
                <wp:effectExtent l="38100" t="38100" r="55245" b="4635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23076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86.2pt;margin-top:-4.15pt;width:20pt;height:29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">
                <v:imagedata r:id="rId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2323650</wp:posOffset>
                </wp:positionH>
                <wp:positionV relativeFrom="paragraph">
                  <wp:posOffset>21965</wp:posOffset>
                </wp:positionV>
                <wp:extent cx="19440" cy="233640"/>
                <wp:effectExtent l="38100" t="38100" r="38100" b="3365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94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82.15pt;margin-top:1.3pt;width:2.75pt;height:19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">
                <v:imagedata r:id="rId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2184690</wp:posOffset>
                </wp:positionH>
                <wp:positionV relativeFrom="paragraph">
                  <wp:posOffset>111245</wp:posOffset>
                </wp:positionV>
                <wp:extent cx="97560" cy="154800"/>
                <wp:effectExtent l="57150" t="38100" r="55245" b="552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7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71pt;margin-top:7.8pt;width:9.7pt;height:14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">
                <v:imagedata r:id="rId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1943130</wp:posOffset>
                </wp:positionH>
                <wp:positionV relativeFrom="paragraph">
                  <wp:posOffset>88925</wp:posOffset>
                </wp:positionV>
                <wp:extent cx="227160" cy="174600"/>
                <wp:effectExtent l="38100" t="38100" r="40005" b="5461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271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52pt;margin-top:6.05pt;width:19.2pt;height:15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">
                <v:imagedata r:id="rId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1663410</wp:posOffset>
                </wp:positionH>
                <wp:positionV relativeFrom="paragraph">
                  <wp:posOffset>-24115</wp:posOffset>
                </wp:positionV>
                <wp:extent cx="195840" cy="293760"/>
                <wp:effectExtent l="57150" t="38100" r="13970" b="3048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9584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130pt;margin-top:-2.4pt;width:17.4pt;height:24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">
                <v:imagedata r:id="rId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1413570</wp:posOffset>
                </wp:positionH>
                <wp:positionV relativeFrom="paragraph">
                  <wp:posOffset>-4315</wp:posOffset>
                </wp:positionV>
                <wp:extent cx="183960" cy="255960"/>
                <wp:effectExtent l="38100" t="38100" r="26035" b="4889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839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10.5pt;margin-top:-1.25pt;width:16.3pt;height:2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">
                <v:imagedata r:id="rId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1285410</wp:posOffset>
                </wp:positionH>
                <wp:positionV relativeFrom="paragraph">
                  <wp:posOffset>-13675</wp:posOffset>
                </wp:positionV>
                <wp:extent cx="25560" cy="259560"/>
                <wp:effectExtent l="38100" t="38100" r="31750" b="4572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55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00.15pt;margin-top:-1.9pt;width:3.3pt;height:22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">
                <v:imagedata r:id="rId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1095330</wp:posOffset>
                </wp:positionH>
                <wp:positionV relativeFrom="paragraph">
                  <wp:posOffset>161285</wp:posOffset>
                </wp:positionV>
                <wp:extent cx="45000" cy="69840"/>
                <wp:effectExtent l="38100" t="38100" r="31750" b="4508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45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85.25pt;margin-top:11.7pt;width:4.8pt;height:7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">
                <v:imagedata r:id="rId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801930</wp:posOffset>
                </wp:positionH>
                <wp:positionV relativeFrom="paragraph">
                  <wp:posOffset>-20875</wp:posOffset>
                </wp:positionV>
                <wp:extent cx="193680" cy="251280"/>
                <wp:effectExtent l="57150" t="38100" r="0" b="539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936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62.2pt;margin-top:-2.45pt;width:17.2pt;height:21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">
                <v:imagedata r:id="rId266" o:title=""/>
              </v:shape>
            </w:pict>
          </mc:Fallback>
        </mc:AlternateContent>
      </w:r>
      <w:r w:rsidR="00EE54FB">
        <w:t>[Cl</w:t>
      </w:r>
      <w:r w:rsidR="00EE54FB" w:rsidRPr="00EE54FB">
        <w:rPr>
          <w:vertAlign w:val="superscript"/>
        </w:rPr>
        <w:t>-</w:t>
      </w:r>
      <w:r w:rsidR="00EE54FB">
        <w:t xml:space="preserve">] = </w:t>
      </w:r>
    </w:p>
    <w:p w:rsidR="0047213B" w:rsidRPr="00EE54FB" w:rsidRDefault="0047213B" w:rsidP="0047213B">
      <w:pPr>
        <w:pStyle w:val="ListParagraph"/>
        <w:numPr>
          <w:ilvl w:val="0"/>
          <w:numId w:val="1"/>
        </w:numPr>
        <w:rPr>
          <w:b/>
        </w:rPr>
      </w:pPr>
      <w:r w:rsidRPr="00EE54FB">
        <w:rPr>
          <w:b/>
        </w:rPr>
        <w:t>Find final concentration of each solute and then multiply to get ion concentrations.</w:t>
      </w:r>
    </w:p>
    <w:p w:rsidR="00EE54FB" w:rsidRDefault="00EE54FB" w:rsidP="00EE54FB">
      <w:pPr>
        <w:pStyle w:val="ListParagraph"/>
        <w:numPr>
          <w:ilvl w:val="0"/>
          <w:numId w:val="3"/>
        </w:numPr>
      </w:pPr>
      <w:r>
        <w:t xml:space="preserve">Find diluted concentration of </w:t>
      </w:r>
      <w:proofErr w:type="spellStart"/>
      <w:r>
        <w:t>NaCl</w:t>
      </w:r>
      <w:proofErr w:type="spellEnd"/>
      <w:r>
        <w:t xml:space="preserve"> and MgCl</w:t>
      </w:r>
      <w:r w:rsidRPr="00EE54FB">
        <w:rPr>
          <w:vertAlign w:val="subscript"/>
        </w:rPr>
        <w:t>2</w:t>
      </w:r>
    </w:p>
    <w:p w:rsidR="00EE54FB" w:rsidRDefault="000F4C6B" w:rsidP="00EE54FB">
      <w:pPr>
        <w:pStyle w:val="ListParagraph"/>
        <w:ind w:left="144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4264410</wp:posOffset>
                </wp:positionH>
                <wp:positionV relativeFrom="paragraph">
                  <wp:posOffset>-35300</wp:posOffset>
                </wp:positionV>
                <wp:extent cx="184680" cy="261000"/>
                <wp:effectExtent l="57150" t="38100" r="44450" b="2476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846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34.8pt;margin-top:-3.8pt;width:16.5pt;height:21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">
                <v:imagedata r:id="rId2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3906570</wp:posOffset>
                </wp:positionH>
                <wp:positionV relativeFrom="paragraph">
                  <wp:posOffset>-28820</wp:posOffset>
                </wp:positionV>
                <wp:extent cx="110520" cy="207360"/>
                <wp:effectExtent l="38100" t="38100" r="41910" b="406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0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06.8pt;margin-top:-3.2pt;width:10.5pt;height:18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">
                <v:imagedata r:id="rId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3719730</wp:posOffset>
                </wp:positionH>
                <wp:positionV relativeFrom="paragraph">
                  <wp:posOffset>-36020</wp:posOffset>
                </wp:positionV>
                <wp:extent cx="123120" cy="208800"/>
                <wp:effectExtent l="57150" t="38100" r="29845" b="393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231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291.95pt;margin-top:-3.65pt;width:11.7pt;height:18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3608130</wp:posOffset>
                </wp:positionH>
                <wp:positionV relativeFrom="paragraph">
                  <wp:posOffset>19420</wp:posOffset>
                </wp:positionV>
                <wp:extent cx="23760" cy="180360"/>
                <wp:effectExtent l="19050" t="38100" r="33655" b="482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37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83.3pt;margin-top:.75pt;width:2.9pt;height:1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">
                <v:imagedata r:id="rId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134260</wp:posOffset>
                </wp:positionV>
                <wp:extent cx="45360" cy="47520"/>
                <wp:effectExtent l="38100" t="38100" r="31115" b="4826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53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69.55pt;margin-top:9.65pt;width:4.9pt;height:5.6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">
                <v:imagedata r:id="rId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3146610</wp:posOffset>
                </wp:positionH>
                <wp:positionV relativeFrom="paragraph">
                  <wp:posOffset>22660</wp:posOffset>
                </wp:positionV>
                <wp:extent cx="196560" cy="196560"/>
                <wp:effectExtent l="38100" t="38100" r="51435" b="514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96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46.9pt;margin-top:.85pt;width:17.35pt;height:17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">
                <v:imagedata r:id="rId278" o:title=""/>
              </v:shape>
            </w:pict>
          </mc:Fallback>
        </mc:AlternateContent>
      </w:r>
      <w:r w:rsidR="00EE54FB">
        <w:t>[</w:t>
      </w:r>
      <w:proofErr w:type="spellStart"/>
      <w:r w:rsidR="00EE54FB">
        <w:t>NaCl</w:t>
      </w:r>
      <w:proofErr w:type="spellEnd"/>
      <w:r w:rsidR="00EE54FB">
        <w:t xml:space="preserve">] = 0.50 M x (100mL/300mL) = </w:t>
      </w:r>
    </w:p>
    <w:p w:rsidR="00EE54FB" w:rsidRDefault="00EE54FB" w:rsidP="00EE54FB">
      <w:pPr>
        <w:pStyle w:val="ListParagraph"/>
        <w:ind w:left="1440"/>
      </w:pPr>
    </w:p>
    <w:p w:rsidR="00EE54FB" w:rsidRDefault="000F4C6B" w:rsidP="00EE54FB">
      <w:pPr>
        <w:pStyle w:val="ListParagraph"/>
        <w:ind w:left="144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3398610</wp:posOffset>
                </wp:positionH>
                <wp:positionV relativeFrom="paragraph">
                  <wp:posOffset>193185</wp:posOffset>
                </wp:positionV>
                <wp:extent cx="43560" cy="56880"/>
                <wp:effectExtent l="38100" t="38100" r="52070" b="3873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43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66.6pt;margin-top:14.45pt;width:5.5pt;height:6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">
                <v:imagedata r:id="rId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4152810</wp:posOffset>
                </wp:positionH>
                <wp:positionV relativeFrom="paragraph">
                  <wp:posOffset>-13455</wp:posOffset>
                </wp:positionV>
                <wp:extent cx="320400" cy="341280"/>
                <wp:effectExtent l="38100" t="38100" r="41910" b="590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204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326.65pt;margin-top:-2.05pt;width:26.55pt;height:28.9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3954450</wp:posOffset>
                </wp:positionH>
                <wp:positionV relativeFrom="paragraph">
                  <wp:posOffset>-13815</wp:posOffset>
                </wp:positionV>
                <wp:extent cx="156240" cy="301680"/>
                <wp:effectExtent l="38100" t="38100" r="53340" b="412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562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10.45pt;margin-top:-2.05pt;width:14.15pt;height:25.6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3659970</wp:posOffset>
                </wp:positionH>
                <wp:positionV relativeFrom="paragraph">
                  <wp:posOffset>16785</wp:posOffset>
                </wp:positionV>
                <wp:extent cx="211320" cy="221760"/>
                <wp:effectExtent l="38100" t="38100" r="36830" b="4508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113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87.5pt;margin-top:.35pt;width:18.4pt;height:19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">
                <v:imagedata r:id="rId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3545130</wp:posOffset>
                </wp:positionH>
                <wp:positionV relativeFrom="paragraph">
                  <wp:posOffset>44145</wp:posOffset>
                </wp:positionV>
                <wp:extent cx="43200" cy="253080"/>
                <wp:effectExtent l="38100" t="38100" r="33020" b="5207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432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78.2pt;margin-top:2.65pt;width:4.55pt;height:21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">
                <v:imagedata r:id="rId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3142290</wp:posOffset>
                </wp:positionH>
                <wp:positionV relativeFrom="paragraph">
                  <wp:posOffset>13905</wp:posOffset>
                </wp:positionV>
                <wp:extent cx="225000" cy="220320"/>
                <wp:effectExtent l="57150" t="38100" r="22860" b="4699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250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246.45pt;margin-top:.15pt;width:19.65pt;height:19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">
                <v:imagedata r:id="rId290" o:title=""/>
              </v:shape>
            </w:pict>
          </mc:Fallback>
        </mc:AlternateContent>
      </w:r>
      <w:r w:rsidR="00EE54FB">
        <w:t>[MgCl</w:t>
      </w:r>
      <w:r w:rsidR="00EE54FB" w:rsidRPr="00EE54FB">
        <w:rPr>
          <w:vertAlign w:val="subscript"/>
        </w:rPr>
        <w:t>2</w:t>
      </w:r>
      <w:r w:rsidR="00EE54FB">
        <w:t xml:space="preserve">] = 0.40M x (200mL/300mL) = </w:t>
      </w:r>
    </w:p>
    <w:p w:rsidR="00EE54FB" w:rsidRDefault="000F4C6B" w:rsidP="00EE54FB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6951450</wp:posOffset>
                </wp:positionH>
                <wp:positionV relativeFrom="paragraph">
                  <wp:posOffset>29165</wp:posOffset>
                </wp:positionV>
                <wp:extent cx="221400" cy="243720"/>
                <wp:effectExtent l="38100" t="38100" r="7620" b="425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214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546.25pt;margin-top:1.2pt;width:19.05pt;height:20.9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">
                <v:imagedata r:id="rId2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6698730</wp:posOffset>
                </wp:positionH>
                <wp:positionV relativeFrom="paragraph">
                  <wp:posOffset>103685</wp:posOffset>
                </wp:positionV>
                <wp:extent cx="226800" cy="275040"/>
                <wp:effectExtent l="38100" t="38100" r="40005" b="488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2680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526.5pt;margin-top:7.15pt;width:19.65pt;height:23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">
                <v:imagedata r:id="rId294" o:title=""/>
              </v:shape>
            </w:pict>
          </mc:Fallback>
        </mc:AlternateContent>
      </w:r>
    </w:p>
    <w:p w:rsidR="00EE54FB" w:rsidRDefault="000F4C6B" w:rsidP="00EE54FB">
      <w:pPr>
        <w:pStyle w:val="ListParagraph"/>
        <w:numPr>
          <w:ilvl w:val="0"/>
          <w:numId w:val="3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7073130</wp:posOffset>
                </wp:positionH>
                <wp:positionV relativeFrom="paragraph">
                  <wp:posOffset>22030</wp:posOffset>
                </wp:positionV>
                <wp:extent cx="170640" cy="237960"/>
                <wp:effectExtent l="38100" t="38100" r="20320" b="4826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706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555.9pt;margin-top:.7pt;width:15.35pt;height:20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">
                <v:imagedata r:id="rId2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6620970</wp:posOffset>
                </wp:positionH>
                <wp:positionV relativeFrom="paragraph">
                  <wp:posOffset>-142130</wp:posOffset>
                </wp:positionV>
                <wp:extent cx="123120" cy="284760"/>
                <wp:effectExtent l="57150" t="38100" r="29845" b="5842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312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520.35pt;margin-top:-12.1pt;width:11.75pt;height:24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">
                <v:imagedata r:id="rId2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6458970</wp:posOffset>
                </wp:positionH>
                <wp:positionV relativeFrom="paragraph">
                  <wp:posOffset>-28730</wp:posOffset>
                </wp:positionV>
                <wp:extent cx="125280" cy="221760"/>
                <wp:effectExtent l="38100" t="38100" r="46355" b="4508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2528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507.7pt;margin-top:-3.15pt;width:11.55pt;height:19.3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">
                <v:imagedata r:id="rId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6216690</wp:posOffset>
                </wp:positionH>
                <wp:positionV relativeFrom="paragraph">
                  <wp:posOffset>5830</wp:posOffset>
                </wp:positionV>
                <wp:extent cx="141120" cy="273240"/>
                <wp:effectExtent l="57150" t="57150" r="30480" b="508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411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488.55pt;margin-top:-.55pt;width:13.1pt;height:23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">
                <v:imagedata r:id="rId3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6066210</wp:posOffset>
                </wp:positionH>
                <wp:positionV relativeFrom="paragraph">
                  <wp:posOffset>153430</wp:posOffset>
                </wp:positionV>
                <wp:extent cx="49320" cy="15120"/>
                <wp:effectExtent l="19050" t="38100" r="27305" b="4254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9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76.8pt;margin-top:11.4pt;width:5pt;height:2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">
                <v:imagedata r:id="rId3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5763090</wp:posOffset>
                </wp:positionH>
                <wp:positionV relativeFrom="paragraph">
                  <wp:posOffset>129670</wp:posOffset>
                </wp:positionV>
                <wp:extent cx="93600" cy="63720"/>
                <wp:effectExtent l="57150" t="38100" r="59055" b="508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936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52.8pt;margin-top:9.2pt;width:9.4pt;height:7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">
                <v:imagedata r:id="rId306" o:title=""/>
              </v:shape>
            </w:pict>
          </mc:Fallback>
        </mc:AlternateContent>
      </w:r>
      <w:r w:rsidR="00EE54FB">
        <w:t>Use dissociation equation/ratio to find ion concentrations</w:t>
      </w:r>
    </w:p>
    <w:p w:rsidR="00EE54FB" w:rsidRPr="00EE54FB" w:rsidRDefault="000F4C6B" w:rsidP="00EE54FB">
      <w:pPr>
        <w:pStyle w:val="ListParagraph"/>
        <w:ind w:left="1440"/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6966210</wp:posOffset>
                </wp:positionH>
                <wp:positionV relativeFrom="paragraph">
                  <wp:posOffset>-131345</wp:posOffset>
                </wp:positionV>
                <wp:extent cx="85320" cy="306000"/>
                <wp:effectExtent l="57150" t="38100" r="48260" b="374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532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547.45pt;margin-top:-11.1pt;width:8.8pt;height:25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">
                <v:imagedata r:id="rId30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6811770</wp:posOffset>
                </wp:positionH>
                <wp:positionV relativeFrom="paragraph">
                  <wp:posOffset>-29465</wp:posOffset>
                </wp:positionV>
                <wp:extent cx="150840" cy="278640"/>
                <wp:effectExtent l="57150" t="38100" r="59055" b="457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508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535.35pt;margin-top:-2.95pt;width:13.95pt;height:23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">
                <v:imagedata r:id="rId310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6414330</wp:posOffset>
                </wp:positionH>
                <wp:positionV relativeFrom="paragraph">
                  <wp:posOffset>29935</wp:posOffset>
                </wp:positionV>
                <wp:extent cx="45360" cy="35280"/>
                <wp:effectExtent l="38100" t="38100" r="31115" b="603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53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504.8pt;margin-top:1.35pt;width:4.85pt;height:4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">
                <v:imagedata r:id="rId31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6076290</wp:posOffset>
                </wp:positionH>
                <wp:positionV relativeFrom="paragraph">
                  <wp:posOffset>17335</wp:posOffset>
                </wp:positionV>
                <wp:extent cx="57600" cy="17640"/>
                <wp:effectExtent l="38100" t="38100" r="38100" b="400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57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477.6pt;margin-top:.4pt;width:6.35pt;height:3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">
                <v:imagedata r:id="rId314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5787570</wp:posOffset>
                </wp:positionH>
                <wp:positionV relativeFrom="paragraph">
                  <wp:posOffset>-211625</wp:posOffset>
                </wp:positionV>
                <wp:extent cx="227520" cy="455040"/>
                <wp:effectExtent l="57150" t="38100" r="39370" b="596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27520" cy="4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54.8pt;margin-top:-17.65pt;width:19.8pt;height:37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">
                <v:imagedata r:id="rId316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5689650</wp:posOffset>
                </wp:positionH>
                <wp:positionV relativeFrom="paragraph">
                  <wp:posOffset>-15425</wp:posOffset>
                </wp:positionV>
                <wp:extent cx="89280" cy="291600"/>
                <wp:effectExtent l="38100" t="38100" r="44450" b="514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892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47.15pt;margin-top:-1.95pt;width:8.55pt;height:24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">
                <v:imagedata r:id="rId318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5481210</wp:posOffset>
                </wp:positionH>
                <wp:positionV relativeFrom="paragraph">
                  <wp:posOffset>6535</wp:posOffset>
                </wp:positionV>
                <wp:extent cx="214560" cy="305280"/>
                <wp:effectExtent l="38100" t="38100" r="33655" b="5715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145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30.65pt;margin-top:-.45pt;width:18.15pt;height:26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">
                <v:imagedata r:id="rId320" o:title=""/>
              </v:shape>
            </w:pict>
          </mc:Fallback>
        </mc:AlternateContent>
      </w:r>
      <w:proofErr w:type="spellStart"/>
      <w:r w:rsidR="00EE54FB" w:rsidRPr="00EE54FB">
        <w:rPr>
          <w:b/>
        </w:rPr>
        <w:t>NaCl</w:t>
      </w:r>
      <w:proofErr w:type="spellEnd"/>
      <w:r w:rsidR="00EE54FB" w:rsidRPr="00EE54FB">
        <w:rPr>
          <w:b/>
        </w:rPr>
        <w:t xml:space="preserve"> </w:t>
      </w:r>
      <w:r w:rsidR="00EE54FB" w:rsidRPr="00EE54FB">
        <w:rPr>
          <w:b/>
        </w:rPr>
        <w:sym w:font="Wingdings" w:char="F0E0"/>
      </w:r>
      <w:r w:rsidR="00EE54FB" w:rsidRPr="00EE54FB">
        <w:rPr>
          <w:b/>
        </w:rPr>
        <w:t xml:space="preserve"> </w:t>
      </w:r>
      <w:r w:rsidR="00EE54FB" w:rsidRPr="00EE54FB">
        <w:rPr>
          <w:b/>
        </w:rPr>
        <w:tab/>
        <w:t>Na</w:t>
      </w:r>
      <w:r w:rsidR="00EE54FB" w:rsidRPr="00EE54FB">
        <w:rPr>
          <w:b/>
          <w:vertAlign w:val="superscript"/>
        </w:rPr>
        <w:t>+</w:t>
      </w:r>
      <w:r w:rsidR="00EE54FB" w:rsidRPr="00EE54FB">
        <w:rPr>
          <w:b/>
        </w:rPr>
        <w:t xml:space="preserve"> </w:t>
      </w:r>
      <w:r w:rsidR="00EE54FB" w:rsidRPr="00EE54FB">
        <w:rPr>
          <w:b/>
        </w:rPr>
        <w:tab/>
        <w:t xml:space="preserve">+ </w:t>
      </w:r>
      <w:r w:rsidR="00EE54FB" w:rsidRPr="00EE54FB">
        <w:rPr>
          <w:b/>
        </w:rPr>
        <w:tab/>
      </w:r>
      <w:r w:rsidR="00EE54FB" w:rsidRPr="00EE54FB">
        <w:rPr>
          <w:b/>
        </w:rPr>
        <w:tab/>
        <w:t>Cl</w:t>
      </w:r>
      <w:r w:rsidR="00EE54FB" w:rsidRPr="00EE54FB">
        <w:rPr>
          <w:b/>
          <w:vertAlign w:val="superscript"/>
        </w:rPr>
        <w:t>-</w:t>
      </w:r>
    </w:p>
    <w:p w:rsidR="00EE54FB" w:rsidRDefault="000F4C6B" w:rsidP="00EE54FB">
      <w:pPr>
        <w:pStyle w:val="ListParagraph"/>
        <w:ind w:left="144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6626730</wp:posOffset>
                </wp:positionH>
                <wp:positionV relativeFrom="paragraph">
                  <wp:posOffset>-141800</wp:posOffset>
                </wp:positionV>
                <wp:extent cx="233280" cy="301680"/>
                <wp:effectExtent l="38100" t="38100" r="14605" b="6032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332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520.85pt;margin-top:-12.2pt;width:19.75pt;height:25.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">
                <v:imagedata r:id="rId3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6391290</wp:posOffset>
                </wp:positionH>
                <wp:positionV relativeFrom="paragraph">
                  <wp:posOffset>41800</wp:posOffset>
                </wp:positionV>
                <wp:extent cx="146160" cy="298080"/>
                <wp:effectExtent l="57150" t="57150" r="44450" b="4508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461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502.25pt;margin-top:2.25pt;width:13.6pt;height:25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">
                <v:imagedata r:id="rId3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5264490</wp:posOffset>
                </wp:positionH>
                <wp:positionV relativeFrom="paragraph">
                  <wp:posOffset>-257360</wp:posOffset>
                </wp:positionV>
                <wp:extent cx="271080" cy="515160"/>
                <wp:effectExtent l="38100" t="38100" r="34290" b="5651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7108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13.55pt;margin-top:-21.15pt;width:22.55pt;height:42.4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">
                <v:imagedata r:id="rId3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-20555</wp:posOffset>
                </wp:positionV>
                <wp:extent cx="255600" cy="310320"/>
                <wp:effectExtent l="57150" t="38100" r="49530" b="5207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556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12.45pt;margin-top:-2.7pt;width:22.1pt;height:26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">
                <v:imagedata r:id="rId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3749970</wp:posOffset>
                </wp:positionH>
                <wp:positionV relativeFrom="paragraph">
                  <wp:posOffset>-7595</wp:posOffset>
                </wp:positionV>
                <wp:extent cx="138600" cy="330480"/>
                <wp:effectExtent l="38100" t="57150" r="33020" b="508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386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294.75pt;margin-top:-1.6pt;width:12.45pt;height:28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">
                <v:imagedata r:id="rId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3603810</wp:posOffset>
                </wp:positionH>
                <wp:positionV relativeFrom="paragraph">
                  <wp:posOffset>15805</wp:posOffset>
                </wp:positionV>
                <wp:extent cx="115560" cy="282240"/>
                <wp:effectExtent l="57150" t="38100" r="37465" b="4191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1556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82.7pt;margin-top:.35pt;width:11.25pt;height:24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">
                <v:imagedata r:id="rId3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3460170</wp:posOffset>
                </wp:positionH>
                <wp:positionV relativeFrom="paragraph">
                  <wp:posOffset>39205</wp:posOffset>
                </wp:positionV>
                <wp:extent cx="60120" cy="264960"/>
                <wp:effectExtent l="38100" t="38100" r="35560" b="590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01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71.6pt;margin-top:2.15pt;width:5.95pt;height:22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">
                <v:imagedata r:id="rId3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3169290</wp:posOffset>
                </wp:positionH>
                <wp:positionV relativeFrom="paragraph">
                  <wp:posOffset>48565</wp:posOffset>
                </wp:positionV>
                <wp:extent cx="141840" cy="228240"/>
                <wp:effectExtent l="57150" t="38100" r="10795" b="577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418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48.55pt;margin-top:2.85pt;width:13.2pt;height:20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">
                <v:imagedata r:id="rId3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2361810</wp:posOffset>
                </wp:positionH>
                <wp:positionV relativeFrom="paragraph">
                  <wp:posOffset>36685</wp:posOffset>
                </wp:positionV>
                <wp:extent cx="105120" cy="310680"/>
                <wp:effectExtent l="38100" t="57150" r="47625" b="514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0512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85.25pt;margin-top:1.9pt;width:10.05pt;height:26.5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">
                <v:imagedata r:id="rId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2213490</wp:posOffset>
                </wp:positionH>
                <wp:positionV relativeFrom="paragraph">
                  <wp:posOffset>52165</wp:posOffset>
                </wp:positionV>
                <wp:extent cx="114120" cy="276480"/>
                <wp:effectExtent l="57150" t="38100" r="38735" b="476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141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73.3pt;margin-top:3.4pt;width:11.05pt;height:23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">
                <v:imagedata r:id="rId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1857810</wp:posOffset>
                </wp:positionH>
                <wp:positionV relativeFrom="paragraph">
                  <wp:posOffset>69445</wp:posOffset>
                </wp:positionV>
                <wp:extent cx="101160" cy="247320"/>
                <wp:effectExtent l="57150" t="57150" r="13335" b="577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11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45.3pt;margin-top:4.45pt;width:10pt;height:21.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">
                <v:imagedata r:id="rId3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1274610</wp:posOffset>
                </wp:positionH>
                <wp:positionV relativeFrom="paragraph">
                  <wp:posOffset>35245</wp:posOffset>
                </wp:positionV>
                <wp:extent cx="136080" cy="313200"/>
                <wp:effectExtent l="38100" t="57150" r="35560" b="488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360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99.95pt;margin-top:1.85pt;width:12.1pt;height:26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">
                <v:imagedata r:id="rId344" o:title=""/>
              </v:shape>
            </w:pict>
          </mc:Fallback>
        </mc:AlternateContent>
      </w:r>
    </w:p>
    <w:p w:rsidR="00EE54FB" w:rsidRDefault="000F4C6B" w:rsidP="00EE54FB">
      <w:pPr>
        <w:pStyle w:val="ListParagraph"/>
        <w:ind w:left="144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7113090</wp:posOffset>
                </wp:positionH>
                <wp:positionV relativeFrom="paragraph">
                  <wp:posOffset>-172860</wp:posOffset>
                </wp:positionV>
                <wp:extent cx="221040" cy="434160"/>
                <wp:effectExtent l="57150" t="38100" r="0" b="425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2104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559.1pt;margin-top:-14.65pt;width:19.4pt;height:36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">
                <v:imagedata r:id="rId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6440250</wp:posOffset>
                </wp:positionH>
                <wp:positionV relativeFrom="paragraph">
                  <wp:posOffset>-303540</wp:posOffset>
                </wp:positionV>
                <wp:extent cx="767160" cy="697680"/>
                <wp:effectExtent l="38100" t="38100" r="33020" b="4572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767160" cy="69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506.7pt;margin-top:-25pt;width:61.9pt;height:56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">
                <v:imagedata r:id="rId3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6605490</wp:posOffset>
                </wp:positionH>
                <wp:positionV relativeFrom="paragraph">
                  <wp:posOffset>-9780</wp:posOffset>
                </wp:positionV>
                <wp:extent cx="56880" cy="57600"/>
                <wp:effectExtent l="38100" t="57150" r="38735" b="571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68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519.85pt;margin-top:-1.85pt;width:5.85pt;height:6.7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">
                <v:imagedata r:id="rId3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6198330</wp:posOffset>
                </wp:positionH>
                <wp:positionV relativeFrom="paragraph">
                  <wp:posOffset>120180</wp:posOffset>
                </wp:positionV>
                <wp:extent cx="139320" cy="114480"/>
                <wp:effectExtent l="19050" t="19050" r="32385" b="190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39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87.5pt;margin-top:9.15pt;width:11.8pt;height:9.7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">
                <v:imagedata r:id="rId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6192210</wp:posOffset>
                </wp:positionH>
                <wp:positionV relativeFrom="paragraph">
                  <wp:posOffset>52860</wp:posOffset>
                </wp:positionV>
                <wp:extent cx="106200" cy="242280"/>
                <wp:effectExtent l="38100" t="38100" r="46355" b="438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62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86.75pt;margin-top:3.3pt;width:10.15pt;height:20.5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">
                <v:imagedata r:id="rId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3339210</wp:posOffset>
                </wp:positionH>
                <wp:positionV relativeFrom="paragraph">
                  <wp:posOffset>19305</wp:posOffset>
                </wp:positionV>
                <wp:extent cx="49320" cy="78840"/>
                <wp:effectExtent l="38100" t="38100" r="46355" b="5461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93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62pt;margin-top:.7pt;width:5.95pt;height:8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">
                <v:imagedata r:id="rId3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2536770</wp:posOffset>
                </wp:positionH>
                <wp:positionV relativeFrom="paragraph">
                  <wp:posOffset>-166455</wp:posOffset>
                </wp:positionV>
                <wp:extent cx="209880" cy="348840"/>
                <wp:effectExtent l="38100" t="38100" r="38100" b="5143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09880" cy="34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98.75pt;margin-top:-14.1pt;width:17.95pt;height:29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">
                <v:imagedata r:id="rId3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1473330</wp:posOffset>
                </wp:positionH>
                <wp:positionV relativeFrom="paragraph">
                  <wp:posOffset>-109215</wp:posOffset>
                </wp:positionV>
                <wp:extent cx="167040" cy="309240"/>
                <wp:effectExtent l="38100" t="38100" r="42545" b="5334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6704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115.2pt;margin-top:-9.6pt;width:15pt;height:26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">
                <v:imagedata r:id="rId3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1997130</wp:posOffset>
                </wp:positionH>
                <wp:positionV relativeFrom="paragraph">
                  <wp:posOffset>99585</wp:posOffset>
                </wp:positionV>
                <wp:extent cx="45360" cy="55440"/>
                <wp:effectExtent l="57150" t="38100" r="50165" b="5905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453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156.25pt;margin-top:6.8pt;width:5.65pt;height:6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">
                <v:imagedata r:id="rId3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2113410</wp:posOffset>
                </wp:positionH>
                <wp:positionV relativeFrom="paragraph">
                  <wp:posOffset>-113175</wp:posOffset>
                </wp:positionV>
                <wp:extent cx="19800" cy="262080"/>
                <wp:effectExtent l="38100" t="38100" r="37465" b="4318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98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65.6pt;margin-top:-9.7pt;width:3.15pt;height:22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">
                <v:imagedata r:id="rId3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1119810</wp:posOffset>
                </wp:positionH>
                <wp:positionV relativeFrom="paragraph">
                  <wp:posOffset>-112095</wp:posOffset>
                </wp:positionV>
                <wp:extent cx="114480" cy="228600"/>
                <wp:effectExtent l="38100" t="38100" r="19050" b="381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44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87.45pt;margin-top:-9.6pt;width:10.65pt;height:19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">
                <v:imagedata r:id="rId3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1017210</wp:posOffset>
                </wp:positionH>
                <wp:positionV relativeFrom="paragraph">
                  <wp:posOffset>-88695</wp:posOffset>
                </wp:positionV>
                <wp:extent cx="32040" cy="238320"/>
                <wp:effectExtent l="19050" t="38100" r="25400" b="4762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20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79.5pt;margin-top:-7.85pt;width:3.35pt;height:20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">
                <v:imagedata r:id="rId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921450</wp:posOffset>
                </wp:positionH>
                <wp:positionV relativeFrom="paragraph">
                  <wp:posOffset>63945</wp:posOffset>
                </wp:positionV>
                <wp:extent cx="22320" cy="50400"/>
                <wp:effectExtent l="38100" t="38100" r="53975" b="4508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23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71.65pt;margin-top:4.15pt;width:3.55pt;height:5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">
                <v:imagedata r:id="rId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720930</wp:posOffset>
                </wp:positionH>
                <wp:positionV relativeFrom="paragraph">
                  <wp:posOffset>-85455</wp:posOffset>
                </wp:positionV>
                <wp:extent cx="128880" cy="173880"/>
                <wp:effectExtent l="38100" t="38100" r="24130" b="361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28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55.9pt;margin-top:-7.5pt;width:12pt;height:15.4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">
                <v:imagedata r:id="rId372" o:title=""/>
              </v:shape>
            </w:pict>
          </mc:Fallback>
        </mc:AlternateContent>
      </w:r>
    </w:p>
    <w:p w:rsidR="00EE54FB" w:rsidRDefault="000F4C6B" w:rsidP="00EE54FB">
      <w:pPr>
        <w:pStyle w:val="ListParagraph"/>
        <w:ind w:left="144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7014810</wp:posOffset>
                </wp:positionH>
                <wp:positionV relativeFrom="paragraph">
                  <wp:posOffset>-169635</wp:posOffset>
                </wp:positionV>
                <wp:extent cx="167760" cy="326160"/>
                <wp:effectExtent l="38100" t="38100" r="41910" b="552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6776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551.45pt;margin-top:-14.35pt;width:15.1pt;height:27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">
                <v:imagedata r:id="rId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6960810</wp:posOffset>
                </wp:positionH>
                <wp:positionV relativeFrom="paragraph">
                  <wp:posOffset>-92955</wp:posOffset>
                </wp:positionV>
                <wp:extent cx="121320" cy="381600"/>
                <wp:effectExtent l="57150" t="57150" r="50165" b="571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2132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547.15pt;margin-top:-8.3pt;width:11.45pt;height:32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">
                <v:imagedata r:id="rId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6892770</wp:posOffset>
                </wp:positionH>
                <wp:positionV relativeFrom="paragraph">
                  <wp:posOffset>285</wp:posOffset>
                </wp:positionV>
                <wp:extent cx="95400" cy="360720"/>
                <wp:effectExtent l="38100" t="38100" r="38100" b="393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540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541.85pt;margin-top:-.7pt;width:9.05pt;height:29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">
                <v:imagedata r:id="rId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6838050</wp:posOffset>
                </wp:positionH>
                <wp:positionV relativeFrom="paragraph">
                  <wp:posOffset>64725</wp:posOffset>
                </wp:positionV>
                <wp:extent cx="139320" cy="186840"/>
                <wp:effectExtent l="38100" t="38100" r="13335" b="419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393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537.5pt;margin-top:4.2pt;width:12.45pt;height:16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">
                <v:imagedata r:id="rId380" o:title=""/>
              </v:shape>
            </w:pict>
          </mc:Fallback>
        </mc:AlternateContent>
      </w:r>
    </w:p>
    <w:p w:rsidR="00EE54FB" w:rsidRPr="00EE54FB" w:rsidRDefault="000F4C6B" w:rsidP="00EE54FB">
      <w:pPr>
        <w:rPr>
          <w:b/>
        </w:rPr>
      </w:pP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6845970</wp:posOffset>
                </wp:positionH>
                <wp:positionV relativeFrom="paragraph">
                  <wp:posOffset>77030</wp:posOffset>
                </wp:positionV>
                <wp:extent cx="48600" cy="60480"/>
                <wp:effectExtent l="38100" t="57150" r="46990" b="5397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486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538pt;margin-top:5pt;width:6.05pt;height:6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">
                <v:imagedata r:id="rId382" o:title=""/>
              </v:shape>
            </w:pict>
          </mc:Fallback>
        </mc:AlternateContent>
      </w:r>
      <w:r>
        <w:rPr>
          <w:b/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6585330</wp:posOffset>
                </wp:positionH>
                <wp:positionV relativeFrom="paragraph">
                  <wp:posOffset>-125290</wp:posOffset>
                </wp:positionV>
                <wp:extent cx="203760" cy="343440"/>
                <wp:effectExtent l="57150" t="57150" r="44450" b="5715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037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517.65pt;margin-top:-10.85pt;width:18.05pt;height:29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">
                <v:imagedata r:id="rId384" o:title=""/>
              </v:shape>
            </w:pict>
          </mc:Fallback>
        </mc:AlternateContent>
      </w:r>
      <w:r w:rsidR="00EE54FB" w:rsidRPr="00EE54FB">
        <w:rPr>
          <w:b/>
        </w:rPr>
        <w:tab/>
      </w:r>
      <w:r w:rsidR="00EE54FB" w:rsidRPr="00EE54FB">
        <w:rPr>
          <w:b/>
        </w:rPr>
        <w:tab/>
        <w:t>MgCl</w:t>
      </w:r>
      <w:r w:rsidR="00EE54FB" w:rsidRPr="00EE54FB">
        <w:rPr>
          <w:b/>
          <w:vertAlign w:val="subscript"/>
        </w:rPr>
        <w:t xml:space="preserve">2 </w:t>
      </w:r>
      <w:r w:rsidR="00EE54FB" w:rsidRPr="00EE54FB">
        <w:rPr>
          <w:b/>
        </w:rPr>
        <w:sym w:font="Wingdings" w:char="F0E0"/>
      </w:r>
      <w:r w:rsidR="00EE54FB" w:rsidRPr="00EE54FB">
        <w:rPr>
          <w:b/>
        </w:rPr>
        <w:tab/>
        <w:t>Mg</w:t>
      </w:r>
      <w:r w:rsidR="00EE54FB" w:rsidRPr="00EE54FB">
        <w:rPr>
          <w:b/>
          <w:vertAlign w:val="superscript"/>
        </w:rPr>
        <w:t>2+</w:t>
      </w:r>
      <w:r w:rsidR="00EE54FB" w:rsidRPr="00EE54FB">
        <w:rPr>
          <w:b/>
        </w:rPr>
        <w:t xml:space="preserve"> </w:t>
      </w:r>
      <w:r w:rsidR="00EE54FB" w:rsidRPr="00EE54FB">
        <w:rPr>
          <w:b/>
        </w:rPr>
        <w:tab/>
      </w:r>
      <w:r w:rsidR="00EE54FB" w:rsidRPr="00EE54FB">
        <w:rPr>
          <w:b/>
        </w:rPr>
        <w:tab/>
        <w:t xml:space="preserve">+ </w:t>
      </w:r>
      <w:r w:rsidR="00EE54FB" w:rsidRPr="00EE54FB">
        <w:rPr>
          <w:b/>
        </w:rPr>
        <w:tab/>
      </w:r>
      <w:r w:rsidR="00EE54FB" w:rsidRPr="00EE54FB">
        <w:rPr>
          <w:b/>
        </w:rPr>
        <w:tab/>
        <w:t>2 Cl</w:t>
      </w:r>
      <w:r w:rsidR="00EE54FB" w:rsidRPr="00EE54FB">
        <w:rPr>
          <w:b/>
          <w:vertAlign w:val="superscript"/>
        </w:rPr>
        <w:t>-</w:t>
      </w:r>
    </w:p>
    <w:p w:rsidR="00EE54FB" w:rsidRDefault="000F4C6B" w:rsidP="00EE54FB">
      <w:pPr>
        <w:pStyle w:val="ListParagraph"/>
        <w:ind w:left="1440"/>
        <w:jc w:val="center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4586250</wp:posOffset>
                </wp:positionH>
                <wp:positionV relativeFrom="paragraph">
                  <wp:posOffset>-66545</wp:posOffset>
                </wp:positionV>
                <wp:extent cx="300600" cy="435600"/>
                <wp:effectExtent l="57150" t="57150" r="61595" b="603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300600" cy="4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60.05pt;margin-top:-6.3pt;width:25.8pt;height:36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">
                <v:imagedata r:id="rId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4347930</wp:posOffset>
                </wp:positionH>
                <wp:positionV relativeFrom="paragraph">
                  <wp:posOffset>-81665</wp:posOffset>
                </wp:positionV>
                <wp:extent cx="162360" cy="406800"/>
                <wp:effectExtent l="38100" t="38100" r="47625" b="317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6236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41.5pt;margin-top:-6.9pt;width:14.7pt;height:33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">
                <v:imagedata r:id="rId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4187010</wp:posOffset>
                </wp:positionH>
                <wp:positionV relativeFrom="paragraph">
                  <wp:posOffset>-64745</wp:posOffset>
                </wp:positionV>
                <wp:extent cx="138600" cy="366480"/>
                <wp:effectExtent l="57150" t="38100" r="52070" b="3365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38600" cy="36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28.8pt;margin-top:-5.55pt;width:12.8pt;height:30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">
                <v:imagedata r:id="rId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3828810</wp:posOffset>
                </wp:positionH>
                <wp:positionV relativeFrom="paragraph">
                  <wp:posOffset>-40265</wp:posOffset>
                </wp:positionV>
                <wp:extent cx="293040" cy="356040"/>
                <wp:effectExtent l="19050" t="57150" r="31115" b="444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9304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301.15pt;margin-top:-4.15pt;width:23.7pt;height:30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">
                <v:imagedata r:id="rId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3433890</wp:posOffset>
                </wp:positionH>
                <wp:positionV relativeFrom="paragraph">
                  <wp:posOffset>-3185</wp:posOffset>
                </wp:positionV>
                <wp:extent cx="206280" cy="301680"/>
                <wp:effectExtent l="57150" t="38100" r="3810" b="4127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062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69.4pt;margin-top:-1.2pt;width:18.35pt;height:25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">
                <v:imagedata r:id="rId3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2692650</wp:posOffset>
                </wp:positionH>
                <wp:positionV relativeFrom="paragraph">
                  <wp:posOffset>-6065</wp:posOffset>
                </wp:positionV>
                <wp:extent cx="235800" cy="301320"/>
                <wp:effectExtent l="38100" t="38100" r="31115" b="419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3580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11.6pt;margin-top:-1.5pt;width:19.95pt;height:25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">
                <v:imagedata r:id="rId3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2493210</wp:posOffset>
                </wp:positionH>
                <wp:positionV relativeFrom="paragraph">
                  <wp:posOffset>775</wp:posOffset>
                </wp:positionV>
                <wp:extent cx="151560" cy="322920"/>
                <wp:effectExtent l="57150" t="38100" r="58420" b="5842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5156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95.35pt;margin-top:-.9pt;width:13.95pt;height:27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">
                <v:imagedata r:id="rId3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2312490</wp:posOffset>
                </wp:positionH>
                <wp:positionV relativeFrom="paragraph">
                  <wp:posOffset>-665</wp:posOffset>
                </wp:positionV>
                <wp:extent cx="159480" cy="281880"/>
                <wp:effectExtent l="38100" t="38100" r="31115" b="425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5948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81.65pt;margin-top:-1pt;width:13.95pt;height:24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">
                <v:imagedata r:id="rId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2187570</wp:posOffset>
                </wp:positionH>
                <wp:positionV relativeFrom="paragraph">
                  <wp:posOffset>35335</wp:posOffset>
                </wp:positionV>
                <wp:extent cx="43920" cy="244800"/>
                <wp:effectExtent l="38100" t="38100" r="32385" b="412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39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71.35pt;margin-top:1.9pt;width:4.65pt;height:21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">
                <v:imagedata r:id="rId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1914330</wp:posOffset>
                </wp:positionH>
                <wp:positionV relativeFrom="paragraph">
                  <wp:posOffset>37495</wp:posOffset>
                </wp:positionV>
                <wp:extent cx="133200" cy="284400"/>
                <wp:effectExtent l="57150" t="38100" r="38735" b="5905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3320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49.8pt;margin-top:1.95pt;width:12.5pt;height:24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">
                <v:imagedata r:id="rId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1287930</wp:posOffset>
                </wp:positionH>
                <wp:positionV relativeFrom="paragraph">
                  <wp:posOffset>775</wp:posOffset>
                </wp:positionV>
                <wp:extent cx="172800" cy="354600"/>
                <wp:effectExtent l="38100" t="38100" r="36830" b="4572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7280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00.55pt;margin-top:-.9pt;width:15.4pt;height:29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">
                <v:imagedata r:id="rId406" o:title=""/>
              </v:shape>
            </w:pict>
          </mc:Fallback>
        </mc:AlternateContent>
      </w:r>
    </w:p>
    <w:p w:rsidR="00EE54FB" w:rsidRDefault="000F4C6B" w:rsidP="00EE54FB">
      <w:pPr>
        <w:pStyle w:val="ListParagraph"/>
        <w:ind w:left="1440"/>
        <w:jc w:val="center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3715050</wp:posOffset>
                </wp:positionH>
                <wp:positionV relativeFrom="paragraph">
                  <wp:posOffset>27400</wp:posOffset>
                </wp:positionV>
                <wp:extent cx="42480" cy="57600"/>
                <wp:effectExtent l="38100" t="38100" r="53340" b="571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42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91.65pt;margin-top:1.15pt;width:5.2pt;height:6.5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">
                <v:imagedata r:id="rId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2113410</wp:posOffset>
                </wp:positionH>
                <wp:positionV relativeFrom="paragraph">
                  <wp:posOffset>97960</wp:posOffset>
                </wp:positionV>
                <wp:extent cx="37080" cy="43920"/>
                <wp:effectExtent l="38100" t="57150" r="58420" b="5143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370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65.4pt;margin-top:6.7pt;width:5pt;height:5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">
                <v:imagedata r:id="rId4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1491690</wp:posOffset>
                </wp:positionH>
                <wp:positionV relativeFrom="paragraph">
                  <wp:posOffset>-119840</wp:posOffset>
                </wp:positionV>
                <wp:extent cx="202680" cy="291600"/>
                <wp:effectExtent l="38100" t="38100" r="6985" b="514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0268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16.5pt;margin-top:-10.4pt;width:17.15pt;height:24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">
                <v:imagedata r:id="rId4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1116930</wp:posOffset>
                </wp:positionH>
                <wp:positionV relativeFrom="paragraph">
                  <wp:posOffset>-127400</wp:posOffset>
                </wp:positionV>
                <wp:extent cx="156600" cy="325440"/>
                <wp:effectExtent l="38100" t="38100" r="34290" b="5588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5660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87.25pt;margin-top:-10.95pt;width:14.05pt;height:27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">
                <v:imagedata r:id="rId4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1025490</wp:posOffset>
                </wp:positionH>
                <wp:positionV relativeFrom="paragraph">
                  <wp:posOffset>-118400</wp:posOffset>
                </wp:positionV>
                <wp:extent cx="20880" cy="353160"/>
                <wp:effectExtent l="19050" t="38100" r="36830" b="4699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088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79.85pt;margin-top:-10.05pt;width:2.85pt;height:29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">
                <v:imagedata r:id="rId4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908490</wp:posOffset>
                </wp:positionH>
                <wp:positionV relativeFrom="paragraph">
                  <wp:posOffset>127480</wp:posOffset>
                </wp:positionV>
                <wp:extent cx="30240" cy="56520"/>
                <wp:effectExtent l="38100" t="38100" r="27305" b="387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0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70.7pt;margin-top:9.1pt;width:3.8pt;height:6.3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">
                <v:imagedata r:id="rId4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604290</wp:posOffset>
                </wp:positionH>
                <wp:positionV relativeFrom="paragraph">
                  <wp:posOffset>-136400</wp:posOffset>
                </wp:positionV>
                <wp:extent cx="241920" cy="382680"/>
                <wp:effectExtent l="57150" t="38100" r="44450" b="368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4192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6.65pt;margin-top:-11.55pt;width:21pt;height:31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">
                <v:imagedata r:id="rId420" o:title=""/>
              </v:shape>
            </w:pict>
          </mc:Fallback>
        </mc:AlternateContent>
      </w:r>
    </w:p>
    <w:p w:rsidR="00EE54FB" w:rsidRDefault="00EE54FB" w:rsidP="00EE54FB">
      <w:pPr>
        <w:pStyle w:val="ListParagraph"/>
        <w:ind w:left="1440"/>
        <w:jc w:val="center"/>
      </w:pPr>
    </w:p>
    <w:p w:rsidR="00EE54FB" w:rsidRDefault="00EE54FB" w:rsidP="00EE54FB">
      <w:pPr>
        <w:pStyle w:val="ListParagraph"/>
        <w:ind w:left="1440"/>
        <w:jc w:val="center"/>
      </w:pPr>
    </w:p>
    <w:p w:rsidR="00EE54FB" w:rsidRPr="00EE54FB" w:rsidRDefault="00EE54FB" w:rsidP="00EE54FB">
      <w:pPr>
        <w:rPr>
          <w:b/>
        </w:rPr>
      </w:pPr>
      <w:r w:rsidRPr="00EE54FB">
        <w:rPr>
          <w:b/>
        </w:rPr>
        <w:lastRenderedPageBreak/>
        <w:t>Try these examples. Show your work!!</w:t>
      </w:r>
    </w:p>
    <w:p w:rsidR="00EE54FB" w:rsidRDefault="000F4C6B" w:rsidP="00EE54FB">
      <w:pPr>
        <w:pStyle w:val="ListParagraph"/>
        <w:numPr>
          <w:ilvl w:val="0"/>
          <w:numId w:val="4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6518730</wp:posOffset>
                </wp:positionH>
                <wp:positionV relativeFrom="paragraph">
                  <wp:posOffset>228500</wp:posOffset>
                </wp:positionV>
                <wp:extent cx="142200" cy="180360"/>
                <wp:effectExtent l="38100" t="38100" r="48895" b="4826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422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512.55pt;margin-top:17.15pt;width:12.95pt;height:1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">
                <v:imagedata r:id="rId4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6319290</wp:posOffset>
                </wp:positionH>
                <wp:positionV relativeFrom="paragraph">
                  <wp:posOffset>207260</wp:posOffset>
                </wp:positionV>
                <wp:extent cx="171360" cy="200880"/>
                <wp:effectExtent l="57150" t="38100" r="38735" b="4699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713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96.65pt;margin-top:15.35pt;width:15.5pt;height:17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">
                <v:imagedata r:id="rId4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6151890</wp:posOffset>
                </wp:positionH>
                <wp:positionV relativeFrom="paragraph">
                  <wp:posOffset>206180</wp:posOffset>
                </wp:positionV>
                <wp:extent cx="51120" cy="34560"/>
                <wp:effectExtent l="38100" t="38100" r="44450" b="419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11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83.45pt;margin-top:15.35pt;width:5.75pt;height:4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">
                <v:imagedata r:id="rId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5600370</wp:posOffset>
                </wp:positionH>
                <wp:positionV relativeFrom="paragraph">
                  <wp:posOffset>265940</wp:posOffset>
                </wp:positionV>
                <wp:extent cx="120600" cy="18000"/>
                <wp:effectExtent l="38100" t="38100" r="32385" b="3937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20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440.1pt;margin-top:20.1pt;width:10.85pt;height:3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">
                <v:imagedata r:id="rId4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5661210</wp:posOffset>
                </wp:positionH>
                <wp:positionV relativeFrom="paragraph">
                  <wp:posOffset>222380</wp:posOffset>
                </wp:positionV>
                <wp:extent cx="17280" cy="135000"/>
                <wp:effectExtent l="38100" t="38100" r="40005" b="3683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7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44.85pt;margin-top:16.8pt;width:3.15pt;height:12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">
                <v:imagedata r:id="rId4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719490</wp:posOffset>
                </wp:positionH>
                <wp:positionV relativeFrom="paragraph">
                  <wp:posOffset>249020</wp:posOffset>
                </wp:positionV>
                <wp:extent cx="360" cy="360"/>
                <wp:effectExtent l="0" t="0" r="0" b="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56.35pt;margin-top:19.3pt;width:.7pt;height: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">
                <v:imagedata r:id="rId432" o:title=""/>
              </v:shape>
            </w:pict>
          </mc:Fallback>
        </mc:AlternateContent>
      </w:r>
      <w:r w:rsidR="00EE54FB">
        <w:t>Find the concentration of each ion resulting from mixing 150mL of 0.10M NaNO</w:t>
      </w:r>
      <w:r w:rsidR="00EE54FB" w:rsidRPr="00EE54FB">
        <w:rPr>
          <w:vertAlign w:val="subscript"/>
        </w:rPr>
        <w:t xml:space="preserve">3 </w:t>
      </w:r>
      <w:r w:rsidR="00EE54FB">
        <w:t>with 350mL of 0.20MBa(NO</w:t>
      </w:r>
      <w:r w:rsidR="00EE54FB" w:rsidRPr="00EE54FB">
        <w:rPr>
          <w:vertAlign w:val="subscript"/>
        </w:rPr>
        <w:t>3</w:t>
      </w:r>
      <w:r w:rsidR="00EE54FB">
        <w:t>)</w:t>
      </w:r>
      <w:r w:rsidR="00EE54FB" w:rsidRPr="00EE54FB">
        <w:rPr>
          <w:vertAlign w:val="subscript"/>
        </w:rPr>
        <w:t>2</w:t>
      </w:r>
      <w:r w:rsidR="00EE54FB">
        <w:t>.</w:t>
      </w:r>
    </w:p>
    <w:p w:rsidR="008C647D" w:rsidRDefault="000F4C6B" w:rsidP="008C647D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6717450</wp:posOffset>
                </wp:positionH>
                <wp:positionV relativeFrom="paragraph">
                  <wp:posOffset>-114875</wp:posOffset>
                </wp:positionV>
                <wp:extent cx="195480" cy="254880"/>
                <wp:effectExtent l="38100" t="38100" r="52705" b="5016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954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528.05pt;margin-top:-10.05pt;width:17.3pt;height:22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">
                <v:imagedata r:id="rId4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6263850</wp:posOffset>
                </wp:positionH>
                <wp:positionV relativeFrom="paragraph">
                  <wp:posOffset>45685</wp:posOffset>
                </wp:positionV>
                <wp:extent cx="32040" cy="33480"/>
                <wp:effectExtent l="38100" t="38100" r="25400" b="241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20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92.25pt;margin-top:3.3pt;width:3.75pt;height:3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">
                <v:imagedata r:id="rId4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6079170</wp:posOffset>
                </wp:positionH>
                <wp:positionV relativeFrom="paragraph">
                  <wp:posOffset>-111635</wp:posOffset>
                </wp:positionV>
                <wp:extent cx="150120" cy="218160"/>
                <wp:effectExtent l="38100" t="38100" r="40640" b="4889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501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77.75pt;margin-top:-9.75pt;width:13.65pt;height:19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">
                <v:imagedata r:id="rId4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5936970</wp:posOffset>
                </wp:positionH>
                <wp:positionV relativeFrom="paragraph">
                  <wp:posOffset>294805</wp:posOffset>
                </wp:positionV>
                <wp:extent cx="81360" cy="8280"/>
                <wp:effectExtent l="38100" t="38100" r="33020" b="298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1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66.75pt;margin-top:22.3pt;width:8pt;height:2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">
                <v:imagedata r:id="rId4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5897370</wp:posOffset>
                </wp:positionH>
                <wp:positionV relativeFrom="paragraph">
                  <wp:posOffset>30205</wp:posOffset>
                </wp:positionV>
                <wp:extent cx="83880" cy="6840"/>
                <wp:effectExtent l="38100" t="38100" r="49530" b="317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3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463.55pt;margin-top:1.4pt;width:8.3pt;height:2.1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">
                <v:imagedata r:id="rId4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5887650</wp:posOffset>
                </wp:positionH>
                <wp:positionV relativeFrom="paragraph">
                  <wp:posOffset>-7955</wp:posOffset>
                </wp:positionV>
                <wp:extent cx="103680" cy="23040"/>
                <wp:effectExtent l="38100" t="19050" r="29845" b="3429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3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62.9pt;margin-top:-1.4pt;width:9.55pt;height:2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">
                <v:imagedata r:id="rId4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5710530</wp:posOffset>
                </wp:positionH>
                <wp:positionV relativeFrom="paragraph">
                  <wp:posOffset>276085</wp:posOffset>
                </wp:positionV>
                <wp:extent cx="72000" cy="16920"/>
                <wp:effectExtent l="38100" t="38100" r="42545" b="4064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2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448.95pt;margin-top:20.8pt;width:7.3pt;height:2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">
                <v:imagedata r:id="rId4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5670210</wp:posOffset>
                </wp:positionH>
                <wp:positionV relativeFrom="paragraph">
                  <wp:posOffset>-146195</wp:posOffset>
                </wp:positionV>
                <wp:extent cx="138600" cy="308160"/>
                <wp:effectExtent l="38100" t="38100" r="52070" b="5397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386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445.5pt;margin-top:-12.45pt;width:12.85pt;height:26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">
                <v:imagedata r:id="rId4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5491290</wp:posOffset>
                </wp:positionH>
                <wp:positionV relativeFrom="paragraph">
                  <wp:posOffset>-21635</wp:posOffset>
                </wp:positionV>
                <wp:extent cx="132840" cy="132120"/>
                <wp:effectExtent l="38100" t="38100" r="38735" b="3937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32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31.45pt;margin-top:-2.6pt;width:11.6pt;height:12.2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">
                <v:imagedata r:id="rId4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5370330</wp:posOffset>
                </wp:positionH>
                <wp:positionV relativeFrom="paragraph">
                  <wp:posOffset>-67355</wp:posOffset>
                </wp:positionV>
                <wp:extent cx="110160" cy="196560"/>
                <wp:effectExtent l="57150" t="38100" r="42545" b="514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01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421.9pt;margin-top:-6.25pt;width:10.65pt;height:17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">
                <v:imagedata r:id="rId4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5215530</wp:posOffset>
                </wp:positionH>
                <wp:positionV relativeFrom="paragraph">
                  <wp:posOffset>-97595</wp:posOffset>
                </wp:positionV>
                <wp:extent cx="185760" cy="276480"/>
                <wp:effectExtent l="38100" t="38100" r="43180" b="476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857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409.7pt;margin-top:-8.55pt;width:16.3pt;height:23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">
                <v:imagedata r:id="rId454" o:title=""/>
              </v:shape>
            </w:pict>
          </mc:Fallback>
        </mc:AlternateContent>
      </w:r>
    </w:p>
    <w:p w:rsidR="008C647D" w:rsidRDefault="000F4C6B" w:rsidP="008C647D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6737250</wp:posOffset>
                </wp:positionH>
                <wp:positionV relativeFrom="paragraph">
                  <wp:posOffset>-83490</wp:posOffset>
                </wp:positionV>
                <wp:extent cx="202680" cy="277920"/>
                <wp:effectExtent l="38100" t="57150" r="26035" b="463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0268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529.5pt;margin-top:-7.6pt;width:17.3pt;height:24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">
                <v:imagedata r:id="rId4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6607290</wp:posOffset>
                </wp:positionH>
                <wp:positionV relativeFrom="paragraph">
                  <wp:posOffset>-66570</wp:posOffset>
                </wp:positionV>
                <wp:extent cx="36000" cy="267840"/>
                <wp:effectExtent l="19050" t="38100" r="21590" b="565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600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519.7pt;margin-top:-6.15pt;width:3.75pt;height:23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">
                <v:imagedata r:id="rId4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6417210</wp:posOffset>
                </wp:positionH>
                <wp:positionV relativeFrom="paragraph">
                  <wp:posOffset>-74490</wp:posOffset>
                </wp:positionV>
                <wp:extent cx="140760" cy="232920"/>
                <wp:effectExtent l="19050" t="38100" r="31115" b="5334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407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504.85pt;margin-top:-6.8pt;width:12.55pt;height:20.3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">
                <v:imagedata r:id="rId4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6332610</wp:posOffset>
                </wp:positionH>
                <wp:positionV relativeFrom="paragraph">
                  <wp:posOffset>95070</wp:posOffset>
                </wp:positionV>
                <wp:extent cx="24120" cy="99000"/>
                <wp:effectExtent l="38100" t="38100" r="33655" b="3492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4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97.65pt;margin-top:7.05pt;width:3.55pt;height:9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">
                <v:imagedata r:id="rId4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6154050</wp:posOffset>
                </wp:positionH>
                <wp:positionV relativeFrom="paragraph">
                  <wp:posOffset>-48570</wp:posOffset>
                </wp:positionV>
                <wp:extent cx="107640" cy="200520"/>
                <wp:effectExtent l="38100" t="38100" r="45085" b="476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076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83.55pt;margin-top:-4.8pt;width:10.55pt;height:17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">
                <v:imagedata r:id="rId4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5939850</wp:posOffset>
                </wp:positionH>
                <wp:positionV relativeFrom="paragraph">
                  <wp:posOffset>56910</wp:posOffset>
                </wp:positionV>
                <wp:extent cx="84240" cy="3600"/>
                <wp:effectExtent l="38100" t="38100" r="49530" b="539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42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66.95pt;margin-top:3.5pt;width:8.35pt;height:2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">
                <v:imagedata r:id="rId4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5744730</wp:posOffset>
                </wp:positionH>
                <wp:positionV relativeFrom="paragraph">
                  <wp:posOffset>-141810</wp:posOffset>
                </wp:positionV>
                <wp:extent cx="174960" cy="353880"/>
                <wp:effectExtent l="38100" t="38100" r="53975" b="463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7496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451.5pt;margin-top:-12.05pt;width:15.65pt;height:29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">
                <v:imagedata r:id="rId4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5589570</wp:posOffset>
                </wp:positionH>
                <wp:positionV relativeFrom="paragraph">
                  <wp:posOffset>72030</wp:posOffset>
                </wp:positionV>
                <wp:extent cx="126720" cy="194400"/>
                <wp:effectExtent l="19050" t="38100" r="45085" b="533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26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439.45pt;margin-top:4.75pt;width:11.6pt;height:17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">
                <v:imagedata r:id="rId4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5498850</wp:posOffset>
                </wp:positionH>
                <wp:positionV relativeFrom="paragraph">
                  <wp:posOffset>-88170</wp:posOffset>
                </wp:positionV>
                <wp:extent cx="105840" cy="211320"/>
                <wp:effectExtent l="57150" t="38100" r="27940" b="558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058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432.05pt;margin-top:-7.85pt;width:10.35pt;height:18.5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">
                <v:imagedata r:id="rId4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5320650</wp:posOffset>
                </wp:positionH>
                <wp:positionV relativeFrom="paragraph">
                  <wp:posOffset>-49650</wp:posOffset>
                </wp:positionV>
                <wp:extent cx="142560" cy="180360"/>
                <wp:effectExtent l="57150" t="38100" r="48260" b="482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25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418pt;margin-top:-4.9pt;width:13.25pt;height:16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">
                <v:imagedata r:id="rId4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5153610</wp:posOffset>
                </wp:positionH>
                <wp:positionV relativeFrom="paragraph">
                  <wp:posOffset>-103650</wp:posOffset>
                </wp:positionV>
                <wp:extent cx="194400" cy="297360"/>
                <wp:effectExtent l="38100" t="38100" r="34290" b="457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9440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404.85pt;margin-top:-9pt;width:17pt;height:25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">
                <v:imagedata r:id="rId476" o:title=""/>
              </v:shape>
            </w:pict>
          </mc:Fallback>
        </mc:AlternateContent>
      </w:r>
    </w:p>
    <w:p w:rsidR="008C647D" w:rsidRDefault="000F4C6B" w:rsidP="008C647D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6774330</wp:posOffset>
                </wp:positionH>
                <wp:positionV relativeFrom="paragraph">
                  <wp:posOffset>48250</wp:posOffset>
                </wp:positionV>
                <wp:extent cx="209160" cy="289440"/>
                <wp:effectExtent l="38100" t="38100" r="38735" b="539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0916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532.85pt;margin-top:2.75pt;width:17.9pt;height:24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">
                <v:imagedata r:id="rId4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6683250</wp:posOffset>
                </wp:positionH>
                <wp:positionV relativeFrom="paragraph">
                  <wp:posOffset>63370</wp:posOffset>
                </wp:positionV>
                <wp:extent cx="26640" cy="239040"/>
                <wp:effectExtent l="38100" t="38100" r="31115" b="4699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66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525.25pt;margin-top:4.4pt;width:3.6pt;height:20.4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">
                <v:imagedata r:id="rId4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6610890</wp:posOffset>
                </wp:positionH>
                <wp:positionV relativeFrom="paragraph">
                  <wp:posOffset>79210</wp:posOffset>
                </wp:positionV>
                <wp:extent cx="87480" cy="110520"/>
                <wp:effectExtent l="38100" t="38100" r="27305" b="419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7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519.55pt;margin-top:5.3pt;width:8.4pt;height:10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">
                <v:imagedata r:id="rId4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6534570</wp:posOffset>
                </wp:positionH>
                <wp:positionV relativeFrom="paragraph">
                  <wp:posOffset>82090</wp:posOffset>
                </wp:positionV>
                <wp:extent cx="12240" cy="207720"/>
                <wp:effectExtent l="38100" t="38100" r="45085" b="4000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22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513.55pt;margin-top:5.55pt;width:2.4pt;height:18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">
                <v:imagedata r:id="rId4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6447090</wp:posOffset>
                </wp:positionH>
                <wp:positionV relativeFrom="paragraph">
                  <wp:posOffset>288730</wp:posOffset>
                </wp:positionV>
                <wp:extent cx="9360" cy="45720"/>
                <wp:effectExtent l="38100" t="38100" r="29210" b="4953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93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506.8pt;margin-top:21.9pt;width:2.3pt;height:5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">
                <v:imagedata r:id="rId4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6239730</wp:posOffset>
                </wp:positionH>
                <wp:positionV relativeFrom="paragraph">
                  <wp:posOffset>66970</wp:posOffset>
                </wp:positionV>
                <wp:extent cx="147600" cy="280800"/>
                <wp:effectExtent l="57150" t="38100" r="24130" b="431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476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90.3pt;margin-top:4.3pt;width:13.65pt;height:24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">
                <v:imagedata r:id="rId4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6090330</wp:posOffset>
                </wp:positionH>
                <wp:positionV relativeFrom="paragraph">
                  <wp:posOffset>172450</wp:posOffset>
                </wp:positionV>
                <wp:extent cx="86760" cy="2880"/>
                <wp:effectExtent l="38100" t="38100" r="27940" b="5461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6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78.7pt;margin-top:12.6pt;width:8.25pt;height:2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">
                <v:imagedata r:id="rId4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6066930</wp:posOffset>
                </wp:positionH>
                <wp:positionV relativeFrom="paragraph">
                  <wp:posOffset>130330</wp:posOffset>
                </wp:positionV>
                <wp:extent cx="86040" cy="10440"/>
                <wp:effectExtent l="38100" t="38100" r="47625" b="4699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6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76.75pt;margin-top:9.3pt;width:8.5pt;height:2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">
                <v:imagedata r:id="rId4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5769930</wp:posOffset>
                </wp:positionH>
                <wp:positionV relativeFrom="paragraph">
                  <wp:posOffset>-79550</wp:posOffset>
                </wp:positionV>
                <wp:extent cx="245520" cy="441360"/>
                <wp:effectExtent l="57150" t="38100" r="59690" b="539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4552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453.35pt;margin-top:-7.25pt;width:21.45pt;height:36.7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">
                <v:imagedata r:id="rId4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5830770</wp:posOffset>
                </wp:positionH>
                <wp:positionV relativeFrom="paragraph">
                  <wp:posOffset>59050</wp:posOffset>
                </wp:positionV>
                <wp:extent cx="82440" cy="6480"/>
                <wp:effectExtent l="38100" t="38100" r="51435" b="5080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24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458.25pt;margin-top:3.75pt;width:8.25pt;height:2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">
                <v:imagedata r:id="rId4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5868210</wp:posOffset>
                </wp:positionH>
                <wp:positionV relativeFrom="paragraph">
                  <wp:posOffset>-12590</wp:posOffset>
                </wp:positionV>
                <wp:extent cx="10080" cy="162720"/>
                <wp:effectExtent l="38100" t="38100" r="47625" b="469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0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461.15pt;margin-top:-1.75pt;width:2.85pt;height:14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">
                <v:imagedata r:id="rId4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5712690</wp:posOffset>
                </wp:positionH>
                <wp:positionV relativeFrom="paragraph">
                  <wp:posOffset>8290</wp:posOffset>
                </wp:positionV>
                <wp:extent cx="123480" cy="154440"/>
                <wp:effectExtent l="38100" t="38100" r="29210" b="361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3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448.8pt;margin-top:-.25pt;width:10.95pt;height:13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">
                <v:imagedata r:id="rId5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5562210</wp:posOffset>
                </wp:positionH>
                <wp:positionV relativeFrom="paragraph">
                  <wp:posOffset>130330</wp:posOffset>
                </wp:positionV>
                <wp:extent cx="177120" cy="195840"/>
                <wp:effectExtent l="38100" t="38100" r="33020" b="330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7712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436.95pt;margin-top:9.35pt;width:15.25pt;height:17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">
                <v:imagedata r:id="rId5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5389770</wp:posOffset>
                </wp:positionH>
                <wp:positionV relativeFrom="paragraph">
                  <wp:posOffset>31690</wp:posOffset>
                </wp:positionV>
                <wp:extent cx="177120" cy="273240"/>
                <wp:effectExtent l="38100" t="38100" r="33020" b="5080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771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423.5pt;margin-top:1.55pt;width:15.85pt;height:23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">
                <v:imagedata r:id="rId5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5199690</wp:posOffset>
                </wp:positionH>
                <wp:positionV relativeFrom="paragraph">
                  <wp:posOffset>-5390</wp:posOffset>
                </wp:positionV>
                <wp:extent cx="175320" cy="365760"/>
                <wp:effectExtent l="38100" t="38100" r="53340" b="5334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753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408.4pt;margin-top:-1.2pt;width:15.55pt;height:30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">
                <v:imagedata r:id="rId506" o:title=""/>
              </v:shape>
            </w:pict>
          </mc:Fallback>
        </mc:AlternateContent>
      </w:r>
    </w:p>
    <w:p w:rsidR="008C647D" w:rsidRDefault="008C647D" w:rsidP="008C647D"/>
    <w:p w:rsidR="00EE54FB" w:rsidRDefault="000F4C6B" w:rsidP="00EE54FB">
      <w:pPr>
        <w:pStyle w:val="ListParagraph"/>
        <w:numPr>
          <w:ilvl w:val="0"/>
          <w:numId w:val="4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6777570</wp:posOffset>
                </wp:positionH>
                <wp:positionV relativeFrom="paragraph">
                  <wp:posOffset>244085</wp:posOffset>
                </wp:positionV>
                <wp:extent cx="93240" cy="115560"/>
                <wp:effectExtent l="19050" t="38100" r="21590" b="3746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3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532.75pt;margin-top:18.35pt;width:8.5pt;height:10.9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">
                <v:imagedata r:id="rId508" o:title=""/>
              </v:shape>
            </w:pict>
          </mc:Fallback>
        </mc:AlternateContent>
      </w:r>
      <w:r w:rsidR="00EE54FB">
        <w:t>2.0L of 0.040M CaI2 is added to 500.0mL of 0.10M KI. Find the resulting concentration of iodide ions.</w:t>
      </w:r>
    </w:p>
    <w:p w:rsidR="008C647D" w:rsidRDefault="000F4C6B" w:rsidP="008C647D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6859290</wp:posOffset>
                </wp:positionH>
                <wp:positionV relativeFrom="paragraph">
                  <wp:posOffset>-85250</wp:posOffset>
                </wp:positionV>
                <wp:extent cx="23400" cy="180000"/>
                <wp:effectExtent l="38100" t="19050" r="34290" b="2984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34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539.25pt;margin-top:-7.45pt;width:3.05pt;height:15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">
                <v:imagedata r:id="rId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6684330</wp:posOffset>
                </wp:positionH>
                <wp:positionV relativeFrom="paragraph">
                  <wp:posOffset>-74450</wp:posOffset>
                </wp:positionV>
                <wp:extent cx="70560" cy="192240"/>
                <wp:effectExtent l="38100" t="38100" r="43815" b="368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705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525.45pt;margin-top:-6.6pt;width:7.35pt;height:16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">
                <v:imagedata r:id="rId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6558690</wp:posOffset>
                </wp:positionH>
                <wp:positionV relativeFrom="paragraph">
                  <wp:posOffset>-45650</wp:posOffset>
                </wp:positionV>
                <wp:extent cx="96480" cy="191880"/>
                <wp:effectExtent l="38100" t="38100" r="37465" b="368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64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515.55pt;margin-top:-4.45pt;width:9.45pt;height:16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">
                <v:imagedata r:id="rId5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6491370</wp:posOffset>
                </wp:positionH>
                <wp:positionV relativeFrom="paragraph">
                  <wp:posOffset>100510</wp:posOffset>
                </wp:positionV>
                <wp:extent cx="13680" cy="55800"/>
                <wp:effectExtent l="38100" t="19050" r="24765" b="2095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3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510.4pt;margin-top:7.6pt;width:2.3pt;height:5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">
                <v:imagedata r:id="rId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6329730</wp:posOffset>
                </wp:positionH>
                <wp:positionV relativeFrom="paragraph">
                  <wp:posOffset>-23690</wp:posOffset>
                </wp:positionV>
                <wp:extent cx="99360" cy="200160"/>
                <wp:effectExtent l="38100" t="38100" r="34290" b="2857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93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497.65pt;margin-top:-2.45pt;width:9.45pt;height:17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">
                <v:imagedata r:id="rId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6096450</wp:posOffset>
                </wp:positionH>
                <wp:positionV relativeFrom="paragraph">
                  <wp:posOffset>162790</wp:posOffset>
                </wp:positionV>
                <wp:extent cx="70200" cy="20880"/>
                <wp:effectExtent l="38100" t="38100" r="25400" b="3683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70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79.25pt;margin-top:12.35pt;width:6.8pt;height: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">
                <v:imagedata r:id="rId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6064410</wp:posOffset>
                </wp:positionH>
                <wp:positionV relativeFrom="paragraph">
                  <wp:posOffset>116350</wp:posOffset>
                </wp:positionV>
                <wp:extent cx="107280" cy="15840"/>
                <wp:effectExtent l="38100" t="38100" r="45720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7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76.8pt;margin-top:8.35pt;width:10pt;height:2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">
                <v:imagedata r:id="rId5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5844450</wp:posOffset>
                </wp:positionH>
                <wp:positionV relativeFrom="paragraph">
                  <wp:posOffset>-68690</wp:posOffset>
                </wp:positionV>
                <wp:extent cx="195120" cy="452160"/>
                <wp:effectExtent l="38100" t="38100" r="52705" b="4318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95120" cy="45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59.3pt;margin-top:-6.3pt;width:17.2pt;height:37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">
                <v:imagedata r:id="rId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5780730</wp:posOffset>
                </wp:positionH>
                <wp:positionV relativeFrom="paragraph">
                  <wp:posOffset>28510</wp:posOffset>
                </wp:positionV>
                <wp:extent cx="101880" cy="25200"/>
                <wp:effectExtent l="19050" t="38100" r="31750" b="323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18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54.8pt;margin-top:1.95pt;width:9.15pt;height:3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">
                <v:imagedata r:id="rId5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5589930</wp:posOffset>
                </wp:positionH>
                <wp:positionV relativeFrom="paragraph">
                  <wp:posOffset>66310</wp:posOffset>
                </wp:positionV>
                <wp:extent cx="167040" cy="24480"/>
                <wp:effectExtent l="38100" t="38100" r="42545" b="3302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67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39.35pt;margin-top:4.65pt;width:14.8pt;height:3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">
                <v:imagedata r:id="rId5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5567610</wp:posOffset>
                </wp:positionH>
                <wp:positionV relativeFrom="paragraph">
                  <wp:posOffset>270070</wp:posOffset>
                </wp:positionV>
                <wp:extent cx="168480" cy="25920"/>
                <wp:effectExtent l="38100" t="38100" r="41275" b="3175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68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37.6pt;margin-top:20.95pt;width:14.75pt;height:3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">
                <v:imagedata r:id="rId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5630610</wp:posOffset>
                </wp:positionH>
                <wp:positionV relativeFrom="paragraph">
                  <wp:posOffset>92230</wp:posOffset>
                </wp:positionV>
                <wp:extent cx="12240" cy="214200"/>
                <wp:effectExtent l="38100" t="38100" r="45085" b="3365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22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42.6pt;margin-top:6.65pt;width:2.6pt;height:18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">
                <v:imagedata r:id="rId5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5350530</wp:posOffset>
                </wp:positionH>
                <wp:positionV relativeFrom="paragraph">
                  <wp:posOffset>-53570</wp:posOffset>
                </wp:positionV>
                <wp:extent cx="213840" cy="375120"/>
                <wp:effectExtent l="38100" t="38100" r="34290" b="444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1384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20.35pt;margin-top:-5.1pt;width:18.55pt;height:31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">
                <v:imagedata r:id="rId534" o:title=""/>
              </v:shape>
            </w:pict>
          </mc:Fallback>
        </mc:AlternateContent>
      </w:r>
    </w:p>
    <w:p w:rsidR="008C647D" w:rsidRDefault="000F4C6B" w:rsidP="008C647D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6921570</wp:posOffset>
                </wp:positionH>
                <wp:positionV relativeFrom="paragraph">
                  <wp:posOffset>254295</wp:posOffset>
                </wp:positionV>
                <wp:extent cx="97560" cy="105120"/>
                <wp:effectExtent l="38100" t="38100" r="17145" b="4762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7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544.1pt;margin-top:19.15pt;width:8.9pt;height:10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">
                <v:imagedata r:id="rId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6398850</wp:posOffset>
                </wp:positionH>
                <wp:positionV relativeFrom="paragraph">
                  <wp:posOffset>161415</wp:posOffset>
                </wp:positionV>
                <wp:extent cx="649080" cy="114120"/>
                <wp:effectExtent l="38100" t="38100" r="36830" b="387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649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503.35pt;margin-top:11.7pt;width:52.6pt;height:10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">
                <v:imagedata r:id="rId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6737610</wp:posOffset>
                </wp:positionH>
                <wp:positionV relativeFrom="paragraph">
                  <wp:posOffset>-131265</wp:posOffset>
                </wp:positionV>
                <wp:extent cx="151560" cy="252720"/>
                <wp:effectExtent l="19050" t="38100" r="20320" b="527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515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529.75pt;margin-top:-11.25pt;width:13.15pt;height:21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">
                <v:imagedata r:id="rId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6645450</wp:posOffset>
                </wp:positionH>
                <wp:positionV relativeFrom="paragraph">
                  <wp:posOffset>-83025</wp:posOffset>
                </wp:positionV>
                <wp:extent cx="76680" cy="203400"/>
                <wp:effectExtent l="38100" t="38100" r="38100" b="444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66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522.35pt;margin-top:-7.4pt;width:7.95pt;height:17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">
                <v:imagedata r:id="rId5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6578490</wp:posOffset>
                </wp:positionH>
                <wp:positionV relativeFrom="paragraph">
                  <wp:posOffset>112455</wp:posOffset>
                </wp:positionV>
                <wp:extent cx="11160" cy="35640"/>
                <wp:effectExtent l="38100" t="19050" r="46355" b="2159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1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517.2pt;margin-top:8.6pt;width:2.5pt;height:3.9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">
                <v:imagedata r:id="rId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6404250</wp:posOffset>
                </wp:positionH>
                <wp:positionV relativeFrom="paragraph">
                  <wp:posOffset>-42705</wp:posOffset>
                </wp:positionV>
                <wp:extent cx="93960" cy="198000"/>
                <wp:effectExtent l="38100" t="38100" r="40005" b="501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939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503.35pt;margin-top:-4.25pt;width:9.25pt;height:17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">
                <v:imagedata r:id="rId5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6244770</wp:posOffset>
                </wp:positionH>
                <wp:positionV relativeFrom="paragraph">
                  <wp:posOffset>57375</wp:posOffset>
                </wp:positionV>
                <wp:extent cx="127440" cy="29160"/>
                <wp:effectExtent l="38100" t="38100" r="25400" b="285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27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91.05pt;margin-top:4.1pt;width:11.25pt;height:3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">
                <v:imagedata r:id="rId5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6316770</wp:posOffset>
                </wp:positionH>
                <wp:positionV relativeFrom="paragraph">
                  <wp:posOffset>-585</wp:posOffset>
                </wp:positionV>
                <wp:extent cx="7560" cy="129600"/>
                <wp:effectExtent l="38100" t="38100" r="31115" b="4191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5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96.45pt;margin-top:-.6pt;width:2.35pt;height:11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">
                <v:imagedata r:id="rId550" o:title=""/>
              </v:shape>
            </w:pict>
          </mc:Fallback>
        </mc:AlternateContent>
      </w:r>
    </w:p>
    <w:p w:rsidR="008C647D" w:rsidRDefault="000F4C6B" w:rsidP="008C647D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7065930</wp:posOffset>
                </wp:positionH>
                <wp:positionV relativeFrom="paragraph">
                  <wp:posOffset>-147400</wp:posOffset>
                </wp:positionV>
                <wp:extent cx="193680" cy="281160"/>
                <wp:effectExtent l="38100" t="38100" r="34925" b="4318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936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555.35pt;margin-top:-12.6pt;width:16.7pt;height:24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">
                <v:imagedata r:id="rId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6993210</wp:posOffset>
                </wp:positionH>
                <wp:positionV relativeFrom="paragraph">
                  <wp:posOffset>-75760</wp:posOffset>
                </wp:positionV>
                <wp:extent cx="24480" cy="217440"/>
                <wp:effectExtent l="38100" t="38100" r="33020" b="3048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44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549.75pt;margin-top:-6.8pt;width:3.3pt;height:18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">
                <v:imagedata r:id="rId5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6785130</wp:posOffset>
                </wp:positionH>
                <wp:positionV relativeFrom="paragraph">
                  <wp:posOffset>-56680</wp:posOffset>
                </wp:positionV>
                <wp:extent cx="126360" cy="205200"/>
                <wp:effectExtent l="38100" t="38100" r="45720" b="4254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63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533.35pt;margin-top:-5.35pt;width:11.85pt;height:18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">
                <v:imagedata r:id="rId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6679650</wp:posOffset>
                </wp:positionH>
                <wp:positionV relativeFrom="paragraph">
                  <wp:posOffset>-35800</wp:posOffset>
                </wp:positionV>
                <wp:extent cx="83880" cy="217440"/>
                <wp:effectExtent l="38100" t="38100" r="30480" b="4953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38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525pt;margin-top:-3.6pt;width:8.5pt;height:18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">
                <v:imagedata r:id="rId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6625290</wp:posOffset>
                </wp:positionH>
                <wp:positionV relativeFrom="paragraph">
                  <wp:posOffset>136280</wp:posOffset>
                </wp:positionV>
                <wp:extent cx="23400" cy="49320"/>
                <wp:effectExtent l="38100" t="38100" r="34290" b="4635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340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520.95pt;margin-top:9.85pt;width:3.55pt;height:5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">
                <v:imagedata r:id="rId5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6456810</wp:posOffset>
                </wp:positionH>
                <wp:positionV relativeFrom="paragraph">
                  <wp:posOffset>28280</wp:posOffset>
                </wp:positionV>
                <wp:extent cx="97560" cy="199800"/>
                <wp:effectExtent l="38100" t="38100" r="36195" b="4826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975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507.55pt;margin-top:1.35pt;width:9.5pt;height:17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">
                <v:imagedata r:id="rId562" o:title=""/>
              </v:shape>
            </w:pict>
          </mc:Fallback>
        </mc:AlternateContent>
      </w:r>
    </w:p>
    <w:p w:rsidR="00EE54FB" w:rsidRDefault="000F4C6B" w:rsidP="00EE54FB">
      <w:pPr>
        <w:pStyle w:val="ListParagraph"/>
        <w:numPr>
          <w:ilvl w:val="0"/>
          <w:numId w:val="4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6960450</wp:posOffset>
                </wp:positionH>
                <wp:positionV relativeFrom="paragraph">
                  <wp:posOffset>233460</wp:posOffset>
                </wp:positionV>
                <wp:extent cx="237240" cy="328320"/>
                <wp:effectExtent l="38100" t="38100" r="29845" b="5270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3724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547pt;margin-top:17.35pt;width:20.05pt;height:27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">
                <v:imagedata r:id="rId5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6830130</wp:posOffset>
                </wp:positionH>
                <wp:positionV relativeFrom="paragraph">
                  <wp:posOffset>278820</wp:posOffset>
                </wp:positionV>
                <wp:extent cx="102960" cy="270720"/>
                <wp:effectExtent l="57150" t="38100" r="49530" b="5334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029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536.85pt;margin-top:21.1pt;width:10.05pt;height:23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">
                <v:imagedata r:id="rId5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6706650</wp:posOffset>
                </wp:positionH>
                <wp:positionV relativeFrom="paragraph">
                  <wp:posOffset>290700</wp:posOffset>
                </wp:positionV>
                <wp:extent cx="110880" cy="276840"/>
                <wp:effectExtent l="57150" t="38100" r="22860" b="4762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108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527.1pt;margin-top:22.1pt;width:10.75pt;height:23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">
                <v:imagedata r:id="rId5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6655890</wp:posOffset>
                </wp:positionH>
                <wp:positionV relativeFrom="paragraph">
                  <wp:posOffset>493740</wp:posOffset>
                </wp:positionV>
                <wp:extent cx="23040" cy="27720"/>
                <wp:effectExtent l="19050" t="38100" r="34290" b="298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30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523.3pt;margin-top:38.25pt;width:2.85pt;height:3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">
                <v:imagedata r:id="rId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6499290</wp:posOffset>
                </wp:positionH>
                <wp:positionV relativeFrom="paragraph">
                  <wp:posOffset>271620</wp:posOffset>
                </wp:positionV>
                <wp:extent cx="145440" cy="312120"/>
                <wp:effectExtent l="57150" t="38100" r="26035" b="501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454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510.75pt;margin-top:20.45pt;width:13.45pt;height:26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">
                <v:imagedata r:id="rId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6405690</wp:posOffset>
                </wp:positionH>
                <wp:positionV relativeFrom="paragraph">
                  <wp:posOffset>422820</wp:posOffset>
                </wp:positionV>
                <wp:extent cx="58680" cy="6480"/>
                <wp:effectExtent l="38100" t="38100" r="36830" b="3175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8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503.5pt;margin-top:32.6pt;width:5.85pt;height:2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6386970</wp:posOffset>
                </wp:positionH>
                <wp:positionV relativeFrom="paragraph">
                  <wp:posOffset>382140</wp:posOffset>
                </wp:positionV>
                <wp:extent cx="62640" cy="8640"/>
                <wp:effectExtent l="38100" t="38100" r="33020" b="298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2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502.15pt;margin-top:29.4pt;width:6.45pt;height:2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">
                <v:imagedata r:id="rId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6188610</wp:posOffset>
                </wp:positionH>
                <wp:positionV relativeFrom="paragraph">
                  <wp:posOffset>206460</wp:posOffset>
                </wp:positionV>
                <wp:extent cx="149760" cy="400320"/>
                <wp:effectExtent l="38100" t="38100" r="41275" b="381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4976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86.35pt;margin-top:15.35pt;width:13.7pt;height:33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">
                <v:imagedata r:id="rId5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6203730</wp:posOffset>
                </wp:positionH>
                <wp:positionV relativeFrom="paragraph">
                  <wp:posOffset>285660</wp:posOffset>
                </wp:positionV>
                <wp:extent cx="90720" cy="13680"/>
                <wp:effectExtent l="38100" t="38100" r="43180" b="247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90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87.65pt;margin-top:22.15pt;width:8.65pt;height:2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">
                <v:imagedata r:id="rId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6130290</wp:posOffset>
                </wp:positionH>
                <wp:positionV relativeFrom="paragraph">
                  <wp:posOffset>316980</wp:posOffset>
                </wp:positionV>
                <wp:extent cx="23760" cy="230400"/>
                <wp:effectExtent l="38100" t="38100" r="33655" b="3683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37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81.8pt;margin-top:24.5pt;width:3.05pt;height:19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">
                <v:imagedata r:id="rId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6031650</wp:posOffset>
                </wp:positionH>
                <wp:positionV relativeFrom="paragraph">
                  <wp:posOffset>360540</wp:posOffset>
                </wp:positionV>
                <wp:extent cx="110880" cy="44280"/>
                <wp:effectExtent l="19050" t="19050" r="22860" b="3238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108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74.2pt;margin-top:28.15pt;width:9.8pt;height:4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">
                <v:imagedata r:id="rId5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6002130</wp:posOffset>
                </wp:positionH>
                <wp:positionV relativeFrom="paragraph">
                  <wp:posOffset>311580</wp:posOffset>
                </wp:positionV>
                <wp:extent cx="23400" cy="210240"/>
                <wp:effectExtent l="19050" t="38100" r="34290" b="374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34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72.3pt;margin-top:23.95pt;width:2.55pt;height:18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">
                <v:imagedata r:id="rId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5862810</wp:posOffset>
                </wp:positionH>
                <wp:positionV relativeFrom="paragraph">
                  <wp:posOffset>309420</wp:posOffset>
                </wp:positionV>
                <wp:extent cx="127080" cy="218160"/>
                <wp:effectExtent l="38100" t="38100" r="25400" b="488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270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60.75pt;margin-top:23.45pt;width:11.85pt;height:1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">
                <v:imagedata r:id="rId5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5741130</wp:posOffset>
                </wp:positionH>
                <wp:positionV relativeFrom="paragraph">
                  <wp:posOffset>185940</wp:posOffset>
                </wp:positionV>
                <wp:extent cx="196560" cy="389160"/>
                <wp:effectExtent l="38100" t="38100" r="32385" b="495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9656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51.1pt;margin-top:13.95pt;width:17.2pt;height:32.3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">
                <v:imagedata r:id="rId590" o:title=""/>
              </v:shape>
            </w:pict>
          </mc:Fallback>
        </mc:AlternateContent>
      </w:r>
      <w:r w:rsidR="00EE54FB">
        <w:t xml:space="preserve">Find the concentration of hydroxide ions </w:t>
      </w:r>
      <w:proofErr w:type="gramStart"/>
      <w:r w:rsidR="00EE54FB">
        <w:t>that results</w:t>
      </w:r>
      <w:proofErr w:type="gramEnd"/>
      <w:r w:rsidR="00EE54FB">
        <w:t xml:space="preserve"> when 4.0g of solid sodium hydroxide is added to 250mL of 0.200M </w:t>
      </w:r>
      <w:proofErr w:type="spellStart"/>
      <w:r w:rsidR="00EE54FB">
        <w:t>NaOH</w:t>
      </w:r>
      <w:proofErr w:type="spellEnd"/>
      <w:r w:rsidR="008C647D">
        <w:t>.</w:t>
      </w:r>
    </w:p>
    <w:p w:rsidR="008C647D" w:rsidRDefault="008C647D" w:rsidP="008C647D"/>
    <w:p w:rsidR="008C647D" w:rsidRDefault="008C647D" w:rsidP="008C647D">
      <w:bookmarkStart w:id="0" w:name="_GoBack"/>
      <w:bookmarkEnd w:id="0"/>
    </w:p>
    <w:p w:rsidR="008C647D" w:rsidRDefault="008C647D" w:rsidP="008C647D"/>
    <w:p w:rsidR="008C647D" w:rsidRDefault="000F4C6B" w:rsidP="00EE54FB">
      <w:pPr>
        <w:pStyle w:val="ListParagraph"/>
        <w:numPr>
          <w:ilvl w:val="0"/>
          <w:numId w:val="4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6960810</wp:posOffset>
                </wp:positionH>
                <wp:positionV relativeFrom="paragraph">
                  <wp:posOffset>271910</wp:posOffset>
                </wp:positionV>
                <wp:extent cx="190080" cy="292680"/>
                <wp:effectExtent l="38100" t="38100" r="38735" b="3175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900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547.2pt;margin-top:20.4pt;width:16.85pt;height:24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">
                <v:imagedata r:id="rId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6834450</wp:posOffset>
                </wp:positionH>
                <wp:positionV relativeFrom="paragraph">
                  <wp:posOffset>339230</wp:posOffset>
                </wp:positionV>
                <wp:extent cx="30600" cy="259920"/>
                <wp:effectExtent l="38100" t="19050" r="26670" b="260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06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537.2pt;margin-top:26.2pt;width:3.85pt;height:21.4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">
                <v:imagedata r:id="rId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6722490</wp:posOffset>
                </wp:positionH>
                <wp:positionV relativeFrom="paragraph">
                  <wp:posOffset>355430</wp:posOffset>
                </wp:positionV>
                <wp:extent cx="123480" cy="147240"/>
                <wp:effectExtent l="38100" t="38100" r="29210" b="438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234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528.45pt;margin-top:27.25pt;width:10.85pt;height:13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">
                <v:imagedata r:id="rId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6534570</wp:posOffset>
                </wp:positionH>
                <wp:positionV relativeFrom="paragraph">
                  <wp:posOffset>350030</wp:posOffset>
                </wp:positionV>
                <wp:extent cx="150840" cy="325080"/>
                <wp:effectExtent l="38100" t="38100" r="40005" b="374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508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513.75pt;margin-top:26.75pt;width:13.65pt;height:27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">
                <v:imagedata r:id="rId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6191850</wp:posOffset>
                </wp:positionH>
                <wp:positionV relativeFrom="paragraph">
                  <wp:posOffset>344270</wp:posOffset>
                </wp:positionV>
                <wp:extent cx="169920" cy="333000"/>
                <wp:effectExtent l="38100" t="38100" r="40005" b="4826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6992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86.65pt;margin-top:26.2pt;width:15.2pt;height:28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">
                <v:imagedata r:id="rId6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5983050</wp:posOffset>
                </wp:positionH>
                <wp:positionV relativeFrom="paragraph">
                  <wp:posOffset>497270</wp:posOffset>
                </wp:positionV>
                <wp:extent cx="67680" cy="23400"/>
                <wp:effectExtent l="38100" t="38100" r="27940" b="3429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7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70.2pt;margin-top:38.25pt;width:6.85pt;height:3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">
                <v:imagedata r:id="rId6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5714490</wp:posOffset>
                </wp:positionH>
                <wp:positionV relativeFrom="paragraph">
                  <wp:posOffset>245270</wp:posOffset>
                </wp:positionV>
                <wp:extent cx="213480" cy="531720"/>
                <wp:effectExtent l="38100" t="38100" r="53340" b="4000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213480" cy="53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49pt;margin-top:18.4pt;width:18.65pt;height:43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">
                <v:imagedata r:id="rId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5705490</wp:posOffset>
                </wp:positionH>
                <wp:positionV relativeFrom="paragraph">
                  <wp:posOffset>407990</wp:posOffset>
                </wp:positionV>
                <wp:extent cx="90000" cy="21960"/>
                <wp:effectExtent l="38100" t="38100" r="24765" b="355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90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48.4pt;margin-top:31.3pt;width:8.4pt;height:3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">
                <v:imagedata r:id="rId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5749050</wp:posOffset>
                </wp:positionH>
                <wp:positionV relativeFrom="paragraph">
                  <wp:posOffset>346430</wp:posOffset>
                </wp:positionV>
                <wp:extent cx="16200" cy="161280"/>
                <wp:effectExtent l="38100" t="38100" r="41275" b="2984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62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451.8pt;margin-top:26.75pt;width:2.8pt;height:14.1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">
                <v:imagedata r:id="rId6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5635650</wp:posOffset>
                </wp:positionH>
                <wp:positionV relativeFrom="paragraph">
                  <wp:posOffset>393230</wp:posOffset>
                </wp:positionV>
                <wp:extent cx="30600" cy="227880"/>
                <wp:effectExtent l="38100" t="38100" r="45720" b="3937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06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42.8pt;margin-top:30.2pt;width:4.15pt;height:19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">
                <v:imagedata r:id="rId6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5567250</wp:posOffset>
                </wp:positionH>
                <wp:positionV relativeFrom="paragraph">
                  <wp:posOffset>463430</wp:posOffset>
                </wp:positionV>
                <wp:extent cx="92160" cy="43920"/>
                <wp:effectExtent l="19050" t="19050" r="22225" b="323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921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38.1pt;margin-top:36.25pt;width:7.75pt;height:4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">
                <v:imagedata r:id="rId6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5550690</wp:posOffset>
                </wp:positionH>
                <wp:positionV relativeFrom="paragraph">
                  <wp:posOffset>362990</wp:posOffset>
                </wp:positionV>
                <wp:extent cx="52920" cy="231840"/>
                <wp:effectExtent l="38100" t="38100" r="42545" b="349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529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436.25pt;margin-top:27.85pt;width:5.75pt;height:19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">
                <v:imagedata r:id="rId6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5441250</wp:posOffset>
                </wp:positionH>
                <wp:positionV relativeFrom="paragraph">
                  <wp:posOffset>242030</wp:posOffset>
                </wp:positionV>
                <wp:extent cx="223920" cy="441360"/>
                <wp:effectExtent l="38100" t="38100" r="43180" b="349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2392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27.5pt;margin-top:18.3pt;width:19.35pt;height:36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">
                <v:imagedata r:id="rId616" o:title=""/>
              </v:shape>
            </w:pict>
          </mc:Fallback>
        </mc:AlternateContent>
      </w:r>
      <w:r w:rsidR="008C647D">
        <w:t xml:space="preserve">A beaker contains 150mL of 0.095M hydrochloric acid. Find the resulting concentration of each ion if 10.0mL of 12.0M </w:t>
      </w:r>
      <w:proofErr w:type="spellStart"/>
      <w:r w:rsidR="008C647D">
        <w:t>HCl</w:t>
      </w:r>
      <w:proofErr w:type="spellEnd"/>
      <w:r w:rsidR="008C647D">
        <w:t xml:space="preserve"> is added to this beaker.</w:t>
      </w:r>
    </w:p>
    <w:p w:rsidR="008C647D" w:rsidRDefault="000F4C6B" w:rsidP="008C647D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6425490</wp:posOffset>
                </wp:positionH>
                <wp:positionV relativeFrom="paragraph">
                  <wp:posOffset>68835</wp:posOffset>
                </wp:positionV>
                <wp:extent cx="38160" cy="42840"/>
                <wp:effectExtent l="38100" t="38100" r="38100" b="336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8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505.2pt;margin-top:4.65pt;width:4.5pt;height:4.8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">
                <v:imagedata r:id="rId6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9405210</wp:posOffset>
                </wp:positionH>
                <wp:positionV relativeFrom="paragraph">
                  <wp:posOffset>121755</wp:posOffset>
                </wp:positionV>
                <wp:extent cx="360" cy="360"/>
                <wp:effectExtent l="0" t="0" r="0" b="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740.4pt;margin-top:9.45pt;width:.4pt;height: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">
                <v:imagedata r:id="rId6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5984850</wp:posOffset>
                </wp:positionH>
                <wp:positionV relativeFrom="paragraph">
                  <wp:posOffset>52995</wp:posOffset>
                </wp:positionV>
                <wp:extent cx="70560" cy="10080"/>
                <wp:effectExtent l="19050" t="38100" r="24765" b="285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0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70.55pt;margin-top:3.65pt;width:6.45pt;height:2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">
                <v:imagedata r:id="rId622" o:title=""/>
              </v:shape>
            </w:pict>
          </mc:Fallback>
        </mc:AlternateContent>
      </w:r>
    </w:p>
    <w:p w:rsidR="008C647D" w:rsidRDefault="000F4C6B" w:rsidP="008C647D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6891330</wp:posOffset>
                </wp:positionH>
                <wp:positionV relativeFrom="paragraph">
                  <wp:posOffset>51980</wp:posOffset>
                </wp:positionV>
                <wp:extent cx="220320" cy="309240"/>
                <wp:effectExtent l="38100" t="38100" r="46990" b="5334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203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541.65pt;margin-top:3.1pt;width:19pt;height:26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">
                <v:imagedata r:id="rId6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6757770</wp:posOffset>
                </wp:positionH>
                <wp:positionV relativeFrom="paragraph">
                  <wp:posOffset>85100</wp:posOffset>
                </wp:positionV>
                <wp:extent cx="16920" cy="277920"/>
                <wp:effectExtent l="38100" t="38100" r="40640" b="463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692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531.1pt;margin-top:6.15pt;width:2.75pt;height:23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">
                <v:imagedata r:id="rId6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6664170</wp:posOffset>
                </wp:positionH>
                <wp:positionV relativeFrom="paragraph">
                  <wp:posOffset>125060</wp:posOffset>
                </wp:positionV>
                <wp:extent cx="111240" cy="119520"/>
                <wp:effectExtent l="38100" t="38100" r="3175" b="5207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11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523.8pt;margin-top:9.05pt;width:9.9pt;height:11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">
                <v:imagedata r:id="rId6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6479490</wp:posOffset>
                </wp:positionH>
                <wp:positionV relativeFrom="paragraph">
                  <wp:posOffset>72500</wp:posOffset>
                </wp:positionV>
                <wp:extent cx="154800" cy="302400"/>
                <wp:effectExtent l="38100" t="38100" r="55245" b="4064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548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509.3pt;margin-top:4.8pt;width:14.1pt;height:25.6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">
                <v:imagedata r:id="rId6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6195090</wp:posOffset>
                </wp:positionH>
                <wp:positionV relativeFrom="paragraph">
                  <wp:posOffset>139820</wp:posOffset>
                </wp:positionV>
                <wp:extent cx="148320" cy="265680"/>
                <wp:effectExtent l="57150" t="38100" r="42545" b="3937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4832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86.85pt;margin-top:10.05pt;width:13.7pt;height:22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">
                <v:imagedata r:id="rId6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6000330</wp:posOffset>
                </wp:positionH>
                <wp:positionV relativeFrom="paragraph">
                  <wp:posOffset>228380</wp:posOffset>
                </wp:positionV>
                <wp:extent cx="54720" cy="9000"/>
                <wp:effectExtent l="38100" t="38100" r="40640" b="2921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54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71.55pt;margin-top:17.45pt;width:5.9pt;height:2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">
                <v:imagedata r:id="rId6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6000330</wp:posOffset>
                </wp:positionH>
                <wp:positionV relativeFrom="paragraph">
                  <wp:posOffset>183380</wp:posOffset>
                </wp:positionV>
                <wp:extent cx="52200" cy="10080"/>
                <wp:effectExtent l="19050" t="38100" r="24130" b="285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2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71.95pt;margin-top:13.65pt;width:5.05pt;height:2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">
                <v:imagedata r:id="rId6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5750490</wp:posOffset>
                </wp:positionH>
                <wp:positionV relativeFrom="paragraph">
                  <wp:posOffset>31460</wp:posOffset>
                </wp:positionV>
                <wp:extent cx="165960" cy="444600"/>
                <wp:effectExtent l="57150" t="38100" r="43815" b="508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6596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51.85pt;margin-top:1.6pt;width:15pt;height:36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">
                <v:imagedata r:id="rId6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5764530</wp:posOffset>
                </wp:positionH>
                <wp:positionV relativeFrom="paragraph">
                  <wp:posOffset>135500</wp:posOffset>
                </wp:positionV>
                <wp:extent cx="69120" cy="12600"/>
                <wp:effectExtent l="38100" t="38100" r="45720" b="2603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69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453pt;margin-top:10.05pt;width:7.25pt;height:2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">
                <v:imagedata r:id="rId6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5690010</wp:posOffset>
                </wp:positionH>
                <wp:positionV relativeFrom="paragraph">
                  <wp:posOffset>135140</wp:posOffset>
                </wp:positionV>
                <wp:extent cx="27000" cy="218160"/>
                <wp:effectExtent l="38100" t="38100" r="30480" b="4889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70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47.05pt;margin-top:9.75pt;width:3.4pt;height:19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">
                <v:imagedata r:id="rId6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5511450</wp:posOffset>
                </wp:positionH>
                <wp:positionV relativeFrom="paragraph">
                  <wp:posOffset>89060</wp:posOffset>
                </wp:positionV>
                <wp:extent cx="139320" cy="273960"/>
                <wp:effectExtent l="38100" t="38100" r="32385" b="501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3932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33pt;margin-top:6.05pt;width:12.15pt;height:23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">
                <v:imagedata r:id="rId6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5385810</wp:posOffset>
                </wp:positionH>
                <wp:positionV relativeFrom="paragraph">
                  <wp:posOffset>-41620</wp:posOffset>
                </wp:positionV>
                <wp:extent cx="198720" cy="494280"/>
                <wp:effectExtent l="38100" t="38100" r="49530" b="3937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9872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23.15pt;margin-top:-4.05pt;width:17.45pt;height:40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">
                <v:imagedata r:id="rId646" o:title=""/>
              </v:shape>
            </w:pict>
          </mc:Fallback>
        </mc:AlternateContent>
      </w:r>
    </w:p>
    <w:p w:rsidR="008C647D" w:rsidRDefault="000F4C6B" w:rsidP="008C647D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6423690</wp:posOffset>
                </wp:positionH>
                <wp:positionV relativeFrom="paragraph">
                  <wp:posOffset>-8075</wp:posOffset>
                </wp:positionV>
                <wp:extent cx="24120" cy="73800"/>
                <wp:effectExtent l="19050" t="38100" r="33655" b="215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4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505.35pt;margin-top:-.9pt;width:2.9pt;height:6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">
                <v:imagedata r:id="rId648" o:title=""/>
              </v:shape>
            </w:pict>
          </mc:Fallback>
        </mc:AlternateContent>
      </w:r>
    </w:p>
    <w:p w:rsidR="008C647D" w:rsidRDefault="005218C7" w:rsidP="00EE54FB">
      <w:pPr>
        <w:pStyle w:val="ListParagraph"/>
        <w:numPr>
          <w:ilvl w:val="0"/>
          <w:numId w:val="4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6942450</wp:posOffset>
                </wp:positionH>
                <wp:positionV relativeFrom="paragraph">
                  <wp:posOffset>1065585</wp:posOffset>
                </wp:positionV>
                <wp:extent cx="262440" cy="402840"/>
                <wp:effectExtent l="38100" t="38100" r="42545" b="5461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6244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545.65pt;margin-top:82.9pt;width:21.95pt;height:33.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">
                <v:imagedata r:id="rId6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6652290</wp:posOffset>
                </wp:positionH>
                <wp:positionV relativeFrom="paragraph">
                  <wp:posOffset>1115625</wp:posOffset>
                </wp:positionV>
                <wp:extent cx="183240" cy="327240"/>
                <wp:effectExtent l="38100" t="38100" r="45720" b="539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8324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523pt;margin-top:86.95pt;width:16.25pt;height:27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">
                <v:imagedata r:id="rId6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6606930</wp:posOffset>
                </wp:positionH>
                <wp:positionV relativeFrom="paragraph">
                  <wp:posOffset>1122465</wp:posOffset>
                </wp:positionV>
                <wp:extent cx="38520" cy="327240"/>
                <wp:effectExtent l="38100" t="38100" r="38100" b="3492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85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519.35pt;margin-top:87.9pt;width:4.55pt;height:27.2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">
                <v:imagedata r:id="rId6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6476610</wp:posOffset>
                </wp:positionH>
                <wp:positionV relativeFrom="paragraph">
                  <wp:posOffset>1433505</wp:posOffset>
                </wp:positionV>
                <wp:extent cx="39600" cy="44640"/>
                <wp:effectExtent l="19050" t="38100" r="17780" b="3175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396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509.1pt;margin-top:112.5pt;width:4.15pt;height:4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">
                <v:imagedata r:id="rId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6292290</wp:posOffset>
                </wp:positionH>
                <wp:positionV relativeFrom="paragraph">
                  <wp:posOffset>1138305</wp:posOffset>
                </wp:positionV>
                <wp:extent cx="141840" cy="384120"/>
                <wp:effectExtent l="38100" t="38100" r="29845" b="355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4184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94.65pt;margin-top:88.75pt;width:12.85pt;height:32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">
                <v:imagedata r:id="rId6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6121290</wp:posOffset>
                </wp:positionH>
                <wp:positionV relativeFrom="paragraph">
                  <wp:posOffset>1300305</wp:posOffset>
                </wp:positionV>
                <wp:extent cx="71280" cy="6840"/>
                <wp:effectExtent l="38100" t="38100" r="43180" b="508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71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81.2pt;margin-top:101.4pt;width:7.35pt;height:2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">
                <v:imagedata r:id="rId6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6080610</wp:posOffset>
                </wp:positionH>
                <wp:positionV relativeFrom="paragraph">
                  <wp:posOffset>1226865</wp:posOffset>
                </wp:positionV>
                <wp:extent cx="95040" cy="24120"/>
                <wp:effectExtent l="38100" t="38100" r="38735" b="5270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950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78.05pt;margin-top:95.7pt;width:9.1pt;height:3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">
                <v:imagedata r:id="rId6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6764610</wp:posOffset>
                </wp:positionH>
                <wp:positionV relativeFrom="paragraph">
                  <wp:posOffset>502545</wp:posOffset>
                </wp:positionV>
                <wp:extent cx="279360" cy="334440"/>
                <wp:effectExtent l="38100" t="57150" r="45085" b="469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2793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531.65pt;margin-top:38.5pt;width:23.45pt;height:28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">
                <v:imagedata r:id="rId6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6574530</wp:posOffset>
                </wp:positionH>
                <wp:positionV relativeFrom="paragraph">
                  <wp:posOffset>550425</wp:posOffset>
                </wp:positionV>
                <wp:extent cx="170640" cy="264240"/>
                <wp:effectExtent l="38100" t="38100" r="20320" b="4064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706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517pt;margin-top:42.45pt;width:15.15pt;height:22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">
                <v:imagedata r:id="rId6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6509370</wp:posOffset>
                </wp:positionH>
                <wp:positionV relativeFrom="paragraph">
                  <wp:posOffset>564465</wp:posOffset>
                </wp:positionV>
                <wp:extent cx="44280" cy="236520"/>
                <wp:effectExtent l="19050" t="38100" r="32385" b="304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442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511.85pt;margin-top:44.15pt;width:4.5pt;height:19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">
                <v:imagedata r:id="rId6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6437730</wp:posOffset>
                </wp:positionH>
                <wp:positionV relativeFrom="paragraph">
                  <wp:posOffset>754185</wp:posOffset>
                </wp:positionV>
                <wp:extent cx="37800" cy="65160"/>
                <wp:effectExtent l="19050" t="38100" r="19685" b="3048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378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506.6pt;margin-top:58.75pt;width:3.9pt;height:6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">
                <v:imagedata r:id="rId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6206250</wp:posOffset>
                </wp:positionH>
                <wp:positionV relativeFrom="paragraph">
                  <wp:posOffset>555825</wp:posOffset>
                </wp:positionV>
                <wp:extent cx="159840" cy="278280"/>
                <wp:effectExtent l="57150" t="38100" r="31115" b="4572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5984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87.75pt;margin-top:42.9pt;width:14.55pt;height:23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">
                <v:imagedata r:id="rId6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6001770</wp:posOffset>
                </wp:positionH>
                <wp:positionV relativeFrom="paragraph">
                  <wp:posOffset>702705</wp:posOffset>
                </wp:positionV>
                <wp:extent cx="81000" cy="10080"/>
                <wp:effectExtent l="38100" t="38100" r="33655" b="4762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1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71.85pt;margin-top:54.6pt;width:8pt;height:2.4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">
                <v:imagedata r:id="rId6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6004650</wp:posOffset>
                </wp:positionH>
                <wp:positionV relativeFrom="paragraph">
                  <wp:posOffset>628905</wp:posOffset>
                </wp:positionV>
                <wp:extent cx="82800" cy="14400"/>
                <wp:effectExtent l="38100" t="19050" r="50800" b="2413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82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72pt;margin-top:48.7pt;width:8.2pt;height:2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">
                <v:imagedata r:id="rId6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5777130</wp:posOffset>
                </wp:positionH>
                <wp:positionV relativeFrom="paragraph">
                  <wp:posOffset>997905</wp:posOffset>
                </wp:positionV>
                <wp:extent cx="182880" cy="527400"/>
                <wp:effectExtent l="38100" t="38100" r="45720" b="444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8288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54pt;margin-top:77.75pt;width:16.25pt;height:43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">
                <v:imagedata r:id="rId6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5726370</wp:posOffset>
                </wp:positionH>
                <wp:positionV relativeFrom="paragraph">
                  <wp:posOffset>1091145</wp:posOffset>
                </wp:positionV>
                <wp:extent cx="82080" cy="14040"/>
                <wp:effectExtent l="38100" t="38100" r="32385" b="4318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82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50.1pt;margin-top:85.1pt;width:7.6pt;height:2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">
                <v:imagedata r:id="rId6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5618730</wp:posOffset>
                </wp:positionH>
                <wp:positionV relativeFrom="paragraph">
                  <wp:posOffset>1113825</wp:posOffset>
                </wp:positionV>
                <wp:extent cx="45360" cy="306000"/>
                <wp:effectExtent l="38100" t="38100" r="31115" b="3746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4536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41.5pt;margin-top:86.85pt;width:4.75pt;height:25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">
                <v:imagedata r:id="rId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5434770</wp:posOffset>
                </wp:positionH>
                <wp:positionV relativeFrom="paragraph">
                  <wp:posOffset>1091505</wp:posOffset>
                </wp:positionV>
                <wp:extent cx="148320" cy="309600"/>
                <wp:effectExtent l="38100" t="38100" r="23495" b="5270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4832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27.05pt;margin-top:85.05pt;width:12.85pt;height:26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">
                <v:imagedata r:id="rId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5283210</wp:posOffset>
                </wp:positionH>
                <wp:positionV relativeFrom="paragraph">
                  <wp:posOffset>1013025</wp:posOffset>
                </wp:positionV>
                <wp:extent cx="186480" cy="468360"/>
                <wp:effectExtent l="38100" t="38100" r="42545" b="4635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8648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15.1pt;margin-top:78.95pt;width:16.1pt;height:38.6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">
                <v:imagedata r:id="rId6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5751930</wp:posOffset>
                </wp:positionH>
                <wp:positionV relativeFrom="paragraph">
                  <wp:posOffset>449625</wp:posOffset>
                </wp:positionV>
                <wp:extent cx="192600" cy="421920"/>
                <wp:effectExtent l="38100" t="38100" r="36195" b="3556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9260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52.05pt;margin-top:34.6pt;width:16.9pt;height:34.9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">
                <v:imagedata r:id="rId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5739690</wp:posOffset>
                </wp:positionH>
                <wp:positionV relativeFrom="paragraph">
                  <wp:posOffset>556545</wp:posOffset>
                </wp:positionV>
                <wp:extent cx="96840" cy="18360"/>
                <wp:effectExtent l="19050" t="38100" r="17780" b="3937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96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51.15pt;margin-top:43.1pt;width:8.75pt;height:2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">
                <v:imagedata r:id="rId6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5766330</wp:posOffset>
                </wp:positionH>
                <wp:positionV relativeFrom="paragraph">
                  <wp:posOffset>516225</wp:posOffset>
                </wp:positionV>
                <wp:extent cx="18360" cy="138240"/>
                <wp:effectExtent l="38100" t="38100" r="39370" b="3365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8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453.2pt;margin-top:40.15pt;width:3.15pt;height:12.1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">
                <v:imagedata r:id="rId6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5584170</wp:posOffset>
                </wp:positionH>
                <wp:positionV relativeFrom="paragraph">
                  <wp:posOffset>609105</wp:posOffset>
                </wp:positionV>
                <wp:extent cx="136080" cy="142560"/>
                <wp:effectExtent l="38100" t="38100" r="35560" b="4826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36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438.85pt;margin-top:47.15pt;width:11.85pt;height:1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">
                <v:imagedata r:id="rId6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5439090</wp:posOffset>
                </wp:positionH>
                <wp:positionV relativeFrom="paragraph">
                  <wp:posOffset>546825</wp:posOffset>
                </wp:positionV>
                <wp:extent cx="129600" cy="203760"/>
                <wp:effectExtent l="38100" t="38100" r="41910" b="4445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29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27.35pt;margin-top:42.15pt;width:12.05pt;height:17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">
                <v:imagedata r:id="rId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5314530</wp:posOffset>
                </wp:positionH>
                <wp:positionV relativeFrom="paragraph">
                  <wp:posOffset>468345</wp:posOffset>
                </wp:positionV>
                <wp:extent cx="201600" cy="325800"/>
                <wp:effectExtent l="38100" t="38100" r="46355" b="3619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20160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17.55pt;margin-top:36.1pt;width:17.5pt;height:27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">
                <v:imagedata r:id="rId698" o:title=""/>
              </v:shape>
            </w:pict>
          </mc:Fallback>
        </mc:AlternateContent>
      </w:r>
      <w:r w:rsidR="000F4C6B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3383130</wp:posOffset>
                </wp:positionH>
                <wp:positionV relativeFrom="paragraph">
                  <wp:posOffset>274995</wp:posOffset>
                </wp:positionV>
                <wp:extent cx="27000" cy="36360"/>
                <wp:effectExtent l="38100" t="38100" r="30480" b="4000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27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265.45pt;margin-top:20.7pt;width:3.35pt;height:4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">
                <v:imagedata r:id="rId700" o:title=""/>
              </v:shape>
            </w:pict>
          </mc:Fallback>
        </mc:AlternateContent>
      </w:r>
      <w:r w:rsidR="008C647D">
        <w:t xml:space="preserve">CHALLENGE – </w:t>
      </w:r>
      <w:proofErr w:type="gramStart"/>
      <w:r w:rsidR="008C647D">
        <w:t>Ca(</w:t>
      </w:r>
      <w:proofErr w:type="gramEnd"/>
      <w:r w:rsidR="008C647D">
        <w:t>OH)</w:t>
      </w:r>
      <w:r w:rsidR="008C647D" w:rsidRPr="008C647D">
        <w:rPr>
          <w:vertAlign w:val="subscript"/>
        </w:rPr>
        <w:t>2</w:t>
      </w:r>
      <w:r w:rsidR="008C647D">
        <w:t xml:space="preserve"> is NOT soluble (it will precipitate). Find the mass of </w:t>
      </w:r>
      <w:proofErr w:type="gramStart"/>
      <w:r w:rsidR="008C647D">
        <w:t>Ca(</w:t>
      </w:r>
      <w:proofErr w:type="gramEnd"/>
      <w:r w:rsidR="008C647D">
        <w:t>OH)</w:t>
      </w:r>
      <w:r w:rsidR="008C647D" w:rsidRPr="008C647D">
        <w:rPr>
          <w:vertAlign w:val="subscript"/>
        </w:rPr>
        <w:t>2</w:t>
      </w:r>
      <w:r w:rsidR="008C647D">
        <w:t xml:space="preserve"> and the concentration of all remaining ions resulting from mixing 80mL of 0.20M CaCl</w:t>
      </w:r>
      <w:r w:rsidR="008C647D" w:rsidRPr="008C647D">
        <w:rPr>
          <w:vertAlign w:val="subscript"/>
        </w:rPr>
        <w:t>2</w:t>
      </w:r>
      <w:r w:rsidR="008C647D">
        <w:t xml:space="preserve"> with 160mL of 0.20M </w:t>
      </w:r>
      <w:proofErr w:type="spellStart"/>
      <w:r w:rsidR="008C647D">
        <w:t>NaOH</w:t>
      </w:r>
      <w:proofErr w:type="spellEnd"/>
      <w:r w:rsidR="008C647D">
        <w:t xml:space="preserve">. </w:t>
      </w:r>
    </w:p>
    <w:sectPr w:rsidR="008C647D" w:rsidSect="00EE54F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E73CED"/>
    <w:multiLevelType w:val="hybridMultilevel"/>
    <w:tmpl w:val="9B1649DE"/>
    <w:lvl w:ilvl="0" w:tplc="4F6A1C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092FA6"/>
    <w:multiLevelType w:val="hybridMultilevel"/>
    <w:tmpl w:val="31D4F594"/>
    <w:lvl w:ilvl="0" w:tplc="1E5AB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DB1E9C"/>
    <w:multiLevelType w:val="hybridMultilevel"/>
    <w:tmpl w:val="C68EAB9C"/>
    <w:lvl w:ilvl="0" w:tplc="E424C4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22C48DA"/>
    <w:multiLevelType w:val="hybridMultilevel"/>
    <w:tmpl w:val="222ECA8E"/>
    <w:lvl w:ilvl="0" w:tplc="73888D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13B"/>
    <w:rsid w:val="000F4C6B"/>
    <w:rsid w:val="0047213B"/>
    <w:rsid w:val="005218C7"/>
    <w:rsid w:val="008C647D"/>
    <w:rsid w:val="00D35B4A"/>
    <w:rsid w:val="00EE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21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21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customXml" Target="ink/ink147.xml"/><Relationship Id="rId671" Type="http://schemas.openxmlformats.org/officeDocument/2006/relationships/customXml" Target="ink/ink333.xml"/><Relationship Id="rId21" Type="http://schemas.openxmlformats.org/officeDocument/2006/relationships/customXml" Target="ink/ink8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customXml" Target="ink/ink263.xml"/><Relationship Id="rId573" Type="http://schemas.openxmlformats.org/officeDocument/2006/relationships/customXml" Target="ink/ink284.xml"/><Relationship Id="rId629" Type="http://schemas.openxmlformats.org/officeDocument/2006/relationships/customXml" Target="ink/ink312.xml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40" Type="http://schemas.openxmlformats.org/officeDocument/2006/relationships/image" Target="media/image317.emf"/><Relationship Id="rId682" Type="http://schemas.openxmlformats.org/officeDocument/2006/relationships/image" Target="media/image338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377" Type="http://schemas.openxmlformats.org/officeDocument/2006/relationships/customXml" Target="ink/ink186.xml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84" Type="http://schemas.openxmlformats.org/officeDocument/2006/relationships/image" Target="media/image289.emf"/><Relationship Id="rId5" Type="http://schemas.openxmlformats.org/officeDocument/2006/relationships/settings" Target="settings.xml"/><Relationship Id="rId181" Type="http://schemas.openxmlformats.org/officeDocument/2006/relationships/customXml" Target="ink/ink88.xml"/><Relationship Id="rId237" Type="http://schemas.openxmlformats.org/officeDocument/2006/relationships/customXml" Target="ink/ink116.xml"/><Relationship Id="rId402" Type="http://schemas.openxmlformats.org/officeDocument/2006/relationships/image" Target="media/image198.emf"/><Relationship Id="rId279" Type="http://schemas.openxmlformats.org/officeDocument/2006/relationships/customXml" Target="ink/ink137.xml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651" Type="http://schemas.openxmlformats.org/officeDocument/2006/relationships/customXml" Target="ink/ink323.xml"/><Relationship Id="rId693" Type="http://schemas.openxmlformats.org/officeDocument/2006/relationships/customXml" Target="ink/ink344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553" Type="http://schemas.openxmlformats.org/officeDocument/2006/relationships/customXml" Target="ink/ink274.xml"/><Relationship Id="rId609" Type="http://schemas.openxmlformats.org/officeDocument/2006/relationships/customXml" Target="ink/ink302.xml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595" Type="http://schemas.openxmlformats.org/officeDocument/2006/relationships/customXml" Target="ink/ink295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497" Type="http://schemas.openxmlformats.org/officeDocument/2006/relationships/customXml" Target="ink/ink246.xml"/><Relationship Id="rId620" Type="http://schemas.openxmlformats.org/officeDocument/2006/relationships/image" Target="media/image307.emf"/><Relationship Id="rId662" Type="http://schemas.openxmlformats.org/officeDocument/2006/relationships/image" Target="media/image328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357" Type="http://schemas.openxmlformats.org/officeDocument/2006/relationships/customXml" Target="ink/ink176.xml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217" Type="http://schemas.openxmlformats.org/officeDocument/2006/relationships/customXml" Target="ink/ink106.xml"/><Relationship Id="rId399" Type="http://schemas.openxmlformats.org/officeDocument/2006/relationships/customXml" Target="ink/ink197.xml"/><Relationship Id="rId564" Type="http://schemas.openxmlformats.org/officeDocument/2006/relationships/image" Target="media/image279.emf"/><Relationship Id="rId259" Type="http://schemas.openxmlformats.org/officeDocument/2006/relationships/customXml" Target="ink/ink127.xml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631" Type="http://schemas.openxmlformats.org/officeDocument/2006/relationships/customXml" Target="ink/ink313.xml"/><Relationship Id="rId673" Type="http://schemas.openxmlformats.org/officeDocument/2006/relationships/customXml" Target="ink/ink334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65" Type="http://schemas.openxmlformats.org/officeDocument/2006/relationships/customXml" Target="ink/ink30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642" Type="http://schemas.openxmlformats.org/officeDocument/2006/relationships/image" Target="media/image318.emf"/><Relationship Id="rId684" Type="http://schemas.openxmlformats.org/officeDocument/2006/relationships/image" Target="media/image339.emf"/><Relationship Id="rId281" Type="http://schemas.openxmlformats.org/officeDocument/2006/relationships/customXml" Target="ink/ink138.xml"/><Relationship Id="rId337" Type="http://schemas.openxmlformats.org/officeDocument/2006/relationships/customXml" Target="ink/ink166.xml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44" Type="http://schemas.openxmlformats.org/officeDocument/2006/relationships/image" Target="media/image269.emf"/><Relationship Id="rId586" Type="http://schemas.openxmlformats.org/officeDocument/2006/relationships/image" Target="media/image290.emf"/><Relationship Id="rId7" Type="http://schemas.openxmlformats.org/officeDocument/2006/relationships/customXml" Target="ink/ink1.xml"/><Relationship Id="rId183" Type="http://schemas.openxmlformats.org/officeDocument/2006/relationships/customXml" Target="ink/ink89.xml"/><Relationship Id="rId239" Type="http://schemas.openxmlformats.org/officeDocument/2006/relationships/customXml" Target="ink/ink117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611" Type="http://schemas.openxmlformats.org/officeDocument/2006/relationships/customXml" Target="ink/ink303.xml"/><Relationship Id="rId653" Type="http://schemas.openxmlformats.org/officeDocument/2006/relationships/customXml" Target="ink/ink324.xml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customXml" Target="ink/ink254.xml"/><Relationship Id="rId555" Type="http://schemas.openxmlformats.org/officeDocument/2006/relationships/customXml" Target="ink/ink275.xml"/><Relationship Id="rId597" Type="http://schemas.openxmlformats.org/officeDocument/2006/relationships/customXml" Target="ink/ink296.xml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457" Type="http://schemas.openxmlformats.org/officeDocument/2006/relationships/customXml" Target="ink/ink226.xml"/><Relationship Id="rId622" Type="http://schemas.openxmlformats.org/officeDocument/2006/relationships/image" Target="media/image308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664" Type="http://schemas.openxmlformats.org/officeDocument/2006/relationships/image" Target="media/image329.emf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customXml" Target="ink/ink156.xml"/><Relationship Id="rId359" Type="http://schemas.openxmlformats.org/officeDocument/2006/relationships/customXml" Target="ink/ink177.xml"/><Relationship Id="rId524" Type="http://schemas.openxmlformats.org/officeDocument/2006/relationships/image" Target="media/image259.emf"/><Relationship Id="rId566" Type="http://schemas.openxmlformats.org/officeDocument/2006/relationships/image" Target="media/image280.emf"/><Relationship Id="rId98" Type="http://schemas.openxmlformats.org/officeDocument/2006/relationships/image" Target="media/image46.emf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577" Type="http://schemas.openxmlformats.org/officeDocument/2006/relationships/customXml" Target="ink/ink286.xml"/><Relationship Id="rId700" Type="http://schemas.openxmlformats.org/officeDocument/2006/relationships/image" Target="media/image347.emf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602" Type="http://schemas.openxmlformats.org/officeDocument/2006/relationships/image" Target="media/image298.emf"/><Relationship Id="rId241" Type="http://schemas.openxmlformats.org/officeDocument/2006/relationships/customXml" Target="ink/ink118.xml"/><Relationship Id="rId437" Type="http://schemas.openxmlformats.org/officeDocument/2006/relationships/customXml" Target="ink/ink216.xml"/><Relationship Id="rId479" Type="http://schemas.openxmlformats.org/officeDocument/2006/relationships/customXml" Target="ink/ink237.xml"/><Relationship Id="rId644" Type="http://schemas.openxmlformats.org/officeDocument/2006/relationships/image" Target="media/image319.emf"/><Relationship Id="rId686" Type="http://schemas.openxmlformats.org/officeDocument/2006/relationships/image" Target="media/image340.emf"/><Relationship Id="rId36" Type="http://schemas.openxmlformats.org/officeDocument/2006/relationships/image" Target="media/image15.emf"/><Relationship Id="rId283" Type="http://schemas.openxmlformats.org/officeDocument/2006/relationships/customXml" Target="ink/ink139.xml"/><Relationship Id="rId339" Type="http://schemas.openxmlformats.org/officeDocument/2006/relationships/customXml" Target="ink/ink167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image" Target="media/image172.emf"/><Relationship Id="rId406" Type="http://schemas.openxmlformats.org/officeDocument/2006/relationships/image" Target="media/image200.emf"/><Relationship Id="rId588" Type="http://schemas.openxmlformats.org/officeDocument/2006/relationships/image" Target="media/image291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48" Type="http://schemas.openxmlformats.org/officeDocument/2006/relationships/image" Target="media/image221.emf"/><Relationship Id="rId613" Type="http://schemas.openxmlformats.org/officeDocument/2006/relationships/customXml" Target="ink/ink304.xml"/><Relationship Id="rId655" Type="http://schemas.openxmlformats.org/officeDocument/2006/relationships/customXml" Target="ink/ink325.xml"/><Relationship Id="rId697" Type="http://schemas.openxmlformats.org/officeDocument/2006/relationships/customXml" Target="ink/ink346.xml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3.emf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57" Type="http://schemas.openxmlformats.org/officeDocument/2006/relationships/customXml" Target="ink/ink276.xml"/><Relationship Id="rId599" Type="http://schemas.openxmlformats.org/officeDocument/2006/relationships/customXml" Target="ink/ink297.xml"/><Relationship Id="rId196" Type="http://schemas.openxmlformats.org/officeDocument/2006/relationships/image" Target="media/image95.emf"/><Relationship Id="rId417" Type="http://schemas.openxmlformats.org/officeDocument/2006/relationships/customXml" Target="ink/ink206.xml"/><Relationship Id="rId459" Type="http://schemas.openxmlformats.org/officeDocument/2006/relationships/customXml" Target="ink/ink227.xml"/><Relationship Id="rId624" Type="http://schemas.openxmlformats.org/officeDocument/2006/relationships/image" Target="media/image309.emf"/><Relationship Id="rId666" Type="http://schemas.openxmlformats.org/officeDocument/2006/relationships/image" Target="media/image330.emf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263" Type="http://schemas.openxmlformats.org/officeDocument/2006/relationships/customXml" Target="ink/ink129.xml"/><Relationship Id="rId319" Type="http://schemas.openxmlformats.org/officeDocument/2006/relationships/customXml" Target="ink/ink157.xml"/><Relationship Id="rId470" Type="http://schemas.openxmlformats.org/officeDocument/2006/relationships/image" Target="media/image232.emf"/><Relationship Id="rId526" Type="http://schemas.openxmlformats.org/officeDocument/2006/relationships/image" Target="media/image260.emf"/><Relationship Id="rId58" Type="http://schemas.openxmlformats.org/officeDocument/2006/relationships/image" Target="media/image26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677" Type="http://schemas.openxmlformats.org/officeDocument/2006/relationships/customXml" Target="ink/ink336.xml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702" Type="http://schemas.openxmlformats.org/officeDocument/2006/relationships/theme" Target="theme/theme1.xml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64.emf"/><Relationship Id="rId537" Type="http://schemas.openxmlformats.org/officeDocument/2006/relationships/customXml" Target="ink/ink266.xml"/><Relationship Id="rId579" Type="http://schemas.openxmlformats.org/officeDocument/2006/relationships/customXml" Target="ink/ink287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customXml" Target="ink/ink168.xml"/><Relationship Id="rId383" Type="http://schemas.openxmlformats.org/officeDocument/2006/relationships/customXml" Target="ink/ink189.xml"/><Relationship Id="rId439" Type="http://schemas.openxmlformats.org/officeDocument/2006/relationships/customXml" Target="ink/ink217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646" Type="http://schemas.openxmlformats.org/officeDocument/2006/relationships/image" Target="media/image320.emf"/><Relationship Id="rId201" Type="http://schemas.openxmlformats.org/officeDocument/2006/relationships/customXml" Target="ink/ink98.xml"/><Relationship Id="rId243" Type="http://schemas.openxmlformats.org/officeDocument/2006/relationships/customXml" Target="ink/ink119.xml"/><Relationship Id="rId285" Type="http://schemas.openxmlformats.org/officeDocument/2006/relationships/customXml" Target="ink/ink140.xml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688" Type="http://schemas.openxmlformats.org/officeDocument/2006/relationships/image" Target="media/image341.emf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customXml" Target="ink/ink326.xml"/><Relationship Id="rId699" Type="http://schemas.openxmlformats.org/officeDocument/2006/relationships/customXml" Target="ink/ink347.xml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customXml" Target="ink/ink228.xml"/><Relationship Id="rId517" Type="http://schemas.openxmlformats.org/officeDocument/2006/relationships/customXml" Target="ink/ink256.xml"/><Relationship Id="rId559" Type="http://schemas.openxmlformats.org/officeDocument/2006/relationships/customXml" Target="ink/ink277.xml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363" Type="http://schemas.openxmlformats.org/officeDocument/2006/relationships/customXml" Target="ink/ink179.xml"/><Relationship Id="rId419" Type="http://schemas.openxmlformats.org/officeDocument/2006/relationships/customXml" Target="ink/ink207.xml"/><Relationship Id="rId570" Type="http://schemas.openxmlformats.org/officeDocument/2006/relationships/image" Target="media/image282.emf"/><Relationship Id="rId626" Type="http://schemas.openxmlformats.org/officeDocument/2006/relationships/image" Target="media/image310.emf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18" Type="http://schemas.openxmlformats.org/officeDocument/2006/relationships/image" Target="media/image6.emf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customXml" Target="ink/ink60.xml"/><Relationship Id="rId167" Type="http://schemas.openxmlformats.org/officeDocument/2006/relationships/customXml" Target="ink/ink81.xml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71" Type="http://schemas.openxmlformats.org/officeDocument/2006/relationships/customXml" Target="ink/ink33.xml"/><Relationship Id="rId234" Type="http://schemas.openxmlformats.org/officeDocument/2006/relationships/image" Target="media/image114.emf"/><Relationship Id="rId637" Type="http://schemas.openxmlformats.org/officeDocument/2006/relationships/customXml" Target="ink/ink316.xml"/><Relationship Id="rId679" Type="http://schemas.openxmlformats.org/officeDocument/2006/relationships/customXml" Target="ink/ink337.xml"/><Relationship Id="rId2" Type="http://schemas.openxmlformats.org/officeDocument/2006/relationships/numbering" Target="numbering.xml"/><Relationship Id="rId29" Type="http://schemas.openxmlformats.org/officeDocument/2006/relationships/customXml" Target="ink/ink12.xml"/><Relationship Id="rId276" Type="http://schemas.openxmlformats.org/officeDocument/2006/relationships/image" Target="media/image135.emf"/><Relationship Id="rId441" Type="http://schemas.openxmlformats.org/officeDocument/2006/relationships/customXml" Target="ink/ink218.xml"/><Relationship Id="rId483" Type="http://schemas.openxmlformats.org/officeDocument/2006/relationships/customXml" Target="ink/ink239.xml"/><Relationship Id="rId539" Type="http://schemas.openxmlformats.org/officeDocument/2006/relationships/customXml" Target="ink/ink267.xml"/><Relationship Id="rId690" Type="http://schemas.openxmlformats.org/officeDocument/2006/relationships/image" Target="media/image342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customXml" Target="ink/ink148.xml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61" Type="http://schemas.openxmlformats.org/officeDocument/2006/relationships/customXml" Target="ink/ink28.xml"/><Relationship Id="rId82" Type="http://schemas.openxmlformats.org/officeDocument/2006/relationships/image" Target="media/image38.emf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385" Type="http://schemas.openxmlformats.org/officeDocument/2006/relationships/customXml" Target="ink/ink190.xml"/><Relationship Id="rId571" Type="http://schemas.openxmlformats.org/officeDocument/2006/relationships/customXml" Target="ink/ink283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627" Type="http://schemas.openxmlformats.org/officeDocument/2006/relationships/customXml" Target="ink/ink311.xml"/><Relationship Id="rId648" Type="http://schemas.openxmlformats.org/officeDocument/2006/relationships/image" Target="media/image321.emf"/><Relationship Id="rId669" Type="http://schemas.openxmlformats.org/officeDocument/2006/relationships/customXml" Target="ink/ink332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245" Type="http://schemas.openxmlformats.org/officeDocument/2006/relationships/customXml" Target="ink/ink120.xml"/><Relationship Id="rId266" Type="http://schemas.openxmlformats.org/officeDocument/2006/relationships/image" Target="media/image130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31" Type="http://schemas.openxmlformats.org/officeDocument/2006/relationships/customXml" Target="ink/ink213.xml"/><Relationship Id="rId452" Type="http://schemas.openxmlformats.org/officeDocument/2006/relationships/image" Target="media/image223.emf"/><Relationship Id="rId473" Type="http://schemas.openxmlformats.org/officeDocument/2006/relationships/customXml" Target="ink/ink234.xml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customXml" Target="ink/ink262.xml"/><Relationship Id="rId680" Type="http://schemas.openxmlformats.org/officeDocument/2006/relationships/image" Target="media/image337.emf"/><Relationship Id="rId30" Type="http://schemas.openxmlformats.org/officeDocument/2006/relationships/image" Target="media/image12.emf"/><Relationship Id="rId105" Type="http://schemas.openxmlformats.org/officeDocument/2006/relationships/customXml" Target="ink/ink50.xml"/><Relationship Id="rId126" Type="http://schemas.openxmlformats.org/officeDocument/2006/relationships/image" Target="media/image60.emf"/><Relationship Id="rId147" Type="http://schemas.openxmlformats.org/officeDocument/2006/relationships/customXml" Target="ink/ink71.xml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customXml" Target="ink/ink164.xml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customXml" Target="ink/ink23.xml"/><Relationship Id="rId72" Type="http://schemas.openxmlformats.org/officeDocument/2006/relationships/image" Target="media/image33.emf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75" Type="http://schemas.openxmlformats.org/officeDocument/2006/relationships/customXml" Target="ink/ink185.xml"/><Relationship Id="rId396" Type="http://schemas.openxmlformats.org/officeDocument/2006/relationships/image" Target="media/image195.emf"/><Relationship Id="rId561" Type="http://schemas.openxmlformats.org/officeDocument/2006/relationships/customXml" Target="ink/ink278.xml"/><Relationship Id="rId582" Type="http://schemas.openxmlformats.org/officeDocument/2006/relationships/image" Target="media/image288.emf"/><Relationship Id="rId617" Type="http://schemas.openxmlformats.org/officeDocument/2006/relationships/customXml" Target="ink/ink306.xml"/><Relationship Id="rId638" Type="http://schemas.openxmlformats.org/officeDocument/2006/relationships/image" Target="media/image316.emf"/><Relationship Id="rId659" Type="http://schemas.openxmlformats.org/officeDocument/2006/relationships/customXml" Target="ink/ink327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customXml" Target="ink/ink115.xml"/><Relationship Id="rId256" Type="http://schemas.openxmlformats.org/officeDocument/2006/relationships/image" Target="media/image125.emf"/><Relationship Id="rId277" Type="http://schemas.openxmlformats.org/officeDocument/2006/relationships/customXml" Target="ink/ink136.xml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customXml" Target="ink/ink208.xml"/><Relationship Id="rId442" Type="http://schemas.openxmlformats.org/officeDocument/2006/relationships/image" Target="media/image218.emf"/><Relationship Id="rId463" Type="http://schemas.openxmlformats.org/officeDocument/2006/relationships/customXml" Target="ink/ink229.xml"/><Relationship Id="rId484" Type="http://schemas.openxmlformats.org/officeDocument/2006/relationships/image" Target="media/image239.emf"/><Relationship Id="rId519" Type="http://schemas.openxmlformats.org/officeDocument/2006/relationships/customXml" Target="ink/ink257.xml"/><Relationship Id="rId670" Type="http://schemas.openxmlformats.org/officeDocument/2006/relationships/image" Target="media/image332.emf"/><Relationship Id="rId116" Type="http://schemas.openxmlformats.org/officeDocument/2006/relationships/image" Target="media/image55.emf"/><Relationship Id="rId137" Type="http://schemas.openxmlformats.org/officeDocument/2006/relationships/customXml" Target="ink/ink66.xml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customXml" Target="ink/ink159.xml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691" Type="http://schemas.openxmlformats.org/officeDocument/2006/relationships/customXml" Target="ink/ink343.xml"/><Relationship Id="rId20" Type="http://schemas.openxmlformats.org/officeDocument/2006/relationships/image" Target="media/image7.emf"/><Relationship Id="rId41" Type="http://schemas.openxmlformats.org/officeDocument/2006/relationships/customXml" Target="ink/ink18.xml"/><Relationship Id="rId62" Type="http://schemas.openxmlformats.org/officeDocument/2006/relationships/image" Target="media/image28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65" Type="http://schemas.openxmlformats.org/officeDocument/2006/relationships/customXml" Target="ink/ink180.xml"/><Relationship Id="rId386" Type="http://schemas.openxmlformats.org/officeDocument/2006/relationships/image" Target="media/image190.emf"/><Relationship Id="rId551" Type="http://schemas.openxmlformats.org/officeDocument/2006/relationships/customXml" Target="ink/ink273.xml"/><Relationship Id="rId572" Type="http://schemas.openxmlformats.org/officeDocument/2006/relationships/image" Target="media/image283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28" Type="http://schemas.openxmlformats.org/officeDocument/2006/relationships/image" Target="media/image311.emf"/><Relationship Id="rId649" Type="http://schemas.openxmlformats.org/officeDocument/2006/relationships/customXml" Target="ink/ink322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customXml" Target="ink/ink110.xml"/><Relationship Id="rId246" Type="http://schemas.openxmlformats.org/officeDocument/2006/relationships/image" Target="media/image120.emf"/><Relationship Id="rId267" Type="http://schemas.openxmlformats.org/officeDocument/2006/relationships/customXml" Target="ink/ink131.xml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432" Type="http://schemas.openxmlformats.org/officeDocument/2006/relationships/image" Target="media/image213.emf"/><Relationship Id="rId453" Type="http://schemas.openxmlformats.org/officeDocument/2006/relationships/customXml" Target="ink/ink224.xml"/><Relationship Id="rId474" Type="http://schemas.openxmlformats.org/officeDocument/2006/relationships/image" Target="media/image234.emf"/><Relationship Id="rId509" Type="http://schemas.openxmlformats.org/officeDocument/2006/relationships/customXml" Target="ink/ink252.xml"/><Relationship Id="rId660" Type="http://schemas.openxmlformats.org/officeDocument/2006/relationships/image" Target="media/image327.emf"/><Relationship Id="rId106" Type="http://schemas.openxmlformats.org/officeDocument/2006/relationships/image" Target="media/image50.emf"/><Relationship Id="rId127" Type="http://schemas.openxmlformats.org/officeDocument/2006/relationships/customXml" Target="ink/ink61.xml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681" Type="http://schemas.openxmlformats.org/officeDocument/2006/relationships/customXml" Target="ink/ink338.xml"/><Relationship Id="rId10" Type="http://schemas.openxmlformats.org/officeDocument/2006/relationships/image" Target="media/image2.emf"/><Relationship Id="rId31" Type="http://schemas.openxmlformats.org/officeDocument/2006/relationships/customXml" Target="ink/ink13.xml"/><Relationship Id="rId52" Type="http://schemas.openxmlformats.org/officeDocument/2006/relationships/image" Target="media/image23.emf"/><Relationship Id="rId73" Type="http://schemas.openxmlformats.org/officeDocument/2006/relationships/customXml" Target="ink/ink34.xml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customXml" Target="ink/ink82.xml"/><Relationship Id="rId334" Type="http://schemas.openxmlformats.org/officeDocument/2006/relationships/image" Target="media/image164.emf"/><Relationship Id="rId355" Type="http://schemas.openxmlformats.org/officeDocument/2006/relationships/customXml" Target="ink/ink175.xml"/><Relationship Id="rId376" Type="http://schemas.openxmlformats.org/officeDocument/2006/relationships/image" Target="media/image185.emf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541" Type="http://schemas.openxmlformats.org/officeDocument/2006/relationships/customXml" Target="ink/ink268.xml"/><Relationship Id="rId562" Type="http://schemas.openxmlformats.org/officeDocument/2006/relationships/image" Target="media/image278.emf"/><Relationship Id="rId583" Type="http://schemas.openxmlformats.org/officeDocument/2006/relationships/customXml" Target="ink/ink289.xml"/><Relationship Id="rId618" Type="http://schemas.openxmlformats.org/officeDocument/2006/relationships/image" Target="media/image306.emf"/><Relationship Id="rId639" Type="http://schemas.openxmlformats.org/officeDocument/2006/relationships/customXml" Target="ink/ink317.xml"/><Relationship Id="rId4" Type="http://schemas.microsoft.com/office/2007/relationships/stylesWithEffects" Target="stylesWithEffects.xml"/><Relationship Id="rId180" Type="http://schemas.openxmlformats.org/officeDocument/2006/relationships/image" Target="media/image87.emf"/><Relationship Id="rId215" Type="http://schemas.openxmlformats.org/officeDocument/2006/relationships/customXml" Target="ink/ink105.xml"/><Relationship Id="rId236" Type="http://schemas.openxmlformats.org/officeDocument/2006/relationships/image" Target="media/image115.emf"/><Relationship Id="rId257" Type="http://schemas.openxmlformats.org/officeDocument/2006/relationships/customXml" Target="ink/ink126.xml"/><Relationship Id="rId278" Type="http://schemas.openxmlformats.org/officeDocument/2006/relationships/image" Target="media/image136.emf"/><Relationship Id="rId401" Type="http://schemas.openxmlformats.org/officeDocument/2006/relationships/customXml" Target="ink/ink198.xml"/><Relationship Id="rId422" Type="http://schemas.openxmlformats.org/officeDocument/2006/relationships/image" Target="media/image208.emf"/><Relationship Id="rId443" Type="http://schemas.openxmlformats.org/officeDocument/2006/relationships/customXml" Target="ink/ink219.xml"/><Relationship Id="rId464" Type="http://schemas.openxmlformats.org/officeDocument/2006/relationships/image" Target="media/image229.emf"/><Relationship Id="rId650" Type="http://schemas.openxmlformats.org/officeDocument/2006/relationships/image" Target="media/image322.emf"/><Relationship Id="rId303" Type="http://schemas.openxmlformats.org/officeDocument/2006/relationships/customXml" Target="ink/ink149.xml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image" Target="media/image203.emf"/><Relationship Id="rId107" Type="http://schemas.openxmlformats.org/officeDocument/2006/relationships/customXml" Target="ink/ink51.xml"/><Relationship Id="rId289" Type="http://schemas.openxmlformats.org/officeDocument/2006/relationships/customXml" Target="ink/ink142.xml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customXml" Target="ink/ink328.xml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563" Type="http://schemas.openxmlformats.org/officeDocument/2006/relationships/customXml" Target="ink/ink279.xml"/><Relationship Id="rId619" Type="http://schemas.openxmlformats.org/officeDocument/2006/relationships/customXml" Target="ink/ink307.xml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269" Type="http://schemas.openxmlformats.org/officeDocument/2006/relationships/customXml" Target="ink/ink132.xml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customXml" Target="ink/ink318.xml"/><Relationship Id="rId683" Type="http://schemas.openxmlformats.org/officeDocument/2006/relationships/customXml" Target="ink/ink339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customXml" Target="ink/ink248.xml"/><Relationship Id="rId543" Type="http://schemas.openxmlformats.org/officeDocument/2006/relationships/customXml" Target="ink/ink269.xml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9.xml"/><Relationship Id="rId585" Type="http://schemas.openxmlformats.org/officeDocument/2006/relationships/customXml" Target="ink/ink290.xml"/><Relationship Id="rId6" Type="http://schemas.openxmlformats.org/officeDocument/2006/relationships/webSettings" Target="webSetting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663" Type="http://schemas.openxmlformats.org/officeDocument/2006/relationships/customXml" Target="ink/ink329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467" Type="http://schemas.openxmlformats.org/officeDocument/2006/relationships/customXml" Target="ink/ink231.xml"/><Relationship Id="rId632" Type="http://schemas.openxmlformats.org/officeDocument/2006/relationships/image" Target="media/image313.emf"/><Relationship Id="rId271" Type="http://schemas.openxmlformats.org/officeDocument/2006/relationships/customXml" Target="ink/ink133.xml"/><Relationship Id="rId674" Type="http://schemas.openxmlformats.org/officeDocument/2006/relationships/image" Target="media/image334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customXml" Target="ink/ink298.xml"/><Relationship Id="rId643" Type="http://schemas.openxmlformats.org/officeDocument/2006/relationships/customXml" Target="ink/ink319.xml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587" Type="http://schemas.openxmlformats.org/officeDocument/2006/relationships/customXml" Target="ink/ink291.xml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customXml" Target="ink/ink221.xml"/><Relationship Id="rId612" Type="http://schemas.openxmlformats.org/officeDocument/2006/relationships/image" Target="media/image303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46" Type="http://schemas.openxmlformats.org/officeDocument/2006/relationships/image" Target="media/image20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customXml" Target="ink/ink309.xml"/><Relationship Id="rId665" Type="http://schemas.openxmlformats.org/officeDocument/2006/relationships/customXml" Target="ink/ink330.xml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99" Type="http://schemas.openxmlformats.org/officeDocument/2006/relationships/customXml" Target="ink/ink47.xml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fontTable" Target="fontTable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customXml" Target="ink/ink299.xml"/><Relationship Id="rId645" Type="http://schemas.openxmlformats.org/officeDocument/2006/relationships/customXml" Target="ink/ink320.xml"/><Relationship Id="rId687" Type="http://schemas.openxmlformats.org/officeDocument/2006/relationships/customXml" Target="ink/ink341.xml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667" Type="http://schemas.openxmlformats.org/officeDocument/2006/relationships/customXml" Target="ink/ink331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1" Type="http://schemas.openxmlformats.org/officeDocument/2006/relationships/customXml" Target="../customXml/item1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28" Type="http://schemas.openxmlformats.org/officeDocument/2006/relationships/image" Target="media/image11.emf"/><Relationship Id="rId275" Type="http://schemas.openxmlformats.org/officeDocument/2006/relationships/customXml" Target="ink/ink135.xml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customXml" Target="ink/ink321.xml"/><Relationship Id="rId689" Type="http://schemas.openxmlformats.org/officeDocument/2006/relationships/customXml" Target="ink/ink342.xml"/><Relationship Id="rId39" Type="http://schemas.openxmlformats.org/officeDocument/2006/relationships/customXml" Target="ink/ink17.xml"/><Relationship Id="rId286" Type="http://schemas.openxmlformats.org/officeDocument/2006/relationships/image" Target="media/image140.emf"/><Relationship Id="rId451" Type="http://schemas.openxmlformats.org/officeDocument/2006/relationships/customXml" Target="ink/ink223.xml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49" Type="http://schemas.openxmlformats.org/officeDocument/2006/relationships/customXml" Target="ink/ink272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8.emf"/><Relationship Id="rId364" Type="http://schemas.openxmlformats.org/officeDocument/2006/relationships/image" Target="media/image17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xvanmaarseveen802\AppData\Local\Chemistry%20Add-in%20for%20Word\Chemistry%20Gallery\Chem4Word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47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6321,'15'-13'5676,"-1"3"-129,-14 10-387,0 16-2580,0 11-2064,-4 5-129,3 14 0,-6 4 129,4 11-258,-2-1 0,0-1-129,3-5-129,2-3 0,-1-10 0,1-8-129,1-9-387,-1-24-258,13 24-2580,-13-24-1935,7-10-258,-6-8-516,-1 3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41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2967,'-15'3'5031,"-3"7"0,18-10-645,-1 12-2709,1-12-516,0 15-129,0-15 0,8 16-516,-8-16-129,15 16-129,-15-16-129,16 11 129,-16-11-129,0 0 0,12 8 0,-12-8 0,0 0 129,5-9-129,-5 9 0,0-18-129,0 18 129,-3-18-129,3 18 0,-9-11 0,9 11 129,-13 0-129,13 0 129,-10 13-129,10-13 0,-6 18 0,6-18 0,-1 17-129,1-17-387,0 0-1419,9 8-2967,-9-8-387,24 1 0,-14 1-774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3.1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59 5805,'0'-28'5676,"0"16"-258,0 12-387,-9-19-3741,9 19-516,0 11 0,0 15-129,0 8-258,0 14 0,-2 11 0,-2 18-258,-4 6 258,1 3-387,-2-1 129,0-5-129,2-12 129,1-10-129,1-15-129,4-13 258,-1-12-129,2-18 0,0 17 0,0-17 0,0 0 0,0 0 0,0 0-129,0 0-129,0 0 0,4-10-258,-4 10-387,0 0-1161,19 0-3096,-19 0-387,11 0-129,-11 0-387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2.2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39 3354,'0'-12'5547,"0"1"-129,0 11-387,-12 10-1806,-3 0-2451,4 10-387,-6 0 258,5 9-129,-4-2-129,7 7-129,2-6 0,7 1-258,2-7 129,10-2-129,3-6 129,4-5-129,1-6 129,1-3-129,1-6 0,-1-8-129,1-4 129,-4-7-258,-2-5 0,-8-5 129,-3-1-258,-5 1 258,-7 5-387,-8 4 516,-5 7-258,-2 6 258,-4 9-129,6 4 129,3 6-129,2 4 0,9 3-129,6-13-387,8 20-1290,10-20-3096,9-2 0,4-11-774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1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48 6966,'13'7'5805,"-6"13"-774,-6-3 0,-7-4-4386,5 9-129,-3-5 129,1 9-258,-4-8 129,5 0-387,-3-5 129,5-13-129,-4 18 0,4-18-129,0 0 0,0 0-129,0 0 0,0-15 0,7-4-129,1-6 129,5-4-129,3-3 129,1 0-258,2 3 387,2 3-258,0 8 258,-2 8 258,1 10 0,-5 1-129,1 20 129,-4 6 258,2 8-258,-7 2 129,0 7-129,-1 5 0,-2-4-129,0-5 129,-3-6-258,-1-8 0,0-9 0,0-17-129,0 0-258,9-26 129,-5-14-129,5-2-129,0-6 129,4 5-129,-3-1 0,3 9 129,-1 12 258,0 11 0,-1 13 258,0 12 258,-1 12-129,-3 2 387,2 12-387,-3 0 258,5 4-258,-3-1 129,2-5-258,-1-3 0,4-7-258,3-3-258,-2-18-774,11-1-3999,-4-10-258,4-11-387,-2-9-258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1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215 19 4257,'7'-16'5805,"-20"14"-258,-9 13-387,-8 1-1935,2 25-2580,-5 4-258,7 10 0,-1 4 129,7 6-258,5-3 0,9-2-129,6-7 0,13-7-129,6-5 129,9-15-129,0-12 0,3-10 0,0-11 129,1-17-129,-5-8-129,-6-11 129,-6-8-258,-8-7 129,-6-3-129,-4 3 258,-11 6-258,-8 8 0,0 12 0,-4 9-129,3 19-258,-2 4-387,17 17-2838,-5 5-1419,10 7-258,3 2-387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0.6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8 7224,'36'-12'5547,"-36"12"-516,0 0 0,0 18-4515,-14 9-258,-9 2 129,0 5-129,-6 3 258,1 0-387,2-5 129,6-2-258,4-6 129,9-4-129,7-7 129,8-4 0,13-7-129,8-2 0,5 0 0,4-3-129,9-1-129,-4-7-258,6 11-1032,-18-5-3354,5 2-387,-9-4-258,-7 2-258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0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334 62 4257,'-7'-16'5160,"7"16"-1419,-18-25-774,18 25-645,-7-13-645,7 13-516,0 0-129,0 0-516,0 0-129,-14-6 0,14 6-258,-21 0 129,8 4-129,-2 3 0,-3 0 0,0 4 129,-3-2-258,0 6 258,-1-1-258,1 5 258,-2 1-258,2 2 258,0 4-258,3 4 129,3 2 0,4 4 0,4 0 0,7 2-129,0-3 129,14 0-129,6-4 129,8-5 0,5-8-129,9-6 0,2-8 129,5-4-129,-3-9 129,3-8 0,-4-6-129,0-7 129,-7-7-258,-9-3 258,-4-3-258,-10-4 129,-6-1-258,-9 0 258,-11 4-258,-11 4 258,-9 12-258,-9 9 129,-3 10 0,-2 8-129,4 4 0,2 10-516,13 12-387,-3-5-3612,22 1-516,6-6-258,9-1-258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59.2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91 3225,'-7'-15'5031,"-6"-4"0,13 19-387,-14-12-3225,-1 4-387,15 8-387,-21 0 0,9 11 0,-6 2-129,0 12 0,-4 5 0,1 9-258,-2 2 258,6 6-387,1 0 129,7-3-129,7-4 0,2-5 0,13-8-129,9-6 129,5-10 0,5-5 0,2-6 0,1 0 0,0-9 0,1-8 0,-5-5 0,-2-3-129,-5-6 0,-4-3 129,-7-2-129,-5-4 129,-8-2-258,-5 1 129,-10 1 0,-2 1 0,-5 6-129,-1 5 129,-3 7-129,0 9 129,4 9-129,0 3 0,5 8-129,-1 4 0,8 6-258,2-4-258,8 8-258,-4-11-2580,10 6-1419,7-6-516,7-3-258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50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6837,'0'0'5160,"0"0"-129,0 0-387,3 11-3741,-3-1-387,3 8-129,0-6 0,5 5 129,-8-17 129,15 20-258,-15-20-129,21 8 0,-21-8 0,16 0-129,-16 0 129,13-15-129,-12-1 0,-1 1 0,0-3-129,0 2 129,-6-2 0,1 5-129,-2 1 129,7 12 0,-17-9 0,17 9-129,-11 1 129,11-1-129,-4 17 129,4-17 0,0 21-129,3-8 129,4 0 0,-7-13-129,19 18 129,-19-18-129,17 12 129,-17-12-129,12 4 0,-12-4 129,0 0-129,12-13 0,-11 0 0,-1 0 0,0-3 0,0 1 0,0 0 0,-1 4 0,1 11 0,-6-15 0,6 15 0,0 0 0,0 0 0,-9 11 0,9-11 0,-1 19 0,1-19 129,0 21-129,3-11 0,-3-10 0,11 19 0,-11-19 129,12 10-129,-12-10 0,12 0 0,-12 0 0,0 0 129,8-16-129,-8 3 0,0 3 0,-4-3 0,-2 3-129,6 10 129,-20-15 0,8 12 0,1 3 0,-2 0-129,1 5 129,12-5 0,-16 13 0,16-13 0,-14 18 129,14-18-129,-3 15 0,3-15 0,0 13 0,0-13 0,0 0 129,4 13-129,-4-13 0,0 0-129,15 5 129,-15-5-129,0 0-129,0 0-129,12 0-258,-12 0-1419,13 0-3354,-13 0 0,0 0-645,0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48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166 1169 10320,'-10'-31'5805,"4"16"-645,-10-12-516,7 12-3870,-7-5-258,9 1 129,-7-10-129,8 1 0,-3-8-258,3-1 0,1-9 0,2-8 0,0-5-129,-1-5-129,0-1 129,0-2-129,-1 1 0,-1 5 0,1 7-129,-2 8 258,2 9-258,0 7 129,1 10-129,0 4 258,4 16-387,0 0 258,-3-13 129,3 13-258,0 0 258,0 0-129,0 0 0,0 0 0,0 0 0,0 0 0,0 0 0,0 0 0,0 0 0,2 7 129,-2-7-129,16 19 129,-5-6 0,4 7-129,2 1 258,5 5-258,5 3 129,2 3-129,1-1 129,2 0-129,-1-1 0,0-3 0,-3-2 0,-2-4 129,-4-7-129,-5-1 0,-3-7 0,-14-6 0,16 9 0,-16-9 129,0 0-129,0 0 0,12-14 0,-9-4 0,2-4 0,3-9 0,1-11 129,7-6-129,2-4-129,2-7 129,3 1-129,3 2 129,0 3-129,-1 9 129,-4 11-129,-4 6 129,-3 8 0,-3 7 0,-11 12 0,0 0 0,0 0 0,0 0 0,0 0 0,11 17 0,-10 8 0,1 10 0,4 11 129,0 13-129,1 13 129,1 10-129,-1 5 129,4 3-129,0 1 0,4-4 129,-1-7-129,4-10 0,-3-8 0,2-9 0,-1-13 129,-1-7-129,-2-13 129,-4-3-129,-9-17-129,17 9 0,-17-9-129,10-8-258,-10 8-387,1-42-2967,4 20-1935,-6-11-129,-10 6-516,-8-4-258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47.3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97 6966,'0'0'5418,"0"0"-129,-12 0-258,12 0-4128,0 0-258,0 0 0,-9-12-129,9 12-129,12-18 0,5 8-258,5-2 0,5 0 0,3 0-129,4 4 129,2 0-129,-1 3 0,-4 5 0,0 0 0,-6 0 0,-3 3 0,-6 4 129,-4 2 0,-10 5-129,-2 12 0,-13 5 258,-12 8-129,-8 4 0,-9 8 0,-5 0 0,-4 2 0,2-8 0,6-8-129,5-10 0,9-8 0,10-6 0,19-13 0,0 0-129,0 0 129,13 0-129,9-2 129,5-6 0,4 2 0,4 1 0,-1 3 0,4 2 0,-2 1 0,-4 12 0,1 11 0,-5 5 0,-2 9 0,-5 6 0,-6 4 129,-8 3-129,-6 3 129,-2-1-129,-14-3 258,-6-6 0,-4-4 0,-4-7 0,-3-8-129,2-9 129,-1-6-258,1-7 129,2-3-258,5-4-129,0-9-129,8 1-387,-2-15-1548,15 13-2967,2-9-387,5 2-387,12-3-129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40.7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72-1 5934,'-13'-2'5160,"-7"8"-258,10 8-387,-2 6-4386,4 3 0,4 7 0,-1-4 129,5 2-129,0-2 0,5 0-129,5-7 0,4-5 0,2-5 0,1-9-129,3-2-129,-4-15 0,2-1 0,-8-9 0,-2 0 0,-8-8 0,0 7 129,-5 3 0,-7 2 129,-3 9 0,-3 8 0,-1 4 129,4 2-129,-2 7 0,17-7 0,-17 16-387,17-1-1161,0-15-2967,8 0-129,12-3-516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45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35 175 10191,'-10'-16'5547,"-12"-4"-387,22 20 0,-3-11-5031,10 3 0,12-5 0,13-3 0,8-2 129,7 0-129,6-1-129,3 3 0,-6 3 129,-2 5-129,-10 5 129,-9 3 0,-15 11 0,-12 11-129,-6 9 258,-20 6-129,-12 5 129,-4 6-129,-10 0 0,0 2-129,0-6 129,7-10-129,6-5 129,11-9-258,11-5 129,15-15 0,0 0-129,11 6 129,11-7-129,7-7 129,7-1-129,4 0 129,4 1 0,3 6 0,4 2 0,-2 11 0,-4 11 0,-2 12 129,-8 5-129,-8 11 129,-14 8 0,-8-2 0,-6 1 129,-13-4-129,-13-5 0,-4-5 0,-12-11 129,-5-7-129,-2-11 0,-2-6-129,2-5 0,-2-3-129,7-6 0,3-7-129,11 3-258,5-10-129,26 20-774,-21-28-3999,21 12 0,12-5-387,7 3-387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44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9417,'0'0'5805,"0"0"-516,-13 24 0,13 20-4902,-1 9 258,1 16-258,1 12 129,6 13-129,-3 6 0,2-1-129,-2-6-129,3-8 0,0-12-258,-1-14 129,0-15-258,0-16-258,6-10-774,-12-18-4128,14-23 129,-2-11-516,1-5-516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44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138 12 4902,'13'-17'5547,"-13"17"0,0 0-387,0 0-3225,0 0-903,2 12 0,-4 0-258,0 16-129,-10 3-129,-2 10-258,-3 1 129,-4 6-258,0 0 0,1-3 0,3-4-129,3-13 0,3-6 0,9-6 0,2-5 0,11-7 0,7-4 0,5 0 0,6-7 0,5-3 0,3 0 129,5-3-129,0 2 0,-2-1 0,-2 3 0,-5 2 0,-4 5 0,-5-1 0,-4 3 0,-8 0 0,-12 0 0,15 5-129,-15-5 0,0 0-129,8 12-387,-8-12-516,0 0-3612,0 0-387,11-13-516,-11-4-387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43.4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293 105 1548,'-12'-32'4515,"6"20"645,-9 0-258,-8-4-3354,23 16 0,-23-18-258,23 18-258,-19-13 129,19 13-258,-16-2-387,16 2 129,-19 16-387,3 11 0,0 9 0,-6 11-129,0 11 0,-3 8-129,3 6 258,5 1-258,5 0 258,6-7-258,6-7 0,11-7 129,11-9-129,10-9 129,8-10-129,5-9 0,5-10 0,0-5 129,2-17-129,-1-12 0,-5-15 0,-6-9 0,-7-8 129,-10-6-258,-5-8 258,-8-2-258,-8 5 129,-4 5-129,-11 8 0,-7 12 129,-6 6-129,-6 12 129,-4 13-129,-3 9 129,0 7 0,0 12 0,2 6-129,-1 11 129,4 5 0,5 0-258,9 5-129,4-6-774,16 8-2838,0-10-903,2-2-516,16-10-387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27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4 3354,'-8'-3'4902,"8"3"-129,-15-1-2451,15 1-387,0 0 0,1 12-258,-1-12-129,0 0-387,0 0 0,18 14-258,-18-14-129,28 13-258,-8-7 0,7 1-258,3-3 0,5 3-129,1-2 129,2 1-258,-1-4 129,-2 4 0,-6-4-129,-3 2 129,-9 0-129,-3-1 129,-14-3-129,0 0 129,13 4-129,-13-4 129,0 0-129,0 0 0,-11 0 0,11 0-129,0 0 0,-15 0-258,15 0-387,0 0-516,0 0-2709,-2 7-1419,2-7-387,0 0-387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25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8-1 2709,'0'0'5031,"0"0"-258,-12 0 129,12 0-3741,0 0-129,0 13 129,0-13 258,10 8-129,-10-8-387,25 5 129,-10-5-387,13 6 0,1-2-258,7-1 0,0 0-258,6 1 0,-2 0 0,0 0-129,-2-2 0,-7 3 129,-6-3-129,-9-1-129,0 3-129,-16-4-387,0 0-258,0 0-1677,-7 6-2709,-8-1 0,0 7-645,-10-1-129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9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50-3 774,'-17'-1'4902,"17"1"387,-13 0-258,13 11-2580,-11-11-774,11 11-129,0-11 0,0 16-129,0-16-516,-3 28-129,-1-12-258,4 4-129,0-4-129,0 1 0,1-3-129,5-2 0,-6-12 0,13 11 0,-13-11-129,16 0 129,-16 0-129,14-21 0,-7 8 129,-3-1-129,-3 0 0,-1 1 0,0 13 0,-4-18 0,4 18 0,-13 0 129,13 0-129,-14 5 0,14-5 129,-11 16-129,11-16 0,-8 20 129,8-20-129,-1 16 129,1-16-129,0 0 0,9 13 0,-9-13 0,16 2 129,-16-2-129,20-2-129,-20 2 129,13-18 0,-13 18 0,6-21 0,-6 21 129,0-18-129,0 18 0,-12-11 0,12 11 0,-18 0 0,18 0 0,-15 13 0,15-13 0,-14 16 0,14-16 0,-8 17 0,8-17 0,0 0-129,0 11 0,0-11-258,0 0-645,17 0-4128,-17 0-387,18-7-258,-18 7-774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7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9030,'30'17'5676,"-22"0"-129,2 12-129,-8 2-4773,6 17-129,-7 2 0,3 13-129,-4 2 0,0 2-129,-4-6 0,-1-4 0,0-8-258,-1-11 258,4-8-258,-1-13 129,3-17 0,-1 11-129,1-11 129,0 0 0,0 0-129,12 0 129,1 0 0,6-1-129,7-1 129,9-1 0,7 0-129,9-1 129,4 3-129,6 0 129,-2 1-129,0 0 0,-4 0 0,-7 0 0,-7 2 0,-10 1 0,-5-1-129,-12 1 129,-3-3-129,-11 0-129,0 0 129,0 0-387,0 0-129,-8-14-1032,8 14-3870,-16-12-129,4 9-258,-7-3-645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7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20 7611,'14'-2'5676,"-14"2"-258,0 0-258,0 16-4386,-7 0-258,-2 16 0,-7 3 0,4 16 0,-7 6-129,6 10-129,3-1-129,6-2 129,4 0-258,10-8 129,8-10-129,8-11 0,5-13 0,3-11 129,3-11-129,-1-7 0,0-16 0,-4-15-129,-5-8 129,-7-13-129,-6-3 129,-11-9-129,-5 0 0,-14 1-129,-6 8 258,-10 10-258,-1 12 129,-6 11-129,6 11 0,-1 10 0,10 8-258,-3 1-387,15 20-774,-3-6-3483,13-1-258,2-14-258,8 19-387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7.0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277 34 7224,'-20'-13'5289,"20"13"0,-21 7-1032,0-1-3354,9 20-129,-13 2-129,3 16 129,-10 3-129,0 15-258,1 3 0,4 5-129,8 0-129,6-3 129,12-7-258,9-8 129,16-11-129,18-14 0,8-11 0,7-15 0,2-6 0,0-17-129,-1-10 129,-7-12-129,-5-9 129,-13-6-258,-8-4 258,-13-7-258,-6 1 129,-7-1 0,-14 10-129,-8 5 129,-9 12-129,-5 11 0,-3 13 129,-3 8-258,4 11-129,0 5-258,15 17-387,-8-5-3354,21 1-516,7-2-516,6-2-387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40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4902,'5'37'5031,"-5"-19"-258,0 0-258,0-2-4386,1 3 258,-1-19-129,4 23 129,-4-23-129,3 14 0,-3-14-258,0 0 129,0 0-129,0 0-129,0-8-129,0-11 0,2 2-129,4-6 0,2 3 0,1-4 0,5 5 129,-1 3 129,0 5 129,1 9 129,-14 2 0,19 7 258,-19-7-129,10 28 129,-10-12 0,4 5 0,-4-6-129,4 2 0,-4-6-129,0-11 0,3 16-129,-3-16 0,12 0-387,-5-9-129,8 0-258,-5-17-387,14 11 0,-11-14-129,13 11 129,-12-7 387,8 12 258,-9 4 516,-13 9 645,22 0 258,-22 0 0,13 27 129,-13-15-129,9 14 129,-8-10-516,9 4-129,-4-4-258,-6-16-516,30 19-2451,-11-14-1806,-3-5-129,8-6-645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6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33 179 7224,'-21'-18'5676,"12"7"-516,9 11 0,0 0-4128,-3-15-129,9 10-387,6-7 0,13 4 129,0-8-258,10 1 0,7-2-258,8 3 0,2-2-129,1 4 0,-4 4-129,-5 3 129,-5 4-129,-8 1 129,-9 9 129,-10 7 0,-11 4 0,-5 8 0,-17 0 129,-8 6-258,-5-1 258,-9 4-258,-6-6 129,0-3-129,2-3 0,7-7 0,7-2 0,8-8-129,9-2 129,16-6 0,0 0-129,0 0 129,17-11 0,7 2-129,8 2 129,4 0 0,4 3 0,3 4-129,-1 4 129,-3 13 0,-5 6-129,-2 8 129,-8 6-129,-9 2 258,-6 3-129,-7-2 0,-4-1 0,-10-3 0,-10-5 0,-7-7 0,-6-7 0,-6-7 0,-1-5 0,-3-5 0,1-4-258,0-9 0,7 2-129,3-9-516,18 11-387,-6-13-3354,22 8-645,4-5-516,18 4-258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5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225 48 6450,'-2'-28'5547,"2"28"-387,-12-11 0,12 11-3999,-16 2-387,5 12 0,-8-1-129,0 17-129,-5 7-129,1 16 0,-4 7 0,2 9-129,2 1 0,10 0-129,4-3 0,7-8 129,2-11-258,13-13 129,8-12 0,7-11 0,7-9 0,1-6-129,5-15 129,0-11-129,2-8 129,-5-10-258,-3-6 129,-6-9 0,-6-1 0,-9-1-129,-6-1 129,-8 8-129,-2 9 0,-11 6 0,-4 9 129,-4 10-129,-1 6 0,1 6 0,1 9 0,6 1-129,2 1 0,12 0 0,-11 1-387,11-1-258,3 13-1161,-3-13-2967,19 7-516,-5-4-129,6 5-516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4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633 39 3612,'7'-20'5676,"-7"20"-258,3-12-129,-10 4-3354,7 8-645,-7 13-258,-1 11 129,-12 4-258,0 18-387,-12 12 0,-10 20-258,-9 14 129,-7 10-129,-7 2-129,-2-2 129,0-7-129,8-12 0,7-17 0,11-19-258,12-17 258,10-15-387,19-15 0,0 0-516,23-13-516,-7-12-4128,19 5 0,-2-8-387,7 1-516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4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9159,'21'17'5934,"-15"10"-645,-6 3 129,0 20-4773,-5 2 0,5 13 0,-6 1-258,3 2 0,-1-2-258,4-9 0,0-3-129,0-13 0,5-11-258,-3-11-129,9-6-258,-11-13-2193,0 0-2580,12-15-258,-5 4-258,-3-7-516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3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134 52 8256,'-9'-12'5676,"-15"11"-516,9 9-129,-2 9-4386,3 11-129,-5 3 0,7 9 0,-2 2 0,7 4-129,6-7-258,2 2 0,12-6 0,7-3 0,4-12 0,5-10-129,2-10 129,1-7-258,0-13 129,-3-12-129,-5-10 129,-7-6-258,-6-3 129,-11-1 0,-1 1 0,-14 7 0,-6 10 129,-3 8-129,0 12 129,-2 8-129,2 6 129,4 5-129,3 9-129,3-4-258,13 10-387,1-20-1548,0 0-2580,0 0-387,11 2-645,5-7 258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3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87 5676,'0'-17'5676,"0"17"-129,0 0-387,0 28-3096,0-4-1032,0 14-387,-2 2-129,2 12 0,-1-2-258,0-1 0,-1-3-129,-1-10 0,1-9-129,2-8-129,0-19 0,0 0 0,1-21-129,4-17 0,4-9 0,-1-9 0,8-4 0,1-3 0,4 3 258,1 9-129,3 10 129,-2 13 129,2 15 0,-2 13 129,-2 2-129,0 20 258,-7 8-129,2 8 129,-6 3-129,0 5 0,-4 0-129,1 0 0,-5-6 0,0-6 0,1-7-129,-1-9 0,-2-18-129,1 13 0,-1-13-129,4-27-129,1-4 0,0-11-129,5-1 129,0-5-129,2 3 129,0 1 129,3 9 0,-2 9 0,-1 13 516,-1 10 0,-11 3 0,18 21 129,-13 1 0,5 12 129,-4 2-129,3 5 0,-1 0-129,4 3 0,-2-5-258,3-2 0,3-5-129,-2-10-387,7 3-387,-21-25-4515,30 18 258,-13-18-645,4 0-387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2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261-5 6063,'-19'1'5676,"-2"11"-258,-6 4-258,11 13-4386,-16-1 129,4 13 0,-6 7-129,7 14-129,1 8-258,9 7-129,5-2-129,10 5 0,5-7-129,14-4 129,12-12-129,10-16 129,9-13-129,6-17 0,6-11 0,-1-19 0,0-19 0,-6-12-129,-7-11 258,-9-11-258,-13-5 0,-12-1 0,-12 3 0,-7 8 129,-16 12-258,-10 12 129,-9 12 0,-3 14 0,-1 14-129,-2 3 0,6 13-258,-1 1-516,18 17-1161,6-12-2838,8 0-258,9-5-645,9-3 130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2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0 132 6321,'0'0'5160,"0"0"0,0 0-516,15-16-3870,2 8-387,0-4 0,12 1 0,2-9-129,10 4 129,0 1-258,5-1 0,-4 6-258,-1 5 258,-8 5-129,-4 1 129,-8 12 0,-8 6 129,-12 7 0,-2 4-129,-16 3 0,-9 3 0,-7 0 0,-4-2 0,-3-2-129,0-8 0,4-6 0,6-4 0,9-3-129,8-10 129,13-1-129,0 0 129,21-10 0,5 0 0,6 0 0,7 2 0,2 0 0,1 4 0,-1 4 0,-2 7 0,-5 9 0,-5 11 129,-7 8-129,-8 6 129,-9 3-129,-5 4 129,-4-2 0,-11-4 0,-7-1-129,-5-10 0,-3-6 0,0-8 0,-3-8-258,2-9 0,4 0-516,-3-21-1032,19-1-3225,-4-9-258,12-2-258,3-6-387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1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45-6 2322,'0'0'4515,"0"0"-516,0 0-1032,0 0-516,-2-12-258,2 12-387,0 0-387,0 10 0,0-10-258,0 24-129,-5-4-258,5 12-129,-2 5 0,0 18-258,-4 6 0,1 14-258,-2 0 0,2 0 0,-1-5-129,2-4 0,3-9 0,1-16 0,0-10-258,0-15-129,0-16-387,11-4-1677,6-14-2838,-6-15-258,7-8-516,-4-5-258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1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11 142 1935,'0'0'5289,"0"0"-258,0 0 0,0 0-2709,0 0-903,0 0-129,0 0-258,0 0-129,0 0 0,-1 13-387,1-13-258,1 15 0,-1-15 0,11 13-129,-11-13 0,13 8 0,-13-8 0,15 0 0,-15 0 0,17-26-129,-10 6 0,0-6 0,-3-1 0,-2-1 0,-2 1 0,0 5 0,-5 7 0,5 15-129,-21-4 129,10 12 0,-2 9 0,1 2 0,3 1 0,1 2-129,2-5 129,4 0-129,2-17-129,9 13-387,-9-13-645,37-11-3741,-18-4-387,10-3-258,-1-9-387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39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12 5031,'0'0'5160,"-17"0"-258,0 7-387,1 13-4128,-6 2-129,1 10 129,-3 2-129,2 6 129,-1 2-258,6 3 0,2-2 0,9 2 129,1-8-129,5-4 129,11-8-258,10-4 129,3-10 0,6-6 0,2-5 0,2-3-129,0-12 129,-1-6-129,-4-9 0,-7-7 0,-4-9 129,-8-2-129,-3-4 0,-7 1-129,-1 2 129,-11 7 0,-4 7-129,-5 9 0,0 12 0,-2 8-258,7 8-387,-11 1-1032,15 14-2967,5 5-129,5 1-387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10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333 49 2451,'0'-12'5031,"-2"-1"-129,-6 1-1290,8 12-1677,-17-8-645,17 8-258,-19-3-129,19 3 0,-26 5-387,11 8 0,-7 5 0,1 11-258,-6 5 129,-1 7 0,-3 6-129,2 6-129,2 1 129,4 6 0,3-3-129,9-1 0,5-5 0,6-2 0,12-7 0,9-4 0,10-12 0,11-10 0,3-9 0,7-7 0,3-12 0,-1-11-129,-1-11 129,-5-6-129,-6-6 129,-11-4-129,-6-2 129,-10 0-129,-6 1 0,-9 1 0,-2 4-129,-12 0 129,-6 8-129,-3 6 129,-6 4-258,-1 6 258,-2 6-258,1 7 129,5 5-129,2 3 0,4 1 129,2 1-387,18-1 0,-15 10-516,18 8-774,-3-18-3225,14 19-129,1-9-645,3 2 129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09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31 539 6708,'0'-12'5547,"0"12"0,-11-20-258,11 20-4386,-6-12 0,6 12-129,-3-32-129,3 8-129,-4-10 0,3-4-258,-1-8 0,1 0 0,1-5-129,-3 6-129,3 4 129,0 8-129,0 8 129,0 8-129,0 6-129,0 11 129,0 0 0,0 0-129,0 0 129,7 11 0,-3 4-129,4 1 258,0 4-129,1 3 129,2 3-129,3 3 129,-3-3-129,3 1 0,1-4 129,0 2-129,1-2 0,-1-5 0,-3-2 0,-1-3 0,0-4 0,-11-9 0,14 6 129,-14-6-129,19-21 0,-7-6 0,2-9 0,5-7 0,3-2 0,3-3 0,0 0 0,-2 8 0,0 6 0,-8 11-129,1 10 129,-16 13-129,16 0 129,-10 16 0,-3 8-129,0 11 258,0 9-258,1 8 258,-2 4-129,3 2 0,-2 3 0,2-3 0,1-2 0,-2-4 0,4-8 129,-3-7-258,3-6 258,-2-6-258,1-3-129,-6-11-645,12 12-2322,-13-23-2064,0 14-645,0-14-516,-26 9 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07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17 5160,'-15'8'5289,"15"-8"-129,-4 13-258,4-13-4386,0 0-258,13 9 387,-13-9 129,30-2-129,-12-6 0,10 2-258,-4-4 129,7 3-387,-1 1 129,2 1-258,-4 3 129,-4 2 0,-4 8 0,-4 12 0,-8 3 0,-4 12 129,-4 8-129,-3 5 0,-6 6 0,0 3 0,-2-1 0,3-3 0,0-6-129,6-6 0,1-12 129,1-1-129,0-13 129,0-15-129,7 17-129,-7-17-129,11 1-645,-11-13-1290,5 1-3096,-1-9-258,1-1-516,-3-5-129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07.4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15 3225,'6'-14'5289,"8"5"0,-14 9-129,0 0-3741,-5 6-645,0 7 129,-9-1-129,3 14-129,-9 3-258,0 15 0,-6 6 0,2 6-129,-5 4-129,4-2 129,3-5-129,9-3 0,4-7 0,9-12-129,0-7 258,13-8-258,8-5 129,5-6 0,5-5 0,4 0-129,-1-10 129,2-3 0,0-5-258,-2-1 258,-5-3-129,-7-2-129,-5 3 129,-15-2 0,-4 7 0,-17 3-129,-8 5 0,-9 7 129,-6 1-129,2 4 129,-2 5-129,7 2 129,7-1-258,5-4-129,11 2-258,12-8-516,0 0-2838,14-14-1290,9-6-516,5-7-258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06.9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0-8 1161,'0'0'5160,"16"-4"258,-16 4-387,0 0-2838,0 0-903,0 0-129,0 15 129,0-15-387,0 38 129,0-11-516,0 11 0,-2 2-258,1 6 129,-1 4-258,1-2 0,-1-1 0,1-4 0,1-9 0,0-1-129,0-9 129,0-6-129,3-5 129,-3-13-387,0 0-387,0 0-774,25-16-3870,-19-7-129,6-4-516,0-4-516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06.5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90 5289,'0'0'5160,"0"0"-129,0 0-387,17-2-4257,-17 2-129,0 0 0,0 0 387,3 12-129,-3-12 129,6 12-387,-6-12 258,9 11-258,-9-11 129,13 7-387,-13-7 129,15-2 129,-15 2-516,20-24 516,-13 8-258,2-1 0,-3-2-258,-3 1 516,0 2-258,-3 5 0,0 11 0,0 0 129,-9-7-129,9 7 129,-13 8-129,13-8 129,-13 19-129,13-19 0,-7 17 129,7-17-129,-4 16 0,4-16 0,0 0-129,0 0-258,12 16-516,-12-16-1419,16-13-2580,-2 2-645,3-6-258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05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67 1161,'0'-8'3999,"0"8"129,0 0-3354,0 0 258,0 0 387,0 0 258,0 0-129,0 0-129,0 0-516,0 0 129,-9 0-258,9 0-129,-11 10-129,4 3-129,-4 2-129,0 8 129,-4-1-129,1 9 0,-2-2 0,2 3 0,1-2-129,4 1 129,1-4-129,6-1 129,2-3 0,0 1-258,7-4 516,5 3-516,2-3 258,6 1 0,1-3 0,4-1-129,3-4 0,4-4 0,0-3 0,5-4 0,-2-2 0,1-12 0,-1-5-129,0-4 129,-4-6-129,-1-2 0,-3-8 0,-1-3 0,-7-4 0,-2 0 0,-5 0 129,-4 1-129,-6 3 0,-2 2 0,-6 6 129,-10 4-129,-4 7 0,-5 6-129,-6 5 129,-5 10-129,-2 4 129,-6 15-129,-3 6 0,-1 6 129,1 4-129,2 0 129,4 2-258,4-6 129,10-6-129,3-8-258,13 1-387,0-15-774,11-3-3354,9 9-387,6-9-516,7-3 129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4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71-3 3225,'-17'0'5289,"3"0"0,14 0-129,-12 6-3096,12-6-1548,0 16 387,0-16-258,6 22 258,-3-11 0,9 8-258,-5-6-258,3 5 0,0-5-129,-3-3 0,-7-10-129,13 9 0,-13-9-129,11-2 129,-7-11-129,0-4 0,-2 1 0,-2-4 0,0 4 129,-4 2-258,4 14 129,-21-13-129,6 13 129,1 12 0,0 5 0,-1 2 129,2-1-129,5 0 0,2-2 129,4-4-129,2 0 129,0-12-129,14 9 129,-1-9-129,1 0 129,0-4-129,-2-2 0,0-3 129,-4-4-129,-4 0 0,-4 0 0,0 1 0,0 12 0,-14-13 0,14 13 0,-22-5 0,11 5 0,-1 3 0,12-3 0,-19 15 0,19-15 0,-13 13 0,13-13-129,-3 12-387,7 5-1032,-4-17-3870,21 2-258,-21-2-387,15 0-516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3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0 682 6450,'42'28'5676,"-26"-18"-129,-4 1-258,-12-11-4515,0 0-129,0 0 129,24-16-129,-15-20 0,6-5 0,-5-15-258,5-9-129,-3-10-129,2-1 0,-3 1-129,2 9 0,-4 10 0,-3 9 129,-1 13-258,-1 10 129,-4 24 0,0 0 0,14-1 129,-6 14-129,1 10 129,2 6 0,3 5 0,4 6 0,-1 2 0,2 2 0,-1-1 0,1-4-129,-3-4 129,3-4 0,-3-4-129,-1-5 0,-2-6 129,-2-4-129,-11-12 0,17 6 0,-6-11 0,0-21 0,2-9-129,4-12 129,4-8-129,5-9 0,3-2 0,3 3 129,-1 4-129,-3 18 0,-5 7 129,-2 15 0,-6 14 0,-1 8 0,-8 21 0,1 11 129,-4 11-129,2 9 129,0 8 0,0 8-129,0 4 129,2 7-129,1-1 0,1-2 129,1-7-129,0-5 0,-1-7-129,2-10 129,-1-10-129,-3-13-129,2-6-258,-9-21-2193,0 0-2838,4-11-129,-4-8-516,-12-7-516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2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47 6450,'-10'-12'5676,"10"12"-516,-12 0-129,12 0-4515,0 0-387,0 0 129,11 3 129,6-4-129,13-4 129,2-5 0,10 4-129,1-2-129,1 3 0,-1 5-129,-4 5 0,-8 12 129,-13 10-129,-8 10 129,-10 4 0,-10 3 0,-7 4 0,-10-3 0,-2-3 0,-3-9 0,-1-5-129,2-12 129,3-5 0,7-7-129,5-4 0,3-3-129,8-9 129,5 12-129,4-21 0,12 11 129,6 1-129,3 4 0,6 5 129,1 0 0,3 5 0,1 12 0,-3 5 129,-5 4-129,-3 8 0,-4 3 129,-6 6 0,-6 3-129,-6 1 129,-3-1 0,-7-1 0,-10-5-129,0-6 129,-5-8 0,-2-7-129,-1-11 0,-3-8-129,4-6-129,-5-14-258,13 7-516,-12-21-2193,12 15-1935,7-4-516,9 5-516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39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288 18 3612,'0'0'4902,"5"-13"0,-5 13-387,-13-10-3612,0 15-516,-5 3-129,-3 5 0,-8 0 0,-3-1 0,0 0-258,2-2 129,2-3 0,2-2-129,7-4 129,5-1-129,14 0 0,-15 0 0,15 0 129,0 0-129,0 0 0,0 0 0,3 17 129,1-4 0,-3 2 0,2 4 0,-3 4-129,0 1 129,-3-1 0,0 1-129,-1-4 0,0-2 0,3-3 0,1-15 0,1 13 0,-1-13 0,25 0 0,-8-9 0,5-4 129,5-1-129,2 0 0,0-2 0,2 5 0,-2 5 0,-2 3-129,-3 3 129,-3 7 0,-4 8 129,-5 5-129,-4 3 0,-5 3 258,-3 1-129,-4 2 0,-6-1 0,-4-2 0,-4 0 0,-1-7 0,-1-1 0,1-5-129,1-3-129,0-5 0,3-5-258,15 0-387,-24-4-774,24 4-2709,0-16-903,0 2-129,6-1 130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2.0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-6 171 7482,'1'-15'5547,"-1"15"-129,6-21-516,-6 21-4515,21-23-129,2 9-129,1-5 387,11 1-258,1 0 0,6 2-129,2 3 0,-1 4-129,-2 6 129,-8 3 0,-6 7-129,-11 9 129,-9 6 0,-7 4-129,-15 1 258,-9 5-258,-9 2 0,-4-2 0,-4-2 129,5-4-129,3-7 0,5-4 0,8-4-129,20-11 129,0 0 0,0 0 0,20-12-129,10 0 129,7-1-129,7-1 129,6 4 0,3 3 0,-5 7 0,2 8 129,-7 10-129,-7 8 0,-9 8 258,-10 6-129,-12 3-129,-5 2 129,-6-4 0,-12-3 0,-6-6 0,-2-4 0,-5-10-129,1-10 0,4-5-129,-2-5-129,10-6-516,-1-20-1290,16 3-3225,3-7-258,10-2-645,12-6 129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1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29 2451,'-1'-20'5160,"0"8"387,1 12-516,0 0-3612,0 0-387,0 0 258,0 0-129,-2 11 0,-1 2-258,3 14-516,2 4 0,2 13 0,0 7 0,-1 11-258,0 5 129,-1 7-258,1-3 129,1-5 0,-1-6-129,3-10 0,-1-11 0,1-13-129,2-12-129,-8-14-387,17-11-1419,-4-23-3225,1-9-387,-4-7-258,3-2-516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0.5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86 4128,'0'-10'5031,"0"10"-1290,0 0-1935,0 0 258,-4-16 0,4 16-387,0 0-129,0 0-645,0 0-129,0 0-258,-18-2 129,18 2-387,-17 13-129,6 7 0,-3 5 0,-4 9-129,1 4 129,2 6-129,1 4 129,5 2-129,4-4 129,5 1-129,1-4 0,12-4 129,4-6-129,10-3 129,5-9 0,8-7 0,5-10-129,8-4 129,2-17 0,3-7 0,0-12 0,-1-7-129,-8-6 0,-6 0 129,-9-3-129,-11-1 129,-11 4-258,-10 1 258,-8 4-258,-14 3 129,-6 10 0,-8 4-129,-8 8 0,-2 4 129,0 9-129,2 4 0,3 4 0,0 7 0,8 5-129,3 1 0,9 6-129,3-3-258,9 8-387,-8-11-1290,15 7-2838,0-3-258,1-1-645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00.1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258 675 4773,'0'0'4386,"0"0"0,0-14-387,0 14-1032,0 0-645,0 0-387,0 0-645,0 0-258,0 0-129,0 0-258,-13-16-129,13 16-129,-21-21-129,6 2 0,-6-4-129,-1-7-129,-2-4 0,-1-2 129,-1-4-129,3 1 0,3 3 0,4 3 0,3 2 0,4 7 0,4 8 0,0 3 0,5 13 0,0-13 0,0 13 0,0 0 0,14 4 0,-14-4 0,25 23 129,-4-8-129,-2 1 0,6 5 0,-1-1 0,4-5 0,-4-1 0,0-7 0,-4-1 0,-2-6 129,-1-1-129,-4-12 129,-2-9-129,-3-4 0,-3-8 0,-1-6 0,-3-4 0,-1-1 0,0 2-129,0 6 129,0 6 0,-1 6-129,0 8 129,1 17 0,0 0 129,8 3-129,0 19 0,4 6 129,2 10-129,3 4 129,4 10-129,2 4 0,0-2 0,2 2 0,-1-9 0,-2-8-129,1-4 129,-2-8-387,0-4-129,-21-23-774,36 22-4128,-36-22-129,16 14-645,-16-14-258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2.7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27 341 9804,'-15'-23'5547,"8"10"-258,3-4-129,3-4-4644,7-1-258,9-6 0,8-2 0,2-8 0,5 4 0,1 3-129,3 5-129,-3 2 129,-1 6-129,-4 6 129,-1 8 0,-6 4 0,0 14 0,-2 11 0,0 11 0,1 9 129,4 13 0,1 8-129,5 9 0,-1 1 0,2 5-129,0-5 129,-4-11 0,0-10-129,-6-11-129,-3-11 0,-5-17-129,-11-16-258,0 0-903,15-20-3870,-20-9-258,-6 0-516,-11-7-129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00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195 635 4773,'0'13'5547,"0"-13"0,0 12-903,-10-19-2967,10 7-129,-7-18 0,7 18-387,-14-35-387,2 8-258,-6-10-258,0-3 0,-5-7-258,1 2 129,3 2-129,2 5 129,3 2-258,5 12 258,1 4-129,8 20 0,-4-14 129,4 14 0,0 0 0,9 9 0,-9-9 0,24 25 0,-9-14 0,3 4 0,2 0 0,-2-4-129,0-1 129,-2-2-129,-3-5 0,-1-3 0,-1 0 0,0-11 0,-1-7 0,2-5-129,-2-10 129,1-5-129,-1-4 0,-3 3 0,1 0 0,-4 6 129,-1 5-129,-2 8 129,1 8 0,-2 12 0,0 0 129,15 26 0,-5-2 0,4 7 129,0 6-129,2 5 0,3 2-129,-1 0 129,1-3-129,1-5-129,-2-5 0,-5-2-129,4-3-258,-17-26-1548,17 25-3483,-17-13-129,0 0-258,-13-3-645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2.3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52 7611,'0'-35'5676,"0"35"-258,-7-18-516,7 18-4128,0 9 0,1 16 0,-1 1-129,0 14-129,0 9-129,0 15-129,1 12 129,9 10-129,-2-4-258,8-4 129,5-7-129,0-8 129,4-10-129,3-16 0,0-15 0,2-13 0,-1-9 129,-1-13-129,-1-11 0,-4-10-129,-3-7 0,-5-5 0,-7 1 0,-8-2-129,-6 8 129,-12 4-129,-4 13 129,-7 9 0,-4 13 0,-3 5 0,2 14 0,2 4 129,6 4-129,3-3 0,7 3-387,2-10-387,14 4-1419,0-21-2838,13-5-258,2-13-516,2-11 129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1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-5-12 6966,'0'0'5289,"-3"-14"0,3 14-129,0 0-4386,2 20 0,5-5 258,8 17-258,-3 2 0,10 14-258,-1 2-129,6 9 0,-1 0-258,3 0-129,0-4 258,0-2-258,-1-11 0,-4-5 0,0-8 0,-7-10-129,-2-5 0,-15-14-258,21 16-387,-21-25-1032,0 9-3612,7-29 0,-7 6-516,0-4-258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1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44 1032,'-4'-14'5031,"4"14"387,-16-5-258,9 12-2838,-8-7-516,15 22-129,-7-5-516,7 20-129,-7 1-387,7 14 0,0 5 0,2 13-387,5 2 129,5 0-258,1-7 0,7-3 0,4-8 0,2-8-129,1-12 0,3-13 129,2-15 0,0-6 0,-2-10-129,0-16 129,-4-12-129,-2-8 129,-2-11-129,-4-5 129,-8-6-129,-9-6 0,-1-2 0,-12 6 0,-10 5 0,-9 12 0,-7 9-129,-5 9 0,0 12 129,0 13-129,5 10 0,2 5 0,7 10 0,3 2 0,12 5 0,4 0-258,10 7-258,0-7-516,17 13-2064,0-9-2064,6-2-258,6 1-516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0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40 2967,'0'0'5031,"0"0"0,0 0-387,0 0-2967,0 0-774,0 0 0,0-8-129,0 8-129,12-7-387,-12 7 129,19-5-129,-6 1-129,-1 0-129,1 0-258,3 4-258,-16 0-903,28-8-2709,-16 8-1032,-12 0 0,12 3-387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38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47 774,'0'-11'4257,"0"11"258,-11 3-129,11-3-3483,-18 17-129,10 0-129,-7-2 258,7 8-129,-6-2-129,3 7-129,-2-4-258,5 7 129,-2-6-129,6 3 0,3-5-129,1 1 0,4-6 129,8 2-129,1-6 0,5-1 129,2-4-258,5-4 129,-1-5 0,4 0 0,-2-10-129,-1-4 258,1-4-258,-3-4 0,-7-4 129,-3-2-129,-4-3 129,-4-1-129,-5 0 129,-3-2-129,-8 3 0,-4 3 0,-1 3 0,-4 4-129,1 4 129,0 6-129,5 3-258,-2 3 129,16 5-129,-17-3-258,17 3-645,0 0-2580,0 0-1032,7 4-387,-7-4 387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48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66 143 4386,'-6'2'5160,"6"-2"-129,0 0-2451,0 0-387,0 0-258,0 0-387,0 0-516,0-14-129,0 14-129,16-19-258,2 9 0,-2-5-387,6 2 258,2-1-129,-1 1-129,-2 1 0,0 3-129,-7 0 129,-3 3 0,-11 6-129,13-11 129,-13 11 0,0 0-129,0 0 129,-7 8-129,-6 2 129,-4 3-129,-5 4 0,-4 1-129,-2 2 258,-2 1-129,0-2 0,1 0-129,3-6 258,8-1-258,5-6 129,13-6 0,0 0-129,0 0 0,0 0 129,10-19 0,9 6-129,3-3 258,3 0-258,2-3 258,-1 2-129,1 1 0,-3 4-258,-8-2-387,5 11-516,-21 3-3741,14-7-258,-14 7-645,0 0-258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6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3 9159,'-7'-13'5676,"-11"14"-258,7 26 0,-3 2-4773,11 16 0,-4 4 129,7 14-258,0 7 0,1 9-129,7-2-129,5 4-129,3-7 0,3-4-129,2-11 0,1-7 0,1-12 0,-2-14 0,0-12-129,-5-13 129,2-6 0,-6-16 0,0-12-129,-5-8 129,-3-5-129,-4-3 0,-4-3 129,-6 1-129,-8 11 0,-1 8 0,0 8 129,-4 10-129,0 10 0,0 6 129,4 12-129,-1 4 129,3 4 0,2 0-258,6 2-129,-1-6-645,10 7-2967,1-12-1419,3-1-387,-4-12-516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6.2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25-6 10191,'-16'-1'5934,"10"10"-516,-2 13 0,13 14-4902,-5 7 0,9 13-129,-1 5 129,5 16-258,2 4 0,7-1-129,5-5 0,0-6-129,5-10 0,-1-8 0,4-15 0,-1-17 0,-2-13 0,-2-8-129,-3-16 129,-4-12 0,-2-4 0,-5-12-129,-6 1 0,-8-2 0,-2 3 0,-12 8-129,-7 10 129,-7 10 0,-5 14 0,-4 4 0,-1 22 0,1 7 129,3 5 0,5 3-129,5 0 129,7-7-129,11-2-258,4-18-387,18 2-1161,5-19-3483,8-17 0,2-16-516,2-9-387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3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3096,'6'-28'5418,"5"5"0,-11 23-258,16-6-3354,-16 6-129,0 0-258,0 0-258,0 0-129,0 0-387,18 17-129,-18-17-129,14 19-129,-14-19-129,16 16 0,-16-16 0,16 4 0,-16-4-129,14-10 0,-8-2 0,-3-4 0,1 1 0,-4-2 0,0 4 0,0 13 0,-4-13-129,4 13 129,-11 4 0,4 9 0,0 1-129,0 0 129,1 0 0,1-2 0,3 0 0,2-12 0,-1 12-129,1-12 129,0 0-129,8 0-258,-8 0-387,13-6-1419,-13 6-3096,15-8-258,-15 8-516,0 0-129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0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38 5289,'-8'13'5418,"8"-13"-258,0 0-387,0 0-3741,9-7-258,-9 7-129,27-10 0,-13 2-129,8 3 0,-5-2-258,3 4-129,-5-2 0,-1 3-129,-2-1-129,-12 3 129,12-1-387,-12 1-387,0 0-387,0 0-3741,0 0-258,0 0-258,0 0-387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47.9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39 187 6966,'-22'-17'5289,"22"17"-258,-13-14-129,8-7-4128,5 21-258,7-14 0,11 6 258,-2-6-387,11 2 0,-2-3 0,7-1-258,1-1 0,2 4 0,-5 1-129,-1 2 129,-4 5 0,-2 5 0,-3 7 0,-4 16 0,-1 11 0,-1 12 129,-1 12 0,3 11-129,1 11 129,4 8-258,3 5 129,1 2-129,-1-4 129,2-1-129,-1-8 0,-1-8 129,-7-12-258,-3-10 258,-6-11-129,-1-12 0,-4-11 0,-3-7 0,0-11 129,-12 12-129,-3-8 0,-6 2 0,-6 1 0,-9 4 0,-2 2 0,-7 0 0,-1 0 0,1-1 0,3 0 0,5-2-129,7-3 0,8-6-258,10-1-258,3-14-774,17-4-3870,1-7-129,5-2-516,4-1-258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47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12 7740,'0'-18'5547,"0"7"-129,2 19-387,-2 12-4386,13 19 0,-3 6 0,9 20-129,-3 9 129,7 14-387,-1 2 0,3 1-258,-2-4 129,-2-11-258,-1-9 0,-5-20-258,2-11-258,-17-36-774,22 0-3741,-18-30-129,-3-11-516,-1-19-129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46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297 233 1548,'0'0'4902,"0"0"129,-9-4 0,9 4-1935,-15 0-2193,15 0 129,0 0 0,0 0-129,-9-7-129,9 7 0,-4-16-387,-1 3 0,-2-5-129,0-2-129,-3-3 0,0 0 0,-1-3-129,0 2 129,-1 3 0,1 1-129,0 6 129,11 14-129,-23-4-129,10 13 258,-1 16-258,-4 15 129,2 8-129,-3 18 129,2 10-129,-1 4 258,4 5 0,6-3-129,5-3 129,3-6-129,8-11 0,9-13 0,10-13 129,6-12-129,4-11-129,9-9 129,3-4 0,3-14 0,1-5-129,-3-7-129,1 2-516,-13-14-774,13 9-2967,-19-9-774,-6-2-387,-7-3-258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5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9 341 7611,'-9'-13'5805,"7"0"-258,2 0-387,-1-11-3999,6 5-258,0-10-129,11-1-258,-1-6 0,3 0-258,4-1 0,3 8 0,-1 3-129,5 6 0,0 6 0,1 13 0,-1 4-129,1 19 129,-2 14 0,1 16-129,-2 11 129,-5 11 0,-6 6-129,-4 5 129,-5 0-129,-7-3 129,-1-9-129,-12-8 0,-3-20 0,-4-8 0,-3-16 0,-4-10-129,0-10 0,2-8 0,0-12 129,6-11-129,4-3 0,4-9 0,11 1 0,6-2 129,11 4 0,8 2 0,3 8 0,4 8 129,1 11-258,3 10 258,-4 3 0,-1 18 0,-2 7 0,-1 4 0,-2 1 0,-2 0-129,-2-1 0,-5-6-129,1-2-258,-6-17-258,6 3-903,-13-20-3999,5-11 0,-5-16-387,-2-7-645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4.9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64 7353,'3'-31'5676,"-3"31"-258,-10-5-387,10 5-4257,-11 25 0,4-1 0,7 18-129,-6 4 0,6 18-258,0 7 0,3 12 0,7-2-258,7-2 129,3-4-129,4-10 0,5-8-129,4-13 129,2-16-129,-2-16 129,3-10 0,-1-6 0,-3-17-129,-1-10 129,-8-13 0,-2-8-129,-7-10 0,-6-8 0,-8-6 0,-6-7-129,-11 0 0,-5 6 129,-6 8-129,-7 10 129,-1 14-129,-2 13 0,-1 16 129,3 15 0,4 5 0,0 15-258,8 6 258,0-1-129,9 3 0,2-2-258,12 1-258,-3-8-516,18 12-2709,-1-11-1548,5 0-516,1-4-258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37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40 2193,'2'-15'4128,"-2"2"258,0 13-2967,0 0-516,-2-12-129,2 12 0,0 0 129,-8 11-387,8-11 0,-14 27-387,3-10 129,3 7 0,-4-1 0,2 7 0,-1-4 0,4 5 0,0-7 129,3 6-129,3-9-129,1 3 129,5-5-129,5-1 129,2-6-258,3 1 258,0-6-129,5-2 0,-2-5 0,4 0 0,0-9 129,0-4-129,1-5 0,-5-3 0,0-4-129,-4-2 129,-5-2-129,-7 0 0,-2 0 0,-7-1-129,-7 6 129,-2-1 0,-4 7-129,-2 3 0,1 7 0,-1 4 0,5 4-129,-2 0 0,6 9-129,-1-5-258,9 11-645,5-15-2193,-13 13-1161,13-13-258,2 14 259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46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721 54 516,'-14'-16'4773,"14"16"387,-10-13 0,-4-1-2064,14 14-1032,-15-12-516,15 12-258,-24 0-129,11 2-516,-14 3-129,-1 5-129,-9 3-129,-12 3-129,-8 3 0,-8 3-129,-3 0 258,2 4-258,2-5 129,8-2-129,11-3 129,12-5-258,10-2 258,23-9-129,-13 13-129,13-13 129,11 13 0,1 2-129,4 5 129,2 9 129,1 13-129,0 12 0,-1 13 0,-3 11-129,-1 12 258,-4 10-129,1 5 0,-4 0 0,2-3 0,0-9-129,4-11 129,2-10 129,5-17-258,4-15 129,5-14-129,5-12 258,2-12-258,2-5 258,3-10-129,-1-6 0,-2-1 0,-2-2 0,-3 1 0,-2 0-129,-5 5-258,-4-2-258,4 14-258,-14-17-2064,3 12-2064,-2-2-645,-1 0-129,-4-4 259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26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45 866 10449,'-13'3'5676,"4"-15"-258,6-10 0,-5-12-4773,8-5 0,-1-18-387,1-7 129,-1-7-129,1-5-129,0 1 0,0 3-129,1 6 129,0 9-129,0 15 0,0 8-129,-1 12 129,2 9 0,-2 13 0,0 0 0,0 0 0,18 19 129,-7 5-129,3 8 129,2 6 0,3 6 0,0 5-129,3 0 129,0 0 0,-1-5-129,0-8 0,-2-5 129,-4-8-129,2-14 0,-2-9 0,1-9 0,1-21 0,1-14 0,1-11 0,1-7-129,2-8 129,2-1-129,-1 4 129,-2 10-129,-3 10 0,-6 16 129,0 14 0,-12 17 0,16 7 129,-11 20-129,-2 17 129,7 11-129,-1 18 0,5 9 129,0 5-129,4 6 129,3-5 0,0-9-129,0-11 129,-2-12-129,-3-15-129,-4-16-129,0-6-258,-12-19-2322,8-7-2709,-8-11-258,0 2-387,-3-7-387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25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0 149 10062,'13'-29'5676,"-13"29"-387,12-30-516,2 26-4386,3-5 0,11 1 0,2-5 0,8 2-129,3-2-129,1 1-129,-4 2 129,-2 3-129,-8 6 129,-6 4-129,-8 14 129,-8 17 0,-6 12 0,0 18 0,-11 12 0,4 14 0,-4 6 129,3 4-258,1-7 129,4-8 0,3-12 0,2-16-129,7-16-129,-2-16-129,6-10-516,-13-24-1548,0 9-3096,4-42 0,-4 7-645,-10-11-387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25.5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56 5031,'1'-40'5805,"-1"28"-516,0 12-258,-13-5-2580,-2 5-1677,5 20 0,-9 4-387,2 20 258,-9 8-258,3 15 0,-5 4-129,5 14 129,-1-5-129,6-1 0,6-8 0,10-7 0,2-15-129,12-13 0,11-12 129,5-12-258,8-9 0,0-4 0,1-16 0,0-8-129,-2-6 0,-5-5 0,-5-4-129,-11-3 129,-10 4-129,-5 0 129,-13 8-129,-11 9 129,-7 9 0,-6 12 0,-1 1 0,-1 10 0,5 9-129,5-4-258,11 6-258,-2-20-2193,21-1-2193,0 0-387,13-4-516,8-17 259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25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 4773,'3'-19'5676,"-3"19"0,0 0-516,0 0-2451,0 0-1419,5 9-258,-5 10-387,7 16 0,-3 9-129,5 13-258,-1 10 0,1 11 0,-1 0 0,1-2-129,1-4 129,-2-10-129,-1-12 0,1-10 0,-3-12 0,0-13-129,0-3-129,-5-12-129,0 0-387,0 0-645,30-17-3999,-26-2-129,7 3-645,0-10-516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24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236 55 4386,'-23'-26'5547,"23"26"-387,-22-25-645,22 25-2709,-25 0-516,14 14-387,-11 4-129,3 19-129,-8 5-129,4 14-258,-2 3 0,7 4 129,4 1-258,8-2 258,6-5-129,6-9 0,12-9 129,8-8-258,5-10 258,9-8-258,-1-8 129,4-5-129,-1-13-129,-1-9 0,-5-9-129,-5-11 0,-7-5 0,-11-12 129,-11-3-258,-4-3 129,-15 2-129,-10 5 129,-4 4 129,-7 10-129,1 11 0,-1 10-129,7 11 129,2 7-258,9 5 0,3 3-387,13 11-387,4-14-1548,0 17-2451,12-7-387,7 3-387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20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-8 174 9417,'9'-13'5805,"-9"-4"-516,0 17-129,0 0-4773,0 0 0,13-13-129,6 4 129,-3-8-129,9 2 0,2-5-258,5 1 129,-1-1-129,-2 5 0,-4 4 0,-1 5 0,-5 6 129,-6 11-129,-4 13 129,-3 19 0,-6 12-129,0 17 258,-6 5-258,-3 11 258,-2 5 0,1-6-129,3-4 129,3-14-129,2-13 129,2-11-258,4-13 129,1-14-387,6-7-387,-8-19-903,10-5-3741,-8-16-129,-1 0-387,-4-14-774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20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220-12 6063,'4'-14'5418,"-4"14"-129,-4 12-516,-7 19-3741,-12 4-387,3 19 129,-8 6 129,4 13-258,-8 3-129,5 4-129,2-5 0,11-2-129,4-11 129,5-10-129,5-12-129,10-7 129,8-14 0,9-7-129,3-7-129,4-5 129,1-8-129,2-9-129,-1-9-129,-4-5 129,-4-4-258,-10-3 129,-10 0-129,-8 2 129,-10 6-129,-12 6 258,-8 11-129,-5 8 258,-1 5-129,-1 5 129,6 8-129,2 0-129,9 5-258,1-10-774,19-8-3354,0 0-645,13 0-129,5-13-645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9.3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152 83 5934,'0'-34'5418,"-1"23"-129,1 11-645,0 0-3612,-11 0-258,8 18-129,-10 11 0,3 17 0,-10 6-258,2 12-129,-3 5 129,2 2-129,2-4 0,6-5 0,3-9 0,8-11-129,5-12 258,10-8-258,3-8 0,7-7 0,0-7 0,3-1 0,-1-12 0,2-12-129,-1-6 0,-3-12 0,-2-6 0,-7-9 0,-6-9-129,-6-3 0,-4-3 0,-8 5 0,-9 9 129,-5 10-129,-4 10 129,-2 13-129,-1 13 0,0 13 0,2 12-129,1 10 0,10 9-129,0-7-387,15 19-1161,1-13-3096,5 1-258,11-8-516,8 3-129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8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0 160 7353,'9'-12'5031,"5"3"129,-14 9-258,23-4-4515,-10-2 129,9 0 0,2-8 0,9 0 0,2-7-129,5 2-129,-3-2-129,1 4-129,-7 4 129,-4 8-129,-9 5 129,-6 18-129,-10 15 129,-2 16 0,-10 12 129,-2 12-129,-4 9 129,0 9-129,-2-2 129,5-5-129,3-8 0,4-12 0,3-12 0,3-11-258,0-12 0,0-15-387,3 5-774,-3-19-3741,0 0-129,-9-21-387,0 0-516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8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278 4 6063,'2'-14'5418,"-2"14"0,-26 0-645,11 18-3870,-16 5-258,1 20 0,-7-1-129,3 21 129,-5 5-258,9 5-129,6-1 0,12 1-129,10-4 129,5-7-258,17-5 258,14-16-129,3-12 0,10-11 0,1-11 0,2-9 0,-4-15-129,-3-13 0,-6-11 129,-9-9-129,-4-11-129,-13-6 129,-8-1-129,-6 2 0,-14 4 0,-9 7 0,-5 11-129,-7 12 129,0 13 0,-2 7-258,7 12-129,0 0-387,15 18-258,-5-9-2838,22 9-1161,1-1-645,15-2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10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312 1173 4644,'8'19'5289,"-6"-4"129,-2-15-387,-7-2-3999,7 2 258,-10-18-129,6 7 0,-13-20 0,5-4-387,-10-12-258,-1-8-258,-5-11 0,-1-6-129,-1-7-129,2-2 129,-1 1-129,6 10 0,2 8 129,7 8-129,3 15 0,3 10 0,5 9 129,3 20-129,-3-13 0,3 13 129,0 0-129,3 10 0,4 2 129,2 2-129,3 4 0,4 8 129,3-3-129,3 6 129,3-6-129,0 8 129,-1-2-129,-1-1 258,2-2-258,-6-3 129,0-2-129,-5-1 129,-4-6-129,-10-14 129,15 17-129,-15-17 0,0 0 0,0 0 0,7-15 129,-7-9-129,0-4 0,-5-13 0,-4-11 0,-1-7 0,1-6 0,-2-2-129,1-4 129,3 7-129,1 1 0,4 13 129,2 9 0,0 8 0,0 13-129,0 6 129,0 14 0,0 0 0,19 8 0,-8 11 0,4 9 129,5 7-258,4 8 258,6 7-129,4 3 0,4 7 0,-1 2 129,-3-2-129,-3-3 0,-4-5 129,-2-6-129,-9-7 0,-3-6-129,-8-12 0,0-3-258,-5-18-258,7 19-387,-7-19-903,0 0-3612,1-6-129,-1 6-258,0 0-258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01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1936 7353,'10'-22'5676,"-4"6"-129,3-2-387,-9-10-4128,28-6-387,6-15 129,26-10-129,11-22 0,21-6-258,17-16 0,20-15 0,17-9-129,14-7 0,7-6-129,-1-1 0,-4 1 0,-2 3 0,-14 13-129,-14 17 0,-21 14 0,-24 20 0,-19 17 129,-19 20-258,-18 14 129,-16 13 0,-15 9 0,0 0-129,-7 9-129,-4-1 129,11-8-387,-26 10-516,26 7-1032,0-17-3483,0 0-129,0 0-387,0-6-258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9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0 145 3225,'13'-12'5805,"-13"12"-258,9-13-387,-9 13-2967,0 0-516,12 3-129,-12-3-516,0 0-258,0 0-129,0 0-129,14 2-129,-14-2-129,11 7 0,-11-7-129,13 0 0,-13 0-129,0 0 129,12-9 0,-12 9-129,1-18 129,-1 18-129,0-18 0,0 18 129,0 0-129,-3-11 0,3 11 0,0 0 0,0 0 129,-11 11-129,11-11 0,-3 18 0,0-5 0,3-13 0,0 22 0,0-22 0,6 15 129,-6-15-129,14 3 0,-14-3 0,20-8 0,-10-5 0,2-4 0,-3-4 0,-1 1-129,-1 2 129,-4-2 0,-1 3 0,-2 4 0,0 13-129,-6-11 129,6 11 0,-18 5 0,8 8 0,2 2 0,-1 2 0,0-1 129,4 2-129,1-3 0,4-2 129,0-13-129,2 15 0,-2-15 0,16 4 0,-16-4 0,18-4 0,-8-8 0,-1 1 0,-2-4 0,-4 2 0,0 0 0,-3 0 0,0 13 0,-5-13 0,5 13 0,-16 0 0,16 0 0,-19 17-129,10-5 129,1 3-129,2-2 129,-1 0 0,7-13-129,-8 16-129,8-16-129,0 0-516,0 0-1290,7-5-3354,-7 5-258,22-24-387,-12 6-258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4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-4 317 8256,'2'-27'5676,"10"7"-258,4-2-516,3-4-4386,13 3-129,4-4 0,5 2 0,2 1-387,-3 1-258,3 7-645,-14-10-2580,4 7-1548,-8-1-516,-6 1-387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54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16 5289,'0'-20'5805,"0"20"-258,0 0-258,0 0-4128,19 10-258,-6 6 258,11 22-129,-4 2-129,10 13-387,-2 4-129,2 9-258,-1-1 0,-2 0 0,-4-3-129,-5-6-258,-1-6 0,-9-15-387,5 8-1161,-13-26-3612,0-17-129,-14 7-387,-8-8-387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29.0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10 4386,'-15'-14'5418,"15"14"-645,-17-1 129,17 1-3354,-14 5-516,14-5-387,-11 31 129,5-13 129,6 10 0,0-5-258,7 5-129,1-5 0,4 2-129,0-7 0,2-6-258,1-5 0,0-5-129,-1-4 129,1-9-129,-5-7 0,-3-1 0,-1-4-129,-6-1 129,0 5-258,-4 0 258,-5 8-258,-2 6 129,-3 5 129,-1 6 0,1 9 129,2 2 0,-1 1 129,5 1-258,1 0 258,5-4-258,1-4 258,1 0-258,0-11 129,0 0-129,8 11 129,-8-11-129,15-3 0,-15 3 129,13-24-129,-9 10 0,0-3 0,-3-1-129,-1 3 0,0 15 129,-5-19 0,5 19 0,-11-4 0,11 4 0,0 0 0,-14 5 0,14-5 258,-1 11-387,1-11 129,0 13-387,10 0-645,-10-13-3999,14 5-387,1-6-516,1-2-645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23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7 795 8256,'0'0'5676,"0"0"-516,6-21-129,-6 6-4128,-2-18-258,2-5 129,-4-18-258,4-10 129,-2-12-387,-1-7 0,2-2-258,1 5 129,0 9-129,0 13 0,0 11 0,0 15 0,0 16-129,0 18 129,0 0 0,16 28 0,-7 11 0,3 11 129,2 10 0,2 6 0,1 1-129,3-1 129,0-6-129,1-11 129,-5-14-129,2-9 129,-4-13 0,3-13-129,-3-13 0,-2-17 0,1-14 0,-6-13-129,5-9 129,-2-2-129,2 0 129,-3 7-258,-1 11 258,1 11-129,-1 17 129,-8 22-129,16 3 129,-8 25 0,-2 15 0,1 13 129,1 13-129,-1 13 258,1 5-129,1 6 129,3 0 0,-1-5-129,4-10 0,2-11 0,1-10 0,-2-18-258,4-8-258,-5-21-774,12-6-3999,-14-12-258,3-7-258,-8-10-645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22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7 676 7740,'-13'-4'5547,"13"4"-258,3-17-258,-3 2-3870,7 0-258,-5-14-387,6-7 129,-6-15-258,3-5 0,-4-10-258,2-5 0,-3-3 0,0 6-129,-4 8 129,1 12-129,-1 9-129,0 12 129,2 15 0,2 12-129,3 19 129,5 14 0,3 6-129,4 4 258,-1 8-129,5 1 0,-3 0 129,0-8-129,0-5 0,-4-9 129,0-6-129,-4-6 129,0-6-129,-8-12 129,0 0-129,13 0 0,-7-10 129,-2-18-258,6-11 258,1-10-258,2-5 258,3-5-258,1 4 129,-2 3-129,-1 12 129,-2 10-129,0 14 129,-12 16 0,19 19 0,-11 14 0,-1 11 129,4 14 0,-1 12 0,3 10 0,-2 8 0,1 0 0,-1-2 129,2-11-258,-1-8 129,-3-11 0,1-16-258,-5-14 0,2-8-516,-7-24-2580,0 6-2193,0-33 0,0 10-645,-6-6-387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21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45 1548,'7'-12'5289,"-7"12"129,0 0-258,-6-21-2193,6 21-645,0 0-387,-3 7-516,3-7-516,-9 21-129,5-7-387,4 4 0,0 0-258,4 3 129,3-4-129,7-3 0,0-6 0,0-6 0,2-2-129,1-7 0,-1-10 129,-5-5-129,-1-3 0,-9 1-129,-1 2 129,0 2 0,-8 9-129,-5 7 129,-3 4 0,0 12 0,-1 3-129,5 3 0,2 3-258,1-8-645,16 2-4128,-7-15-129,12 16-516,-12-16-516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9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4902,'0'0'5418,"0"0"-129,0 0-258,11 15-3741,-11-4-258,4 22 129,-4-1 0,0 18-258,0 2-387,0 14 0,0 4-129,-2 3-129,2-6 0,0-2-129,0-9 0,4-8 0,3-11-129,-3-12-129,5-7-129,-9-18-516,15 11-645,-15-11-3741,2-16-129,-2-4-387,3 1-645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13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29 8643,'0'0'5805,"7"-12"-258,-7-6-903,0 18-3483,0 0-387,0 0 0,0 0 0,0 0-129,0 0-258,0 0 0,0 0-129,0 0 0,0 0-129,0 0 129,0 0-129,0 0-129,0 0 129,0 0 0,0 0 0,0 0-129,0 0 129,7-8-129,-7 8 129,0 0-129,0 0 0,0 0 0,0 0 129,0 0-129,0 0 0,0 0-129,0 0 0,0 0-129,0 0-129,0 0-129,0 0-774,0 0-4386,22 1 0,-9-1-645,4 1-387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8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169 14 5289,'8'-15'5160,"-8"15"-258,-8 0-258,-4 18-3741,0 13-516,-4 5 0,1 11 258,-6 2-258,6 10 129,-7 2-129,6 3 0,2-7-129,4-6-129,5-4 258,5-5-258,0-10 129,11-9-129,6-11 0,8-7 0,1-5 0,6-6-129,2-10 0,-1-8 0,3-5-129,-5-3 129,-5 0-258,-6-3 129,-7 6 0,-10 4 0,-3 6-129,-16 9 258,-11 7 0,-9 3-258,-3 6 258,-3 7-129,-1 3 129,6-3-129,6 4-129,2-10-387,17 7-387,0-14-3225,12 0-516,19-21-645,8-3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7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40 3612,'5'-25'4902,"-5"25"-258,4-17-129,-4 17-3612,0 0-258,0 0 0,0 0 258,0 0-129,0 0 258,3 16-516,5 7 129,-8 6-129,7 11 129,-5 5-258,4 9-129,-4 8 0,-1 2-129,-1 1 129,2-5-129,-1-5 0,0-8-129,0-10 129,2-6-129,-1-11-129,-2-20-129,8 15-387,-8-25-1548,7-2-2709,-1-11-387,4-3-387,1-8-129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7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92 2322,'12'-9'4515,"-12"9"129,0 0-516,0 0-2967,0 0-129,0 0 258,4 15-129,-4-15-129,3 11-258,-3-11-387,0 0 0,0 0 0,9 13-129,-9-13 0,0 0 0,0 0-129,0 0 129,4-8 0,-4 8-258,1-22 129,-1 6-129,0-2-129,0 2-129,-2 1 129,-3 2 129,5 13-129,-7-14 129,7 14-129,-11 8 258,4 5-129,0 4 0,1 1 129,-1 0-129,2 2 129,2-3-129,2-6 0,1-11-129,1 18-387,-1-18-516,21 0-3741,-9 0 0,-1-8-387,2-3-387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6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 27 1032,'0'0'4128,"-9"-16"129,9 16-2322,0 0-258,-17-10-258,17 10 129,0 0-129,-14 0-645,-1 0 129,15 0-516,-27 18 0,11 2 0,-2-1-129,0 7-129,-2-3 0,0 8 129,3-5-129,1 3 129,4-6 0,7 3 129,0-3-129,5 3-129,0-5 129,11 5-129,0-3 129,7 2-129,0-4 258,1 0-258,5-3 129,0-2-129,2-6 129,0-3 129,0-7-258,3 0 129,-5-11-387,-1-6 258,0-6-129,-4-3 0,-3-5 0,-4-1 129,-6-3-258,-6-1 129,0 0 129,-5 0-129,-9 4 0,-6 2 0,-3 6 0,-2 4 0,0 5-129,2 6 129,0 3 0,2 4-129,4 2 129,4 0-129,13 0 129,-17 5-129,17-5-258,-10 17-258,10 3-645,0-6-3483,6 3-129,2-3-516,4 0-258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09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8 255 7740,'-7'-17'5418,"6"0"0,1 3-516,0 14-4515,2-22 0,10 8 258,-7-8 0,11 1-258,-4-5 0,6 4-129,0-2-129,4 4-129,0 2 0,2 5 0,0 7 0,-1 6 0,-2 6 0,-1 11 0,-3 7 0,-3 9 129,-6 5-129,-5 6 0,-3 2 0,-7 2 0,-5-4 0,-3-7-129,-1-3 129,-1-11-129,2-2 129,4-11-258,11-10 258,-13 8-129,13-8 0,0 0 0,6-10 0,-6 10 129,23-22 0,-7 7 0,5 0-129,3 2 258,1 3-129,-1 2 0,3 8 0,-2 5 0,1 7 129,0 12-129,-9 5 129,-2 10 0,-6 5 129,-5 7-129,-4 6 129,-7-1 0,-8 0-129,-3-4 0,0-5-129,-3-10 0,1-7-129,-1-16-129,5-2-387,-5-15-516,21 3-3096,-6-20-1032,2 0-387,4-5-387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09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23 398 8256,'-9'-18'5547,"0"7"-387,9 11 0,-5-15-4644,5-4-258,2-7 258,5-8-258,7-4 258,-1-8-258,9 3 0,0 1-129,0 5 129,0 4-258,-3 10 0,-2 10 0,-2 13 0,-4 11 0,-9 13 0,-1 14 0,-1 8 0,-7 10 0,-4 3 0,-2 6 0,-2-3-129,1-7 0,1-10 129,0-7-258,5-12 0,5-12 129,3-14-129,0 0 129,14-18 0,-1-3 0,5-3 129,-1-1 0,4 3 0,1 5 129,4 12-129,-4 5 129,0 21-129,-1 11 129,-3 16 0,-3 10-129,-4 10 258,-9 3-129,-2 5 0,-7-4 0,-4-9 0,-6-7 0,-1-13-129,2-10-258,-4-22-387,20-11-516,-27 0-4128,21-25-129,3-15-387,3-11-387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08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19-9 7353,'-12'-2'5547,"12"2"-258,-6 23-258,2 3-4257,9 17 0,6 6-129,9 21 0,-2 7-129,7 18 0,2 2-258,1 5 0,0-2-129,-3-7 0,0-10-129,-7-17-258,1-9-516,-12-35-1161,2-9-3354,-7-20-129,0-17-645,-2-20-258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08.3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30 8256,'-4'-24'5676,"4"24"-516,-13-7-258,5 14-4515,7 8 0,1 14 0,0 1 129,1 15-129,1 2 0,4 14-129,-3 0-129,7-3 0,-2-5-129,2-9 0,1-7 0,3-14 0,3-13 0,4-10 0,3-14 0,3-13 0,4-6 129,3-6-129,0-2 0,-2 0-129,-3 8-129,-4 1-258,-2 12-387,-16-1-1290,4 19-2967,-11 2-516,5 12-129,-5 3-129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11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0 2580,'0'0'5160,"-12"9"129,12-9-129,-2 25-2967,-9-23-1032,11 17 129,0-19 0,0 20 129,0-20-516,-4 17-129,4-17-129,-1 13-258,1-13-129,0 0 0,0 0-129,6 1 0,-6-1 0,8-7 0,-8 7-129,5-21 129,-5 6-129,0 2 0,-4-2 0,-4 2 0,-1 2 0,-3 3 0,12 8 0,-22-3 0,22 3 0,-15 12 0,10 2 0,4 4 0,1 0 0,1 5 129,6-2-129,4-2 129,-2-1 0,4-8 0,-2-1-129,2-4 129,1-5-129,-1-4 129,0-10-129,-2-1 0,-3-3 129,-3-2-129,-4-1 0,-1 1 0,-4 2 0,-8 4 0,-1 3-129,-4 8 129,-2 3 0,3 3 0,2 10 0,1 1-129,5 4 129,0 0 0,3-1-129,5-4 129,0-1-129,0-12-129,17 12-258,-15-21-1032,15 5-3870,-5-7-129,2 4-645,-4-8-258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07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75 110 4773,'-9'17'5031,"9"-17"-258,0 0-129,0 0-3999,-13 7-129,13-7 129,0 15 258,8 8-258,-7-2 258,10 20-129,-8-2 0,9 24-258,-4 3 0,3 16-129,0-2-129,2 2 129,3-2-258,3-5 0,1-10 129,9-17-129,6-19 0,7-21 0,3-17-129,3-26 129,-2-20-129,-1-19 129,-7-9-129,-7-10 0,-16-1 0,-12 2-129,-7 6 129,-17 6-129,-12 10 129,-8 11-129,-8 11 0,-5 10 0,-3 15 129,1 11-129,1 12 0,4 10 0,7 16 0,7 11-129,9 8 129,6-1-258,15 5-129,0-12-903,19 1-3612,4-5-387,6-6-387,5-7-129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13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5160,'-12'0'5805,"0"0"-516,12 0-129,0 0-3741,0 0-387,0 0 0,0 0-129,0 0 0,0 0-258,0 0-129,0 0-129,0 0-129,0 0 0,0 0 0,0 0 0,0 0-129,-12 0-129,12 0 0,0 0 129,0 0-129,0 0 0,0 0 0,0 0 0,0 0 0,0 0-129,0 0 258,0 0-258,0 0 0,0 0-129,0 0-258,0 0-387,0 0-3096,0 0-1548,0 0-258,0 0-645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44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1089 6837,'14'-30'5934,"-11"7"-129,2-6-516,-9-9-3999,4 1-387,-2-12-129,1-2-129,-10-10-129,3-4-129,-5-8-258,3 2 129,2 0-129,0 5-129,6 5 129,0 6-129,2 11 0,0 16 0,4 7 129,0 8-129,-4 13 0,12-4 0,-12 4 129,18 14-129,-9 6 0,6 4 0,1 7 0,5 5 129,-1 6 0,2 0-129,1 0 0,0-3 129,1 0-129,1-4 0,-2-5 129,-1-7-129,-2-2 0,-4-9 0,-1-2 129,-1-5-129,-2-5 0,-12 0 0,21-25 129,-11-6-258,3-8 129,4-13 0,2-12 0,3-7-129,5-2 0,0-3 129,-1 7-129,-1 11 129,-3 10 0,-4 13-129,-3 15 129,-2 17 0,-4 10 258,-2 19-258,1 10 0,1 14 129,1 7-129,3 11 258,1 12-258,0 7 129,2 3 0,-2 3-129,0 3 129,-1-4-258,-2-4 258,0-7-258,-2-9 129,0-15 0,-3-11-129,-4-10 129,2-12 129,-2-9-258,-2-15 129,5 12 0,-5-12-129,0 0 0,0 0-129,0 0-129,0 0-645,0-12-3225,0 12-1548,0-15-387,0 1-516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43.9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0 8901,'-42'22'5676,"19"1"-387,-1 10 0,-1 10-4902,8 19 0,-3 10 0,6 19 0,-2 9 129,2 9-258,2 2 0,8-4-129,3-8 0,4-14 0,11-16 0,9-16 0,4-21-258,7-16 258,3-16 0,5-9-129,2-20 0,-2-12 0,-1-8-129,-6-8 129,-6-4-129,-13-1 0,-7 5 0,-12 7 129,-18 11-258,-10 14 129,-12 7 0,-7 12 129,-1 6-129,-1 13 129,0 8-129,7 2 129,9 3-258,4-4-129,13 5-387,3-17-1290,15 4-3096,1-14-645,14 19-129,11-13-258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43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0 9417,'-21'19'5805,"9"0"-774,0 6 258,-6 8-5160,10 15 0,-5 7 0,5 20 129,-10 7-129,4 15 129,-3 0 0,5 0-129,3-5 129,8-9-129,1-13 129,14-16-258,7-15 258,7-18-129,5-12 0,2-9 0,3-13-129,1-16 0,0-8-129,-3-11 0,-1-4 0,-12 0 0,-6 2-129,-13 3 129,-4 13-129,-16 14 129,-11 14 129,-11 7-129,-6 16 129,-3 9 0,-3 6 0,8 4-129,2-4 129,6-2-129,11-8-129,3-6-387,19 2-645,1-18-3999,0 0-258,21-17-387,7-6-129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43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0 197 6063,'19'-31'5805,"-8"16"-387,-4 2-258,-11-3-4515,12 8-129,5-7 129,9 3 0,0-9-129,7 7-258,4-4 129,3 3-258,3 2 129,3 9 0,1 1-129,5 8 0,-4 16 0,2 12 0,-5 9 0,0 12 0,-7 12-129,-3 11 258,-12 9-258,-11 2 129,-8 2 0,-11 3 0,-17-8 0,-7-8-129,-8-13 129,-2-15-129,-3-15 129,4-19-129,2-14 0,6-9-129,10-20 0,2-12 0,16-4-129,5-6 258,7 1-129,13 2 0,9 5-129,6 9 258,4 8-129,4 12 129,0 8 0,-3 7 0,-3 11-129,-3 18 129,-4 5 129,-2 8-129,-2 5 129,0-1-129,-4-2 129,2-4-129,-3-2 129,0-15-387,7-6-645,-14-20-3612,12-15-1161,-3-16-129,3-8-516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41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233 118 3999,'-7'-43'5289,"1"25"0,2-8-1806,4 26-2064,-12-20-387,12 20 129,-8-12 129,8 12-387,0 0-129,-12 0-258,12 0-129,-18 11-129,5 6-129,-2 11 129,-4 7-258,-2 17 129,-2 7 0,1 12 0,1 6 129,4 5-129,5-5 0,9-2 0,3-6 0,12-10-129,12-14 129,13-7 0,6-15-129,9-8 129,6-12 0,1-5 0,-1-14 0,0-12 0,-5-8-129,-13-9 129,-4-11 0,-11-4-129,-11-9 0,-11 0 0,-3-3 0,-13-1 0,-8 6 0,-5 6-129,-7 6 129,-2 9 0,-1 12 0,2 10-129,-1 11 0,2 8 129,2 5-129,1 9 0,4 9 0,1 1-129,4 8-129,-1-3 0,10 9-645,-7-15-1419,15 11-3096,1-10-129,7 0-516,9-4 388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8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0 814 7224,'28'13'5934,"-28"-13"-258,12 11-258,-12-11-3870,0 0-645,3-8-129,-3-13-258,4-5 258,-4-14-387,2-9-129,2-14 0,-1-10-258,1-8 129,0-4-129,-1 5 129,-1 5-258,-1 10 129,0 11 0,2 12-129,-3 14 129,0 11-129,0 17 129,0 0-129,14 12 129,-6 12-129,1 7 129,6 8 0,4 5 0,0 4 0,2 1 0,1-3 0,1-9 0,-3-4 0,1-6 129,-5-9-129,-3-6 0,-13-12 129,20 8-129,-20-8 0,13-10 0,-6-13-129,-1-9 129,4-10-129,4-9 0,-1-6 0,1-2-129,3 5 258,-3 2-129,-1 14 0,-3 10 129,2 15-129,-12 13 129,21 14 0,-11 17 0,2 13 129,2 17-129,0 8 0,2 9 129,1 3 0,1 2 0,-3-4-129,1-8 0,-2-11 0,-4-12-129,1-14 0,-8-10-387,4 2-903,-15-13-4128,-5-2 0,-17-8-645,-7 1-258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8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90 109 8127,'-13'-8'5289,"13"8"0,-1-15-516,1-2-4257,0 17-258,24-17 129,-2 7-258,2-3 258,4 5-129,2-2 129,6 5-258,1 1 0,0 4-129,-2 0 0,-3 6 0,-9 11 0,-9 8 0,-14 8 0,-8 11 0,-17 7 0,-11 9 0,-8 1 0,-7-2 0,-5-5 0,0-8 129,5-10-129,12-13 129,6-10-129,14-13 0,19 0 0,0-18 129,17 3-129,18-5-129,6 2 129,8 4-129,3 5 129,-1 5 0,-2 4 0,-6 14 0,-9 7 0,-9 10 0,-9 6 129,-10 5 0,-6 4 0,0 3 0,-8-1 0,-7-4 0,-2-5 0,-1-4-129,-2-9 0,-2-8 0,-1-7 0,-2-11-258,3 0-129,-5-16-645,12 11-2451,-3-13-1806,6-1-516,2 2-645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7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0 127 8514,'14'-17'5547,"-1"-3"-258,-10-3-1419,10 16-2967,-5-7 0,14 5-516,2-5 129,7 4-258,3 3 0,0 4-129,2 3-129,-2 3 129,-4 8-129,-9 9 129,-11 5-129,-10 10 0,-12 8 0,-14 5 129,-9 1-129,-5 1 0,-3-6 0,1-7 129,5-7-258,5-9 129,12-11 0,20-10 0,0 0 0,2-7 0,22-5 0,12-1-129,5 1 129,5 3 0,3 6 0,-1 3 0,-4 7 0,-6 11 0,-6 8-129,-10 8 258,-7 6 0,-11 2-129,-4 0 129,-3-1 0,-11-2 0,-5-3-129,-5-8 129,-3-6-258,-2-6 0,1-6 0,-1-5 0,-1-5-516,10 0-645,-6-7-3999,12-8-258,6-7-387,8-2-129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6.9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13 8127,'-14'-17'5289,"14"17"0,0 0-258,-4 12-4515,7 18 129,2 6-129,5 14 0,-3 5 129,1 11-129,-3 1-129,5 4-129,-5-1 0,4-7-129,-2-10 0,0-11-129,-2-9 129,2-10-129,-4-9 0,-3-14-129,0 0-387,0 0-645,15-14-4257,-10-7-129,2-5-516,0-8-258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6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247 25 4257,'-51'14'5547,"21"7"-516,0 7 0,8 17-3612,-10-3-387,14 20-129,-8 0-129,12 5 0,0-1-129,10 4-258,0-9 0,4-1 0,9-10-129,8-7-129,3-11 0,5-7 0,2-12 129,1-13-258,3-7 258,3-17-258,2-13 0,0-9 129,-4-14-129,-4-9 0,-6-10-129,-8-4 129,-10 1-129,-6 4 0,-15 8 129,-10 13 0,-4 12-129,-5 14 129,2 16-129,4 12 129,2 8-129,6 9-129,9 4 0,5 1-387,8 9-258,6-11-1032,16 12-3354,1-2-129,9 1-516,0 3 129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56.0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15 3483,'-16'-6'4644,"16"6"-1290,0 0-774,0 0-645,0 0-129,0 0-387,0 0-258,-13-9-387,13 9 0,0 0-258,0 0-129,0 0-129,0 10 0,0-10 0,0 0 0,-2 18-129,2-18 0,0 12 0,0-12 0,0 0-129,0 0 258,-1 12-129,1-12 0,0 0-129,0 0 129,0 0 0,0 0 0,0 0-129,0 0 129,0 0-129,0 0 0,0 0 129,0 0-258,0 0-129,0 0-516,0 0-1161,0 0-3096,5 6-387,-5-6-516,0 0 129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11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10 10062,'0'-15'6063,"0"15"-258,0 0-258,0 0-4644,0 0-387,0 0 0,0 0-129,0 0-129,0 0-129,0 0 0,0 0 0,0 0-129,0 0 0,-5 13 0,5-13 0,0 20 0,0-7-129,0-13 0,0 20-258,0-20-258,10 20-645,-10-20-4257,0 0-258,9-9-387,-9 9-516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5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29 239 6837,'-13'-21'5418,"9"6"-129,0 1-258,-5-5-4515,12 6-129,10-3-129,6 0 0,5-5 129,7 0 0,5 2-129,8 1-129,3-1 0,5 6-129,-2 5 0,-4 5 0,-5 3 0,-11 17 0,-14 9 0,-10 12 129,-12 16-258,-18 8 258,-11 7-129,-9-1 0,-3-2 0,-3-8 0,4-7 0,7-14 0,5-11 129,11-14-129,11-10 0,12-2 0,0-10 0,17-3 0,5-1 0,7 0-129,5 1 129,4 3 0,0 8 0,-1 3 0,0 15 0,-4 8-129,-3 7 258,-6 7-129,-5 4 129,-5 2-129,-7 0 129,-7-3-129,0-2 129,-8-3 0,-9-8-129,-2 0 0,-6-8 0,0-6-129,0-2-258,-5-11-645,10 14-1161,0-15-2967,1 0-387,4-9-258,15 9 130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42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0 157 2322,'0'0'5676,"0"0"-387,0 0 129,0 0-3741,0 0-516,17 4 0,-17-4 0,0 0-258,0 0-387,14 0-129,-14 0-129,0 0-129,0 0 0,0 0 0,0 0-129,7-18 129,0 2-258,4-4 258,2-3-258,-1-1 129,1 1-129,-2 0 129,-1 9-129,-10 14 258,0 0 0,0 0-258,-3 14 387,-8 7-258,-2-1 129,3 3-129,-2-6 258,4 1-258,2-5 0,6-13 129,-3 13 0,3-13 0,0 0-129,7-5 0,-7 5 0,9-21 0,-5 8 0,-3-1 0,-1 1 0,0 0 0,0 13-129,-5-13 129,5 13 0,-14 0 0,14 0 0,-14 23 0,5-7-129,3-2 0,0 3-129,6-17-645,-3 33-1419,3-33-2967,0 0-516,12 1-387,1-12 130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9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35 774,'-8'-15'5289,"8"15"387,-13-2-387,13 2-2322,-17 0-1032,17 0-516,0 0-129,0 19-258,0-19-387,0 22 0,0-22-258,8 26-129,-2-14 0,-1 1 0,-5-13-129,13 11 0,-13-11 0,0 0 0,15-9-129,-12-5 129,-3-3-129,0-2 0,0 1 0,-5 1 0,0 3-129,5 14 129,-17-13 0,17 13-129,-21 5 129,12 7 0,-2 2-129,1 1 129,2 1 0,0-2 0,4-1 0,4-13 0,-4 13 0,4-13 0,0 0 129,9 0-129,-9 0 0,22-25 129,-11 10-129,1-2 0,0 2 0,-5-1 0,-2 3 0,-5 13 0,0 0-129,-7-5 129,7 5 0,-20 13 0,20-13 0,-20 23 0,14-10-129,6-13 0,-1 23-516,1-23-1548,0 0-3225,18 4-129,6-4-645,-7 0-258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5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62 782 4386,'10'31'5547,"-10"-31"-129,0 0-387,-8-5-4128,8-11 129,-1-17-129,1-4 129,-4-21-129,2-2-258,-5-14-258,-1-7-258,0-6 0,1 4 0,-1 6-129,2 12 0,0 12 0,1 11 0,3 15 0,2 12 0,0 15 0,6 12 0,1 10 0,5 6 0,2 5 129,2 6 0,1-1-129,2 4 129,-3-6-129,1-6 129,-1-6-129,-1-5 129,-4-8-129,-11-11 129,19 8-129,-19-8 0,21-17 129,-11-6-258,4-10 129,-1-6-129,1-5 129,-1 0-129,1 6 129,-6 2-129,1 8 0,-2 10 129,-7 18-129,14 0 258,-5 22-129,3 11 0,-1 4 0,4 12 129,2 8 0,1 5 0,-3 2 0,0-4-129,-1-2 129,-1-8-129,-2-7 129,-1-9-129,1-7-387,-5-13-129,10 5-1032,-16-19-3741,20 3-129,-8-7-516,3-9-258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4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0 299 1806,'0'-18'5160,"0"8"0,1-6-129,-1-9-2967,15 9-903,-5-11-258,16 3 129,-4-9-387,13 7-129,-1-3-129,7 5-129,-2 2-129,2 6-129,-4 8 129,-5 6-129,-4 4 258,-8 13-258,-10 10 129,-10 13-129,-4 5 0,-14 6 129,-11 3-129,-6 2 129,-7-2-129,-3-8 129,2-8 0,5-10-129,7-3 129,5-12-129,10-4 258,16-7-258,0 0 0,0 0 0,16-15-129,7 5 129,5 1-129,5-1 129,2 3-129,2 4 0,2 3 258,-5 10-258,0 8 258,-5 8-129,-5 6 129,-4 8-129,-7 3 129,-9 5-129,-4-4 129,-1-1 0,-13-2-129,-6-4 129,-5-4 0,-6-8-129,-3-7 129,-1-7-258,-2-3 0,2-8-129,8 0-258,-3-6-774,30 6-1032,-22-9-2709,22 9-645,-1-24-258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3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28-8 3354,'0'0'5289,"-9"-4"129,9 4-258,-6 21-3741,-6-5-129,13 19-258,-1 2-258,5 17 258,-5 7-258,0 18-258,0 4-129,0 11-258,1 0 129,0-2-258,-1-8 129,1-8-129,2-12 0,-1-14 129,-1-11-258,2-18 129,-3-21-258,0 0-387,14-4-1161,-11-27-3354,5-4-387,-3-12-387,2 0-258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3.3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0 151 3612,'0'0'5289,"0"0"-258,0 0-129,0 0-3870,0 0-258,0 0 129,13 8 0,-13-8 0,0 0-258,0 0 129,0 0-387,0 0-129,9-8 0,-9 8-129,11-12 0,-11 12 0,17-26 0,-11 10-129,1-4 0,-4 0 0,-2 2 129,-1 2-129,-1 3 0,1 13 0,-14-10-129,14 10 258,-15 12-129,8 4 0,4 2 129,-1-1-129,4 3 0,0-2 0,0-2 129,0-2-129,0-14 0,6 16 0,-6-16-258,14 7-129,-14-7-645,18 0-3225,-18 0-1032,16-17-516,-11-3-258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32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474 69 258,'-7'-23'4644,"-2"-4"258,9 27-258,0 0-2580,-21-21-903,21 21 0,-14-1-258,14 1 0,-22 5-258,6 13 0,-8 7-258,0 16 0,-10 7-258,-3 13 129,-7 9 0,1 9-129,-5 1 129,9 7-129,0-5 129,11-6 0,9-4 0,13-5 0,6-8-129,17-5 0,10-7 0,9-9-129,7-11 129,6-8-129,1-11 129,4-8 0,0-16-129,1-12 129,0-13 0,-4-10 0,-3-8 129,-5-3-258,-8-8 0,-10 1 129,-6 0-258,-13 0 258,-9 2-258,-15 2 129,-15 2 0,-9 2 0,-6 8 129,-6 5-258,0 11 129,2 5-129,6 11 129,5 9-129,9 12 0,7 3-129,8 16 0,4 3-258,6 9-387,-1-6-516,14 14-2451,-1-5-1548,7 0-129,8-6-258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30.0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44 22 5934,'-9'-1'5547,"-5"-4"-258,14 5-645,-11-16-3999,11 16-258,0 0 0,15 1 0,4-1-129,10 0 0,6 1-129,6 2 0,1 0 129,5 0-258,-3 0 129,-7 2-129,-5-1 0,-9 2 258,-9 2 0,-14-8-129,0 21 0,-14-8 0,-12 1 0,-9 3 0,-7 0 0,-4-2-129,-1 1 0,0-5 0,8 0 0,5-4-129,9-1 129,10-5-129,15-1 129,0 0-129,11 0 129,12-2-129,7-3 129,9 3 0,4 1 0,1 1 0,-1 0 0,-1 8 0,-8 4 0,-5 6 0,-10 3 0,-5 5 0,-11 3 129,-3 3 0,-4-1 0,-10 0 0,-6 0 0,-5-5 0,-6-4 0,-1-5 0,-3-5 0,-5-6-129,4-6 0,0 0 0,3-10-129,4-6-129,8 3-129,-1-9-387,22 22-516,-14-36-1935,14 22-1935,13 0-387,6 2-387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29.4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164 112 2709,'7'-17'4773,"-7"17"0,0 0-2838,1-15-129,-1 15 129,0 0 0,0 0-516,0 0-258,-6 8-258,-7-2-258,2 11 0,-8-1-258,2 9-129,-6 5-129,2 2 129,-1 1-258,4 3 129,5 1-129,8-3 129,1 1-129,6-1 129,9-7-129,6 2 129,7-3-129,5-3 129,4-8-129,6-4 129,1-9 0,3-2-129,-2-10 129,0-8-129,-4-7 129,-4-10-129,-4-2 129,-7-7-129,-5-3 0,-8-2 0,-3 3 129,-6-1-258,-11 2 129,-8 5 0,-5 8-258,-2 5 258,-7 7-129,3 5 0,1 6-129,3 2 0,7 7-258,0 0-129,11 14-258,-4-10-516,16 9-3225,-3 0-645,6-1-258,6-1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9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0-6 8514,'25'-5'5934,"-20"17"-387,4 18-129,-9 5-4644,2 23-258,2 5 129,1 18-129,0 6-129,-3 6-129,0-3 0,1-6-258,1-12 129,0-10-129,-2-14-258,2-16 0,2-8-645,-6-24-4386,-4-6-258,-2-24-258,0-5-774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27.1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141 63 129,'0'-8'4257,"0"8"258,0-18-2451,0 18-516,0 0 258,0 0 0,-2-14-258,2 14-258,0 0-387,0 0 0,-7-15 0,7 15 0,0 0-387,0 0-129,-13-7 0,13 7-129,-11 0 0,11 0 0,-18 2-129,18-2-129,-19 8 129,19-8 0,-18 17 0,18-17-129,-17 18 129,17-18-129,-14 18 0,14-18 129,-12 17-129,12-17 0,0 0 0,-12 15 0,12-15 0,0 0 0,0 0 0,0 0-129,0 0 129,0 0-258,0 0-129,0 0-516,7-3-387,-7 3-3612,0 0-516,9-20 0,-9 20-387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48.7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6966,'0'0'5289,"0"0"-129,0 0-258,0 0-4644,14 13-129,7-6 0,9 4 129,1-5 0,6 0-129,-2-2 0,0-3-129,-3-1-129,-7-1 0,-1-4-258,-11-4-387,6 9-1806,-19 0-2322,16-14-387,-16 14-129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48.5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1 6708,'-17'-9'5547,"17"9"-387,-18 12-129,14 10-4515,0 4-129,4 9 129,0-2-129,6 7 129,1 0-258,1 0-129,-1-2-129,0-5 129,-2-5-129,-3-9-387,6 6-1161,-8-25-3225,0 0-516,0 0-387,-11-20-258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45.2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2193,'0'0'2580,"0"0"-3483,0 0-774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30.9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0 611 5805,'0'0'5418,"5"-6"-129,-5-8-1548,0 14-2580,-4-21 0,4 8-258,0-16-129,0 1-129,0-11-258,4-5-129,-2-10 0,4-1-129,-5-6 129,3 9-129,-3 1 129,-1 8-129,0 6-129,0 9 258,-1 10-258,0 7 129,1 11-258,0 0 258,0 0-129,0 0-129,-4 9 258,4 6-129,0 5 0,5 3 0,3 1 258,-1 5-258,0-1 129,1 2-129,2-3 129,1 0 0,-1-2-129,3 1 129,-1-5-129,-1-3 0,2-2 0,-2-6 129,0-2-129,-11-8 0,18 3 129,-18-3 0,17-11-129,-5-7 0,-1-13 129,5-2-129,2-6 129,3-2-258,1 0 258,0 0-258,-1 5 0,-3 8 258,-3 8-258,-3 6 129,-12 14-129,15-13 0,-15 13 129,0 0 0,8 13 0,-7 4 0,3 5 129,1 5-258,-1 7 258,3 7-129,0 4 0,-1 5 0,2 4 0,1 3 0,-2-2 0,4-4 129,-2-1-258,-1-5 258,3-5-129,-2-7 0,-2-8 0,0-5 0,1-4 0,-8-16 0,9 15 0,-9-15 0,0 0 0,0 0-129,0 0-129,0 0-258,14 8-774,-14-8-3999,0 0 0,0-8-774,0 8-129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28.8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21 0 3483,'-4'16'5031,"4"-16"-258,-17 8-129,17-8-3741,0 0-258,0 0 258,0 0 0,0 0 129,0 12-129,0-12-258,0 0 129,0 0-258,0 0-129,0 13 0,0-13-129,0 0-129,0 0 0,0 0-129,0 13 129,0-13-129,0 0 129,0 0-129,0 0 0,0 0 0,9-8 129,-9 8-129,2-13 0,-2 13 0,0 0 0,3-13 0,-3 13 0,0 0 0,0 0 0,0 0 0,0 0 0,-2 10-129,2-10 129,-3 18 0,3-18 0,-5 19-129,5-19-129,3 17-387,-3-17-1032,18-2-3225,0-11-387,4-2-516,0-9-387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28.3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224 17 2709,'0'0'3612,"0"0"-1419,0-12-258,0 12 0,0 0-129,0 0-516,-11 2-258,11-2-258,-11 9-129,5 2 129,-7-4-258,1 7 0,-3-4 0,0 7-129,-3-5 0,1 7 0,-2-5-129,5 5 258,-4-2-258,8 4 0,-4 1 0,6 3-129,1 1 0,0 4 129,1 1-129,4 2 0,1 0-129,1 1 129,0-3 0,5-2 0,4-1-129,7-4 129,0-3 0,7-2-129,-3-5 258,5-1-129,0-4 0,3-5 0,-4-4 0,1 0 0,-3-4 0,0-6 0,-3-3 0,2-4 0,-2-3-129,1-5 129,-4-5 0,1-1-129,-3-6 129,-2-3-129,-3-3 0,-2-1 0,-5-1 129,-2 3-129,-2 1 0,-8 3 0,-3 4 129,-5 6-129,-1 5-129,-1 6 129,-2 4-129,-1 5 129,1 8-129,0 0 129,2 4-129,1 4 0,6 4 129,1-5-258,12-7 0,-13 17-387,13-5-387,0-12-516,12 0-3483,0 0-258,6 0-516,4 1 387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01.3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22 4257,'0'-13'4773,"0"13"-1419,0 0-1290,0 0-516,0 0 129,0 0-258,0 0-516,11 0-129,-11 0-129,24 0 0,-10 0-129,6 0-258,1 0 0,0 0-129,0 0 0,0 0 0,-3 0-129,-3 0 0,-2 0 0,-13 0 0,19 0 0,-19 0 0,0 0-129,0 0-129,15 6-258,-15-6-774,0 0-2322,0 0-1290,0 11-516,0-11-258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00.8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4 903,'0'0'4644,"0"0"-1032,0 0-1032,0 0 0,0 0 0,0 0-774,0 0-645,0 0-387,0 0-129,0 0 129,11 0-387,8 0 0,-3 0-129,7 0 0,4-3-129,2 3 0,-2-1-129,-1 1 0,-6 0 0,-4 0 0,-3 0-129,-13 0 129,13 6 0,-13-6-129,0 0 0,0 0-258,0 0-129,0 0-1290,0 0-2838,0 12-516,0-12-387,0 0 388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00.3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64 1935,'-1'-14'4773,"1"14"-129,0 0-129,1-25-3354,-1 25-645,0 0-129,21-8 129,-21 8 0,24-7-258,-9 4 0,3 3-129,0 0 0,3 0 0,-2 0-129,2 0 129,1 0 0,0 0-129,-1 0 129,-1 0-129,-4-1 0,-2-3 0,-1 3-129,-13 1-516,15 0-903,-15 0-2838,0 0-516,-4 6-258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9.4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50 5547,'0'-34'5547,"0"34"-387,-14-17 0,3 23-3612,-8 6-903,6 9-129,-3 1 258,2 11-258,-6 2 129,9 5-258,1 0 0,6 2-258,4-7 129,7-3-129,8-5-129,8-8 129,5-12-129,1-7 0,2-3 0,-1-15-129,-2-8 129,-4-10-258,-5-1 258,-10-5-258,-3 2 0,-6 4 129,-8 8-129,-10 4 129,-3 14-129,-4 6 129,4 4 0,-1 0-258,6 7 0,1-7-387,15 0-645,0 0-3741,19-16-129,4-10-516,7-4 129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2.4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-6 46 5547,'0'0'5547,"7"-11"-387,-7 11-1806,0 0-2322,0 0 258,0 0-258,0 0 0,19-7-258,-19 7-387,20-2-129,-3-1 0,2 0-129,2 0 0,1 1-129,-1-2 129,-2 1-258,-5-1 129,-3 3 0,-11 1-129,0 0 0,14-3-387,-14 3-516,0 0-1548,0 0-2451,0 0-516,0 0-258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49.3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77 33 6708,'-14'-14'5676,"14"14"-645,0 0 0,-8-12-4386,15 12-258,7 0 0,10 0 129,2 0-129,5-1-129,1-1-129,0 1 0,-4 0-129,-3 1 0,-6 0 129,-4 0-129,-15 0 0,15 5 129,-15-5 0,6 25 0,-6-4 0,0 9 0,-5 7 129,2 7-258,-1 5 129,0 3 0,2 2-129,2 0 0,0 0 0,2-2 0,3-4 0,5-3 129,0-3-129,2-3 0,-2-4 129,-2-4-129,2-5 0,-5-5 129,-5-4-129,0-4 0,0-13 129,-16 19-129,0-12 0,-6-1 0,-7 0 0,-4-2 129,1 1-129,-4 0-129,-2-1 129,1-2 0,5-2 0,3 0-129,6 0 0,4-2-129,8 2-387,-1-6-258,12 6-1419,6-5-2967,8-3-129,0-3-774,3 1 388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48.2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236 112 4257,'14'-5'5289,"-14"-9"-258,0 14-258,-18-25-3999,18 25-258,-20-25 258,20 25 0,-26-27-129,15 19-258,-9 0 0,5 8 0,-10 4-129,3 12 258,0 9-387,1 9 0,3 1 0,3 8 129,3 0-129,7-2 0,5-5 0,5-2 0,9-10 0,6-7-129,3-7 129,4-10-129,-2-6 0,4-11 0,-4-10 0,-4-7 0,-4 0 0,-7-2 0,-3 4-129,-3 2 129,-3 9 0,-1 2 0,0 19-129,0 0 129,0 0 0,0 0 0,0 20 0,1 2 0,3 2 0,1 5 0,1 1 0,1 1 0,0-3 0,1-4 0,0 0-129,-1-10 0,6 2-516,-13-16-1290,22 0-3096,-4-13-258,-1-7-258,0-11-645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47.7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28 491 3225,'-11'-12'5031,"11"12"0,0 0-387,0 0-3741,-16-17-129,16 17 129,-1-15 0,1 2 0,0-14-258,0-1-129,0-10-129,0-1 0,0-4 0,0 4-129,0 1-129,0 7 0,0 7 129,0 7-258,0 17 0,0-14 129,0 14-129,0 0 0,8 14 0,-1 5 129,0 5-129,7 7 129,0 5 0,4 6 0,0-1 0,4 2 0,2-2 0,-1-3 0,1-4 0,-3-6 0,-1-6-129,-1-5 129,-5-5 0,-1-5 0,-13-7 0,16 0 0,-10-9 0,-1-12-129,-1-10 129,0-7-129,-3-9 129,-1-9-129,0-2 0,0 0 0,0 2 0,-4 8 0,-1 7 0,-1 8-129,2 10 0,-2 6-129,6 17-129,-4-14-387,4 14-258,0 0-2064,0 17-2322,6-4-258,3 6-387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47.0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515 21 645,'2'-12'4515,"-2"12"387,0 0-387,-4-11-3225,4 11-129,0 0-258,0 0 258,0 0-258,0 0-129,0 0-258,-14 0 258,-2 0-258,-1 7 0,-9-4-129,0 5-129,-8-2-129,-1 2 0,-2-6 0,3 1 0,1-2-129,6-1 129,3 0 129,6 0-258,4 0 129,14 0-129,-15-1 0,15 1 0,0 0 0,0 0 0,0 0 0,-3 9 0,3-9 0,-3 22 129,1-5-129,-4 5 0,0 5 129,-2 7-129,-2 5 129,-3 9 0,-2 4-129,2 4 129,-1 2-129,0 1 0,0-4 0,5-3 129,3-4-129,2-10 0,1-7 0,3-7 129,0-7-129,2-4 0,-2-13 129,15 11 0,-15-11 0,19 0-129,-4-2 129,4-2-129,0 0 129,0 2-129,3-2 0,-1 2 0,0 2 0,-2-2-129,-1 2 0,-4 0 0,0 0-258,-14 0-129,28 0-387,-28 0-1161,19-3-2967,-8 0-516,2-2-129,-1-1-128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59.05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0 697 4386,'3'12'5547,"-3"-12"-129,0 0-645,0 0-3612,0 0 0,0-7-129,0 7 258,0-33-645,0 7-129,0-12-129,-1-4-129,-1-15-129,2 0 0,0-7 0,0-2-129,0 4 129,2 5-129,2 9 129,1 8-129,-1 13 0,-2 5 129,-2 22-129,6-16 129,-6 16-129,0 0 129,8 9 0,-4 6 0,-1 5 0,3 7 0,-2 3 0,2 8 129,-1 1-129,3-1 0,-1 1 0,0-3-129,2-2 129,1-6-129,0-7 129,-1-5-258,-9-16 258,20 15-129,-20-15 129,22-13-129,-9-8 0,3-8 129,1-11-129,3-7 0,4-5 129,1 1-258,1-3 129,-3 9 0,-1 9 0,-5 6 0,-3 8 0,-3 10 0,-11 12 0,13 0 0,-9 16 129,0 11-129,-1 10 0,2 12 129,1 10-129,-1 15 129,3 5-129,0 1 0,-2-2 0,4-7 0,-2-7 129,0-14-258,1-11 129,1-13 0,-2-9 0,-8-17-129,16 8-387,-11-20-645,11-1-4128,-9-9-258,2-3-516,-4 1-387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58.29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30 6837,'5'-17'5547,"5"1"-258,-10 16 0,0 0-4515,0 24 129,0 12-258,0 0 0,7 17-129,-6 4 0,5 13-129,-2 0-258,1-1 129,1 1-129,-2-8 0,0-8 0,-1-6-129,0-13 129,-1-7-129,0-9 0,-2-19-129,5 14-258,-5-14-258,8-8-387,-8-17-2580,7 10-1677,0-6-516,5 2-258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57.9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-2 128 2451,'0'-22'5031,"9"3"-129,-9 5-2709,14 14-129,-14-16 129,15 16-258,-14-11-258,13 10-516,-7-11-387,12 9 0,1-7-258,7 4-129,5 0-258,7 2 129,0 0-129,2 4-129,-5 0 0,-2 8 0,-10 3 0,-9 5 0,-14 6 0,-3 3 129,-19 2-258,-10 1 258,-5 2-129,-7-4 0,-1-4 0,3-1 129,4-8-129,7-3 0,7-2 0,7-6 0,16-2 0,0 0 0,0 0-129,21 0 129,5-2 0,5 2 0,7 0 0,2 5 0,1 8-129,-2 5 129,-4 5 0,-7 5 0,-8 4 0,-12 2 129,-8 1-129,-5-1 0,-14-1 129,-6-2-129,-7-2 129,-2-5 0,-2-6-129,0-5 0,0-5 0,1-8 0,3-4-129,5-10 0,6-3-387,0-9-129,15 7-645,-5-19-1548,11 11-2193,13-1-645,9 1-258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57.2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57 0 8127,'-8'24'5805,"-2"-12"-516,0 6 129,-2 2-4773,2 8-387,4 1 129,5 2-129,1-6 129,1-2-258,5-2 0,4-3-129,-1-5 0,-9-13-129,17 10-258,-14-22-903,11-8-3870,-11-5-258,1-4-129,-4-4-774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56.9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134 19 129,'0'0'4644,"-12"-7"516,12 7-387,0 0-3225,-18-4-258,18 4 0,0 0 0,0 0 0,0 0-258,-5 19-258,-3-3-129,5 18-129,-11-2 258,5 15-258,-7 1-129,4 5-129,-2 1-129,3-3 129,2-4-129,8-4 0,1-9-129,7-6 129,10-9 0,4-6-129,3-7 129,5-6-129,2-2 129,-1-13-129,-4-4 0,3-4 0,-5-7 0,-3-6 0,-5-5 0,-3-6 0,-8-2 0,-3-5 0,-2 5 0,-7 1-129,-10 4 129,-4 8 0,-4 10 0,-3 7-129,-1 8 129,0 9-129,1 3-129,-1 9 129,8 8-387,1-5-258,14 12-645,-11-7-3354,17 0-516,4-5-387,7 0-387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9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7611,'11'44'5676,"-8"-16"-258,-2 7-387,-5 0-4515,4 14 0,0-3 0,0 4-129,0-8 0,0-1-129,0-11-129,0-4 0,0-14 0,0-12-129,3-12 0,-3-20 0,0-10-129,0-10 0,0-5 0,1-3-129,5 7 0,-1 4 129,6 13-129,0 11 129,1 15 129,4 10 0,2 10 129,1 12 129,-2 3 0,2 7 0,0 0 129,1 6-129,-4-3-129,1 1 129,-4-3-129,-4-6-129,-3-3 129,1-8-129,-7-16 0,5 13-129,-5-13 0,0-24-129,1-1 129,0-10-258,5 1 129,-2-5-129,5 4 129,-1 3 0,4 9 129,-2 8 129,2 10 0,3 7 258,-1 10-129,-2 12 129,0 1 0,4 8-129,-1 1 129,5 6-129,-1-5-129,1-1-129,3 1-258,-5-19-774,12 5-3999,-4-17-129,3-4-516,-1-14-258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01.7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 3999,'0'0'5289,"0"0"-258,0 0-129,0 0-3870,12 0-387,-1-1 0,9 1 129,-4 0-129,10 0-258,-5 0 0,4 0-258,-4 1 0,0 0 0,-5 1 0,-2-1 0,-14-1-129,18 3 0,-18-3 0,0 0 258,11 0-258,-11 0 0,0 0 0,0 0 0,0 0 0,0 0-258,0 0-258,0 0-387,0 0-1161,0 0-2838,0 0-387,0 0-516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3.0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30 6450,'-14'-15'5676,"14"15"-516,0 0-129,-6-16-4644,13 16 0,6 0 0,9 3 129,3-3-129,8 1 0,0-1-129,3 3-258,-3-2 129,-2 2-129,-4-1 258,-4 2-387,-6 3 258,-4 1-129,-4 4 129,-5 4 0,0 2 0,-2 5 0,-2 3-129,1 8 129,-1 4 0,2 7 0,1 6 0,-1 5 0,0 1 0,4 4 0,2-2-129,1 1 129,3-4-129,1 0 0,2-4 0,0-3 0,0-7 129,0-3-129,-2-8 129,-4-4-258,0-8 258,-5-6 0,-4-13-129,0 0 129,-15 11-129,-2-11 0,-8 0 129,-3 0-129,-7 0 0,-8-1 0,-2 0-129,0 1 129,2 0 0,4 0 0,5 0 0,7 0 0,6 0 0,10 0-258,11 0 129,0 0-258,0 0-258,-1-16-516,16 16-3225,-15 0-903,18-12-516,-18 12-258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2.0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161 2 6966,'-6'3'5289,"6"-3"0,-13-4-516,13 4-4515,0 0 0,0 0 129,10 0-129,8 0 129,0 0-258,3 0 0,4 1 0,-1 2 0,-2 0-129,0 2 0,-6 1 258,-4 1-258,-12-7 0,7 20 0,-11-5 129,-11 1-129,-6 1 0,-6 2 129,-1 0-129,-1-1 0,3-3 129,2-2-129,6-3-129,7-2 129,11-8 0,0 0 0,6 15 0,11-12 0,5 4 129,4 3-258,1 2 258,4 2-129,-5 4 0,-1 3 0,-7 3 129,-5 5-129,-8 1 0,-5-1 129,-10 0 0,-6 0 129,-7-6-129,-7-1 0,-5-7-129,-1-5 129,-3-9-129,1-2 0,1-10-129,4-9-387,12 3-645,-4-19-2193,18 8-1935,7-4-129,11-3-516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1.4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120 47 4257,'29'-22'5547,"-29"22"-129,12-18-516,-12 18-3741,0 0-129,-11-7-129,3 16 0,-9 7-129,-1 12-387,-5 9-129,0 11 0,1 5-129,5 4 129,1 2-129,12 1 0,4-9-129,4-4 129,12-6-129,8-9 129,0-8 0,6-8 0,1-9 0,0-7 0,0-7-129,-2-15 129,-2-10-129,-6-12 0,-7-10 0,-6-3-129,-8-2 129,-2-1-129,-11 6 129,-6 8-129,-2 8 0,-2 10-129,2 13 129,0 8-258,6 7-258,-3 0-516,15 18-903,-4-5-3096,7 2-387,0-2-258,12 5 130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1.0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57 500 4902,'-14'-13'5418,"0"5"129,14 8-645,-11-13-3741,0-3-387,11 4 129,-7-14-129,7 1-129,-1-7-258,1-4-258,0-3 129,0 2-129,1 2 0,0 4-129,1 4 129,1 3-129,-3 8 129,0 16-129,1-16 0,-1 16 129,0 0-129,0 0 0,0 0 0,0 0 0,0 0 0,12 14 129,-5 4 0,5 8-129,2 4 129,6 5 0,2 4 0,6 4 0,1-2 0,7-4-129,0-4 0,-3-5 129,0-5 0,-4-7-129,-4-3 129,-5-6-129,-5-6 129,-15-1 0,14-10-129,-13-9 129,-1-10 0,0-7-129,-4-11 0,-5-2 0,0-4 0,0 1 0,-2 4 0,2 4-129,0 7 129,1 8-129,0 8 129,2 6-129,6 15 0,-8-18-258,8 18-129,0 0-387,0 0-645,0 0-2709,10 10-1290,3-6-129,3 2-516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0.43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529 32 3354,'3'-12'5160,"5"0"-387,-8 1-2580,0 11-516,0 0 0,0 0-258,-16-3-258,16 3-258,-34 7-387,8 3 0,-8-2-258,-1 4 0,-8-4-129,2 0 0,-1-3 0,6-1 0,4-4 129,9 0-258,5 0 0,18 0 0,-17 0 129,17 0-129,0 0 0,0 0 0,8 11 0,-8-11 129,13 23-129,-7-2 129,-6 5-129,0 11 129,-7 8-129,-6 11 0,-5 4 0,-1 5 129,-4-3-129,0-1 0,2-4 0,3-10 0,3-6 0,6-8 0,6-4 129,3-6-129,2-4 258,12-1-258,1-5 129,8-2 0,5-4 0,4-5-129,2-2 0,-1 0 0,-1-5 0,-1-3 129,-4 1-258,-4 1 0,-5 3-258,-7-2-129,6 5-258,-17 0-774,26-9-3612,-14 6-129,5-2-516,1-1 129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46.25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6 782 8127,'13'0'5805,"-13"0"-516,0 0-129,0-25-4386,2 9-387,-2-10 0,5-7 129,-4-10-129,2-11-258,2-7 129,0-6-129,-2 2-129,2 1 129,-1 6-129,1 8 0,-1 7 0,0 13 129,0 8-129,-4 22 129,3-16-129,-3 16 258,0 0-129,0 0 129,4 19-129,-2 1 0,0 5 129,4 7-129,0 3 129,3 1-129,-1-2 0,5-1-129,-2-4 129,0-6-129,2-5 0,-1-8 0,-1-2 0,1-5 0,-1-3 0,2-2 0,2-7 0,3-11-129,0-3 129,4-11 0,2-5-129,2-8 0,2-1 0,-1-1 129,0 3-129,-5 5 129,-2 6-129,-2 9 129,-5 11 0,-13 15 129,16 0-129,-9 10 129,-2 16 0,0 9 0,-1 8 0,-2 11 0,3 7 129,-2 7-258,0 1 258,0-1-129,-2-4 0,2-2-129,-1-6 129,0-9-129,2-7 129,-3-9-129,1-6 0,-1-6 0,1-3 0,-2-16 0,3 16-129,-3-16 129,0 0 0,0 0-129,0 0 0,0 0-129,0 0-129,0 0-774,12 0-4257,-12 0-258,-5-13-387,5 13-387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45.4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71 12 8514,'-29'-14'5676,"17"20"-258,0 10-258,6 10-4644,-2 13 0,5 13-258,1 4 129,2 9 0,0 1-129,2 0-129,2-1 0,3-9 0,-4-7-129,2-10 0,-1-9 0,-1-11-129,0-4-387,-3-15-774,12 0-3870,-12 0-129,0 0-516,11-14-387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45.1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75 23 9159,'11'-14'5547,"2"2"0,-13 12-387,-1 8-4644,-10 8-129,1 11-129,-3 3 129,0 6-129,-2 0 0,1-1-258,3-2 129,3-3-129,4-5 0,4-9 129,0-16-129,15 17 0,3-17 0,4 0 0,1-2 129,3-5-258,0-4 129,-1-1-258,-1 6-258,-9-10-774,13 7-3612,-28 9-387,20-16-645,-20 16-129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44.8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0 7611,'0'0'5547,"0"0"-258,0 0-258,0 7-4515,5 13-129,-5 5 258,3 11 0,-3-1 0,2 10-258,-2 0 129,0 5-258,-2-3 0,1 2 0,-1-8-129,-1-1 0,0-5 0,3-4-129,-1-8 0,1-3 0,0-7-129,0-13-129,2 16-516,-2-16-903,5-14-3741,1-6 0,6-2-387,-3-12-516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8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381 313 4644,'11'-2'5289,"-15"-9"-387,-10 4-129,-12-4-4257,5 7 0,-11-9 0,-2 5 0,-10-6 0,1 1-129,-2-5-129,5 0 0,3-3-129,9 2 0,9-5 0,14 2-129,6 0 129,21 0-129,12 3 0,10 1 129,8 6-258,5 1 129,1 9 0,-3 2 0,-7 10 0,-7 11 0,-13 5 129,-11 9 0,-14 5 129,-8 12-129,-19 1 258,-8 5-129,-11-2 129,2 1-129,-2-8 0,4-5-129,7-4 0,14-9 0,10-6 0,12-6-129,17-4 129,10-5-129,10-2 0,5-3 0,4-5 129,0-3-129,-1-8 0,-6-3 0,-9-5 0,-9-4-129,-8-2 129,-13-5-129,-4 2 0,-17-2 0,-7 3 0,-7 1-129,-1 5 0,-4 0-258,9 13-516,-6-10-1548,14 14-2580,19 4-258,-5-20-387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44.5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1-10 6321,'12'0'5676,"-12"0"-387,0 0-1677,0 0-1806,0 14-645,0-14 0,-2 12-516,2-12-129,-3 21-129,2-9-129,1 2 0,0-3-129,0 2-129,1-1 129,-1-12-129,4 18 0,-4-18 0,4 13-387,-4-13-387,0 0-1806,0 0-2580,11-10-387,-10-9-387,-1-6-258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44.0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205 55 2451,'0'0'5031,"0"0"-258,0 0-1419,0 0-774,0 0-645,-3 10-516,-12-5-129,8 21-387,-14-2 129,3 13-516,-9 2 129,4 13-387,-4 3 129,5 9-129,1-2 0,6-1-129,8-3 0,7-4 0,1-4-129,13-7 129,9-10-129,6-7 129,3-9-129,5-9 129,4-8-129,2-14 129,-1-10-129,-4-8 129,-5-7-129,-5-9 0,-7-4 129,-5-2-258,-7-2 258,-8 3-258,-1-2 129,-7 4 0,-5 5-129,-3 1 129,-3 5-258,-3 4 129,-1 5 0,-2 3 0,-1 8-129,0 1 129,3 6-129,3 1 129,5 6-129,1 0-129,13 6-129,-16 0-645,19 7-2580,-3-7-1548,13 22-129,-6-8-774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43.43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2-3 6837,'0'0'5289,"-11"3"-258,11-3-258,0 0-4386,0 0-129,0 0 129,18 5 129,2-4 0,-4-1 129,6 0-129,-2 0-258,0 0 0,-5-2 0,-3 2-129,-12 0 0,18 0 0,-18 0 0,12 0-129,-12 0 0,14-1 0,-14 1 0,15 0-258,-15 0 0,15-4-645,1 8-2064,-16-4-2193,15 0-387,-15 0-258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6:43.0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26 6321,'-7'-11'5418,"7"11"-129,0 0-387,-24-14-4128,24 14-258,0 0 0,0 0 0,0 0 129,0 0-258,9-2 0,-9 2 0,21 0 0,-5 4-129,2-2-129,2 1 0,1-1 0,1 0 0,-2-2-129,-1 0 0,-1 0 0,-5 0 0,-1 0 0,-12 0-129,15-2 0,-15 2-129,0 0-387,0 0-774,15-9-3870,-15 9 0,0 0-645,0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7.4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307 54 6450,'-15'-11'5805,"15"11"-387,-13-12-129,13 12-4386,0 0-129,0 0-129,0 0 0,18-12-258,6 12-129,4-2 0,8 2-129,5-3 0,2 2 0,0 0-129,-4 1 0,-4 0 0,-7 0 0,-6 1 0,-6 1 0,-16-2 0,12 20 0,-12-2 129,-4 5-129,-5 8 129,-2 12-129,0 10 0,-1 8 129,1 6 0,3 7-129,1 2 129,5 2-129,2-5 129,2-1-129,5-5 129,3-8-129,2-2 0,-1-8 0,1-2 0,-1-5 0,0-6 0,-3-5 0,-3-3 0,-4-4 0,-1-3 0,-4-3 129,-6-2-129,-9-4 0,-5-2 0,-9-5 129,-7-2-129,-10-3 0,-7 0 0,-6-3 0,-4-4 0,2 0 0,1-1 0,8 2 0,8-1 0,12 2 0,8 2 0,10 1-129,18 2 0,0 0-129,0 0-387,0-12-645,25 12-3999,-9-1-258,5 1-387,-3-1-258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6.7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 17 7224,'0'0'5676,"0"-13"-645,0 13 129,12-3-4386,-1 3-516,2 2 0,7 4 129,-2-4-129,4 2 0,-3-3-129,4 0 0,-3-1-129,-1 0 129,-4-1-129,-2-3 0,-13 4 0,18-6-258,-18 6-129,0 0-516,20 0-645,-20 0-3612,0 0-129,0 0-516,-8 0 129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6.4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9030,'0'0'5547,"0"0"-129,0 25-258,0 7-4902,0 9-258,2 6 258,2 0-129,2 2 129,-3-5-129,2 0-129,-4-8 129,0-4-129,-1-8 0,0-11-645,0 8-2064,0-21-2580,-8-3-129,0-12-516,-2-6-129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6.1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 82 5676,'-1'-30'5418,"1"17"-258,0 13-387,3-19-3741,-3 19-645,17-7-129,-6 2 0,5 4 129,-1-3-129,5 4 0,-2-3 0,2 3 0,-2 0 258,3 9-258,-2 2-129,1 6 129,-4 2 0,-3 8-129,-8 3 129,-2 2 0,-3 4-129,-14-2 0,-6 0 129,-4-3-258,-4-6 258,-4-6-258,-1-7 258,1-7-258,2-5 129,6-1-129,5-10-258,6-3 258,7 0-258,6-4 258,8 4-258,9 1 129,9 2 129,-1 4-129,4 4 129,0 3 0,-3 3 0,-1 7 129,0 6-129,-8 7 0,0 1 129,-4 2-129,-1-3 129,-2 2-258,1-3-129,-9-10-1032,17-2-3741,-19-10-129,22-7-516,-13-11-516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5.6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297 130 6708,'16'-14'5289,"-18"-6"-129,-7 6-387,-5-3-4257,1 4 0,-6-2-258,4 2 258,-7 0-258,2 7 0,-5 0 129,2 10-129,-5 8 129,2 11-129,-2 7 129,6 10-129,4 3 0,1 9 0,9 0 0,7-1-129,1-1-129,12-6 129,4-9-129,7-10 0,4-11 0,4-14 0,2-11-129,1-16 0,-2-8 129,-4-8-258,-3-1 258,-6-2-129,-4 2 0,-7 8 0,-3 7 129,-5 9 0,0 7 0,0 13 129,0 0 0,0 17 0,0 7 0,0 12 129,4 3-129,2 7 0,4 2 0,1 3 0,3-5-129,1-3-129,6-7-387,-3-20-1032,8-3-3612,-5-14-258,-1-15-387,-8-16-516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5.1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161 206 5676,'-11'-12'5160,"0"12"0,11 0-516,-14 21-3870,3 0 0,9 12-258,-5-2 258,6 16-258,-4-4 387,5 11-516,-3-4 0,3 0-129,-3-12 0,3-1 0,-1-11 0,0-6-129,1-20 129,0 0-129,0 0 0,-15-18-129,8-10 129,-2-9-129,-1-5 0,1-10 0,1-4-129,2-1 0,6 3 0,0 5 0,9 0-129,8 2 258,8 3-129,4 9 0,7 3 129,4 8-129,0 2 129,3 9-129,-3 9 129,-5 4 0,-5 11-129,-7 7 129,-9 10 0,-11 3 0,-4 1 0,-17 1 129,-6-1 0,-7-4-129,-7-2 129,-1-6 0,1-6 0,3-2-129,6-4 129,8-3-129,9-5 0,12 0 0,0 0 0,0 0 0,23 3 0,5-3-129,4 3 129,3 1-129,4 4 129,1 5 0,-1 5-129,0 3 129,-8 5 0,-5 2 129,-7 3-129,-7 2 0,-10 4 129,-2 0 0,-13 0 0,-7 1-129,-11-5 129,-3-2 0,-7-6 0,-3-6 0,-3-7-129,-1-11 0,0-3 0,1-14-129,6-4-129,5-13-387,15 8-387,1-17-1161,20 12-3096,5 1-129,18 5-387,7 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7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2 2322,'-12'-8'5160,"12"8"-258,-20-1 0,-5 1-3612,14 11-258,-12-3-129,5 17 129,-12-6-129,3 12-129,-8 2-129,5 8-258,-1-4 258,3 4-387,3 0 0,9 1-129,6-1 129,6-2-129,4-5 0,15-2 0,5-4-129,9-4 129,6-8 0,3-6 0,4-10-129,3-4 129,2-14-129,-1-9 129,-4-7 0,-2-6-129,-7-5-129,-6-3 129,-7 1 0,-8 0 0,-10 5-129,-2 3 0,-14 5 129,-7 6-129,-3 9 0,-4 7 129,0 6-258,1 5 129,3 1-129,0 5-129,9 6-129,1-5-258,14 10-516,0-16-3870,0 13-129,10-9-516,13-4 258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5:54.2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474 29 2193,'6'-15'5031,"3"-1"-129,-9 16-129,0 0-3225,-8 0-516,8 0 0,-27 3 0,12 7 0,-15-6-387,2 6-129,-10-6-129,2 4 129,-5-7-387,4 3 129,0-4-129,7 0 0,4 0-129,7 0 129,7-4 0,12 4-129,-13-2 129,13 2-129,0 0 129,0 0-129,0 9 0,3 5 129,0 5 0,-1 10 0,-2 9-129,0 11 129,-1 9 129,-5 8-129,-3 6 129,-2 5-258,-1-3 258,-2-1-258,2-6 258,3-8-258,2-8 0,-1-9 0,2-6 0,5-9 0,1-4 0,0-5 0,1-2 129,5-4-129,-6-12 0,25 20 0,-6-14 0,3 2 0,7-4 0,1 1 129,1-2-129,2-3 0,-3 0-129,2 0-129,-2-3-129,-8-8-387,9 7-774,-19-12-3612,12 3-258,-9-5-387,4 1-129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36.2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54 52 3870,'24'-41'5547,"-17"26"-258,-7 15-258,0 0-3354,0 0-774,-9 28-387,-3-4 0,3 8 0,-4 5-387,1 2 0,0-2-129,3-1 0,2-5 0,6-6 0,1-7-129,4-7 129,10-7 0,5-4-129,2-1 0,2-11-129,11 2-258,-10-9-903,17 0-2967,-10 9-645,-8-6-387,-2 4-258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36.5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63 34 4386,'-8'-24'5160,"-2"12"-258,10 12-129,-8 9-3741,8-9-516,-3 15 0,-2-2 129,5 12-258,-5 0 0,4 11-129,-5 5 0,4 3 0,-4 5-387,3-5 0,3 7-516,-5-15-774,10 3-3096,-3-5-645,-2-14-258,4-1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35.9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102 6 3096,'-5'-11'5031,"5"11"-129,0 0-258,-23 0-3483,20 14-258,-9-1-129,6 17 129,-8-2-258,5 14-258,-4 0 0,6 9-129,0 2-129,6-1 0,1-4-129,6-5 129,6-5-129,7-7 0,1-8 0,-1-5 0,5-10 0,-5-6 129,2-2 0,-2-7-129,-5-8 0,-4-4 129,-2-3-129,-5-3 0,-3 0-129,-3 0 129,-6 0-129,-7 6 0,-4 6 0,-1 3 0,0 8-129,-2 2 129,3 9-129,1 2 0,5 8 0,0-5-258,8 7-129,6-21-645,-4 27-2322,4-13-1419,0-14-129,5 12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35.4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115 39 2580,'-3'-22'5031,"3"22"-258,0 0-2451,-9-14-387,9 14-387,-16 3 0,12 15-645,-12-5-258,6 16 0,-5 4-129,3 11-129,0 1-129,4 6 0,0-2-129,8-1 0,0-2-129,5-6 129,7-6-129,5-8 0,1-5 0,4-5 0,1-8 0,1-4 0,0-4 129,-1-5 0,-2-12-129,0-5 129,-5-9 0,0-5-129,-4-9 129,-6-6-129,-5 1 0,-1-1 0,-8 2 0,-8 5 0,-4 5-129,-5 6 129,0 10-129,-2 9-129,3 4 129,0 3-258,8 7-129,0 0-129,13 15-516,3-15-1161,0 0-2580,0 19-387,0-19-129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34.9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0-3 645,'6'12'4902,"-6"-12"-129,0 0 258,-8 11-3225,9 2-387,-1-13-387,3 25 0,-3-25-387,4 29-258,-2-17 129,2 4-387,-3-3 0,-1-13-258,6 17-258,-6-17-774,0 0-1161,13 8-2709,-13-8 0,6-6-645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34.62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128 12 129,'-15'-16'3999,"15"16"129,0 0-2451,0 0-516,0 0 0,0 0-129,0 0 0,0 0-258,-15 12-129,12 6 129,-7 2-129,2 13-258,-5 2 0,3 13 129,-6-1-258,5 4 0,-3 0 0,8 1 0,-1-10 0,7-1 0,0-9 0,13-5-258,3-6 258,7-4-129,1-9 129,5-5-129,0-3-129,1-8 129,-2-10 0,-3-2 129,-4-9-258,-2-3 387,-8-6-258,-5-2-129,-6-2 129,-6-2-129,-7 2 0,-5 3 0,-3 7-129,-3 3 0,-1 11-129,2 7 129,-2 9 0,4 2-129,4 8 0,0 0 0,9 7-258,8-15-258,-6 24-516,6-24-2322,0 0-1290,12 5-258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27.0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-7-4 4644,'0'13'5418,"0"-13"0,0 0-387,7 16-4386,-7-16 129,18 9-258,-18-9 0,30 8 0,-16-5-129,8 1-258,-3-3 0,3 0 0,-5 0-387,-4-1-387,5 2-1419,-5-2-2967,-13 0-387,8-9-516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26.8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 2709,'0'0'5031,"0"0"258,0 0-516,8-4-3741,-8 4-387,0 0 0,14 2 129,6 5 0,-4-4-129,11 4-387,-2-4 129,8 3-258,-1-4 0,-1-2-129,-2 1 129,-8-1-387,-3 2 0,-18-2-387,25 1-645,-25-1-2709,0 0-1032,-14 5-774,-1-1 516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26.4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140 32 4773,'-10'-14'5289,"10"14"-129,-5-12-387,5 12-4257,0 0 0,0 0-129,12 0 387,1 0-258,15 0-129,1 0-258,8 0 129,3 2-129,-2 0 0,1 2-129,-5 2 129,-5 5-129,-7 5 0,-9 7 0,-6 9 129,-7 11-129,0 11 258,-8 11-258,-3 11 129,0 7 129,-1 4-258,4 5 129,6-4-129,2-5 129,6-6-129,8-6 258,4-8-258,2-7 0,1-7 129,-4-8-129,-2-6 129,-6-7-129,-2-4 129,-7-7-129,0-4 129,-14-7 0,-8-2-129,-10-4 129,-8 0-129,-11-9 0,-6-2 0,-3-2 0,0-1 0,4 0 0,8 1-129,9 3 129,9 2-129,10 2 129,8 0-258,12 6 0,0 0-258,0 0-387,-1-11-903,11 8-3354,4-5-387,5-2-387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6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236 112 3225,'0'-18'5031,"0"18"-903,7-13-1290,-12-2-774,5 15-258,-9-16-258,9 16-258,-17-6-516,17 6-129,-33 9-258,14 8-129,-6 7 129,0 7-387,0 5 258,1 5-258,0 2 129,5 1-129,7-1 129,8-1-258,4-8 129,1-3 0,11-2 0,6-7 129,3-5-129,3-4 0,2-8 129,-1-5-129,4-5 129,0-12 0,-2-6 0,-1-7 0,-4-7-129,-3-7 129,-6-4-258,-6-1 129,-7-1 0,-7 2-129,-8 4 0,-5 5 129,-3 5-258,-1 10 258,1 5-129,0 9 0,4 6-258,3 4 258,16 0-258,-22 21 0,20-1-387,-2-6-903,10 8-2838,2-2-903,3 0-129,3 1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25.8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63 2580,'13'6'5160,"-13"-6"129,0 0-387,0 0-3612,0 0-516,21 0-129,-21 0 129,31 0 0,-13 0-129,7 0-387,1-1 0,2 1 0,-3-1-129,1 1-129,-5-2 129,-4 0-129,-4 1 0,-13 1 129,17-2-129,-17 2 0,0 0 0,0 0-129,0 0-129,0 0-129,0 0-516,0-20-1419,0 20-2580,4-21-645,-2 2-129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25.46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5 1806,'-17'-6'4902,"17"6"-129,-11 5-903,11-5-2709,0 0-387,0 0 129,-1 14 258,1-14-129,9 10-387,-9-10 0,32 15 129,-12-10-387,14 3 0,1-4-129,8 0-129,1-3 0,2 0 0,2-1-129,-7 0 0,-3-2 0,-7-2-129,-8 1 0,-8-1-129,-2 4-387,-13 0-774,0 0-2193,0 0-1677,-1-10-129,1 10-387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25.06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34 4386,'-12'0'5160,"12"0"-258,0 0-129,-6-8-4257,6 8-129,0 0 129,6 6 0,-6-6 258,25 11-129,-9-7-129,11 4 0,0-4-129,6 0-129,2 0 129,3-3-258,-1-1 0,-1 0 0,-4 0-129,-2 0 0,-3 0 0,-4 0 129,-4-5-129,-4 3 0,-2 0 0,-13 2 0,15-9 0,-15 9-258,0 0-258,8-16-258,-8 16-1419,0 0-2967,7-19-129,-7 4-645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24.6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15-1 1032,'0'0'4515,"0"0"0,0 0-2322,-11-7-1161,11 7 0,-4 6 258,5 9 129,-1-15 0,0 31-516,0-12-129,3 13 0,-3-2 0,6 10-129,-4-1-129,1 7-258,0-2 129,1 2-129,-3-1 0,2-2-129,-1-7 0,0-2 0,-1-6 129,-1-7-129,2-3 0,-2-3-129,0-15 0,0 14 0,0-14-129,0 0-387,0 0-258,0-7-645,0 7-3612,0-23-516,0 8-129,-7-4-128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24.2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599 55 2580,'0'0'2580,"0"0"258,0-12-129,0 12-258,0 0-387,0 0-516,0 0-387,0 0 0,-8-1-258,8 1-258,-15 0 0,4 0-258,-9 0 129,-3 0-387,-6 0 129,-3 0-129,-4-4 129,1-1-129,-1-3 129,3 3-129,0-2 129,8 4-129,3-3 0,7 4 0,3 0-129,12 2 0,-12 0 0,12 0 0,0 0 0,0 15 0,0-2 0,0 3 0,0 6 0,0 7 129,-4 7-129,-1 8 129,-7 8-129,-3 7 258,-3 5 0,-3 10-258,-5 1 129,2 1 0,1-3 0,2 1-129,7-8 129,3-6-129,8-10 0,3-10 0,0-5 0,6-9 129,5-7-129,2-7 129,2-6-129,3-3 129,4-3 0,6 0-129,3-6 129,1-1-129,4-1 0,1 2 0,-2-2 0,-2 4-129,-5 3 129,-6 1-129,0 0 0,-8 0-258,-1 4 0,-13-4-645,16 8-516,-16-8-3612,13-9-258,-5-9-516,1-10 130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02.28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139 4 6708,'0'-14'5418,"0"14"-129,0 0-387,-24 9-4515,15 16-258,-5 2 129,1 8 129,-6 1-129,3 3-129,-3-5-129,7-2 0,2-6 129,7-5-129,3-8 129,0-13-129,23 5 129,0-5-129,4-7 129,3-3-129,1 0 0,-1-3-258,1 4-129,-14-9-903,11 18-1935,-12-8-1935,-16 8-387,13-13-258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57.20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0 314 1677,'0'0'4773,"0"0"516,9 0-387,-9 0-3741,0 0-129,24 0 0,-13-11 0,17 11 258,0-14-516,18 9-129,4-11 0,20 5 0,5-6-258,14 0-129,8-5 0,11-1 0,4-1-129,7-1 0,3 1-129,-3 2 0,-2 1 129,-5 4-129,-9 3 129,-10 5-129,-14-2 0,-17 6 129,-14 0-129,-12 2 0,-11 3 0,-11-1 129,-14 1-129,0 0-129,11 0 129,-11 0-129,0 0-129,0 0-387,0 0-1032,0 0-3096,0 0-645,-6 8-258,6-8-645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56.4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37 105 3483,'-14'0'5160,"3"0"-258,11 0 0,0 0-4515,-12 0 129,12 0 0,2-11 129,12 4 129,-2-9 0,9 3-387,-3-4 129,9 4-129,-3-3 0,4 9-129,-3 1-129,1 6 129,-5 6 0,1 11 0,-4 4-129,-3 12 0,-2 2 0,-2 8 129,-3 4-129,-2 8 0,-6-1 0,0 4 0,-15 1-129,-4-4 0,-5-3 258,-2-3-258,-4-7 129,0-10-129,1-6 129,5-10-129,3-14 0,3-5 0,9-16-258,5-12 258,4-4-129,3-6 0,10-1-129,5-3 258,9 9-129,1 3 0,3 11 129,-1 9 0,2 8-129,-3 5 129,-5 10 0,-3 10 0,-4 6 0,-4 2 0,-1 1 0,-4-1 0,0-1-129,-3-3 129,3-1-258,-7-10-516,14 13-1161,-10-14-3225,-5-12-129,11 12-645,-11-12 258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55.8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97 41 903,'5'-15'4902,"-5"15"387,0 0-516,-18-9-3612,16 15-258,-11-2 387,11 17-258,-13-10 0,10 15-258,-8 1-258,6 7 0,-4-1-129,6 8 0,-2-2-258,5 5 129,0-5-129,2 0 258,1-3-129,7-3-258,0-2 258,4-4-129,-1-7 0,4-2-129,-1-6 129,1-7-258,2-5 129,0-8 0,-1-10-129,3-8 258,-3-7-258,-3-6 258,1-6-258,-7-4 129,0-3 0,-7 0-129,-2 3 129,-10 3-129,-3 7 0,0 3 0,-2 13 129,-2 5-258,0 5-129,2 3 0,5 8-129,-2-4-516,14 6-903,-14 5-2451,14-5-903,0 0-387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55.2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31 0 2967,'-13'13'4773,"-1"-11"-129,14-2-3096,-4 20-258,4-20 258,0 19 129,0-19-258,2 16-516,-2-16-129,10 18 0,-10-18-387,0 0-129,6 11-129,-6-11 0,0 0-258,0 0-516,11 2-1032,-11-2-3096,0-17-387,0 0-645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3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31 1032,'0'0'3870,"-9"-17"-258,9 17-129,0 0-774,0 0-387,-8-16-774,8 16-516,0 0-129,0 0 0,0 0-129,0 20-129,0-5 0,0 12-129,-7 8 129,0 12-387,-4 5 129,-2 9-129,-6 1 129,1 3-258,-3-4 129,3 4-129,-1-12-129,2-4 258,1-8-258,7-6 129,-1-6 0,6-7-129,0-6 0,4-16 129,-2 19-129,2-19 0,0 0 0,0 0 0,0 0 0,0 0 0,0 0-129,0 0 129,0 0-258,0 0 0,0 0-129,0 0-129,0 0-387,0-14-1806,0 14-2451,5-16-387,4 4-387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54.93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133 34 774,'0'0'3483,"0"0"-258,0 0-516,-12-17-387,12 17-129,0 0-258,0 0-645,-18 5-129,17 10-387,-11-3-129,4 12-129,-4 1-129,0 9 129,-2 2-258,2 6 0,0 0 129,1 2-258,4-1 129,5 0-129,2-5 129,2-3-129,5-5 129,4-6-258,1-3 129,7-6 0,-3-12-129,5-3 129,0-8-129,0-16 258,3-6-258,1-9 0,-3-6 0,-1-6-258,-5-5 258,-4 0 0,-5 0-129,-7 8 0,-1 8 129,-12 5 0,-5 9 0,-2 7-129,-3 8 0,0 9 0,1 2 0,-4 6 0,7 8-129,-3 4 0,8 7-387,-6-6-903,19 14-1032,-2-5-2451,3-7-387,8 5-129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37.7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 70 1032,'-19'0'4515,"19"0"258,0 0-1935,0 8-1290,0-8-129,18 1 258,-18-1-258,35 0-258,-16-7-258,15 7 0,-7-10-387,9 4-129,-5-3-129,2 1 0,-5 1-258,-4 2 129,-4 0-129,-5 2 0,-15 3 0,18-2 0,-18 2 0,0 0 0,0 0 0,0 0 0,0 0 0,0 0 0,0 0-129,0 0-258,0 0-129,0 0-1032,14-6-2967,-14 6-903,0 0-129,6-11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7:37.3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 13 4257,'0'0'5031,"0"-13"-1290,3 21-1290,-3-8-516,0 23-258,0-23-387,0 39-387,0-19-129,0 13-129,-1-2-129,-1 4-258,0-1 0,0-1-129,0-4 0,1-3-258,1-2 129,-1-10-387,1-3-129,0-11-774,10-11-3225,-6-5-645,-1-5-516,-2 1 129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03.3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9 690 5805,'0'0'5547,"0"0"-258,0 0-387,0 0-4128,0 0-258,0 0 129,0 0 129,0-15 0,0-2-258,0-9-129,0-5 0,0-14-258,0-10 0,-3-7 129,1-6-258,1 1 129,0 8-129,1 3 129,-2 9-129,2 11 129,0 13 0,0 10 0,0 13 0,0 0 0,7 15 0,-1 3 0,5 8 0,-1 2 0,4 4 129,0 1-129,0 0 0,-1-2-129,1-5 129,-4-3 0,0-5-129,-4-2 129,2-6-129,-8-10 0,0 0 129,11 13-129,-11-13 0,0 0 0,8-10 0,-2-8 0,2-8 0,0-8-129,4-7 129,3-3-129,1-2 0,0 2 129,-1 4-129,-1 6 129,-3 8-129,-1 11 129,-10 15 0,12-14 0,-12 14 0,8 8 129,-2 8-129,1 7 0,2 11 129,1 11-129,3 9 129,2 8-129,0 5 129,-1 3-129,0-3 0,0 0 258,-1-5-258,-3-10 129,1-9-129,-5-9 129,1-8-129,-3-6 129,1-7-129,-5-13 0,7 14-129,-7-14 0,0 0-129,0 0 0,0 0-129,15 6-129,-15-6-645,21-6-3870,-21 6-645,14-11-258,-14 11-387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02.5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66 9 7224,'-6'-18'5547,"-11"18"-516,17 0-387,-16 18-4128,6 4-129,10 13 129,-8 2-129,8 14 258,-3 1-516,2 6 129,0-1 0,1 0-258,0-4 129,0-5-258,0-4 0,-2-14-516,5 2-645,-3-13-3354,0-19-774,15 5-258,-2-7-258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01.9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244 193 7482,'18'-7'5418,"-18"7"-258,0 0-258,-13-11-4902,-2 11 0,-1 0 0,-4 0 258,-2 0-129,-6-5 0,1 0 0,-2-4-129,4 0 129,0-1 0,7-3 0,3 0-129,8-2 0,7 0 0,4 2 129,11 0-129,10-3 0,6 6 0,4-3 0,3 5 0,2 3 0,-4 3 0,-6 2 0,-6 0 0,-8 12 129,-10 2 0,-6 9 129,-9 3-129,-11 7 129,-6 7-129,-4 7 129,-6 0 0,2 2-258,0-2 258,7-2-258,6-2 129,11-8-129,8-4 129,4-5-129,15-8 0,9-3 129,5-8-129,7-4 129,-2-3-129,1-4 0,-4-9 129,-2-5-129,-8-5-129,-9-3 129,-8-2-129,-6-1 129,-7-1-129,-8 0 129,-5 6-129,-3 3 129,2 6-258,-1 1-129,10 10-387,-9-11-1419,21 15-2967,0 0-387,2-12-387,-2 12 130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01.3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77 41 5805,'-9'-26'5289,"2"9"-258,7 17-258,-14 19-4515,5-5-129,7 11 129,-4 2 258,2 14 0,-3 0 0,3 11-258,-2 0 258,1 4-258,1-5 387,4-2-387,0-5 0,0-2-129,8-10 129,3-4-129,5-12-129,3-4 129,3-9 0,2-3-129,2-13 0,0-8 0,-3-9 0,-1-9 0,-6-4-129,-5-5 129,-5-4-129,-6 2 0,-3 1 0,-11 4 129,-2 7 0,-7 6-129,0 8 0,-1 7 0,2 7 0,0 2-129,5 8-129,0 0 129,17 0-258,-20 15-645,21 6-1677,1-5-2451,2-4 0,7 2-387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00.8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48 3612,'0'0'5418,"0"0"-387,0 0 0,7 15-4257,-7-15-258,0 19 129,0-19 258,0 20-129,0-20-258,0 18-129,0-18 0,3 15-258,-3-15 129,0 0 0,0 0-258,0 0 129,0 0-129,13 4-129,-13-4 129,11-18-258,-4 2 129,-2-5 0,2 3 0,-3-3 0,0 5 129,-2 0 0,-2 16 0,0-13 0,0 13 0,-14 3 129,14-3-129,-15 20 0,8-8 0,1 1 0,2-1 0,4-12-129,-2 22-258,2-22-645,3 14-1677,-3-14-2451,14 0-258,-14 0-258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00.33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139 28 1548,'0'0'2709,"0"0"387,0 0-387,0 0-516,0 0 0,-14 7-516,13 13-129,-15-4-129,8 13-774,-12 4 0,6 10-129,-6-1 0,7 8-258,-5-2 258,10 0-258,1-5-129,7 0 0,0-11 0,10-3 129,6-7-129,4-9 0,4-7 0,4-6 129,-2-6-129,4-13 0,-3-8 0,0-7-129,-6-10 0,-4-3 129,-4-6-258,-7-2 129,-4-1-129,-2 7 129,-9 0-129,-6 9 129,0 9-258,-9 10 129,6 6 0,-3 11 0,-1 4 0,1 11 0,1 4 0,3 1-129,4 5 0,-2-7-774,15 9-645,-9-7-2838,9-16-645,7 16-516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44.6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28 780 4257,'0'18'5160,"0"2"-129,0-20 0,0 0-4128,0 0-258,0 0 387,7 16 0,-7-16 0,0 0 0,0 0-387,0 0 0,0-24-129,0 1-129,0-12 0,0-9-258,-2-11 0,0-10 0,-4-6 0,3-2 0,-3 1-129,1 9 129,0 7-129,2 10 0,1 9 0,0 13 0,2 7 0,0 17 0,0-11 0,0 11 0,0 0 0,5 14 129,4 3-129,0 4 129,1 8 0,4 4 0,0 1 0,4 5-129,-1 1 258,3-2-258,-3-5 129,-1-3-129,1-5 129,-2-6 0,-4-1 0,-1-6-129,-10-12 129,12 8-129,-12-8 0,11-8 129,-4-14-129,2-8 0,2-10-129,1-12 129,3-7-129,4-6 129,3 0-129,-1 5 0,-3 11 0,-2 12 129,-4 7-129,0 19 129,-12 11 129,15 16-129,-13 17 0,0 9 129,0 14-129,4 10 0,-2 8 129,4 5-129,2 2 0,0 0 0,3-6 0,1-4 0,3-10 0,-2-9-129,4-7-129,-3-15-129,10 6-1677,-8-27-3483,8-5 0,-6-9-516,-4-8-645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2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13-5 7611,'14'-1'5676,"2"17"-129,-16 9-516,8 15-4128,-10 3-129,0 17-258,-7 4 0,4 10-129,-4-6-129,4 0-129,-1-10-129,2-10-129,1-5-129,-1-19-258,4-1-903,0-23-3870,0 0-258,-2-24-387,-4 1-387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43.8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220 26 6837,'5'-30'5418,"-5"30"-258,-21 0-129,-8 7-4515,11 20 0,-8 4-129,6 16 0,-7 1 258,4 15-387,-2 5 129,8 4-129,2-4 0,12 4-129,2-7 129,2-7-129,13-10 0,7-10 0,2-13-129,6-11 129,1-11 0,0-7-129,3-17 0,-5-11 129,-2-11-129,-5-7 0,-5-7-129,-6-8 129,-9-1 0,-1 0 0,-11 2-129,-5 6 129,-4 8-129,-3 6 129,0 8 0,-1 9-129,5 10 129,0 5-258,7 8 129,0 0-387,12 4-258,0 0-1161,0 0-3225,2 17-258,10-7-258,3 4-387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43.4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201 30 4773,'-3'-18'5289,"-3"3"-129,6 15-387,0 0-3870,0 0-258,-11 24 387,-1-9-129,3 16-129,-7 3 129,0 13-387,-10 4-129,4 11-129,-3 3 129,4 4-258,3-2 0,8 2 0,4-7-258,6-7 258,13-9-129,8-10 0,6-12 0,5-13 0,2-11 129,3-17-129,-1-7 0,-4-11 0,-5-6 0,-5-3 0,-6-3 0,-8 3 0,-8 5 0,-3 7-129,-10 5 129,-8 7-129,-2 9 0,-4 5 129,0 6-129,-1 4 0,1 9-129,3 0 129,4 5-258,-1-7-258,14 11-516,-9-20-903,16-2-3096,4 12-387,8-12-387,4-8 646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42.91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0 4257,'0'0'4902,"0"0"-258,0 0-2967,0 18-516,0-18-129,0 15 387,0-15-129,2 13-258,-2-13 0,1 10-387,-1-10-129,0 0-129,0 0-129,0 0-129,0 0 129,13 0-258,-13 0 129,8-10-129,-8 10 0,8-13 129,-8 13-129,0 0 0,0 0 0,0 0 0,0 0 0,0 0 129,-2 13-129,2-13 0,-7 17-129,7-17-129,-2 14-258,2-14-903,5-9-3612,-5 9-258,23-22-258,-10 5-387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42.4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260 145 1806,'0'-19'5160,"-4"7"129,4 12-129,-12-3-3225,-1-6-645,13 9-258,0 0 129,0 0-387,-17 0-129,10 16 0,-7 3-387,-2 12 129,-8 7-129,-1 12-129,-4 7 129,1 10-129,2 3 0,5 1 0,4-2 0,9-3-129,8-8 129,3-7-129,9-11 129,9-10-129,6-9 129,4-12 0,4-9-129,3-9 129,0-15-129,1-11 129,-2-8-129,-1-11 0,-6-7 129,-4-3-258,-10-6 129,-5-1 0,-8 2-129,-5 0 129,-11 6-129,-8 3 129,-2 8-129,-6 9 0,3 10 0,-3 8 0,3 11 0,-1 9 0,4 6-129,3 11 0,5 10 0,1-1-258,7 12-516,-6-14-903,13 11-3096,1-4-387,5-1-387,1 1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41.68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11-1 7740,'-15'7'5547,"15"-7"-387,0 0-258,0 0-4644,7 0-129,6 2 0,-1-2 0,6 4 129,-2-3-129,1 2-129,0-3 258,-4 0-516,4 4-258,-17-4-1161,20-6-3354,-20 6-129,16-5-774,-16 5 387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41.45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22 7353,'0'0'5160,"0"0"0,3-12-387,-3 12-4515,19 0 0,-6 0-129,3 0 0,1 0 129,2 0-129,2 0-129,0-3-129,-3 3-258,-18 0-1548,27-7-2580,-27 7-774,0 0-387,0 0 129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41.15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156 34 7353,'-18'-23'5547,"18"23"-516,-14-13-129,14 13-4644,0 0-129,0 0 0,7 5 129,9-2-129,5 3 0,2-2 129,6 1-129,-1-2 0,1 1-129,-2-1 258,0 0-258,-9 2 0,2 3 129,-7 5 0,-3 8 0,-2 5 0,-2 7 0,-4 11 0,0 9 0,-2 9 0,0 10 0,-3 3-129,-2 5 0,1 0 129,-1-4-129,4-2 0,-1-4 0,2-12 0,0-8 0,-1-7 129,0-8 0,-4-7-129,-2-4 129,-6-5-129,-5-7 129,-7-3-129,-6-5 129,-3-4-129,-4 0 0,-2 0 0,1-5 0,2-2-129,4 2 0,7 1 129,5-1-258,8 5-129,1-5-129,12 5-516,0 0-1161,0-12-2838,0 12-645,24-19 0,-4 5 130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40.6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35 6450,'-1'-17'5418,"1"17"-516,0 0-129,0 0-4386,0 0-129,0 0-129,15 5 129,3-3 0,6 4-129,2-5 129,3 0-129,0-1 0,-1 0-129,-4-1 0,-4-5-129,0 5-258,-20 1-1032,24-12-2580,-24 12-1161,0 0-258,4-13-129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40.3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 0 3483,'0'0'5676,"12"5"-387,-10 9-258,-2-14-2064,0 41-2580,0-3 0,0 12 0,-7 2 129,3 9-258,-2-2 0,1 0-129,-2 1 0,3-6 0,1-6-258,-1-12 0,4-4-258,0-17-258,10 1-1419,-10-16-2838,22-15-516,-7-14-258,0-10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40.0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-2 97 1935,'0'0'4773,"0"0"0,0 0 0,0 0-3096,0 11-774,0-11-129,26 13-129,-10-13 0,13 0-129,-1 0 129,7-8-387,-2-1-516,-1-12-774,6 5-2709,-8-4-1161,-7-5-258,-5 3-387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1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25 7224,'0'-15'5160,"0"15"258,-13 2-387,-7 11-4515,15 11-129,-6 4 0,6 6 258,-3 2-258,6 6-129,2-3-129,0-2 0,9-6-129,5-6 0,6-8 0,3-10 0,2-7-129,0-7 129,2-11-129,-4-9 0,-1-8 0,-8-7 0,-3-1 0,-9-1-129,-2 5 0,-8 5 129,-7 7 0,-6 8 0,-4 11 0,-1 6 0,-1 5 0,0 7-129,9 5-129,-3-5-258,17 6-774,-7-11-2322,11-5-1419,19 0-387,5-10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39.9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0-11 4773,'21'0'5160,"-21"0"0,3 19-387,0 8-4128,-3 4 0,1 13 129,-1 1 0,3 12-387,-3 2 0,4 3-129,-3-4 0,1-2-258,0-8 0,-2-8-129,2-7-129,-2-16-516,0-17-903,0 0-2322,10-20-1290,-3-17-129,-3-6-258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39.64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243 41 645,'-17'-18'4902,"17"18"258,-20-13-258,20 13-2064,-15 0-2193,-1 3 0,5 18 129,-11-1 129,6 16-258,-7 2-129,-1 12-258,0 1 129,4 5 0,3 0-129,6 0 0,6-6-258,5-6 129,8-5 0,10-6-129,8-11 258,5-8-258,5-10 129,5-4-129,-1-14 129,1-10 0,-5-7-129,-6-7 0,-7-5 129,-9-7-129,-8-2 0,-7-2 0,-13 1 0,-5 4 0,-5 2 0,0 5 0,-3 7-129,0 8 0,5 6 0,1 6 0,21 15-387,-24-13-129,24 13-516,-13 0-1419,13 0-2451,0 18-258,0-18-258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39.13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559 2 1161,'0'0'4773,"3"-14"258,-3 14-258,0 0-3612,0 0-258,-3 6 129,-13-5-129,4 10-129,-11-4-129,2 7-129,-8-4 0,0 5-129,-6-2 0,3 2-129,-2-4-129,3 1 0,-1-4 0,8-3 0,2-1 0,7-2 0,3 1 0,12-3-129,-15 1 129,15-1-129,0 0 0,-1 16 0,1-1 0,-2 10 129,-3 5-129,0 11 258,-4 6-258,-3 11 0,-4 6 129,0 5 0,-5 1 0,1 2-129,-1-3 0,4-5 0,3-5 129,5-6-129,5-9 0,4-5 0,4-9 0,11-5 0,4-7 0,5-4 0,6-2 129,-1-5-129,5-2 0,-4 0 0,1-3-129,-1-2 0,-2 0-129,-6 0-258,1 0-516,-12-11-2064,6 4-1935,-3-6-516,-2-4-129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6.89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30 793 1161,'0'0'4902,"0"0"258,0 0-129,0 0-3612,-9-8-129,9 8-129,0 0 0,0 0 0,-7-29-387,7 12-258,-5-9-129,3-9-258,-2-5-129,3-2 129,0-4-129,1-4 258,0 3-516,0 3 516,0 7-258,1 7 0,2 7 129,-2 6-129,0 5 129,-1 12-129,0 0 129,0 0 0,0 0 0,0 0 129,9 17-129,-1 4 129,-1 0-129,1 3 129,2 5 0,0 2-129,-1-1 0,2-2 0,-2-5 0,-3-6-129,1-4 129,-7-13-129,17 14 0,-17-14 129,20-11-258,-5-9 258,2-11-129,5-12 129,5-8 0,1-10-129,4-5 0,1 1 0,2 3 0,-6 9-129,-1 9 258,-6 13-258,-7 11 129,-2 20 129,-5 8-129,-6 20 129,1 11 0,-2 11 0,-1 7 0,2 5 0,3 2 0,-1 0-129,1-6 129,3-4-129,-2-4 129,1-11-258,0-5 258,-2-6-258,-3-2-129,1-4 0,0 4-258,-6-9-774,7 6-3612,-4-1-516,-5 0-516,-5-5-129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5.8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84 0 5031,'0'0'5289,"-16"11"129,5 14-516,-1 19-3870,-5-10-258,11 16-129,-4-5 0,9 13-129,-6-2 129,6 4-387,1-6-129,0-3 0,0-2 0,1-8-129,3-3-129,-2-8-387,6 2-516,-9-18-2193,1 0-1806,0 1-516,0-15-387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5.5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75 15 3354,'20'-19'5160,"-20"19"-129,0 0 0,3 9-4257,-3 16 0,-6-5 0,3 17 258,-13-4-258,6 14-258,-7-7-129,3 5-258,0-7 129,4-5-258,3-6 258,6-6-387,1-7 129,12-2 0,3-6 0,10-4 0,0-1 0,5-1 0,3 0-129,-1-4 0,3 2-258,-8-4-258,10 6-645,-20-12-1677,2 4-2193,2 1-129,-8-6-516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5.2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254 311 903,'0'0'4257,"0"0"-1290,0 0-645,0 0 129,-8 5-258,8-5-516,-24 10-645,10-2 0,-13-6-387,4 3-129,-10-5-129,7 0-129,-2-10-129,3 0 129,6-8-258,4-4 0,4-5 0,10-1 0,1-1-129,8-2 129,5 1-129,4 1 129,2 4 0,3 2-129,1 5 129,-1 2-129,0 6 129,2 1 0,-2 5 0,-1 3 0,-1 1 0,2 3-129,-2 5 258,-2 3-129,-1 1 0,-2 4 129,-4 1 0,-4 4 0,-6 1 0,-1 6 129,-11-1 129,-4 8 0,-9-1 129,-1 6-129,-6-2 0,3 4-129,-3-1 0,5 0 0,2 3-258,4 0 129,7 0-129,6 2 0,5-1 0,2-1 129,9 0-129,6-7 0,3 0 0,3-9 0,1-5 0,3-7 0,0-7 0,2-6 0,0-6 258,0-14-258,0-10 129,-3-4-258,-2-8 258,-4-5-258,-4-3 129,-9-2-258,-3 5 258,-2 3 0,-10 4 0,-5 4-129,-4 7 129,-5 5 0,0 9 0,-2 4-129,0 3 129,0 5 0,3 2-129,0 3 0,9 3-387,-5-5-129,19-3-645,-12 2-1419,12-2-2451,12-8-129,3-12-645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3.5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276 124 1806,'0'0'2064,"0"0"-129,0 0 258,0 0-387,0 0-129,0 0 0,0 0-129,0 0-387,0 0 0,0 0-258,-9 0 129,-3-1-387,12 1-129,-26 0 0,13 8-129,-5-2 0,4 7-129,-5 2 0,3 8-129,-3 4 129,4 9-129,-4 4 0,4 6 0,-1 5 0,2 7 0,0-4 0,4 5 0,-1-2 0,4 1 0,4-7 0,3-3 0,0-7-129,3-5 129,8-7-129,6-7 0,4-8 129,5-7-129,3-6 129,5-1-129,1-8 129,0-7-129,0-6 129,0-7-129,-4-9 258,-2-7-258,-3-8 129,-2-6-129,-3-8 0,-5-8 0,-2-1 0,-3-4 0,-4 1 0,-7 7 0,0 5-129,-11 9 129,-6 13-258,-6 14 258,-5 14 0,-8 14 0,0 6-129,-5 17 129,2 8 0,-2 3-129,4 3 129,4 1-129,5-2 0,6-6-129,10 0 0,1-7-387,11 5-645,0-12-2709,13 0-1161,11-6-387,4-3-129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9:02.5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30 18 4128,'-19'-8'5805,"19"8"-387,-13-12-387,13 12-3870,0 0-387,0 0-258,0 0 0,11 8 0,1-7-258,7 5-129,2-4 0,2 3-129,2 0-129,-3-2-258,3 6-516,-25-9-1032,29 7-3096,-29-7-258,2 19-645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59.5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231 74 1548,'-25'-42'5160,"14"23"129,11 19-258,-11-10-2322,11 10-2064,0 0 0,0 0 0,15-3 258,1 2-387,10 1-129,-1 0-129,10 2 129,0 0-129,3 1 0,0-1-129,-1 2-129,-3 0 0,-5 2 0,-1 2 0,-7 2 0,-5 5 0,-6 3 0,-6 5 0,-4 7 129,-8 6 0,-4 8 0,-6 6 0,-1 6 0,-3 7 0,5 8 0,-3 3 0,6 5-129,4 4 129,6 6-129,4 3 0,4 1 0,6 0 0,3-3 0,1-8 129,2-11-129,-4-9 129,-2-12-129,-4-15 258,-6-9-258,-2-15 258,-12-9-129,-11-6-258,-4-9 387,-11-3-387,-4-2 258,-7 0-258,-2-1 129,1 3-258,3 5 258,2 2 0,5 6-129,12 2 129,1-1-129,10 2-258,4 0-129,15 0-645,0 0-3741,0 10-387,6-7-645,9-1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47.4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164 34 8256,'2'-13'5289,"-10"2"0,-3 11-387,-6 2-4386,2 12 129,-7-2-258,5 12 129,-9-1-129,9 8-129,-1-3 0,9 4 0,4-3-258,5-3 129,6-4-129,9-6 129,6-6-129,2-9 0,3-1 0,1-11 0,-3-8-129,-1-6 129,-5-3-129,-9-3 0,-4 0-129,-5 0 129,-5 5 0,-9 4 0,0 8 0,-4 3-258,5 5-129,-5-3-774,18 9-3612,0 0-258,0 0-387,15-18-387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1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82 3354,'-4'-44'5289,"1"29"-129,3 15-129,0 0-3354,-16 0-645,14 16-129,-5 6-129,2 14-129,-5 1-129,5 14 0,-5-2-258,3 1-129,2-5 0,-1-6-129,4-8 0,0-10 0,0-9 0,2-12 0,0-16-258,0-14 129,6-6-129,1-12-129,5 0 129,1-9-129,4 3 129,-1 6 0,5 10 258,-2 7-129,-1 13 258,-1 10-129,-5 7 258,3 6 0,-5 8 0,-3 10 0,-5 2 129,3 7-129,-5-1 0,1 4 129,-1-4-258,0-2 0,-4-5-129,2-4 129,1-7-258,1-13 0,-1 13-129,1-13-129,1-18 0,5-8-258,8 1 129,-3-7-129,10 1 258,-2-2 0,3 4 0,-1 6 258,0 9 258,-3 11 258,-2 3 0,1 17 0,-8 4 0,4 11 129,-5 3-258,1 9 129,-3 2 0,1 1-258,0-3-258,-4-11-258,8 5-387,-11-21-2967,9-6-1419,-9-11-387,22-7-258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58.8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13-2 6063,'-17'-2'5418,"17"2"-258,0 0-645,0 0-4128,2 13 0,16 0-129,-2-6 129,10 5-129,-1-5-129,3-1-129,0-1-129,-5-5-129,2 0-387,-11-7-516,11 7-1161,-11-5-2838,-6-8 0,-8 13-516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58.64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0 2451,'0'0'5289,"0"0"-129,-12 13-258,0-2-3741,12 17-258,-2-3 0,2 12 258,-1-3-258,1 9-387,-1-3-129,1 3-129,-4-5 0,3-4-129,-1-5 129,-1-4-258,1-5-258,-3-8-258,5 4-1290,0-16-3225,0 0-258,0-20-645,0-6 258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58.3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84 0 3999,'0'0'5418,"0"0"-258,0 0 0,-11 10-4128,10 15-129,-12-2 0,9 18-129,-10-1-129,7 12 0,-4-2-387,7 5 0,-5-3 0,7 0-129,0-5 0,-2-7 0,3-4 0,0-5-129,1-6 0,0-5-129,0-5-129,0-15-258,0 18-774,0-18-3225,1-15-903,8-10-258,3-9-516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58.04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0 128 3225,'16'-6'4902,"-3"3"0,-13 3-258,14-14-3870,-3 14-258,3 0-129,7 0 129,-5-5 0,8 1-387,0-3-258,-3-8-516,8 7-1290,-8-8-2709,-6-10-258,1 2-387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57.8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149 40 1677,'0'-23'4773,"0"3"516,0 20-516,0 0-3483,0 0-129,-8 21-129,-4-3-258,9 18 0,-12 4 0,4 15-387,-4 2 129,3 9-258,-3-4-129,4 4 0,-1-8 0,2-4-129,2-10-129,1-10 0,4-3-387,-5-18-1161,8-13-3096,0 0-516,4-13-387,4-12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8:57.3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624 7 1419,'0'0'4644,"0"0"258,0-13-258,0 13-3483,-16 0-258,16 0 129,-27 2 0,14 6-129,-12-5-258,5 6 0,-9-4-258,1 3 129,-2-3-258,1 2 0,-3-2-129,3 0 0,3-4 0,2 1 0,5-2-129,6 0 129,1 0 0,12 0 0,-14-1 0,14 1 129,0 0-129,0 0-129,0 0 129,0 0 0,0 0 0,0 0 0,-5 16-129,-1 6 129,-2 9-129,-3 12 129,-3 7 0,-1 10 0,-5 8-129,-4 11 0,-3 0 129,5 3-129,1-5 0,3-1 0,0-8 129,7-3-129,1-10 0,7-6 0,2-11 0,1-7 0,0-8 0,0-7 0,3-3 0,-3-13 0,8 18 129,-8-18-129,14 13 0,-2-6 0,4 1 129,0 2-129,5 0 0,3-1 129,-1 2-129,0-2 0,0 0 0,-3-3 0,-1 2 0,-4-4-129,-3 0 129,-12-4-129,18 5-258,-18-5 0,15 1-774,-15-1-2193,9-6-1806,-9 6-516,19-16-258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4.23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95 118 3225,'0'0'4773,"0"0"-387,12 10-2709,-12-10-903,0 0 258,0 0-258,0 0-258,0 0-258,0 0-129,0 0 0,0 0-129,-7-21 0,6 8 0,-1-5 0,0 4 0,-2-4 129,4 18-129,-6-17 129,6 17 0,0 0 0,-13 4 258,13-4-258,-9 20 129,3-7-129,3-1 0,1 1 0,2-13 0,-1 16-129,1-16 0,0 11 129,0-11-129,0 0 0,0 0-129,13-15 129,-9 2-129,1-4 129,-1 0 0,-2 0-129,-2 3 129,0 3 0,0 11 0,-4-13 0,4 13 129,-14 4-129,6 8 129,-2 0 0,-2 5-129,3 0 129,0-3-129,3 3 0,6-17-129,-9 18 0,9-18-645,0 0-1677,15-4-2322,-8-19-387,8 12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7-04-13T04:49:59.5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0,'0'0'0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9:02.7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-9 2 2967,'0'0'5289,"2"12"0,-2-12-258,0 0-3741,25 0-645,-25 0-129,29 4 129,-14-4-129,7 0-774,6 6-903,-9-3-3096,4-3-1032,1 0-258,-8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9.9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56 817 3999,'1'-22'5547,"-1"6"-258,-3-5-129,0 1-3870,-11-20 0,11 3-387,-10-17-258,6-4-129,-1-11-387,6-2 129,2-5-258,0 5 129,2 2-129,7 9 0,1 11 129,-1 14 0,-3 11 0,-6 24 129,15 0 129,-9 16-129,-1 11 0,2 11 129,2-1-129,3 13-129,3-2 129,1 0-258,0-7 129,0-4 0,-2-5-129,0-4 0,-5-9 129,1-7-129,-10-12 0,10 12 0,-10-12 0,9-8 0,-2-15-129,1-12 129,4-4-129,4-14 129,4-4 0,1-5 0,1 5-129,-2 2 129,-2 18 0,0 8 129,-6 14-129,-12 15 129,20 11-129,-13 16 129,2 10 0,4 16-129,0 4 129,3 13-129,1 5 129,1 1-129,1-2 129,-3-2-258,-1-5 258,-3-12 0,-4-5-129,0-11 0,-2-9-129,-5-6 0,1-4-258,-2-20-387,5 24-903,-5-24-3741,0 0-258,6-21-258,-3-4-387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0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49 7482,'0'-14'5547,"0"14"-645,-24 6 129,-2 11-4515,3 15-129,-6 5 0,2 12 129,-4 5-129,4 8-129,4-1-129,12-3 0,9-2 0,3-5-129,13-11 0,14-13 129,4-15-129,7-12 0,5-9 129,5-16-129,-3-11 0,1-11 0,-4-7 0,-9-7 0,-6-1 0,-8-3 0,-10 7 0,-8 4 0,-4 7 0,-14 8 0,-5 13 0,-7 13 0,-3 13-129,-4 8 0,-5 14 0,0 5-258,6 7 0,2-4-387,14 7-387,-6-13-2709,17 0-1290,7-7-387,8-7-258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9.2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45-6 7224,'-14'0'5676,"6"14"-387,-1 12-129,5 12-4644,-3 3 258,7 15-258,-3 0 0,3 13-129,0-1-258,0 3 129,0-2-129,0-6 0,1-6-258,-1-9 129,2-4-129,-2-11-258,4-2-387,-4-31-1032,0 0-3225,0 0-516,15 0-387,-8-12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8.9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54 16 5160,'14'-7'6063,"-2"-4"-516,-12 11-258,0 7-3612,-1 10-1161,-9 1 129,6 14-258,-8 0 0,2 6-258,-2 1 129,2-2-258,0-1 0,3-8 0,6-5 0,1-10-129,0-13 129,20 11 0,2-11-129,2 0 129,7-7-129,1-4 0,3 5-387,-6-11-516,10 17-1032,-13-10-2967,-5-3-645,-4 3 0,-8-9 130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8.6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290 370 5547,'0'0'5547,"0"0"-516,0 0 0,0 0-4644,-20 4 129,3-1 0,-13-3 129,2 2-258,-11-2 0,5-5-129,-4-6-129,6-1 129,4-7-516,12-5 258,9-2 0,7-8 0,13-2-129,10-1 0,14-1 0,6-1 129,3 4 0,2 8-129,0 6 258,-10 9-129,-4 9 0,-7 9 129,-13 13 0,-10 12 0,-4 4 258,-10 13-258,-9 4 0,-3 10 129,-7 4 0,1 5-129,-1-1 129,3-1-129,3-3-129,9-7 129,6-6-129,8-9 129,7-7-129,13-12 0,5-9 0,5-8 0,3-8 0,-1-4-129,1-14 129,-6-9 0,-3-7-129,-8-7 0,-6-4 129,-9-5-129,-1 5 0,-14-1-129,-6 7 129,-6 6 0,-2 9 0,-5 6-129,5 11 129,0 1-516,9 6-129,-3 0-774,22 0-2580,-7 12-1032,7-12-516,0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7.7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381 56 4386,'-24'-17'5160,"24"17"-258,-20-7-3225,2-7-258,18 14 129,-27-8-258,27 8-258,-32 0 0,15 11-258,-9-1-129,4 16-258,-4 2 129,-2 12-258,-2 4 0,3 10-129,0 5 129,7 6 0,3 2-258,7-4 258,2-2-258,8-7 129,4-7-129,11-9 129,8-9-129,9-10 0,4-10 0,6-7 129,2-5-129,0-15 0,-2-10 129,-3-11-129,-6-7 0,-8-8 0,-7-5 0,-10-6-129,-7-4 129,-1 2 0,-9 2-129,-6 5 129,-2 10-129,-2 7 129,1 10-129,1 8 0,0 14 0,3 10 0,14 1 0,-22 21-129,16 2 0,-4-4-645,10 15-129,-3-10-2967,4 4-1290,11-3-258,4-5-387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9:03.4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19-5 2322,'-13'6'5676,"13"-6"-387,0 0 129,-7 12-3354,7-12-774,0 0-258,0 0 0,6 1-129,-6-1-387,22 2-258,-6-1 0,3 3-258,2-3-258,-4-1 0,4 1-387,-21-1-903,30-2-3741,-30 2 0,0 0-645,0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9:03.26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-4 0 5934,'11'4'5805,"-11"-4"-516,0 0-387,18 0-4386,-18 0-258,18 0 129,-18 0 0,22 0-258,-10 0-129,0 0-129,3 3-258,-15-3-774,28 10-2064,-28-10-1935,12 10-129,-12-10-516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9:02.0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179 32 6321,'-20'-19'5676,"20"19"-387,-14-15-258,14 15-4515,0 0-258,0 0 129,21 2 0,-3-1 129,5 4-129,1-2-258,6 4 129,-1-4-129,-2 0 0,-1 0 0,-5 3-129,-4 1 129,-3 8 0,-5 7 0,-4 7 129,-5 9-129,0 8 0,-9 7 129,0 11-129,-1 2 0,3 1 0,1 1-129,6-3 129,0 3 0,8-6-129,4-3 0,1-3 129,2-1-129,-1-4 129,-3-1-129,-1-4 0,-7-4 0,-2-2 129,-1-6-129,-2-4 0,-8-5 0,-3-5 129,-5-7-129,-5-6 0,-5-7 0,-9 0 0,-5-10 0,-4-6 0,-2-2 0,2-1-129,3 0 129,6 1-129,7 4-129,9 2-129,21 12-129,-12-19-645,27 15-3999,3-2-387,5 2-387,5-4-258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9:01.4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36 3225,'-3'-12'5676,"3"12"-387,0 0 0,0 0-4128,0 0-258,0 0 0,0 0 0,0 0-258,0 0-258,11-5 0,6 5-129,1 0 0,7 0-129,-2 0 0,3-1-129,-2-1 0,-6-1-129,0 2 129,-7 0-258,-11 1-129,0 0-387,19 0-516,-19 0-3870,0 0-258,0 0-387,-6-13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9:01.1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69 23 7998,'-6'-15'5418,"-8"4"258,14 11-645,-20 21-4515,11 9-129,4 11 0,-2 4 129,5 14 0,-4-1-129,6 6-129,0-6 0,0-3-129,2-6 0,5-10 0,-3-6-129,1-10 0,-1-7 0,-4-16-129,8 19-129,-8-19-129,0 0-516,0 0-1677,14 0-2709,-6-10-387,3-4-516,0-7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9:00.81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271 271 3096,'0'-13'5289,"0"13"129,0 0-258,-14-16-4128,14 16 0,0 0 129,0 0-129,2-19-258,5 7-129,-3-9-387,2-2 0,-1-4-129,1-3 0,-6 0-129,0 4 0,0 4 0,-7 3-129,7 19 129,-22-13 0,3 16-129,-3 16 129,-2 8 0,-4 8 0,0 5 129,-1 8 0,0 3 0,5 3 0,2-1 129,6-1-129,5-3 129,9-2-129,1-2 0,3-1 0,10-4 0,5-3-129,4-1 0,4-8 0,7-3-129,0-9-129,10-4-387,-8-14-1032,16-10-3483,-10-7-387,2-7-258,-8-8-129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00.1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26 2451,'0'-9'5160,"0"9"258,-5-20-1935,5 20-1161,0 0-516,0 0-129,0 0-645,-14 16-516,-1 2 0,-2 7-258,0 1-129,0 2-129,0 1 0,2-3 0,4-4 0,8-7 0,3-4 0,11-7 0,7-4 0,7 0 0,5-2 0,0-3 0,6 0 0,0 0 0,1 2-387,-5-2 0,0 5-258,-12-5-774,10 5-3225,-12 0-516,-5-2-516,-13 2 129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9:00.30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549 0 2580,'0'0'5547,"0"0"-387,0 0 0,0 0-3870,-28 5-516,10 12 0,-19-4 129,4 8-387,-11-2-258,0 5 129,-4-4-258,4-2 129,1-5 0,8-2 0,4-5-129,9-3 129,5-1-129,17-2-129,-16 0 0,16 0 0,0 0 129,0 0-129,0 0 0,4 18 129,-2 1-129,2 10 129,-3 11 129,-1 11-129,0 9 0,-10 15 0,-1 5 0,-4 10 0,0 1 0,-2 1-129,2 1 129,6-6-129,3-7 129,6-9 0,0-10-129,5-11 129,4-9-129,1-10 129,4-11 0,3-7-129,2-9 0,4-3 129,4-1-129,0-1 129,6-6-258,0 0 129,2 0-129,-5-2-258,3 7-129,-9-11-645,12 7-4128,-10-6-129,-5 1-387,-5-2-387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07.9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3354,'6'15'5547,"-6"-15"-258,5 24-258,3-6-3999,-8-18 0,8 31 258,-8-18-387,7 9-129,-6-5-258,3 3-258,-1-4-258,0-3-258,5 4-645,-8-17-2580,3-9-1548,4-11-516,-3-10-387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1:22.2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1023 3096,'0'0'5418,"0"0"-129,2-14-129,-2 14-3741,-5-26-129,5 5 0,-2-21-129,2 0 0,-1-20-516,1-12-129,-3-11-129,1-11-129,-1-4-129,0 1 0,1 6-129,1 11 129,1 10-258,0 21 258,0 11-258,0 16 129,0 24-129,0 0 129,18 9 129,-8 17-129,1 7 129,3 6-129,1 5 129,3 5 0,0 1 0,-98 14-258,98-5-645,1-6 258,2-2-129,-21-51 0,36 82-129,-18-50 0,0-7 129,100-25 258,-105-6 387,3-21 129,1-9-129,3-12 0,2-11 129,2-6-258,2-5 258,0 3-258,1 4 0,-4 13 129,-2 8-129,-5 12 129,-4 11-129,-12 19 0,15-2 129,-10 13 0,-2 19 129,2 12-129,1 18 0,2 19 0,2 13 0,2 9 129,-2 4-258,2 0 258,-3-3-129,2-9 0,-1-12 0,-2-19 0,-2-15 0,3-10 1032,-2-13-516,-2-9-129,7-1-774,-12-14-3741,0 0-516,19-12-387,-8 1-387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1:21.48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56 150 8127,'-31'-16'5031,"19"13"-258,-1 4-1419,13-1-3096,0-7-129,11-4 258,19-3-129,5-5 0,10 2 0,7-2 0,6 4-129,3 0-129,-2 6 129,-8 5-129,-10 4 0,-11 11 129,-14 8 0,-14 7-129,-9 8 129,-20 2 0,-10 4 129,-8 5-129,-5-1 0,-1-3 129,6-5-258,7-10 0,6-5 129,10-6-258,8-7 129,14-8 0,0 0 0,19-10 0,4-3 0,7 3 0,5-1 0,6 3 0,0 3 0,4 5 0,-5 14 0,-3 11 0,-8 9 129,-5 8-129,-9 8 0,-9 2 129,-6 8 0,-12-4 0,-7-3 129,-5-5-129,-2-6 0,-4-7 0,0-6 129,0-14-258,4-10 0,3-5 0,2-10-258,5-8-129,2-16-387,14 11-645,-9-16-2451,10 9-1161,8 2-645,6 7 129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1:20.8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74-6 5805,'-13'0'5547,"-2"13"-387,1 14-387,-1 14-3999,2 9-258,12 14 129,-1 4-129,5 11 129,4-2-129,6 8-258,0-2 0,1-6-129,-2-8 0,-2-9-129,-2-15 129,-3-9-129,-1-9-129,-4-27-258,5 13-774,-5-32-2193,0-13-1677,4-12-387,3-8-516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1:20.5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41 0 5547,'-14'14'5289,"14"-14"-258,-15 6-129,15-6-4386,-12 10 129,12-10-129,0 14 0,1-2-129,-1-12 0,9 19-129,-9-19-129,14 22-129,-14-22-129,14 17-129,-3-7-387,-11-10-1290,14-12-2709,0-4-645,3-14-258,-2-10-128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1:20.2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238 129 2322,'-11'-20'4515,"1"7"-129,10 13-2064,0 0-774,0 0-645,0 0 0,-17 11-129,14 17-258,-9 7-129,1 14-129,-7 8-129,-1 13 258,-5 8-129,0 9 0,-1 1-129,2 0 129,4-7-129,7-1 0,7-13 129,5-6-129,10-16-129,9-15 258,7-16 0,8-14 0,1-15 0,6-19 0,0-15 0,1-10 0,-4-14-129,-3-4 0,-8-6 0,-8-2 0,-6-2 0,-7 0-129,-6 7 129,-9 7-129,-7 6 129,-1 9-129,-3 11 0,1 10 0,2 9 0,-1 11 0,3 8-129,1 9 129,1 6-129,-2 12-129,4 9-258,-5 3-129,11 16-1032,-10-11-1677,11 7-1677,4-1-129,0-7-387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1:02.9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12 3870,'0'0'5289,"0"0"0,0 0-387,0 0-3999,0-8 0,7 8 129,-7 0 0,16-2-258,-16 2 0,21-1-258,-10 0-129,7 1-129,-5 0 0,4 1 0,-3 2-258,0 0 129,-2-3 0,0 3-129,-12-3 0,19 4 0,-19-4 0,13 2 0,-13-2-129,0 0 0,11 1 0,-11-1-387,0 0-1032,0 0-3612,0 0-129,0 0-516,0 0-387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1:02.6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12 129,'-5'-12'4902,"5"12"387,0 0-258,0 0-3225,0 0-129,7 0-258,-7 0 0,11 0-258,-11 0-387,27 3-258,-10-3 0,4 7-129,-1-5-258,3 6 129,-1-4-258,0 1 129,-3 1-129,-3 0 0,-2-2 0,-2 1 0,-12-5-129,16 5 0,-16-5-258,0 0-516,19 9-1419,-19-9-2709,0 0-387,0 0-516,0 0 646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1:01.8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162 846 4773,'-6'14'5418,"6"-14"-129,0 0-2580,-21 0-516,21 0-258,-9-10-645,9 10-516,-9-30 0,3 5-387,-5-9 0,3-4-258,-5-11 0,2-4 0,-1-4 0,1 0 0,-1-3-129,3 6 0,-1 5 129,5 2 0,-1 11-129,5 7 0,1 2 129,0 8-129,0 3 129,1 4-129,-1 12 0,6-14 129,-6 14-129,0 0 129,0 0-129,0 0 0,0 0 129,0 0-129,0 0 0,0 0 129,14 0-129,-14 0 129,10 14-129,-10-14 129,20 24-129,-9-6 129,3-1-129,1 9 129,2 2 0,1 6 0,0 0-129,1 2 129,2 2-129,0-1 129,-1-1-129,2-2 0,-3-4 129,0-6-129,0-1 129,-3-5-129,-1-5 0,-3 0 0,-12-13 129,17 11-129,-17-11 0,15 0 129,-15 0-258,16-19 258,-7-2-129,2-9 129,2-9-258,2-8 258,3-7-129,1-11 0,1-2 129,0 3-129,2 3 0,-3 7 0,-2 10 0,-3 9 0,-2 10 0,-4 10 0,-8 15 0,9-12 0,-9 12-129,2 7 129,-1 5 0,3 6 0,1 5 0,2 12 129,-2 10-258,6 7 258,-1 4-129,1 5 129,-1 2-129,1 2 0,-3 2 129,-1-3-129,0-7 0,-4-1 0,0-6 0,-1-1 0,1-5 0,-2-5-129,2-9-258,-1-10 0,7 2-387,-9-22-1935,0 0-2838,19-3-129,-12-9-387,-7-2-387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59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9 3225,'0'0'4902,"0"0"-258,-7-1-129,-6 1-3870,6 14 0,-7 2 129,5 10-129,-8-1 0,4 13-258,-2-2-129,4 5 0,2 1-129,5 1 129,4-5-129,3-2 0,8-5 0,9-7 0,3-8 0,4-7 129,2-9-129,2-2 0,-2-12 0,-1-8 0,-2-7 0,-3-5 0,-7-4-129,-1-1 129,-9-1-129,-2 1 129,-4 5-129,-5 3 129,-7 5-129,0 6 0,-2 3 0,-1 6-129,2 4 129,1 1-129,12 6 0,-21-12 0,21 12-129,-14-10 0,14 10-129,-10-12-129,10 12-774,0 0-2193,0 0-1419,0 0-258,0 0-258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1:00.5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1 167 2580,'-6'-19'5160,"6"19"0,0-22-387,6 4-3741,12 8-258,-8-11 129,16 8-129,-10-5 129,13 6-387,-6-1-129,8 4-129,-6 0-129,4 8 0,-3-1 0,-3 2 0,-2 8 0,-4 5 0,-5 3 0,-2 6 0,-7 0 0,-3 5-129,-5 1 258,-7 1-129,-5-2-129,-4 2 129,-3-7-129,-3-2 0,1-2 0,4-3 0,4-6 0,4-4 0,14-5-129,-14 5 129,14-5 129,0 0-129,15-4 0,4-3 0,0-3 0,7 2 0,1-2 129,2 5-129,2 0 0,0 5 0,-3 4 129,0 10-129,-5 7 129,-1 5 0,-3 4-129,-4 4 129,-5 8 129,-4-1-129,-2 0 0,-4 1 0,-4-4 129,-5-2-129,-7-5 0,-3-3 129,-5-9-258,-2-6 0,-3-7 129,-2-5-129,-2-2 0,1-8 0,3-2-129,0-4 129,6 4-129,2-2-129,7 3-129,2-1-129,12 11-516,-12-13-1935,12 13-2064,0 0-516,14-7-516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59.8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4644,'5'10'5547,"-5"4"-129,0 4-516,1 13-3741,-1-4-129,10 17-258,-5-3-129,9 8-129,-6 0-258,4 8-129,-3-5 0,0-1 0,-3-4 0,-1-5-129,-2-5 0,-3-6 0,1-5 0,-1-10-258,5-1-129,-5-15-903,0 0-2064,15 0-1677,-9-19-645,2-9-258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59.43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 3612,'11'-4'5418,"-11"4"-129,9 6-258,-9-6-3741,6 19-258,-6-19 0,12 28 0,-9-18-387,7 13 0,-4-10-387,2 3 0,-2 0-129,2-2 0,-5-3-129,-3-11 129,8 20-258,-8-20 0,5 13-129,-5-13-774,0 0-1935,0 0-1935,0 0-645,12-22-387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59.06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340 49 1677,'0'0'4257,"-5"-20"-1548,5 20-387,-6-11-129,6 11 0,-4-12-129,4 12-516,0 0-387,0 0-258,-19-6 0,19 6-258,-22 6-258,7 9 0,-6 0-258,-2 7 129,-3 4-129,-2 5 129,1 4-129,1 5 0,-2 3 129,7 2-129,-1-1-129,7 3 129,2 3 0,4 2 0,2-2 0,6-3-129,1-1 129,7-4 0,4-3 0,9-6-129,6-12 0,6-6 129,5-9-129,5-6 0,2-6 129,0-10-129,-3-6 0,-1-2 129,-9-7-129,-5-5 0,-8-1 0,-5-3 0,-7-3 0,-5-4 0,-1-3 0,-4-1-129,-6 2 129,-2 4 0,-3 4 0,0 1 0,0 8 0,0 6 0,-1 6 0,3 7 0,13 13-129,-20-20 129,20 20-129,-13-11 129,13 11-258,0 0 0,0 0-516,-9-12-516,9 12-1677,11 8-2322,-11-8-258,13 9-258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7.76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22-3 1419,'-15'0'4644,"3"1"387,12-1-258,0 0-3612,0 0-516,0 14 258,0-14 0,20 5 129,-8-5-258,12 2 0,-5-2-387,8 3 0,-5-3-129,2 0-129,-6 0 0,1 0-129,-5 0 0,-14 0 0,17 0 129,-17 0-258,0 0 0,0 0-258,12 3-1032,-12-3-1419,0 0-2322,0 0-258,0 0-387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7.4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38 3483,'0'-14'5160,"-1"2"0,1 12-3483,0 0-129,0-13-387,0 13 258,0 0-387,13 1-258,-13-1-258,22 3-129,-8-2 0,8 3-129,0-4-129,3 0 0,1 3 0,-3 0-129,-4-1 0,-3-2 0,-3 0 0,-13 0 0,14 0-129,-14 0-258,0 0-258,0 0-1419,0 0-2838,0 0-387,0 0-516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6.6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43 24 5934,'-12'-15'5547,"12"15"-516,0 0-258,-13-10-4386,13 10 0,13 0-129,5 7 0,4-4 0,9 4 0,2-3 0,7 1-129,1-1 0,1 1-129,-6 0 129,-2 2-129,-5 0 0,-5 5 129,-5 6 0,-6 5-129,-6 8 258,-4 8-129,-3 6 129,0 12-129,-2 6-129,-2 12 0,1 6 129,2 4-129,1-1 0,1-1 0,7 1 0,2-6 0,2-6 0,1-7 0,-1-5 0,0-6 0,-4-4 0,0-2 129,-2-6-258,-5-6 258,-1-3-258,-4-6 258,-8-5-129,-7-6 0,-6-5 0,-8-5 0,-5-5 0,-8-1 0,-3 0 0,-3-1 0,-1-3 0,8 1 0,5 0 129,6-1-129,8 4-129,9-1 129,17 1-129,-17-3-129,17 3-387,0 0-516,0 0-1548,9-4-2580,-9 4-129,11-18-516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6.05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17 6450,'-6'-15'5289,"6"15"-129,0 0-2193,-11-2-2193,11 2-258,0 0 0,11 8 258,-11-8-387,24 12 0,-12-8-129,7 3 0,-3-4-129,3 0 0,-2-2 0,-2-1-129,-1 0 0,-2 0-129,2-1 0,-14 1-258,22-6-387,-20-5-1290,11 7-2967,-13 4-387,17-16-387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5.6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40 6063,'-2'-28'5418,"2"28"-129,0 0-387,-14-12-4386,13 27 0,-3 12-129,5 15 0,1 11 129,4 17-129,-1 8 0,5 9 0,-6-2-129,8 0-129,-4-8 0,-1-10 0,1-12 0,0-14-129,-3-11 129,0-11-129,-1-6-129,-4-13 0,0 0-258,0 0-645,21 4-1161,-17-16-2967,3-3-387,-2-8-387,-1-3 388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5.3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331 360 3870,'-3'-49'5289,"3"30"-129,-7 1-258,4 3-3741,3 15-516,-7-26-129,6 13 129,-5-7 0,2 1-129,-3-6-129,0 0-258,-2-2 129,0 2-129,-3-1 0,0 5 129,-2 4-129,1 6-129,-2 8 0,0 3 129,-2 11-129,-1 14-129,-2 9 129,0 11 0,-1 13 0,-1 10 0,4 6-129,-1 1 258,5 2-258,5-4 258,4-3 0,5-8-129,5-10 129,9-11-129,6-8 129,3-8-129,6-5 129,4-10-258,2-6 0,1-4 0,4-5-516,-7-18-903,15 4-2709,-14-7-1032,-3-5-387,-6-5-129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58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53 105 1548,'0'0'4386,"0"-16"-774,0 16-774,0-13-387,0 13-387,0 0-774,0 0-129,0 0-516,0 0-129,-14 0 0,11 10-387,-5 5 0,1 6 0,1 2 0,0 2-129,2-1 129,1 5 129,3-6-258,0 1 129,6-3 0,5-1 0,1-1 0,5-1-129,0-5 129,3-2 0,1-3 0,1-4-129,1-4 129,4-5 0,-3-8 0,-1-4-129,-1-6 129,-1-2-129,-4-4 0,-6-7 0,-6 2 0,-5 0-129,-8-2 129,-8 5-129,-6 1 0,-5 4 129,-1 7-129,-3 6 129,3 4-129,-2 6 0,6 3 0,1 3 129,7 5-129,-1 1 0,6 5-129,11-14-258,-11 29-258,11-29-1419,-1 22-2709,8-7-129,6-3-387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4.82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507 6 4257,'7'-13'5289,"-7"13"-129,0 0-387,0 0-4128,-19 0-129,4 5-129,-11 3-129,-5 6 129,-13-3 0,-2 5-129,-8-4-129,0-1 129,-2-3-129,8-3 129,6-3-129,11 1 0,8-3 0,9 0-129,14 0 0,0 0 0,0 0 0,0 0 0,3 10 0,-3-10 0,20 23 129,-8 0 0,-3 8 0,-3 13 0,-2 10-129,-4 18 129,-2 13 0,-5 9-129,-6 4-129,2 0 129,-3-2 129,6-6-129,1-9 129,6-15-258,1-10 258,3-11-129,10-8 258,4-8-258,3-6 0,2-5 129,2-3-129,8-4 0,1-4 129,6-3-129,1-3 0,3-1-129,0 0 0,-3-7-258,-1 5 0,-10-14-903,9 11-3225,-16-5-645,-5-3-516,-8-2-129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3.9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127 39 5934,'-24'-21'5418,"11"2"-258,13 19-645,0 0-4257,0 0-129,0 0 0,22 0 0,4 2 258,5 2-258,7 0 0,5-2-129,1 2 129,-1-1-129,-5 1 0,-7 1 0,-7 4 0,-6 5 129,-9 6-129,-7 7 129,-2 6-258,0 11 258,-3 8-129,-4 8 129,2 6-129,4 4-129,1 2 258,0 1-258,5-2 129,4-1 129,3-4-129,-1-3 129,1-4-129,0-5 129,-1-4-129,-2-6 129,-3-6-129,-2-8 0,-4-8 129,0-8 0,0-14-129,-30 13 129,4-13-129,-9-4 129,-6-3-129,-8 0 129,-5 0-258,0 1 258,1 1-129,6 1 0,4 2-129,7 1 129,9 0-258,10 1-129,4-4-516,13 4-1419,7 0-2709,-7 0-258,22-8-387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3.41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9-9 5676,'-11'5'5418,"11"-5"-387,0 0-258,0 14-4773,0-14-129,22 17 129,-1-11 0,6-1 0,4-2 0,-2-3-516,8 2-258,-12-9-1032,11-2-2580,-10 4-645,-9-9-258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3.19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 0 5289,'-13'-5'5418,"-2"14"-387,8 10-258,7 8-4515,0 7-258,1 7 258,3 0-129,4 4 129,-2-5-129,5 1 0,-6-8-258,2-7 0,1-3-645,-8-10-3612,0-13-516,0 0-516,-5-18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2.93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230 55 3612,'0'-13'5418,"-15"-7"-258,0 20-1161,-4-12-2967,19 12-387,-26-12 0,26 12 0,-28 0-129,11 14-129,-1 11-258,0 5 0,-2 6 0,2 5 0,3 5-129,2-1 129,8-2 0,5-4-129,0-10 129,10-4 0,6-9 0,7-8-129,1-8 129,0-2-129,4-12 0,-3-9 129,0-9-258,-4-3 129,-4-2 0,-4-2 0,-4 4 129,-4 3-129,-2 7 0,-3 4-129,0 10 129,0 11 0,0 0 0,0 0 0,0 18 0,0 3 0,0 2 0,4 4 129,-2 3-129,4 1 0,0-2 0,1-4 0,1 1 0,-2-8 0,4 1-387,-10-19-387,28 18-1677,-10-18-2709,-2-6-129,4-9-516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2.3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126 497 3483,'-15'0'5031,"0"-8"258,15 8-645,-14-14-3870,4-1-258,8 2 0,-4-10 129,6-3-129,-3-13 129,2 0-387,-5-7 129,2 0-129,-3-1 0,3 2 0,-4 6 0,1 9-129,0 4 0,2 10 0,0 3-129,5 13 129,0 0-129,-7-12 0,7 12 0,0 0 0,0 8 0,2 4 129,3 4-129,2 8 0,4 5 0,4 9 258,0 4-258,4 4 0,3 3 0,3 0 0,4-3 0,2-2 129,-2-3-129,2-7 0,-2-8 0,-3-3 0,-4-5 0,-5-6 129,-6-6-129,-11-6 129,13 0 0,-13 0-129,0-13 258,0-5-258,-5-8 129,2-7-129,-3-11 0,0-8 0,-2-2 129,1-3-129,1 2 0,0 3 0,0 6 0,-2 11-129,2 8 129,0 7-129,6 20-129,-8-15 0,8 15-516,0 0 0,0 14-1032,0-14-1290,0 13-2322,2 1-129,6-2-258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50:31.6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572 16 1032,'7'0'4128,"-9"-10"-1935,2 10-516,0 0 129,0 0 387,0 0-129,0 0-129,0 0-774,0 0 0,-18-6-129,18 6-258,-27 0 0,12 2-387,-14 2-129,2 1 0,-11 0-129,3-1 0,-7 0 129,3 1-129,1-5 0,-1 0 0,7 0-129,4 0 129,4-3-129,6 1 129,6-1-129,12 3 0,-16-3 0,16 3 0,0 0 0,0 0 0,0 0 0,0 0 0,-2 9 129,1 2-258,-3 5 258,1 6-258,1 4 258,-5 7-129,1 6 0,-1 7 0,-4 5-129,1 7 258,-1 3-258,1 3 129,1-1 0,2-2 0,1-4 0,2-7 0,4-7 129,0-9-129,6-5 129,4-7-258,-1-3 258,4-3-129,3-1 387,4-3-387,-2-3 0,6 0 129,1-4-129,2 1 0,3-6 0,-1 0 0,-1 0 0,-4 0 0,-1-2 0,-4-3-129,-5 4-129,-14 1 0,20 0-258,-20 0-645,13-5-3096,-13 5-774,0 0-516,17-13-258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4:11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38 2193,'0'0'5160,"0"0"0,0 0 0,0 0-3354,-9 0-1032,9 0 0,0 0 129,0 17 0,0-17-258,1 16-129,-1-16-258,6 15 129,-6-15-258,0 0 0,8 14 0,-8-14 0,0 0-129,0 0 0,7-13 129,-7 0-129,0 0 0,-1-1 0,-3-2 0,-2 2 0,6 14 0,-12-17 0,12 17 0,-13 0 0,13 0 0,-11 17-129,10-4 0,1-13-258,0 24-516,0-24-387,16 1-3741,-1-1-387,4-8-516,4-6 129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39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35 774,'0'0'4515,"0"0"516,-19 0-129,19 0-2967,0 0-1032,0 0 129,0 0 0,0 0 0,0 0 0,0 0-258,10 0-129,-10 0-129,32 0 129,-9 0-258,11 0-129,3-2 0,7-1-129,2 1 0,4-1-129,-3-1 129,-1 1-129,-2 2 0,-5 0 0,-6 0 129,-7 1-129,-5 0 0,-6 0 129,-15 0 0,19 0 0,-19 0 0,0 0 0,0 0 129,0 0-129,0 0-129,0 0 129,0 0-129,0 0 0,0 0-129,-7 0-129,7 0-129,0 0-645,0 0-2967,0 0-1290,-14 10-258,1-2-774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38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32 2193,'0'0'5289,"0"0"0,0 0-903,-18 0-2838,18 0-129,0 0-129,0 0-129,0 0-387,11 0-129,-11 0 0,17 0-258,-17 0 0,27-5 0,-6 4-387,6 0 258,5-1-129,4 0 0,2 1 0,4-2 0,2-2-129,-2 3 129,-5 0-129,-2 1 0,-5-1 129,-6 2-129,-4 0 0,-3 0 0,-17 0 129,16 0-129,-16 0 0,0 0 129,0 0 0,0 0-129,0 0 129,0 0-129,0 0 0,0 0 0,0 0 129,0 0-258,0 0 0,0 0 0,0 0-258,0 0-645,0 0-1806,0 0-2580,0 0-129,0 0-645,-7 3 517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37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6 3225,'-1'-11'5160,"1"11"-258,0 0-2193,0 0-1290,7 0 0,-7 0-129,0 0-129,1 9-129,4 11-387,-5-1 0,5 11-258,-5-1 387,3 12-516,-2 0 129,2 5-129,-2-2 0,1 3-129,-1 1 0,2 0 0,-1-1-129,0-5 129,3-4-129,-3-1 0,1-5 0,-2-6 0,3-4 129,-3-8-129,-1-14 0,3 18 0,-3-18 0,0 0 0,0 0 0,0 0-129,0 0 0,0 0-258,0 0-258,1-11-645,12 1-3612,-11-4-387,0-3-516,0-1-516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34.5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55 4128,'-1'-13'5289,"1"13"-129,0 0-258,0 0-3870,0 0-387,0 0 258,7 16-129,-7-16 0,6 15-129,-6-15 0,9 11-258,-9-11 0,0 0-258,14 7 129,-14-7-258,14-4 129,-14 4 0,14-19 0,-8 6-129,-1-2 129,-4 2-129,-1 0 0,0 13 0,-7-14 0,7 14 129,-18 2-129,8 10 0,1 2 0,0 3 129,5-2-129,1 3 129,3-2-129,2-2 0,6-3 0,6-6 0,1-3 0,3-2 0,-1-2 0,-1-8 129,-1 0-258,-7-3 129,-4 0 0,-4 13 0,-8-20 0,-9 17 0,-1 0 0,-3 3 0,0 3 0,2 0 0,3 7 0,3 0 0,13-10 0,-11 16-129,11-16 129,0 11-129,0-11-258,19 6-258,-1 4-645,-18-10-3870,26 10-258,-9-10-387,0 0-387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33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43 5160,'4'-21'5547,"-4"7"-258,0 14-258,0 0-3870,-8-5-387,8 5 0,-11 5-258,6 6 258,-8-3-258,5 3-129,8-11-129,-14 21 0,14-21-258,-11 18 129,11-18-129,0 0 0,0 0 0,13 1-129,-1-3 129,0-11 0,4 0 0,-2 1-129,-2 1 129,-4-3 0,-8 14 0,3-13 0,-3 13 0,-11 0 129,-1 8-129,-3 5 0,1 1 129,5 1-129,-4 0 129,10 0-129,1-4 129,2 2-129,0-13 0,13 9 0,1-9 0,0 0 0,2-4 0,-4-4 0,1-2 0,-8-3 0,-1-1 0,-4 1 0,-8 3 0,-10 4 0,-2 1 0,-3 5 0,0 0 0,1 8 0,2 2 0,4 2 0,8 0-129,8-12 129,0 22-258,0-22-129,16 17-387,-16-17-1677,27 4-2709,-11-1-516,2 0-387,-7-2 130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47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31 110 6837,'0'28'5289,"-6"-11"-129,2 4-387,-3-3-4257,6 9 0,-3-5 0,4 3 0,-4-10 129,4 1-387,0-4-129,0-12 0,0 13 0,0-13-129,0 0 0,-4-13-258,4-5 129,-2-11-129,2 1-129,5-13 0,4 4 129,4-3-129,4 3 258,1 6 0,5 7 129,-4 9 0,-1 4 129,1 11 129,-4 0 129,1 13 0,-8 3 129,4 8-129,-9 2 0,3 8 0,-4-3-258,2 1 129,-4-3-129,1-4-129,-1-6 0,3-7-129,-3-12 0,0 0-258,20-18 129,-8-12-258,7-1-129,-2-6 258,5 2 0,-2-2 0,1 7 129,-3 8 258,-2 10 258,0 12 0,-16 0 0,22 30 129,-13-4 129,1 10-258,0 0 129,1 3-129,0-2-258,3-2-129,4-2-387,-5-17-903,8-1-3483,0-10-387,5-5-258,-4-4-387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31.8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24 1677,'0'-13'5160,"0"13"258,0 0-774,0 0-2580,0-12-258,0 12 0,0 0-387,0 0-129,0 0-387,0 19-258,0-19-129,-1 25-129,-2-13-129,3 8-129,0-3 0,0 1-129,1-5 129,-1-13-129,11 17 129,-11-17-129,18-1 0,-3-15 129,-2-3-129,0-2 0,-2-2 0,-3 2 0,-5 0 0,-3 7 0,0 14 0,-22-6 0,5 7 0,-7 10 0,5 3 0,-1 1 0,1-2 0,7 2 0,1-4 0,6 2 0,5-13-129,0 13-129,0-13-258,13 6-387,10 10-2451,-9-16-2064,5 0-387,-3-2-387,2-1 130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30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0 8901,'0'0'5547,"0"0"0,-14 24-129,4 1-4773,-8 9 0,8 12-129,-8 1 129,4 13-258,-2 1 0,3 5-129,2-6-387,6-3 129,4-3-129,1-10-258,5-2-387,-5-18-3354,8-2-1161,-8-22-516,0 0-387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9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36 8385,'-7'-4'5547,"-12"4"-258,5 0-258,2 13-4386,-4-1-258,8 7 129,-9-3 0,7 9-129,-2-2-129,8 2 0,-1-4-258,5 2 129,8-6-129,6-2 0,2-3 0,4-7-129,1-5 129,1-6-129,2-6 0,-1-11 0,-1-1 129,-7-8-258,-1 0 258,-9-1-129,-1 5 0,-4 4 129,-7 4 0,-6 7-129,-3 6 129,0 4 0,2 3-129,0 0-258,14 0-258,-20 6-516,20-6-3096,0 0-903,17 5-387,0-5-258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9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51 5934,'-1'13'5547,"1"-13"-129,-8 12-258,-6-8-4128,14 11-129,0-15 129,-4 28-258,-3-15-129,5 6-258,-3-4-129,3 1 0,0-4-258,2-12 129,-4 15-129,4-15 0,0 0-129,0 0 0,1-14 0,6-7-129,5-1 0,1-7-129,7 4 129,-2-5-129,5 5 129,-3 5 0,0 6 129,-3 4 129,-4 8 0,-13 2 129,17 4 129,-12 7 0,-5 1 0,1 4 129,-1-2-129,0 5 0,-2-2 0,-2 0 0,0-2-258,1-1 129,3-14-129,-4 17 0,4-17-129,0 0 0,0 0-129,8-5-258,9-8 129,-1-6-129,6 5 129,-4-5-258,3 4 258,-6 2 129,1 4 129,-16 9 258,14 0 129,-11 7 0,-3 4 258,0 8-129,0-3 0,0 8 0,-1-1-129,1 4 0,-2-4-129,2-2-129,0-2-258,0-7-258,8 9-1419,-8-21-3096,21 0-387,-7-7-387,1-7-129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8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396-3 4773,'-39'5'5160,"19"-2"0,4 4-516,0 6-3741,-11-5 0,8 10 129,-10-2 0,6 9-258,-11-2 0,8 6-258,-6-3 129,6 8-387,-1-2 0,6 3 0,1-2-129,8-1 0,5-2 0,7-1 0,0-2 0,12-4 0,7-5 0,7-1-129,1-8 129,8-5-129,2-4 129,5-7-129,-3-10 0,1-4 0,-4-8 0,-3-6 0,-4-5 0,-11-3-129,-7-1 129,-10-1-129,-1 5-129,-16 4 258,-3 7-258,-8 7 129,1 10-129,-5 5-129,9 10-129,-5 5-387,14 17-774,-8-1-3354,14-1-387,6 1-258,2 1-387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8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9 121 6063,'-14'-6'5418,"14"6"-387,0-12-258,7-1-4386,14 7 129,3-6 0,16 2 0,-2-5 0,13 3-129,0-2-129,0 5 129,-3 1-129,-6 4-129,-11 4 0,-7 0 0,-12 10-129,-7 3 129,-10 2 0,-13 6-129,-9 2 258,-6 3-129,-8-1 0,-1-2 0,-1-2 0,6-1-129,5-4 0,7-6 0,10-4-129,15-6 129,0 0 0,10 0-129,16 0 129,6-6 0,9 1 0,3 0 0,7 2 0,2 1 0,0 2 0,-7 5 0,-5 8 0,-8 5 129,-11 5-129,-8 6 129,-10-1-129,-10 6 129,-13-2-129,-6 2 129,-10-4 0,-3-1-129,-5-7 129,0-2-129,0-7 129,5-5-129,-1-1 0,7-7 0,4 0-129,5-6-129,9 1-129,-4-8-387,18 13-903,0 0-3354,0 0-387,5-20-387,12 9-129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7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27 3999,'7'-13'5418,"-7"13"-258,0 0-129,0-19-3870,0 19-387,0 0 258,0 0-258,0 6 0,0 11 0,0 4-258,0 9-129,0 1 129,0 8-258,0 2 129,0 6-258,0-1 0,0 3 0,0-7-129,0-3 129,0-3-129,0-2-129,0-10 129,1-4 0,2-7 0,-3-13-129,2 13 0,-2-13-258,0 0-129,1-15-645,11 13-2580,-10-16-1419,4 0-516,1-7-129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5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391 34 3483,'-29'-14'5031,"12"14"258,-8 0-516,-4 0-2838,-1 20-1290,-11 3 129,5 8-258,-8 0 129,4 9-129,2-1-129,9 5 0,6-5-129,14 1-129,9-4 0,8-3 129,14-6-129,11-4 129,8-10-129,6-5 0,5-8 0,3-13 0,1-7 0,-1-12-129,-6-4 129,-6-5-258,-11-5 129,-9-3 0,-10 0-129,-13 5 129,-5 4-258,-15 5 258,-7 8-258,-7 7 129,0 9-129,-1 10 129,4 1-129,1 8-516,12 13-129,-3-12-1419,19 10-2580,2-1-516,17-2-258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4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6321,'0'0'5547,"11"2"-516,5-2-516,5-1-3483,5-3-1161,7 1 129,2 1-258,2 2-516,-9-7-1806,0 4-2322,2 3-258,-8 0-258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4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21 6966,'0'0'5418,"-9"-10"-387,-14 15-129,-5 9-4515,-2 14-129,-2 2 129,3 10-129,-2 2 129,5 4-258,5 1 129,9 2 0,10-1-258,5-6 129,17-5 0,10-7 0,9-10-129,5-11 129,0-7 0,3-7 0,-4-14 0,-3-12-129,-8-7 129,-4-10-129,-11-4-129,-11-2 0,-4-1 0,-5 1 0,-13 8-129,-9 6 129,-4 10-258,-5 11 129,0 12 129,1 5-258,5 10-258,-3 2-645,20 8-3225,2 3-774,7-4-258,6-3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46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247 19 6708,'8'-15'5289,"-26"21"-258,-7 7-129,1 13-4386,-8 0 0,7 15 129,-9-2 0,6 14 0,-1 4-258,10 3 0,3 0-258,11-1 0,5-4 0,10-7-129,10-6 129,7-13-129,6-12 129,5-8-129,3-9 129,1-10 0,-1-15 0,-3-14-129,-4-9 0,-5-9 0,-11-7 129,-5-6-258,-6-4 129,-7 10-129,-10 5 129,-11 10-258,-4 9 258,-5 17-258,-1 10 129,-2 10-129,3 9-129,-2 5-258,13 19-903,0-3-3483,11 6-129,7-2-387,2 2-645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3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426 15 3225,'15'-13'5160,"-15"13"-129,0 0-387,-12 0-3354,-13 0-516,3 8-258,-13-1-129,1 6 0,-13-2 129,4 2-258,-3-4 0,4 1 0,7-5-129,9 0-129,6-4 0,6-1 0,14 0-129,0 0 129,0 0-129,0 0 0,11 0 129,-11 0 0,18 5 129,-18-5 0,10 25 0,-10-4 0,-5 4 0,-7-1-129,-2 1 258,-2 0-387,3-3 129,1-1 0,5-7 0,7-14 0,0 0 0,21 10-129,4-10 129,4-6-129,7-4 129,2-1-129,4 1 129,-2-1-129,0 7 0,-7 4 129,-1 0 0,-11 13 0,-6 5 0,-6 7 0,-8 2 0,-1 4 129,-11 0-129,-3 3 129,-7-4 0,0-3 0,-5-4-129,2-4 129,-2-8-258,4-6-129,4-1-516,-4-14-2322,10-5-1806,10-6-516,2-8-129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2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42 5160,'0'0'5805,"0"-13"-774,0 13 0,-10 7-3999,-9-1-516,7 9 0,-9-1-129,3 9-129,-6 2 0,7 5-129,-2 1 0,9 1 258,5-1-258,4-1 0,1-3 129,17-1-129,5-7 129,9-2-129,2-6 0,7-6 0,-1-5 0,5-8 0,-1-8-129,-2-11 129,-6-1-129,-9-7 0,-5-5 0,-11-3 0,-9 3 0,-5 1 0,-17 5-129,-10 6 129,-8 7-258,-7 7 258,1 9-258,0 5-129,6 4-129,1 4-516,17 14-516,3-7-3612,14 1-129,8-3-645,12-2 258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2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284 72 2451,'-44'-34'5031,"30"19"0,4 3-258,10 12-3354,-22-12-645,22 12-129,0 0 129,0 0-129,-26 12 129,9 13-387,-5 2 0,-3 10-129,-4 1 129,4 7-258,-1 1 129,10-1-129,8-5 0,8-4 129,15-7-129,10-8 0,10-7 0,10-7 0,5-7-129,3-11 129,-1-8 0,-3-9-129,-6-3 0,-7-8 0,-9 0 0,-15-2-129,-10 1 0,-6 4 129,-17 5-129,-12 2 129,-5 9-258,-5 5 129,2 12-258,-5 3 0,12 7-258,-3 1-903,27 10-3225,0 0-387,10 3-645,10-2 129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1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93 6837,'-14'-4'5418,"1"-8"0,13 12-516,8-12-4257,12 9-387,9-1-129,13 3 129,4-5-129,6-1-129,8 2-387,-4-9-645,18 7-3999,-19 1-258,-6-1-258,-8 3-387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0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49 5676,'14'-5'5547,"-14"5"-258,-1-12-516,-17 11-3999,0 5-387,-10 4 258,0 13-258,-8-1 258,2 11-387,-7 3 258,7 5-387,5 3 0,14 0 0,9-2-129,6-4 129,14-6-129,16-5 129,8-11-129,6-6 129,1-8 0,0-10-129,1-9 129,-5-8-129,-5-7 129,-8-5-129,-5-7-129,-12-2 129,-8 3 0,-6 1 0,-11 6-258,-9 6 258,-5 10-258,-9 6 129,1 15-258,-1 1-129,8 17-129,-1-6-774,21 13-3612,-2-1-387,11-1-387,9 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20.4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279 178 5547,'27'-14'5289,"-27"14"-387,0-12-258,-15 11-4386,-3 1-258,-4 0 0,-7 2 129,-5 3 0,-5 0 0,1-3-129,3-1 0,2-1 129,7-5-129,10-3 129,13-7-258,7 1 129,21-7-129,8 3 129,13-1-129,6 1 129,6 2-258,3 4 258,-4 3 0,-6 5 0,-8 4 129,-10 0 0,-15 10 0,-13 7 258,-11 6 129,-15 6-258,-14 2 258,-4 7-258,-6-1 129,2 5-129,2-4 0,11 1-129,4-4 0,14-1-129,7-4 0,6-3 129,12-6-129,11-3 0,3-6 129,4-8-129,4-4 0,2-4 0,1-12 258,-1-6-258,-6-4 0,-4-5 0,-8 0-258,-8-2 258,-8 4-129,-6 1 0,-12 9 0,-12 4-258,0 10 0,-8 0-258,9 10-645,-10-4-1290,10 9-2580,12-1-129,14-9-387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19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54 1806,'-12'-17'5031,"12"17"0,-17-15-129,4 4-3612,13 11-387,-15-3-258,15 3 0,-20 0 0,20 0-387,-26 19 129,11-5-258,-4 2 387,4 5-387,-5-1 258,7 5-258,-3-2-129,10 4 258,1-4-129,5 1 0,5-2-129,7-1 129,7-1 0,3-2 0,4-3 0,3-4 0,3-4 0,1-4 0,-1-3 0,0-6 129,-2-8-129,-2-3-129,-2-3 129,-4-3 0,-6-1 0,-1-5-129,-8 0 129,-3-2 0,-4 1-258,-10 4 129,-5 0-129,-6 5 258,-1 1-387,-4 7 387,-2 8-387,-4 5 129,5 0 258,-2 5-645,6 7 387,0-4-516,14 11-516,-11-7-3354,19 1-387,3-2-645,15-4-258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18.8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19 258,'0'0'4386,"0"0"258,-12-7-2451,12 7-645,0 0 129,-21-12-258,21 12-129,-14 0-645,14 0 129,-21 6-258,9 4-258,-4 0 258,-1 6-387,0-1 129,-2 6-129,0 0 129,3 0 0,0 2-258,3 1 258,4-2-258,4 1 129,2-1 0,3-1 129,7 0-129,7-3-129,3-3 129,6-4-129,2-4 129,2-4-129,2-3 129,3-4-129,-7-9 129,1-1-129,-4-3 129,-3-1-129,-4-3 129,-6 1-258,-4-4 258,-4-1-258,-1 0 129,-4-1 0,-6 2-129,-4 1 0,1 4 0,-1 2 129,1 6-387,-4 4 129,3 5 129,-1 2-129,15 0 0,-26 4-516,21 12-903,-9-3-3096,4 0-129,7 1-516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21.4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64 640 3483,'0'21'5805,"-6"-8"-387,6-13-903,-14 0-2451,14 0-129,-5-15-387,5 2-258,-5-16-516,2-5-258,-4-12-129,4-8-129,-1-7-129,-1-2 0,2-2 0,0 4-129,-1 7 129,3 6-258,1 13 258,0 8-129,0 9 0,0 6-129,0 12 129,0 0 0,0 0 0,8 16 0,-3 3 0,1 8 129,3 4-129,1 10 0,1 1 129,2 6-129,2 0 0,1-1 129,0-4-258,3-6 258,-4-2-129,1-9 0,-3-5 0,2-8 0,-15-13 0,19 6 0,-19-6 129,24-24-129,-11-7 0,2-7 0,5-13 129,-1-7-258,7-5 258,2-1-258,-5 7 258,-2 8-258,-2 8 129,-5 10 0,-1 11 0,-13 20 0,15-12-129,-15 12 129,7 12 0,-1 9 0,-1 6 0,3 12 129,-2 8-129,1 15 0,1 2 0,0 8 0,-2-1 0,2-4 0,-1-4 0,0-5 0,2-8 0,0-11 0,2-7-129,-4-14-387,8 3-645,-15-21-4257,16 2 0,-14-10-516,-2-10-387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20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16 6063,'-19'-9'5805,"19"9"-387,-15-8-387,15 8-4128,0 0-258,0 0-129,0 0 0,7 0 0,12 2-258,3 0 0,8 1-129,3-2 129,4 1-129,2-2 0,1 0-129,-2-1 129,-5 0-129,-7 1 0,-4 0 0,-5 1 0,-17-1 0,12 24 129,-12-3 0,-10 10-129,-4 14 129,-7 4-129,-1 8 0,-1 0 129,-2 2-129,6-2 0,0-4 0,7-9 0,3-11 0,6-6 0,3-7-129,0-5 0,0-15-129,1 20-258,-1-20-516,17 10-3096,-17-10-1290,15-3-129,-11-8-645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46.0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412 44 4773,'0'-27'5289,"0"27"-258,-11-16-258,11 16-3741,-30-1 0,8 3-387,-14 2 0,4 5 0,-10-2-258,2 4 129,1-4-258,3-1-129,3-2 0,10-1 0,7-3 0,2 0-129,14 0-129,-12 0 129,12 0 0,0 0 0,0 0 0,0 0 0,0 9 0,0 3 0,0 1 0,0 7 129,-1 3-129,-2 0 129,-4 1-258,2 1 258,-1-2-129,3-3 0,2-3-129,-2-6 129,3-11 0,3 14 0,-3-14 0,15 3-129,-15-3 129,22-3 0,-6-3-129,1-5 129,3 1 0,3-1-129,4 1 129,-1 3 0,1 1 0,1 6 0,-1 3 0,-1 11 0,0 8 0,-3 7 0,-3 7 0,-5 4 129,-5 3-129,-5 2 129,-5-2 0,-5 1 0,-13-7-129,-5-4 129,-6-4 0,-6-9 0,-2-6 0,-1-6-129,-1-8 0,2-4 0,2-8-258,3-7-129,12 1-258,-1-13-774,21 6-3483,0-2-516,13 0-129,11-2-387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19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257-17 4902,'12'-6'5418,"-12"6"-129,0 0-387,0 0-4128,-14 18-129,-7 8 0,1 17 129,-11 3-258,1 15-129,-6 0 0,2 5-129,1-6 0,9 1-129,5-5 129,11-9-129,8-8 129,12-8-129,11-9 0,11-6-129,6-11 129,3-5 0,3-8-258,3-11 258,-3-8-258,-6-4 129,-3-6-129,-8 0 0,-8 1 129,-8 2-129,-9 4 0,-8 6 129,-14 6-129,-10 8 0,-4 10 0,-5 0 0,-3 10-129,-2 3 0,9 5-258,0-7 0,13 9-516,-3-18-903,23-2-2967,0 0-516,0 0-129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19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45 4773,'1'-16'5547,"-1"1"-258,-1-1-2709,1 16-774,0 0-516,0 0 129,0 0-258,0 0-129,-3 18-516,3 9-129,0 8 0,0 10 0,0 6-129,0 6 0,-3-1-258,2-1 129,-1-2-129,-1-9 129,2-9-129,1-9 0,0-7 0,0-5-129,0-14 129,0 0-129,0 0-258,0 0-129,16 0-774,-16-15-3999,8-3 0,2-8-645,0 3-129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16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 78 3612,'0'0'4902,"0"0"-129,9 14-2709,-9-14-387,0 0-129,-16 0-258,16 0-258,-15 7-258,7 7 0,-9-1-258,3 15 0,-4-3-258,-2 14 129,-3 0-129,4 5 0,-2-3 0,7 6 0,4-9-129,4 1 0,6-4 129,3-2-129,8-3 129,8-3-258,7-6 258,6-3-258,3-5 258,5-7-129,1-6-129,8-7 129,0-12-129,0-5 0,-1-6 0,-4-5 0,-7-7 0,-4-7 0,-7 2 0,-9-7 0,-12 0 129,-5 0-129,-12 2 0,-15 3 0,-6 7-129,-7 7 129,-8 8 0,-4 10-129,-1 8 0,-2 6 129,4 5-129,2 9 0,0 7-129,6 0 0,10 9-129,3-4-387,16 11-387,-6-13-1032,18 8-2838,2-2-387,11-1-387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23.8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1161,'0'0'4773,"-18"2"-1677,18-2-774,0 0 129,0 12-129,0-12 0,0 0-774,0 0-516,0 0 0,0 0-387,0 0 0,0 0-129,19 3-129,-6-3 129,8 7-258,1-7 0,9 1-129,2-1 0,3 0 0,3-4 0,-2 0-129,-1-1 129,-3 2-129,-7 0 129,-4 2-129,-4 1 0,-7 0 0,-11 0-129,0 0 129,12 0-129,-12 0-129,0 0-129,-16 0-516,16 0-129,-26 0-2322,12 0-1806,-3 1-516,1 2-129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58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0 4902,'-32'13'5160,"15"-5"-516,0 6 0,4 8-4257,-5-4 0,9 3 129,-3 2 0,5 3 0,-1-8 0,8 2-129,0-2-258,11-3 129,-1-2-129,7-2 129,-1-7-129,4-2 0,0-2 0,0-11 0,-1-4-129,-3-2 129,-5-5-129,-4-1 0,-4-1 0,-3 1-129,-6 5 129,-9 5-129,-1 5 129,-5 2-129,0 6 0,-1 0 0,3 6 0,2-1-129,17-5-129,-18 14-258,18-14-903,8 10-3096,12-13-645,4-7-129,4-8 388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57.7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53 1419,'0'0'4386,"10"14"-903,-10-14-516,0 23-516,0-23-516,-1 37-516,-7-21-258,8 15-387,-2-5-129,2 2-258,-1-7 0,1 4 129,0-7-387,0-2 129,0-16 0,2 18-129,-2-18 129,0 0-129,0 0 0,7-18 0,-5-4-129,1-5 0,1-5 0,0-5 0,3 3-129,-3 3 0,1 5 129,1 5-129,-1 10 0,-5 11 129,11-3-129,-11 3 129,11 12-129,-6 2 129,1-1 129,1 4-129,-1-4 0,1 2 129,-4-2-129,-3-13 0,9 21 129,-9-21-129,3 10 0,-3-10 0,0 0 0,0 0-129,14-13 129,-7-7-129,5-4 0,-1-2 0,2-1 0,1 0 0,-1 2 0,-3 6 0,-3 7 129,-7 12 0,0 0 0,15 0 129,-15 0-129,4 17 129,-3-5 0,1 3 0,2 1 0,-2 2 0,3-1-129,-2-2 0,5 1-129,-8-16-387,29 28-1548,-12-22-2709,1-6-387,3-8-516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56.7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0 3999,'0'0'5031,"0"0"-129,0 0-1161,13 13-2709,-13 5-387,0 14 129,-10-1 0,3 16-129,-11-4 0,4 6-258,-3-3 0,2-1-129,0-7 0,2-5-129,4-8 0,4-7 0,4-7 129,1-11-129,10 10 0,9-10 129,2-2-258,9-4 258,1-3-258,10-2 129,3 1-258,0 1 258,4-1-258,-4 2 258,-3 4-129,-4 0 0,-7 3 0,-6 1-129,-4 0 0,-6 0-258,-14 0-129,0 0-387,21 12-1935,-21-12-2451,0 0 0,0 0-774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49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781 85 1806,'29'-39'5031,"-16"24"129,-7 2-387,-4-6-3096,-2 19-516,0 0-387,0 0 0,-22 15 0,1 16-258,-15 6-258,-7 15 0,-14 8 0,-9 9 0,-12 5-129,-3 5 0,-3-4 129,7-5-129,6-10 0,8-10 0,12-11 129,15-7-129,12-10 0,9-6-129,9-5-129,6-11 0,0 0-516,7 6 0,11-1-774,-18-5-3483,26-8-387,-10-1-516,0-3 129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47.4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179 190 5031,'40'-46'5289,"-31"28"0,-3 2-516,-6-2-3741,0 18-258,0 0-258,-13 7 129,-8 7-258,-2 12-129,-6 5-129,-1 7 129,-1 3-258,1 3 258,4 0-129,7-1 0,10-7 0,7 2 0,4-7 0,14-4 0,7-5 0,11-4-129,4-8 129,4-3 0,3-7 0,4-7-129,-4-8 0,0-7 129,-4-5-129,-3-7 129,-7-5-129,-3-6 0,-9-5 0,-5-3 0,-8-5 129,-6 4-258,-15 4 129,-9 6 0,-9 8-129,-7 12 129,-5 14 0,-1 8-129,3 9-129,0 6-258,12 14-516,-9-2-3870,21 3-387,5-2-387,6-2-258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45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9 903,'-2'-12'3999,"2"12"-387,0 0-2193,-12 0-645,12 0-645,-15 10-903,15-10-1290,-19 12-1806,19 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45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292 105 5805,'-6'-17'5289,"6"17"-258,-17-4-258,1 4-4257,4 7 129,-8 4-258,1 13 129,-9 3-129,1 13 0,-5 7 0,4 10-129,-3-1 0,9 4-129,3-3-129,9-3 129,9-6 0,4-10-129,14-11 129,10-9-129,7-10 129,6-8-129,4-9 129,1-10-129,0-9-129,-4-3 258,-2-1-258,-10-3 129,-7 4 129,-7 5-129,-6 5 0,-4 6 0,-5 15 0,0-19 129,0 19-129,-5-13 129,5 13-129,-7-23 0,4 6 0,-1-6 0,1-3 0,-1-3 0,0-3 0,0 0 0,-2 1 129,0 1-258,0 4 258,-2 3-129,0 2 0,-1 5 0,-1 0 0,-1 3 0,0 1 0,-1 4 0,0 4 0,-4 2-129,0 2 129,-4 5 0,0 7-129,1 1-258,2 8-387,-7-8-1548,12 11-2838,2-2-258,9 0-387,1-2 130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35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44 936 4644,'-18'0'5418,"5"0"-129,13 0-129,0 0-3612,-8-25-516,8 14 0,-4-22 129,4 3-129,0-15-258,0-5-258,0-11-129,4-6-129,0-6-129,3-1 0,-1 6 0,3 1-129,-2 10 0,-1 8 0,0 9 129,-1 11 0,-1 9-129,-4 8-258,0 12 1032,15 20-645,1 12-129,-6-4 129,11 18-129,-4-1 129,10 12-129,-2 5 387,0-5-903,-1-6 516,3 4 0,-3-1 129,0-5-129,-1-5 0,-3-7 0,-2-7 0,-4-7 0,-3-3 129,-2-9-129,-9-11 0,0 0 129,11 5-129,-9-16 129,-2-14-129,0-8 0,2-17-129,2-12 129,2-12-129,4-11 129,2-1-129,6 4 0,2 1 129,3 10 0,0 11 0,-2 15 0,-1 9 0,-4 14 0,-3 6 0,-13 16 0,16-12-129,-16 12 129,0 0 0,10 7 0,-7 10 0,-1 5 129,3 7-129,-1 9 0,2 11 129,-1 8-129,2 7 0,-3 9 0,2-1 0,-1 5 0,-2-2 0,2-3 0,0-6 0,0-8 0,-1-9 0,-1-8 0,2-8 0,0-11 0,-2-5 0,-1-5 0,-2-12 0,0 0 0,5 14 0,-5-14-129,0 0 0,0 0 0,0 0-129,0 0-387,0 0-774,0 0-4128,0 0-129,-3-12-258,3 12-645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34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93 8901,'31'7'5547,"-22"7"-258,-1 5 0,-10 3-5031,4 10 0,7 1 0,2 3 129,-2-4-129,0 2 0,-3-7 0,1-2-258,-3-8 129,-4-17-129,0 0-129,7-20 129,-4-12-258,1-12 258,3-2-258,1-4 129,4-1 0,3 2 0,0 10 0,7 13 129,0 10 0,1 12 0,1 4 0,2 9 129,-2 8-129,-2 8 129,-3 2 0,-1 4 0,-6 0 0,-2 4 0,-4-4 129,-4-3-129,1-3 0,-3-6-129,0-3 129,0-16-258,0 14 0,0-14 0,3-18-258,6-11 0,5-3-129,3-9 129,7 2-258,-2-8 129,3 10 129,-1 3 258,0 8 129,-5 12 129,-5 8 0,0 8 258,-14-2 129,13 28-129,-7-8 0,1 5 0,-6 0-129,4 5 0,-1-1-129,2-2-129,0-4 129,-3 0-129,3-6 0,-2-5-387,0 5-129,-4-17-1032,12 0-3354,-12 0-516,0 0-258,3-10-387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33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90 8385,'0'-12'5547,"-1"-2"-387,1 14-258,-12-3-4515,12 3-129,0 0-258,8-8 129,8 2 0,8-1-129,6-4 129,6 2-129,3 1 0,1 0 0,-2 5 0,-4 3 0,-8 1 0,-9 13 129,-12 10-129,-7 12 0,-18 3 129,-6 8 0,-10 4 0,-5 2 0,-3-1 0,1-7-129,2-10 129,9-5 0,7-11-129,6-5 0,7-6-129,12-8 129,0 0-129,0 0 0,0 0 0,13-13 0,3 8 0,3-3 129,6 0 0,7 2 0,2 1-129,5 2 129,-2 2 0,1 1 0,-5 9 129,-5 8-129,-6 3 129,-10 5 0,-6 6 0,-6 3 0,-10 3 0,-4-1 0,-6-3 0,-3-3-129,-4-6 0,2-4-129,4-7-129,-4-12-516,11 6-774,-6-15-3354,14-9-516,0-11-258,7-3-387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32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73 8385,'-43'0'5547,"23"0"-387,2 0-387,18 0-4644,-15 2 0,15-2 0,8-2 0,8-6 129,10 0-129,5-4 129,4 0-258,4-1 129,4 4-129,-4 1 129,-3 6-129,-9 2 129,-7 14 0,-9 8-129,-9 5 129,-4 5 0,-12 5 129,-8 0-258,-5 0 129,-3-2 0,1-4-129,0-8 0,4-5 0,6-4-129,6-7 0,13-7 0,0 0 129,0 0-129,10-10 0,9-1 0,5-2 129,3 0 0,4 2 0,2 2 0,-2 5 0,-1 3 0,-3 1 0,-5 7 0,-4 6 129,-7 6 0,-4 5-129,-4 1 258,-3 1-258,-7 0 258,-5 3-258,-4-3 258,-4-1-258,-2-4 129,-5-4-129,2-1-129,0-7 0,6 4-516,-5-13-1032,24 0-3354,-11-14-258,11-4-516,14-6-387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31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27-4 1161,'0'0'4128,"-20"-2"-258,20 2-1806,0 11-5805,-8-11-516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30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257 188 774,'-4'-18'4257,"-7"2"516,2 3-2064,9 13-645,-13-21-129,13 21-387,-12-20-129,12 20-129,-11-18-129,11 18-387,-19-11-129,19 11-129,-24 0-129,10 6 0,-2 4-129,-2 4 0,1 3-129,0 3 0,0 4 0,2 4 0,2 1 0,3 2 0,3 5 0,1 3 0,3-3 0,3-2 0,0-2 0,7-2-129,4-5 129,7-5-129,1-8 129,6-6-129,5-5 129,-1-1-129,4-6 0,-2-7 129,-1-5-129,0-3 0,-4-3-129,-4-1 129,-4-2 0,-4-4 0,-3 0 0,-4-5 0,-5-1-129,-2-4 258,-1 1-129,-10 2 0,0 1 0,-4 5-129,-3 2 129,-3 10 0,1 8-129,-4 11 0,0 2 0,-4 12 0,1 6 0,1 4-129,4 5 0,-2-2-258,10 7-516,-3-15-387,17 5-3612,0-5-258,1-2-258,13-9-387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18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52-1 5031,'-11'7'5289,"11"-7"0,-20 0-2967,20 0-387,0 0-258,3 19-258,-3-19-387,3 14-258,-3-14-258,6 23-258,-6-23 129,5 26-129,0-13 0,-5-13-129,7 18 0,-7-18 0,0 0 129,0 0-129,13 7-129,-13-7 129,4-17-258,-2 3 258,-1 0-258,-1 1 258,0 13-258,0-21 129,0 21 0,0 0 0,-15 0 0,15 0 129,-20 13-129,11 0 0,0 0 129,2 0-129,7-13 258,-9 15-258,9-15 0,0 0 0,0 0 129,0 0-129,0 0 129,0 0-129,0 0 0,0 0 0,0 0 0,0-8 0,0 8-129,0-14 129,0 14-129,0-13 0,0 13-258,0 0-387,0 0-1032,0 0-3612,15 0 0,-15 0-774,11-1 129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24.8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66 4644,'0'-14'4902,"0"14"129,8-19-2451,7 19-1161,-12-11-387,16 11 129,-19 0-258,32-9 129,-13 2-387,10 7-129,-2-4-129,4 4 129,2-1-387,-1 1 129,0 0-258,-6 0 129,-1 1-129,-8 0 0,-1 4-129,-16-5-129,15 7-387,-15-7-387,2 13-2064,-2-13-2193,-18 10-129,0-1-516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24.2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 2709,'0'0'5031,"0"0"-258,0 0 129,0 0-3870,-4 13-129,4-13 0,0 0 129,8 0 129,7 2-258,-3-2-258,11 0 0,-1-4-258,8 3-129,-3-3 0,4 1-129,0 0 0,-2 2 0,-5-1-129,-4 2 129,-5 0-129,-4 0 129,-11 0-129,12 0 0,-12 0 0,0 0 129,0 0-129,0 0-129,0 0 0,0 0-258,-7 2-387,7-2-1161,-11 0-3225,11 0-387,0 0-387,-19 16-129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7.0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3 5160,'27'-5'5805,"-27"5"-645,7 13-129,-7 6-3225,-7 6-1161,0 15-129,-6 0 129,3 12 0,-5-1-387,3-1 129,-1-4-258,4-8 0,1-7 0,4-8 0,3-8-129,1-15 129,6 9-129,9-9 129,5 0-129,9 0 129,6 0-129,9 0-129,5 0 129,1 2-129,3 4-258,-9-5-516,6 16-1548,-19-15-2838,-11 0-258,-20-2-645,0 0 259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43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52 2193,'-7'-13'5031,"7"13"-258,-14-14-516,14 14-2838,-14-6-129,14 6-516,-24 0 0,10 13-258,-9-2 0,2 10 0,-6 4-129,1 10 0,-2 1 0,3 7-129,2-2 0,9 1 0,3-3-129,11-1 129,0-12-258,17-2 258,7-6-258,10-9 129,3-5-129,3-4 129,2-6-129,-1-9 0,-2-6 129,-4-3-129,-8-4 129,-6-5-129,-7-6 129,-9-1-129,-5 0 0,-5 0 0,-13 1 129,-5 7-258,-6 2 129,-2 6 0,-1 10 0,1 4-129,5 5 129,6 2-258,7 3-258,0 0-129,13 13-516,0-13-3612,16 12-516,6-7-258,4 4-258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6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11 6450,'11'-13'5676,"-18"12"-258,-11 1-258,8 15-4257,-14 2-258,5 17 129,-4 1-129,6 10-129,-2 4-258,6 3 0,7-2 0,6-1-129,4-8 0,9-4-129,9-9 129,7-7-129,3-5 129,7-6-129,0-10 0,1 0 129,-2-11-258,0-9 129,-5 0 0,-5-13-129,-6-5 0,-10-6 0,-7-3-258,-5-3 129,-12 1 129,-9 4-129,-6 4 0,-7 6 129,-1 9-129,2 7 0,4 9 0,3 7-387,14 5-129,-3-2-774,21 4-3483,7 1-516,10 0-129,9-3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6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 59 5805,'32'-48'5676,"-25"35"-387,-7 13-387,0 0-3483,-21 2-645,8 25-258,-9 4 129,1 13-129,-4 7-129,0 11-129,2 5 0,7-5-129,5-3 0,9-3-129,2-12 258,11-8-258,10-11 129,7-15 0,4-10-129,5-2 129,1-22-258,2-7 258,-3-8-258,-2-10 0,-6-8 0,-7-5-129,-7-2 0,-9 2 129,-6 10-129,-12 6 0,-9 10 129,-7 14-129,-5 13 129,-2 9 0,3 9-387,1 1-387,17 19-903,-6-12-3225,18 0-516,2-17-258,23 13 259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55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 23 3612,'15'-17'5547,"-15"17"-387,0 0-258,0 0-3741,-16-6-387,0 16 0,-10 3-129,4 13 0,-10 5-258,1 11-129,1 2 129,5 10 0,1-3-129,13 0-129,3-4 0,8-3 0,4-8 0,14-7 0,6-8 0,9-6-129,4-9 129,2-6-129,3-1 129,0-12-129,0-7 0,-2-3 129,-7-4-258,-4-4 129,-8-3 0,-10-4 0,-7 1-129,-4-2 0,-15 2 0,-10-1 0,-4 4 129,-7 5-129,0 5-129,-3 5 0,5 8-258,2 0 0,13 11-129,-2-7-516,21 15-1935,0-8-2193,0 0 0,28 0-516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55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307 20 4128,'-8'-18'5160,"8"18"-258,-22-3 0,-5 3-4257,6 11-258,-5 5 0,2 10 0,-7 1 0,2 12 0,-4-3 0,7 7 0,2 0-129,8 4-129,2-6 129,10 1-129,4-9 129,4-2 0,9-6 0,10-4-129,7-8 0,6-10 0,6-3-129,6-3 258,2-12-129,-2-8-129,0-4 0,-1-6 129,-10-3-129,-7-2 0,-8-3 0,-9-1 0,-10-2 0,-6 2-129,-13 5 129,-10 6 0,-4 8 0,-5 5-129,-1 9-129,1 5 0,6 4 0,0 3-129,13 10-258,2-8-129,14 10-774,0-15-3354,8 9-387,10-8-258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54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24 186 3354,'0'0'5160,"0"0"-387,-15-9 0,4-2-3741,17 6-387,2-9 0,16 2 0,-1-10 0,15 2 0,1-3-129,9 4-258,1-2 129,0 7-258,0 5 0,-6 5 0,-5 4-129,-9 2 129,-7 10-129,-8 7 129,-12 6-129,-4 4 129,-17 2-129,-9 3 0,-9 1 129,-7-2-129,-2-2 0,-2-7 258,3-3-258,7-6 0,7-7 0,10-1 0,9-7 0,12 0 0,0 0 0,19-7 0,10 1 0,3-4 0,5 3 0,4 1 0,2 1 0,-4 5 0,-2 0 0,-4 11 0,-7 6 0,-7 4-258,-5 5 516,-9 1-258,-5 3 129,-4 1-129,-12-1 0,-5-1 129,-4-1-129,-6-5 129,-3-4-129,-1-4 0,0-3 0,1-8 0,3 0-258,2-4-258,8-5 0,0-8-387,21 13-903,-9-15-3225,14 0-258,13-1-516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53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44-1 1806,'0'0'4644,"0"0"258,-16 10-2064,16-10-903,0 0-387,-13 0 0,13 0-387,0 0-129,0 16-129,0-16-258,-1 12-258,1-12 0,0 12-129,0-12-129,0 0 129,3 13 0,-3-13-129,0 0 0,0 0 0,0 0 0,15 5 0,-15-5-129,0 0 0,10-9 129,-10 9-129,9-15-129,-9 15 129,3-13 0,-3 13 0,0 0-129,0 0 129,0 0 0,-10 10 0,2 4 0,0 1 0,-1 2 0,2 0 0,0 0 0,4-4 129,3-13-129,-2 17 0,2-17 0,0 0 0,0 0 0,0 0 0,9 9-129,-9-9-129,0 0-258,8-6-387,5 6-1935,-13 0-2193,7-13-516,-5-1-387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50.9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310 79 1548,'0'0'3354,"0"-13"-258,0 13-387,0 0-903,0 0-129,-7-12-258,7 12-258,0 0-387,0 0-129,0 0 0,0 0-129,-17-6-129,17 6 0,-17 8-129,8 4 129,-10-1-129,2 10 0,-5-2 0,0 10 129,-7-2-129,3 7 129,-3-2-129,6 3 0,-1 1 0,5 3-129,4-3 129,6 1-129,3-4 129,6 1-129,6-7 0,8 2 129,7-9-258,4-1 129,5-6 0,6-5 0,2-5 0,3-3 0,-1-3 0,3-8 0,-4-6 0,2-5-129,-1-4 129,-1-6-129,-4-2 0,-3-3 129,-6-2-258,-5-2 258,-6-5-129,-10 0 0,-5 1-129,-4 4 129,-12 2 0,-9 6 0,-4 1 0,-5 9-129,1 5 129,-2 6 0,-1 4-129,4 5 0,5 3 0,4-2 0,5 2-129,3 0-258,15 0-129,-16 7-129,16 6-774,0-13-3225,0 0-645,17 9-129,-2-9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48.3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14 1677,'0'-12'5031,"0"12"129,0 0-387,-10-2-3612,10 2 0,-10 6 0,10 9 0,0-15 129,-7 20-645,7-20-129,0 21 0,0-21-129,1 17 0,-1-17-258,14 10 129,-14-10-129,20 0 0,-20 0 0,20-9 129,-20 9-258,16-21 129,-10 10 0,-3-1-129,-3 0 129,0 12-129,0-15 0,0 15 0,-15-1 0,15 1 0,-21 6 0,21-6 0,-18 17 0,18-17 0,-12 21 0,12-21 0,-2 19 0,2-19 129,3 14-129,-3-14 129,21 7-129,-8-6 0,2-1 129,0-1 0,2-7-129,-2-1 0,-1-2 129,-2-1-129,-3 0 0,-4-1 0,-5 13 0,0-19 0,0 19 0,-16-6-129,4 6 129,0 2 0,0 5 0,12-7 0,-21 17 0,21-17 0,-12 17 0,12-17 0,0 14 0,0-14-129,8 12-129,-8-12-516,29 13-903,-15-13-3354,6 0-258,0 0-516,-1-2-516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47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343 38 1,'47'-18'4901,"-32"12"388,-4-1-258,6 7-2838,-17-9-387,0 9-258,0 0-129,0 0-387,-32 5-516,7 8-129,-10 0-258,-3 4 0,-4 1 129,-1 0-258,1-4 0,5-1 0,4-6 0,9-4 0,4 0 0,7-3 0,13 0 0,-16 0-258,16 0 258,0 0 0,0 0 0,-2 12 0,2-1 0,-1 8 0,-3 2 0,-1 2 0,1 5 0,-1-2 258,0 0-258,2-2 129,0-4-129,3-3 0,0-17 129,12 17-129,3-16 0,5-1 129,3-6-129,5-7 0,4-2 0,4-1 129,2 1-129,-1 1 0,-2 6 0,-1 3 0,-4 5-129,-5 7 129,-3 10 0,-6 4 0,-5 7 0,-5 5 0,-4 1 129,-2 1 0,-4-3 0,-8 0-129,-4-5 129,-4-3-129,-4-4 0,0-6 129,-2-3-129,-1-5-129,3-2-129,0-4-129,7 0-387,-4-8-387,21 8-1548,0 0-2322,0-21-645,5 3 129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46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358 67 1548,'0'0'4773,"0"0"0,-9-9-387,-8 5-2967,17 4-516,-30 9 129,14 9-258,-11-4-258,1 11-258,-7-1 0,2 7 0,-2-1 0,3 3 0,-1-1 0,8 1 0,1-4 0,7 1-129,7-5 0,5-1 129,3-4 0,6-1-129,12-6 129,6-2-129,6-5 129,6-2-129,4-4 129,4 0-129,1-9 258,4-5-258,-7-7 0,-1-1 0,-3-4 0,-3-4 0,-6-2-129,-5-3 129,-7-4-129,-7 0 0,-7-3 0,-3 2 0,-10 0 0,-11 6 0,-5 6-129,-5 7 0,-3 10 0,-4 9 0,3 5-129,-1 12-258,7 6 129,1-3-258,13 11-516,-3-15-1161,15 7-2580,3-6-258,0-15-258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0:42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0 903,'0'0'4773,"0"0"258,0 0-2193,0 0-387,0 0-387,0 0-258,0 0-516,10 14-129,-10-2-387,6 16 0,-6 3 0,8 14-258,-8 7 0,4 8-129,-4 0-258,2 1 129,-2-2-258,0-5 129,0-9 0,0-9 0,1-10-129,0-9 129,0-5 0,-1-12-129,0 0 0,0 0 0,0 0-129,0 0 0,7-9-387,-7-4 0,0 13-387,1-26-1419,-1 26-2709,12-18-516,-12 18-129,13-13-129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1:44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1 2580,'0'0'3096,"0"0"129,0 0-903,0 0-258,-11-2-129,11 2-387,0 0-387,0 0-129,-20 0-516,20 0 0,-13 1-129,13-1-129,-11 8-129,11-8 0,-13 13 0,13-13 0,-12 17 0,4-5-129,-1 0 129,2 5 0,-4 0-129,1 2 129,-2 2-129,2 2 258,-1 1-258,2-2 129,1 0-129,2 1 129,2 2 0,1-2 0,2 0 0,1-1-129,0-1 129,1-1-129,4 1 0,2-1 0,1-5 0,2 1 129,3-3-129,1 1 0,4-2 129,1 0 0,2-4-129,4 0 129,-1-3-129,5-4 129,-2-1-129,1 0 129,-1-6 0,0-5 0,-2-5-129,-1-3 129,-2-7 0,-2-2-129,-3-4 129,-2-1-129,-3-3 0,-5 2 0,-4-2 0,-3 2 0,-8 3 0,-6 1-129,-6 1 258,-3 4-129,-5 4 0,-4 3-129,-1 4 129,0 3-129,3 6 0,-1 3 129,6 2-129,2 4 0,3 6-129,4 0 0,5 3-129,11-13-129,-11 26-516,11-26-645,0 14-2967,0-14-516,16 10-129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36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13 142 4128,'-11'-12'5289,"11"12"-258,0 0 0,0 0-3870,0 0-129,4 8 0,-4-8-129,0 0 129,0 0-129,3 11-258,-3-11-258,0 0 0,0 0-129,0 0-129,0 0 0,11-7-129,-6-12 129,1-2-129,1-2-129,0 0 129,0 2 0,-1 2 0,-5 3 0,-1 16 0,0 0 129,0 0-129,-5 18 258,0 0-258,0 1 129,-1 0-129,4 2 129,1-3 0,1-3-258,0-4 129,0-11 0,4 12 0,-4-12 0,0 0 0,0 0 129,0 0-129,0 0 0,8-12 0,-8 12 0,-4-16 0,4 16 0,-12-14 0,12 14-129,0 0-129,0 0-387,-11-7-774,11 7-3999,9 3 129,-9-3-774,20 3-387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3:32.3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96 645,'20'-46'4902,"-16"27"258,4 7-258,-8 12-3225,6-16 0,-6 16 0,0 0 0,13-3-258,-13 3-258,0 0-258,0 10-129,0 12-258,-2 7-258,2 7 129,-1 7-258,-1 10 0,1 5 129,0 2-129,1-2-129,0-2 129,0-6-129,0-6 0,0-8 0,1-7 0,2-7 0,0-8-129,-1-2-129,-2-12-129,0 0-516,0-15-2193,1-3-2064,-1-8-516,3-4-516,-3-6 129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26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11 3354,'-14'0'5547,"14"0"-387,-15 0 0,15 0-3741,0 0-387,0 0-129,0 0 0,8 0-129,-8 0-129,23 0-258,-3 0-129,6 0 0,6 0 0,3-3-129,2 1-129,1 0 129,-3 1 0,-2 0-129,-9 1 129,-3 0-129,-9 0 0,-12 0 0,14 2 129,-14-2-129,0 0 0,0 0 129,0 0-129,0 0-129,0 0 129,0 0-258,0 0 0,0 0-516,0 0-774,-3 12-3483,3-12-516,0 0-129,0 0-387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21.7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58 1032,'0'0'3870,"-5"-10"-129,5 10-258,0 0-516,-13-26-516,13 26-516,-5-12-516,5 12-129,0 0-258,0 0-258,0 0 0,0 0-258,0 0 0,0 0-258,0 0 0,0 11 0,0-11-129,3 22 0,2-9 0,1 0 0,3-2 0,-9-11 0,20 15-129,-8-12 129,2-3 0,-3-2-129,2-7 129,-2-3-129,-3-1 129,-3-4-129,-3 4 0,-2 0 129,0 13-129,-5-16-129,5 16 129,-17-3 0,6 3 0,11 0 0,-20 15 0,12-4 0,8-11 0,-12 19 0,12-19 0,-8 20 0,8-20 0,0 13 0,0-13 0,0 0 0,0 0 0,0 0-129,8 8 0,-8-8-129,0 0 129,2-8-129,-2 8 0,-2-13 0,2 13 129,-11-16 0,11 16 0,-12-13 129,12 13 129,-13-6-129,13 6 129,0 0-129,-11-2 129,11 2-129,0 0 129,0 0-129,-12 8 0,12-8 0,-4 12-129,4-12-258,0 15-387,0-15-2322,0 0-2193,0 0-258,12 12-645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9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60 2322,'-11'-17'4902,"11"17"-129,-13-15 0,2 1-3741,11 14 0,0 0-129,0 0 129,-13-15 129,13 15 0,0 0-258,0 0 0,0 0-129,-10 17-258,10-17-258,-12 25 0,7-10-129,0-1 0,3 0 0,0-1-129,2-13 0,0 13 0,0-13 129,0 0-129,0 0 129,5-11 0,-5 11-129,2-15 129,-2 15-129,0-16 129,0 16 0,0-11-129,0 11 129,0 0 129,0 0-129,0 0 0,0 0 129,0 0-129,0 0 0,0 0 0,0 0 0,0 0 0,0 0 0,0 0-129,0 0 129,10-1-129,-10 1 129,0 0 0,0 0-129,0 0 129,0 0 0,0 0-129,0 0 0,0 0 129,0 0-129,0 0 0,0 0 0,0 0 0,0 0 0,0 0-129,0 0 0,0 0-387,0 0-258,0 0-4773,0 0-258,0 0-258,4 8-645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5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22 160 7740,'-13'-18'5676,"4"0"-129,8 4-516,1 14-4257,8-18-258,14 4-258,2-3 0,12 0 0,5 0-129,3 4 0,0 3 0,3 6-129,-4 4 0,-5 1 0,-9 10 0,-7 4 0,-10 6 129,-12 2-129,-7 5 0,-18-2 0,-5 2 129,-8-2-129,-4-3 0,1-2 0,3-7 0,5-3 0,9-5 0,7-4 0,17-2 0,-12 5-129,12-5 129,7 0 0,9-2-129,6-1 129,7-2 0,5 2 0,4 1 0,3 2 0,2 0 0,-1 7 0,-4 6-129,-4 5 129,-10 4 129,-5 8-129,-11 1 129,-8 2-129,-7 1 129,-15-1-129,-5-2 129,-7-2 0,-2-6-129,-4-6 0,1-5 0,1-8 0,6-3-129,3-4-129,3-3-258,2-13-774,24 19-3870,-5-31-258,7 10-516,13-5-129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5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290 2 4386,'-20'0'5160,"4"5"-129,-6 11-129,-7 2-4128,5 17-129,-8 1-129,3 12 258,-4 1 0,6 7-258,1-5 129,9 1-129,5-5-129,12-3-129,0-7 0,19-6 0,2-10-129,10-5 129,3-9-129,4-7 0,3-5 0,1-10 0,-3-11-129,2-9 129,-5-6-129,-5-6 0,-7-5-129,-11-3 129,-8-1 0,-9-1-129,-11 6 0,-10 10 129,-10 6-129,-1 8 129,0 10-129,1 9 129,5 8-129,3 3 0,11 8-129,1 0-129,11 6-129,4-6-387,11 14-1032,8-12-3225,5 2-387,1-1-387,8 1 646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4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695-12 2709,'12'-4'5289,"-12"4"-129,0 0-258,-26 12-3612,8 17-258,-13-3-129,2 19 258,-18 2-387,0 14-258,-15 2 129,3 9-258,-7-5-129,5 0-129,0-4 129,6-6-258,7-9 258,10-9-258,11-9 0,8-11 0,9-4-129,10-15-258,-4 11-129,4-11-516,18 0-1419,0-10-2580,5-4-387,-1-2-387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4-13T04:42:03.9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50 4773,'-27'-26'5418,"27"26"-258,-22-26-2451,22 26-774,0 0-645,0 0 0,-4 7-387,4 16-258,2 6 0,4 10-387,0 9 258,1 14-258,-4-1 0,7 3-129,-6-3 129,0-5-258,-2-7 258,3-10-258,-5-9 0,6-10 0,-6-6 129,0-14-258,0 0 0,0 0-129,14 2-129,-12-8-387,12 2-387,-13-15-1419,13 8-2709,-2-4-129,5 2-516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8CA0B0DD-E8CC-448D-8E15-C65142AA2D1F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1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Van Maarseveen</dc:creator>
  <cp:lastModifiedBy>Clare Van Maarseveen</cp:lastModifiedBy>
  <cp:revision>2</cp:revision>
  <dcterms:created xsi:type="dcterms:W3CDTF">2017-04-13T04:52:00Z</dcterms:created>
  <dcterms:modified xsi:type="dcterms:W3CDTF">2017-04-13T04:52:00Z</dcterms:modified>
</cp:coreProperties>
</file>