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9AF" w:rsidRDefault="00E20496">
      <w:bookmarkStart w:id="0" w:name="_GoBack"/>
      <w:bookmarkEnd w:id="0"/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3079769</wp:posOffset>
                </wp:positionH>
                <wp:positionV relativeFrom="paragraph">
                  <wp:posOffset>-56317</wp:posOffset>
                </wp:positionV>
                <wp:extent cx="700200" cy="134640"/>
                <wp:effectExtent l="19050" t="38100" r="24130" b="3683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00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41.65pt;margin-top:-5.3pt;width:56.25pt;height:1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">
                <v:imagedata r:id="rId8" o:title=""/>
              </v:shape>
            </w:pict>
          </mc:Fallback>
        </mc:AlternateContent>
      </w:r>
      <w:r w:rsidR="00644F92">
        <w:t>Biological Pigments</w:t>
      </w:r>
    </w:p>
    <w:p w:rsidR="00644F92" w:rsidRDefault="00644F92" w:rsidP="00644F92">
      <w:pPr>
        <w:pStyle w:val="ListParagraph"/>
        <w:numPr>
          <w:ilvl w:val="0"/>
          <w:numId w:val="1"/>
        </w:numPr>
      </w:pPr>
      <w:r>
        <w:t>Coloured compounds produced in living organisms</w:t>
      </w:r>
    </w:p>
    <w:p w:rsidR="00644F92" w:rsidRDefault="00E20496" w:rsidP="00644F92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3583409</wp:posOffset>
                </wp:positionH>
                <wp:positionV relativeFrom="paragraph">
                  <wp:posOffset>335413</wp:posOffset>
                </wp:positionV>
                <wp:extent cx="32040" cy="35640"/>
                <wp:effectExtent l="38100" t="38100" r="44450" b="406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81.45pt;margin-top:25.65pt;width:3.95pt;height:4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">
                <v:imagedata r:id="rId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3486569</wp:posOffset>
                </wp:positionH>
                <wp:positionV relativeFrom="paragraph">
                  <wp:posOffset>269893</wp:posOffset>
                </wp:positionV>
                <wp:extent cx="15480" cy="232560"/>
                <wp:effectExtent l="19050" t="19050" r="22860" b="342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73.8pt;margin-top:20.9pt;width:2.25pt;height:18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">
                <v:imagedata r:id="rId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1202009</wp:posOffset>
                </wp:positionH>
                <wp:positionV relativeFrom="paragraph">
                  <wp:posOffset>320653</wp:posOffset>
                </wp:positionV>
                <wp:extent cx="180000" cy="52920"/>
                <wp:effectExtent l="19050" t="38100" r="29845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0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94.35pt;margin-top:24.6pt;width:14.75pt;height: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">
                <v:imagedata r:id="rId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4879769</wp:posOffset>
                </wp:positionH>
                <wp:positionV relativeFrom="paragraph">
                  <wp:posOffset>13933</wp:posOffset>
                </wp:positionV>
                <wp:extent cx="95760" cy="109080"/>
                <wp:effectExtent l="38100" t="38100" r="38100" b="247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5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83.4pt;margin-top:.3pt;width:9.1pt;height: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">
                <v:imagedata r:id="rId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5579249</wp:posOffset>
                </wp:positionH>
                <wp:positionV relativeFrom="paragraph">
                  <wp:posOffset>-6227</wp:posOffset>
                </wp:positionV>
                <wp:extent cx="173880" cy="146160"/>
                <wp:effectExtent l="19050" t="38100" r="36195" b="444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3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38.4pt;margin-top:-1.25pt;width:14.85pt;height:12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">
                <v:imagedata r:id="rId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5514809</wp:posOffset>
                </wp:positionH>
                <wp:positionV relativeFrom="paragraph">
                  <wp:posOffset>-81107</wp:posOffset>
                </wp:positionV>
                <wp:extent cx="20160" cy="216720"/>
                <wp:effectExtent l="19050" t="19050" r="37465" b="311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1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33.35pt;margin-top:-6.85pt;width:2.8pt;height:18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">
                <v:imagedata r:id="rId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5335889</wp:posOffset>
                </wp:positionH>
                <wp:positionV relativeFrom="paragraph">
                  <wp:posOffset>-86507</wp:posOffset>
                </wp:positionV>
                <wp:extent cx="106200" cy="259200"/>
                <wp:effectExtent l="38100" t="38100" r="46355" b="266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62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19.4pt;margin-top:-7.2pt;width:9.95pt;height:2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">
                <v:imagedata r:id="rId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5143649</wp:posOffset>
                </wp:positionH>
                <wp:positionV relativeFrom="paragraph">
                  <wp:posOffset>26533</wp:posOffset>
                </wp:positionV>
                <wp:extent cx="134640" cy="104760"/>
                <wp:effectExtent l="19050" t="19050" r="17780" b="292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4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04.3pt;margin-top:1.8pt;width:11.6pt;height:9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">
                <v:imagedata r:id="rId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5020529</wp:posOffset>
                </wp:positionH>
                <wp:positionV relativeFrom="paragraph">
                  <wp:posOffset>54613</wp:posOffset>
                </wp:positionV>
                <wp:extent cx="82800" cy="59400"/>
                <wp:effectExtent l="19050" t="38100" r="31750" b="361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2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94.5pt;margin-top:3.5pt;width:8.1pt;height:6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">
                <v:imagedata r:id="rId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4892729</wp:posOffset>
                </wp:positionH>
                <wp:positionV relativeFrom="paragraph">
                  <wp:posOffset>23653</wp:posOffset>
                </wp:positionV>
                <wp:extent cx="72360" cy="101880"/>
                <wp:effectExtent l="19050" t="19050" r="23495" b="317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2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84.5pt;margin-top:1.3pt;width:6.8pt;height: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">
                <v:imagedata r:id="rId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4982369</wp:posOffset>
                </wp:positionH>
                <wp:positionV relativeFrom="paragraph">
                  <wp:posOffset>-63467</wp:posOffset>
                </wp:positionV>
                <wp:extent cx="9000" cy="184680"/>
                <wp:effectExtent l="38100" t="19050" r="29210" b="254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91.55pt;margin-top:-5.65pt;width:2.1pt;height:15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">
                <v:imagedata r:id="rId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3942689</wp:posOffset>
                </wp:positionH>
                <wp:positionV relativeFrom="paragraph">
                  <wp:posOffset>-27107</wp:posOffset>
                </wp:positionV>
                <wp:extent cx="200880" cy="163440"/>
                <wp:effectExtent l="38100" t="38100" r="27940" b="463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00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09.5pt;margin-top:-3pt;width:17.05pt;height:1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">
                <v:imagedata r:id="rId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3867809</wp:posOffset>
                </wp:positionH>
                <wp:positionV relativeFrom="paragraph">
                  <wp:posOffset>-82907</wp:posOffset>
                </wp:positionV>
                <wp:extent cx="61560" cy="162000"/>
                <wp:effectExtent l="19050" t="19050" r="34290" b="285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04.05pt;margin-top:-7.05pt;width:5.65pt;height:1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3688169</wp:posOffset>
                </wp:positionH>
                <wp:positionV relativeFrom="paragraph">
                  <wp:posOffset>20773</wp:posOffset>
                </wp:positionV>
                <wp:extent cx="131040" cy="307440"/>
                <wp:effectExtent l="38100" t="38100" r="40640" b="355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104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89.9pt;margin-top:1pt;width:11.7pt;height:2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3534449</wp:posOffset>
                </wp:positionH>
                <wp:positionV relativeFrom="paragraph">
                  <wp:posOffset>16453</wp:posOffset>
                </wp:positionV>
                <wp:extent cx="119880" cy="121680"/>
                <wp:effectExtent l="38100" t="38100" r="33020" b="311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9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77.45pt;margin-top:.5pt;width:10.65pt;height:1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">
                <v:imagedata r:id="rId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3458129</wp:posOffset>
                </wp:positionH>
                <wp:positionV relativeFrom="paragraph">
                  <wp:posOffset>26893</wp:posOffset>
                </wp:positionV>
                <wp:extent cx="3240" cy="87120"/>
                <wp:effectExtent l="38100" t="19050" r="34925" b="273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71.7pt;margin-top:1.75pt;width:1.5pt;height: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">
                <v:imagedata r:id="rId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3327449</wp:posOffset>
                </wp:positionH>
                <wp:positionV relativeFrom="paragraph">
                  <wp:posOffset>15733</wp:posOffset>
                </wp:positionV>
                <wp:extent cx="87840" cy="127800"/>
                <wp:effectExtent l="19050" t="38100" r="26670" b="247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7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61.55pt;margin-top:.7pt;width:7.95pt;height:1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">
                <v:imagedata r:id="rId42" o:title=""/>
              </v:shape>
            </w:pict>
          </mc:Fallback>
        </mc:AlternateContent>
      </w:r>
      <w:r w:rsidR="00644F92">
        <w:t>Generally have extensive systems of alternating _________________ and __________________ carbon-carbon bonds</w:t>
      </w:r>
    </w:p>
    <w:p w:rsidR="00644F92" w:rsidRDefault="00E20496" w:rsidP="00644F92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3888689</wp:posOffset>
                </wp:positionH>
                <wp:positionV relativeFrom="paragraph">
                  <wp:posOffset>-116502</wp:posOffset>
                </wp:positionV>
                <wp:extent cx="135720" cy="242640"/>
                <wp:effectExtent l="38100" t="19050" r="36195" b="241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57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05.3pt;margin-top:-9.45pt;width:11.95pt;height:20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3751889</wp:posOffset>
                </wp:positionH>
                <wp:positionV relativeFrom="paragraph">
                  <wp:posOffset>-2742</wp:posOffset>
                </wp:positionV>
                <wp:extent cx="107640" cy="115560"/>
                <wp:effectExtent l="19050" t="38100" r="26035" b="374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7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94.5pt;margin-top:-.9pt;width:9.6pt;height:1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3632729</wp:posOffset>
                </wp:positionH>
                <wp:positionV relativeFrom="paragraph">
                  <wp:posOffset>10578</wp:posOffset>
                </wp:positionV>
                <wp:extent cx="130320" cy="118800"/>
                <wp:effectExtent l="19050" t="19050" r="22225" b="336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0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85.25pt;margin-top:.6pt;width:11.3pt;height:1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3557129</wp:posOffset>
                </wp:positionH>
                <wp:positionV relativeFrom="paragraph">
                  <wp:posOffset>37218</wp:posOffset>
                </wp:positionV>
                <wp:extent cx="10800" cy="91800"/>
                <wp:effectExtent l="38100" t="19050" r="27305" b="228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79.35pt;margin-top:2.55pt;width:2pt;height:8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3326369</wp:posOffset>
                </wp:positionH>
                <wp:positionV relativeFrom="paragraph">
                  <wp:posOffset>26778</wp:posOffset>
                </wp:positionV>
                <wp:extent cx="105480" cy="86760"/>
                <wp:effectExtent l="19050" t="19050" r="27940" b="2794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5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61.2pt;margin-top:1.55pt;width:9.25pt;height: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3228089</wp:posOffset>
                </wp:positionH>
                <wp:positionV relativeFrom="paragraph">
                  <wp:posOffset>23538</wp:posOffset>
                </wp:positionV>
                <wp:extent cx="65160" cy="92160"/>
                <wp:effectExtent l="19050" t="19050" r="30480" b="222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5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53.45pt;margin-top:1.2pt;width:6.1pt;height: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3094889</wp:posOffset>
                </wp:positionH>
                <wp:positionV relativeFrom="paragraph">
                  <wp:posOffset>10218</wp:posOffset>
                </wp:positionV>
                <wp:extent cx="116280" cy="101520"/>
                <wp:effectExtent l="19050" t="38100" r="36195" b="323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6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43pt;margin-top:.1pt;width:10.6pt;height: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3067529</wp:posOffset>
                </wp:positionH>
                <wp:positionV relativeFrom="paragraph">
                  <wp:posOffset>-76902</wp:posOffset>
                </wp:positionV>
                <wp:extent cx="12960" cy="185760"/>
                <wp:effectExtent l="19050" t="19050" r="25400" b="241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40.85pt;margin-top:-6.35pt;width:2pt;height:1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2950529</wp:posOffset>
                </wp:positionH>
                <wp:positionV relativeFrom="paragraph">
                  <wp:posOffset>21738</wp:posOffset>
                </wp:positionV>
                <wp:extent cx="70560" cy="92880"/>
                <wp:effectExtent l="19050" t="38100" r="24765" b="406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0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31.6pt;margin-top:1.1pt;width:6.5pt;height:8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">
                <v:imagedata r:id="rId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2829209</wp:posOffset>
                </wp:positionH>
                <wp:positionV relativeFrom="paragraph">
                  <wp:posOffset>-39462</wp:posOffset>
                </wp:positionV>
                <wp:extent cx="102600" cy="190440"/>
                <wp:effectExtent l="38100" t="19050" r="31115" b="196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26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22.05pt;margin-top:-3.45pt;width:9.5pt;height:15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1357169</wp:posOffset>
                </wp:positionH>
                <wp:positionV relativeFrom="paragraph">
                  <wp:posOffset>-19302</wp:posOffset>
                </wp:positionV>
                <wp:extent cx="29880" cy="164520"/>
                <wp:effectExtent l="19050" t="19050" r="27305" b="260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9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06.55pt;margin-top:-1.8pt;width:2.85pt;height:1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1242329</wp:posOffset>
                </wp:positionH>
                <wp:positionV relativeFrom="paragraph">
                  <wp:posOffset>-37302</wp:posOffset>
                </wp:positionV>
                <wp:extent cx="29880" cy="137880"/>
                <wp:effectExtent l="19050" t="19050" r="27305" b="336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9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97.25pt;margin-top:-3.15pt;width:3.1pt;height:1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">
                <v:imagedata r:id="rId66" o:title=""/>
              </v:shape>
            </w:pict>
          </mc:Fallback>
        </mc:AlternateContent>
      </w:r>
      <w:r w:rsidR="00644F92">
        <w:t>Overlapping ___ electron clouds result in __________________ electrons (conjugation)</w:t>
      </w:r>
    </w:p>
    <w:p w:rsidR="00644F92" w:rsidRDefault="00E20496" w:rsidP="00644F92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4919369</wp:posOffset>
                </wp:positionH>
                <wp:positionV relativeFrom="paragraph">
                  <wp:posOffset>32883</wp:posOffset>
                </wp:positionV>
                <wp:extent cx="93600" cy="112320"/>
                <wp:effectExtent l="38100" t="38100" r="40005" b="406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3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86.45pt;margin-top:1.65pt;width:8.7pt;height:1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4749809</wp:posOffset>
                </wp:positionH>
                <wp:positionV relativeFrom="paragraph">
                  <wp:posOffset>23883</wp:posOffset>
                </wp:positionV>
                <wp:extent cx="132840" cy="142200"/>
                <wp:effectExtent l="38100" t="38100" r="19685" b="488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2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73.1pt;margin-top:1.05pt;width:11.6pt;height:1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4612289</wp:posOffset>
                </wp:positionH>
                <wp:positionV relativeFrom="paragraph">
                  <wp:posOffset>22803</wp:posOffset>
                </wp:positionV>
                <wp:extent cx="113760" cy="338400"/>
                <wp:effectExtent l="38100" t="38100" r="38735" b="431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37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62.3pt;margin-top:1.15pt;width:10.7pt;height:2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4484849</wp:posOffset>
                </wp:positionH>
                <wp:positionV relativeFrom="paragraph">
                  <wp:posOffset>28923</wp:posOffset>
                </wp:positionV>
                <wp:extent cx="78840" cy="112680"/>
                <wp:effectExtent l="38100" t="38100" r="35560" b="400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52.25pt;margin-top:1.45pt;width:7.35pt;height:10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4353449</wp:posOffset>
                </wp:positionH>
                <wp:positionV relativeFrom="paragraph">
                  <wp:posOffset>39003</wp:posOffset>
                </wp:positionV>
                <wp:extent cx="91440" cy="110880"/>
                <wp:effectExtent l="38100" t="38100" r="41910" b="419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1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42pt;margin-top:2.35pt;width:8.85pt;height:10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">
                <v:imagedata r:id="rId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4326449</wp:posOffset>
                </wp:positionH>
                <wp:positionV relativeFrom="paragraph">
                  <wp:posOffset>-31557</wp:posOffset>
                </wp:positionV>
                <wp:extent cx="5400" cy="158400"/>
                <wp:effectExtent l="38100" t="38100" r="33020" b="323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39.85pt;margin-top:-3.2pt;width:1.9pt;height:13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">
                <v:imagedata r:id="rId78" o:title=""/>
              </v:shape>
            </w:pict>
          </mc:Fallback>
        </mc:AlternateContent>
      </w:r>
      <w:r w:rsidR="00644F92">
        <w:t>Larger conjugated systems typically absorb light of lower energy (________________ wavelength)</w:t>
      </w:r>
    </w:p>
    <w:p w:rsidR="00644F92" w:rsidRDefault="00F429E5" w:rsidP="00644F92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32998A1B" wp14:editId="4753F42B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3305175" cy="1334770"/>
            <wp:effectExtent l="0" t="0" r="9525" b="0"/>
            <wp:wrapSquare wrapText="bothSides"/>
            <wp:docPr id="2" name="Picture 2" descr="lycopene chemical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ycopene chemical structur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92">
        <w:t>Examples:</w:t>
      </w:r>
    </w:p>
    <w:p w:rsidR="00644F92" w:rsidRDefault="00644F92" w:rsidP="00644F92"/>
    <w:p w:rsidR="00F429E5" w:rsidRDefault="00E20496" w:rsidP="00644F9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-3103591</wp:posOffset>
                </wp:positionH>
                <wp:positionV relativeFrom="paragraph">
                  <wp:posOffset>128807</wp:posOffset>
                </wp:positionV>
                <wp:extent cx="2671920" cy="343800"/>
                <wp:effectExtent l="38100" t="38100" r="33655" b="374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6719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-245.2pt;margin-top:9.4pt;width:212pt;height:28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">
                <v:imagedata r:id="rId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618449</wp:posOffset>
                </wp:positionH>
                <wp:positionV relativeFrom="paragraph">
                  <wp:posOffset>211998</wp:posOffset>
                </wp:positionV>
                <wp:extent cx="282240" cy="179640"/>
                <wp:effectExtent l="38100" t="38100" r="22860" b="304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82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7.8pt;margin-top:15.85pt;width:23.4pt;height:15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">
                <v:imagedata r:id="rId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384089</wp:posOffset>
                </wp:positionH>
                <wp:positionV relativeFrom="paragraph">
                  <wp:posOffset>245118</wp:posOffset>
                </wp:positionV>
                <wp:extent cx="90000" cy="110880"/>
                <wp:effectExtent l="38100" t="38100" r="43815" b="419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0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9.45pt;margin-top:18.5pt;width:8.75pt;height:10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">
                <v:imagedata r:id="rId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271409</wp:posOffset>
                </wp:positionH>
                <wp:positionV relativeFrom="paragraph">
                  <wp:posOffset>221718</wp:posOffset>
                </wp:positionV>
                <wp:extent cx="73800" cy="138240"/>
                <wp:effectExtent l="19050" t="38100" r="21590" b="336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3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0.5pt;margin-top:16.9pt;width:6.9pt;height:12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">
                <v:imagedata r:id="rId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95009</wp:posOffset>
                </wp:positionH>
                <wp:positionV relativeFrom="paragraph">
                  <wp:posOffset>26238</wp:posOffset>
                </wp:positionV>
                <wp:extent cx="37800" cy="321120"/>
                <wp:effectExtent l="38100" t="38100" r="38735" b="412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78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6.7pt;margin-top:1.55pt;width:4.45pt;height:26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">
                <v:imagedata r:id="rId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-284791</wp:posOffset>
                </wp:positionH>
                <wp:positionV relativeFrom="paragraph">
                  <wp:posOffset>91038</wp:posOffset>
                </wp:positionV>
                <wp:extent cx="130680" cy="201240"/>
                <wp:effectExtent l="19050" t="19050" r="22225" b="279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06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-23.2pt;margin-top:6.85pt;width:11.4pt;height:16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">
                <v:imagedata r:id="rId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-188311</wp:posOffset>
                </wp:positionH>
                <wp:positionV relativeFrom="paragraph">
                  <wp:posOffset>163758</wp:posOffset>
                </wp:positionV>
                <wp:extent cx="153360" cy="59040"/>
                <wp:effectExtent l="38100" t="38100" r="37465" b="368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3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-15.75pt;margin-top:12pt;width:13.8pt;height:5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">
                <v:imagedata r:id="rId93" o:title=""/>
              </v:shape>
            </w:pict>
          </mc:Fallback>
        </mc:AlternateContent>
      </w:r>
    </w:p>
    <w:p w:rsidR="00F429E5" w:rsidRDefault="00E20496" w:rsidP="00644F9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912569</wp:posOffset>
                </wp:positionH>
                <wp:positionV relativeFrom="paragraph">
                  <wp:posOffset>-106537</wp:posOffset>
                </wp:positionV>
                <wp:extent cx="156240" cy="208080"/>
                <wp:effectExtent l="38100" t="38100" r="15240" b="400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6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70.9pt;margin-top:-9.25pt;width:13.45pt;height:18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">
                <v:imagedata r:id="rId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528449</wp:posOffset>
                </wp:positionH>
                <wp:positionV relativeFrom="paragraph">
                  <wp:posOffset>-113737</wp:posOffset>
                </wp:positionV>
                <wp:extent cx="81360" cy="355320"/>
                <wp:effectExtent l="38100" t="38100" r="33020" b="450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136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0.7pt;margin-top:-9.85pt;width:8.2pt;height:29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">
                <v:imagedata r:id="rId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152609</wp:posOffset>
                </wp:positionH>
                <wp:positionV relativeFrom="paragraph">
                  <wp:posOffset>-102577</wp:posOffset>
                </wp:positionV>
                <wp:extent cx="86760" cy="293760"/>
                <wp:effectExtent l="19050" t="38100" r="46990" b="304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7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1.25pt;margin-top:-8.65pt;width:8.5pt;height:24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">
                <v:imagedata r:id="rId99" o:title=""/>
              </v:shape>
            </w:pict>
          </mc:Fallback>
        </mc:AlternateContent>
      </w:r>
    </w:p>
    <w:p w:rsidR="00A20DE7" w:rsidRDefault="00131B9B" w:rsidP="00644F92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1949729</wp:posOffset>
                </wp:positionH>
                <wp:positionV relativeFrom="paragraph">
                  <wp:posOffset>169063</wp:posOffset>
                </wp:positionV>
                <wp:extent cx="2520" cy="24480"/>
                <wp:effectExtent l="19050" t="19050" r="17145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53.2pt;margin-top:13.05pt;width:.9pt;height:2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">
                <v:imagedata r:id="rId101" o:title=""/>
              </v:shape>
            </w:pict>
          </mc:Fallback>
        </mc:AlternateContent>
      </w:r>
    </w:p>
    <w:p w:rsidR="00A20DE7" w:rsidRPr="00A20DE7" w:rsidRDefault="00131B9B" w:rsidP="00A20DE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2754139</wp:posOffset>
                </wp:positionH>
                <wp:positionV relativeFrom="paragraph">
                  <wp:posOffset>253008</wp:posOffset>
                </wp:positionV>
                <wp:extent cx="3240" cy="46080"/>
                <wp:effectExtent l="19050" t="19050" r="15875" b="304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16.3pt;margin-top:19.65pt;width:1.15pt;height: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">
                <v:imagedata r:id="rId1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2760979</wp:posOffset>
                </wp:positionH>
                <wp:positionV relativeFrom="paragraph">
                  <wp:posOffset>119088</wp:posOffset>
                </wp:positionV>
                <wp:extent cx="15480" cy="32400"/>
                <wp:effectExtent l="19050" t="19050" r="22860" b="247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16.85pt;margin-top:9.05pt;width:2.1pt;height:3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">
                <v:imagedata r:id="rId1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1961059</wp:posOffset>
                </wp:positionH>
                <wp:positionV relativeFrom="paragraph">
                  <wp:posOffset>268848</wp:posOffset>
                </wp:positionV>
                <wp:extent cx="6480" cy="55440"/>
                <wp:effectExtent l="19050" t="19050" r="31750" b="209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54.1pt;margin-top:21pt;width:.95pt;height:4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">
                <v:imagedata r:id="rId1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1967539</wp:posOffset>
                </wp:positionH>
                <wp:positionV relativeFrom="paragraph">
                  <wp:posOffset>11088</wp:posOffset>
                </wp:positionV>
                <wp:extent cx="1440" cy="64440"/>
                <wp:effectExtent l="19050" t="19050" r="17780" b="311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54.65pt;margin-top:.6pt;width:.6pt;height:5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">
                <v:imagedata r:id="rId1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1692139</wp:posOffset>
                </wp:positionH>
                <wp:positionV relativeFrom="paragraph">
                  <wp:posOffset>-406152</wp:posOffset>
                </wp:positionV>
                <wp:extent cx="1578240" cy="910440"/>
                <wp:effectExtent l="38100" t="38100" r="22225" b="425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78240" cy="9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32.65pt;margin-top:-32.75pt;width:125.5pt;height:7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">
                <v:imagedata r:id="rId1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1629499</wp:posOffset>
                </wp:positionH>
                <wp:positionV relativeFrom="paragraph">
                  <wp:posOffset>-314712</wp:posOffset>
                </wp:positionV>
                <wp:extent cx="75960" cy="833400"/>
                <wp:effectExtent l="19050" t="19050" r="19685" b="2413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5960" cy="8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27.95pt;margin-top:-25.05pt;width:6.65pt;height:66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">
                <v:imagedata r:id="rId113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330259</wp:posOffset>
                </wp:positionH>
                <wp:positionV relativeFrom="paragraph">
                  <wp:posOffset>112717</wp:posOffset>
                </wp:positionV>
                <wp:extent cx="115560" cy="29520"/>
                <wp:effectExtent l="38100" t="38100" r="37465" b="279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5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5.3pt;margin-top:8.3pt;width:10.6pt;height:3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">
                <v:imagedata r:id="rId115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853699</wp:posOffset>
                </wp:positionH>
                <wp:positionV relativeFrom="paragraph">
                  <wp:posOffset>23797</wp:posOffset>
                </wp:positionV>
                <wp:extent cx="21600" cy="290160"/>
                <wp:effectExtent l="38100" t="38100" r="35560" b="342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60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66.3pt;margin-top:1.2pt;width:2.95pt;height:24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">
                <v:imagedata r:id="rId117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654259</wp:posOffset>
                </wp:positionH>
                <wp:positionV relativeFrom="paragraph">
                  <wp:posOffset>146917</wp:posOffset>
                </wp:positionV>
                <wp:extent cx="96480" cy="126000"/>
                <wp:effectExtent l="38100" t="38100" r="37465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6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50.6pt;margin-top:10.7pt;width:9.45pt;height:11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">
                <v:imagedata r:id="rId119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550219</wp:posOffset>
                </wp:positionH>
                <wp:positionV relativeFrom="paragraph">
                  <wp:posOffset>134317</wp:posOffset>
                </wp:positionV>
                <wp:extent cx="90000" cy="126360"/>
                <wp:effectExtent l="38100" t="38100" r="24765" b="457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0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2.4pt;margin-top:9.75pt;width:8.35pt;height:1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">
                <v:imagedata r:id="rId121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519619</wp:posOffset>
                </wp:positionH>
                <wp:positionV relativeFrom="paragraph">
                  <wp:posOffset>102637</wp:posOffset>
                </wp:positionV>
                <wp:extent cx="3240" cy="3240"/>
                <wp:effectExtent l="19050" t="19050" r="15875" b="158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0.65pt;margin-top:7.8pt;width:.75pt;height: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">
                <v:imagedata r:id="rId123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480019</wp:posOffset>
                </wp:positionH>
                <wp:positionV relativeFrom="paragraph">
                  <wp:posOffset>170677</wp:posOffset>
                </wp:positionV>
                <wp:extent cx="21240" cy="83160"/>
                <wp:effectExtent l="19050" t="19050" r="17145" b="317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1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37.05pt;margin-top:13.15pt;width:2.65pt;height:7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">
                <v:imagedata r:id="rId125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347179</wp:posOffset>
                </wp:positionH>
                <wp:positionV relativeFrom="paragraph">
                  <wp:posOffset>142237</wp:posOffset>
                </wp:positionV>
                <wp:extent cx="43920" cy="7200"/>
                <wp:effectExtent l="19050" t="19050" r="32385" b="311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7pt;margin-top:10.65pt;width:4.1pt;height:1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">
                <v:imagedata r:id="rId127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375619</wp:posOffset>
                </wp:positionH>
                <wp:positionV relativeFrom="paragraph">
                  <wp:posOffset>53677</wp:posOffset>
                </wp:positionV>
                <wp:extent cx="26280" cy="250200"/>
                <wp:effectExtent l="38100" t="38100" r="31115" b="3556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62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8.8pt;margin-top:3.45pt;width:3.65pt;height:21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">
                <v:imagedata r:id="rId129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144859</wp:posOffset>
                </wp:positionH>
                <wp:positionV relativeFrom="paragraph">
                  <wp:posOffset>205237</wp:posOffset>
                </wp:positionV>
                <wp:extent cx="190440" cy="172800"/>
                <wp:effectExtent l="19050" t="38100" r="19685" b="368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90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0.6pt;margin-top:15.35pt;width:16.05pt;height:1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">
                <v:imagedata r:id="rId131" o:title=""/>
              </v:shape>
            </w:pict>
          </mc:Fallback>
        </mc:AlternateContent>
      </w:r>
      <w:r w:rsidR="00175E39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D50AF58" wp14:editId="3B638462">
            <wp:simplePos x="0" y="0"/>
            <wp:positionH relativeFrom="column">
              <wp:posOffset>-2932430</wp:posOffset>
            </wp:positionH>
            <wp:positionV relativeFrom="paragraph">
              <wp:posOffset>43815</wp:posOffset>
            </wp:positionV>
            <wp:extent cx="2809875" cy="962660"/>
            <wp:effectExtent l="0" t="0" r="9525" b="8890"/>
            <wp:wrapSquare wrapText="bothSides"/>
            <wp:docPr id="3" name="Picture 3" descr="http://themedicalbiochemistrypage.org/images/reti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medicalbiochemistrypage.org/images/retinol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DE7" w:rsidRPr="00A20DE7" w:rsidRDefault="00131B9B" w:rsidP="00A20DE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6167129</wp:posOffset>
                </wp:positionH>
                <wp:positionV relativeFrom="paragraph">
                  <wp:posOffset>242633</wp:posOffset>
                </wp:positionV>
                <wp:extent cx="11880" cy="47880"/>
                <wp:effectExtent l="19050" t="19050" r="26670" b="285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85.35pt;margin-top:18.95pt;width:1.4pt;height:4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6179009</wp:posOffset>
                </wp:positionH>
                <wp:positionV relativeFrom="paragraph">
                  <wp:posOffset>55073</wp:posOffset>
                </wp:positionV>
                <wp:extent cx="10080" cy="81000"/>
                <wp:effectExtent l="19050" t="19050" r="28575" b="336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85.9pt;margin-top:4.1pt;width:1.75pt;height:6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5370809</wp:posOffset>
                </wp:positionH>
                <wp:positionV relativeFrom="paragraph">
                  <wp:posOffset>244433</wp:posOffset>
                </wp:positionV>
                <wp:extent cx="4680" cy="27000"/>
                <wp:effectExtent l="19050" t="19050" r="33655" b="3048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22.45pt;margin-top:18.95pt;width:1.1pt;height:2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5375489</wp:posOffset>
                </wp:positionH>
                <wp:positionV relativeFrom="paragraph">
                  <wp:posOffset>115913</wp:posOffset>
                </wp:positionV>
                <wp:extent cx="1800" cy="23400"/>
                <wp:effectExtent l="19050" t="19050" r="17780" b="3429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22.9pt;margin-top:8.9pt;width:.85pt;height:2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5041769</wp:posOffset>
                </wp:positionH>
                <wp:positionV relativeFrom="paragraph">
                  <wp:posOffset>202673</wp:posOffset>
                </wp:positionV>
                <wp:extent cx="1382760" cy="133200"/>
                <wp:effectExtent l="19050" t="38100" r="27305" b="387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82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96.85pt;margin-top:15.3pt;width:109.8pt;height:11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5041769</wp:posOffset>
                </wp:positionH>
                <wp:positionV relativeFrom="paragraph">
                  <wp:posOffset>222473</wp:posOffset>
                </wp:positionV>
                <wp:extent cx="360" cy="360"/>
                <wp:effectExtent l="0" t="0" r="0" b="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96.75pt;margin-top:17.25pt;width:.55pt;height: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">
                <v:imagedata r:id="rId144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1101569</wp:posOffset>
                </wp:positionH>
                <wp:positionV relativeFrom="paragraph">
                  <wp:posOffset>-67218</wp:posOffset>
                </wp:positionV>
                <wp:extent cx="1665000" cy="596880"/>
                <wp:effectExtent l="38100" t="38100" r="49530" b="514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665000" cy="5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85.9pt;margin-top:-6.15pt;width:132.9pt;height:4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">
                <v:imagedata r:id="rId146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3338609</wp:posOffset>
                </wp:positionH>
                <wp:positionV relativeFrom="paragraph">
                  <wp:posOffset>-27978</wp:posOffset>
                </wp:positionV>
                <wp:extent cx="88200" cy="136800"/>
                <wp:effectExtent l="19050" t="19050" r="26670" b="349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8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62.15pt;margin-top:-2.5pt;width:8.05pt;height:11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">
                <v:imagedata r:id="rId148" o:title=""/>
              </v:shape>
            </w:pict>
          </mc:Fallback>
        </mc:AlternateContent>
      </w:r>
      <w:r w:rsidR="00E20496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3379289</wp:posOffset>
                </wp:positionH>
                <wp:positionV relativeFrom="paragraph">
                  <wp:posOffset>-42378</wp:posOffset>
                </wp:positionV>
                <wp:extent cx="133920" cy="108000"/>
                <wp:effectExtent l="19050" t="38100" r="19050" b="254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3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65.75pt;margin-top:-4.05pt;width:11.65pt;height:9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">
                <v:imagedata r:id="rId150" o:title=""/>
              </v:shape>
            </w:pict>
          </mc:Fallback>
        </mc:AlternateContent>
      </w:r>
    </w:p>
    <w:p w:rsidR="00A20DE7" w:rsidRDefault="00131B9B" w:rsidP="00A20DE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518369</wp:posOffset>
                </wp:positionH>
                <wp:positionV relativeFrom="paragraph">
                  <wp:posOffset>179291</wp:posOffset>
                </wp:positionV>
                <wp:extent cx="18720" cy="35280"/>
                <wp:effectExtent l="19050" t="19050" r="19685" b="222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8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0.25pt;margin-top:13.45pt;width:2.45pt;height:3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6486089</wp:posOffset>
                </wp:positionH>
                <wp:positionV relativeFrom="paragraph">
                  <wp:posOffset>245218</wp:posOffset>
                </wp:positionV>
                <wp:extent cx="111240" cy="73800"/>
                <wp:effectExtent l="38100" t="38100" r="41275" b="406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1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509.7pt;margin-top:18.35pt;width:10.1pt;height:7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6393209</wp:posOffset>
                </wp:positionH>
                <wp:positionV relativeFrom="paragraph">
                  <wp:posOffset>236218</wp:posOffset>
                </wp:positionV>
                <wp:extent cx="57960" cy="94320"/>
                <wp:effectExtent l="38100" t="38100" r="37465" b="3937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7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502.45pt;margin-top:17.75pt;width:6.25pt;height:9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6271529</wp:posOffset>
                </wp:positionH>
                <wp:positionV relativeFrom="paragraph">
                  <wp:posOffset>141538</wp:posOffset>
                </wp:positionV>
                <wp:extent cx="77400" cy="146880"/>
                <wp:effectExtent l="38100" t="38100" r="37465" b="438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7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92.9pt;margin-top:10.3pt;width:7.9pt;height:13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6183329</wp:posOffset>
                </wp:positionH>
                <wp:positionV relativeFrom="paragraph">
                  <wp:posOffset>150898</wp:posOffset>
                </wp:positionV>
                <wp:extent cx="83520" cy="153000"/>
                <wp:effectExtent l="38100" t="38100" r="50165" b="381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3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86.05pt;margin-top:11.15pt;width:8.35pt;height:13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6082169</wp:posOffset>
                </wp:positionH>
                <wp:positionV relativeFrom="paragraph">
                  <wp:posOffset>228658</wp:posOffset>
                </wp:positionV>
                <wp:extent cx="77040" cy="5400"/>
                <wp:effectExtent l="19050" t="38100" r="18415" b="330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7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78.1pt;margin-top:17.2pt;width:7.1pt;height: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6085049</wp:posOffset>
                </wp:positionH>
                <wp:positionV relativeFrom="paragraph">
                  <wp:posOffset>124258</wp:posOffset>
                </wp:positionV>
                <wp:extent cx="65520" cy="177840"/>
                <wp:effectExtent l="38100" t="38100" r="29845" b="317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5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78.7pt;margin-top:9.05pt;width:6.4pt;height:15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5606249</wp:posOffset>
                </wp:positionH>
                <wp:positionV relativeFrom="paragraph">
                  <wp:posOffset>181858</wp:posOffset>
                </wp:positionV>
                <wp:extent cx="108360" cy="114120"/>
                <wp:effectExtent l="19050" t="19050" r="25400" b="196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8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40.65pt;margin-top:13.95pt;width:9.7pt;height:9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5510489</wp:posOffset>
                </wp:positionH>
                <wp:positionV relativeFrom="paragraph">
                  <wp:posOffset>160258</wp:posOffset>
                </wp:positionV>
                <wp:extent cx="62280" cy="114480"/>
                <wp:effectExtent l="38100" t="38100" r="33020" b="381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2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33.15pt;margin-top:11.85pt;width:6.05pt;height:10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">
                <v:imagedata r:id="rId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5407529</wp:posOffset>
                </wp:positionH>
                <wp:positionV relativeFrom="paragraph">
                  <wp:posOffset>42178</wp:posOffset>
                </wp:positionV>
                <wp:extent cx="59040" cy="205920"/>
                <wp:effectExtent l="38100" t="38100" r="36830" b="419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90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25.05pt;margin-top:2.6pt;width:6.3pt;height:17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5338049</wp:posOffset>
                </wp:positionH>
                <wp:positionV relativeFrom="paragraph">
                  <wp:posOffset>59458</wp:posOffset>
                </wp:positionV>
                <wp:extent cx="61560" cy="191520"/>
                <wp:effectExtent l="38100" t="38100" r="34290" b="3746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15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19.55pt;margin-top:4.25pt;width:6.4pt;height:16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5291609</wp:posOffset>
                </wp:positionH>
                <wp:positionV relativeFrom="paragraph">
                  <wp:posOffset>63778</wp:posOffset>
                </wp:positionV>
                <wp:extent cx="28800" cy="163440"/>
                <wp:effectExtent l="19050" t="19050" r="28575" b="273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8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16.15pt;margin-top:4.5pt;width:3.15pt;height:13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5241569</wp:posOffset>
                </wp:positionH>
                <wp:positionV relativeFrom="paragraph">
                  <wp:posOffset>63058</wp:posOffset>
                </wp:positionV>
                <wp:extent cx="73080" cy="90360"/>
                <wp:effectExtent l="38100" t="38100" r="41275" b="241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3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11.95pt;margin-top:4.4pt;width:7.1pt;height:8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">
                <v:imagedata r:id="rId176" o:title=""/>
              </v:shape>
            </w:pict>
          </mc:Fallback>
        </mc:AlternateContent>
      </w:r>
      <w:r w:rsidR="00175E39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17DAC2A4" wp14:editId="3E69C3AD">
            <wp:simplePos x="0" y="0"/>
            <wp:positionH relativeFrom="column">
              <wp:posOffset>3743325</wp:posOffset>
            </wp:positionH>
            <wp:positionV relativeFrom="paragraph">
              <wp:posOffset>254635</wp:posOffset>
            </wp:positionV>
            <wp:extent cx="1828800" cy="1760855"/>
            <wp:effectExtent l="0" t="0" r="0" b="0"/>
            <wp:wrapSquare wrapText="bothSides"/>
            <wp:docPr id="4" name="Picture 4" descr="https://www.dartmouth.edu/~chemlab/chem6/dyes/graphics/chemistry/chemistry-img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artmouth.edu/~chemlab/chem6/dyes/graphics/chemistry/chemistry-img01.gif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F92" w:rsidRDefault="00131B9B" w:rsidP="00A20DE7">
      <w:p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619889</wp:posOffset>
                </wp:positionH>
                <wp:positionV relativeFrom="paragraph">
                  <wp:posOffset>-46364</wp:posOffset>
                </wp:positionV>
                <wp:extent cx="192960" cy="208800"/>
                <wp:effectExtent l="19050" t="38100" r="17145" b="203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92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8.3pt;margin-top:-4.6pt;width:16pt;height:1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">
                <v:imagedata r:id="rId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517289</wp:posOffset>
                </wp:positionH>
                <wp:positionV relativeFrom="paragraph">
                  <wp:posOffset>-47804</wp:posOffset>
                </wp:positionV>
                <wp:extent cx="55440" cy="140400"/>
                <wp:effectExtent l="19050" t="19050" r="20955" b="311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5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9.9pt;margin-top:-4.15pt;width:5.45pt;height:11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">
                <v:imagedata r:id="rId1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186089</wp:posOffset>
                </wp:positionH>
                <wp:positionV relativeFrom="paragraph">
                  <wp:posOffset>-33404</wp:posOffset>
                </wp:positionV>
                <wp:extent cx="293040" cy="187200"/>
                <wp:effectExtent l="38100" t="38100" r="12065" b="4191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93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3.75pt;margin-top:-3.55pt;width:24.25pt;height:16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">
                <v:imagedata r:id="rId1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185009</wp:posOffset>
                </wp:positionH>
                <wp:positionV relativeFrom="paragraph">
                  <wp:posOffset>-107204</wp:posOffset>
                </wp:positionV>
                <wp:extent cx="131400" cy="352080"/>
                <wp:effectExtent l="19050" t="38100" r="21590" b="292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140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4.05pt;margin-top:-8.95pt;width:11.35pt;height:28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">
                <v:imagedata r:id="rId1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79529</wp:posOffset>
                </wp:positionH>
                <wp:positionV relativeFrom="paragraph">
                  <wp:posOffset>64876</wp:posOffset>
                </wp:positionV>
                <wp:extent cx="131400" cy="163440"/>
                <wp:effectExtent l="38100" t="38100" r="40640" b="463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1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5.35pt;margin-top:4.3pt;width:12.15pt;height:14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">
                <v:imagedata r:id="rId1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-105151</wp:posOffset>
                </wp:positionH>
                <wp:positionV relativeFrom="paragraph">
                  <wp:posOffset>26356</wp:posOffset>
                </wp:positionV>
                <wp:extent cx="155160" cy="253080"/>
                <wp:effectExtent l="19050" t="38100" r="16510" b="520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55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-8.8pt;margin-top:1.15pt;width:13pt;height:21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">
                <v:imagedata r:id="rId1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3742529</wp:posOffset>
                </wp:positionH>
                <wp:positionV relativeFrom="paragraph">
                  <wp:posOffset>242043</wp:posOffset>
                </wp:positionV>
                <wp:extent cx="117720" cy="101520"/>
                <wp:effectExtent l="19050" t="19050" r="34925" b="323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7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94.35pt;margin-top:18.8pt;width:10.3pt;height: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">
                <v:imagedata r:id="rId191" o:title=""/>
              </v:shape>
            </w:pict>
          </mc:Fallback>
        </mc:AlternateContent>
      </w:r>
      <w:r w:rsidR="00A20DE7">
        <w:tab/>
      </w:r>
    </w:p>
    <w:p w:rsidR="00A20DE7" w:rsidRDefault="00131B9B" w:rsidP="00A20DE7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-232591</wp:posOffset>
                </wp:positionH>
                <wp:positionV relativeFrom="paragraph">
                  <wp:posOffset>-171579</wp:posOffset>
                </wp:positionV>
                <wp:extent cx="151920" cy="444240"/>
                <wp:effectExtent l="38100" t="38100" r="38735" b="514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192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-19pt;margin-top:-14.4pt;width:13.5pt;height:36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">
                <v:imagedata r:id="rId1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3816689</wp:posOffset>
                </wp:positionH>
                <wp:positionV relativeFrom="paragraph">
                  <wp:posOffset>-79012</wp:posOffset>
                </wp:positionV>
                <wp:extent cx="95400" cy="155520"/>
                <wp:effectExtent l="38100" t="38100" r="19050" b="355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5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99.8pt;margin-top:-6.75pt;width:9pt;height:13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">
                <v:imagedata r:id="rId195" o:title=""/>
              </v:shape>
            </w:pict>
          </mc:Fallback>
        </mc:AlternateContent>
      </w:r>
      <w:r w:rsidR="00A20DE7">
        <w:t>Colour</w:t>
      </w:r>
      <w:r w:rsidR="00175E39">
        <w:t xml:space="preserve"> we see is complementary (across the colour wheel) from the wavelength of light the pigment absorbs.</w:t>
      </w:r>
    </w:p>
    <w:p w:rsidR="00175E39" w:rsidRDefault="00131B9B" w:rsidP="00A20DE7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-134311</wp:posOffset>
                </wp:positionH>
                <wp:positionV relativeFrom="paragraph">
                  <wp:posOffset>38186</wp:posOffset>
                </wp:positionV>
                <wp:extent cx="208440" cy="271440"/>
                <wp:effectExtent l="38100" t="38100" r="39370" b="3365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084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-11.55pt;margin-top:2.55pt;width:17.6pt;height:22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">
                <v:imagedata r:id="rId1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-81391</wp:posOffset>
                </wp:positionH>
                <wp:positionV relativeFrom="paragraph">
                  <wp:posOffset>-165934</wp:posOffset>
                </wp:positionV>
                <wp:extent cx="79560" cy="345240"/>
                <wp:effectExtent l="19050" t="19050" r="34925" b="171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956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-7.15pt;margin-top:-13.65pt;width:7.3pt;height:28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">
                <v:imagedata r:id="rId1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363209</wp:posOffset>
                </wp:positionH>
                <wp:positionV relativeFrom="paragraph">
                  <wp:posOffset>382346</wp:posOffset>
                </wp:positionV>
                <wp:extent cx="98280" cy="105480"/>
                <wp:effectExtent l="19050" t="38100" r="16510" b="469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8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8.15pt;margin-top:29.2pt;width:8.65pt;height:10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">
                <v:imagedata r:id="rId2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303089</wp:posOffset>
                </wp:positionH>
                <wp:positionV relativeFrom="paragraph">
                  <wp:posOffset>394946</wp:posOffset>
                </wp:positionV>
                <wp:extent cx="14040" cy="4320"/>
                <wp:effectExtent l="19050" t="19050" r="24130" b="342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3.3pt;margin-top:30.45pt;width:1.95pt;height:1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">
                <v:imagedata r:id="rId2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290129</wp:posOffset>
                </wp:positionH>
                <wp:positionV relativeFrom="paragraph">
                  <wp:posOffset>456866</wp:posOffset>
                </wp:positionV>
                <wp:extent cx="43560" cy="72360"/>
                <wp:effectExtent l="19050" t="38100" r="33020" b="234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3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2.35pt;margin-top:35.45pt;width:4.35pt;height: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">
                <v:imagedata r:id="rId2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159449</wp:posOffset>
                </wp:positionH>
                <wp:positionV relativeFrom="paragraph">
                  <wp:posOffset>432746</wp:posOffset>
                </wp:positionV>
                <wp:extent cx="33480" cy="18000"/>
                <wp:effectExtent l="19050" t="19050" r="24130" b="2032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3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2.15pt;margin-top:33.75pt;width:3.35pt;height:2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">
                <v:imagedata r:id="rId2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194009</wp:posOffset>
                </wp:positionH>
                <wp:positionV relativeFrom="paragraph">
                  <wp:posOffset>304946</wp:posOffset>
                </wp:positionV>
                <wp:extent cx="37440" cy="247680"/>
                <wp:effectExtent l="38100" t="19050" r="39370" b="190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7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4.25pt;margin-top:23.45pt;width:4.45pt;height:20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">
                <v:imagedata r:id="rId2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2039729</wp:posOffset>
                </wp:positionH>
                <wp:positionV relativeFrom="paragraph">
                  <wp:posOffset>444657</wp:posOffset>
                </wp:positionV>
                <wp:extent cx="155520" cy="131040"/>
                <wp:effectExtent l="38100" t="38100" r="0" b="406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55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59.65pt;margin-top:34.1pt;width:14.2pt;height:12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">
                <v:imagedata r:id="rId2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1853609</wp:posOffset>
                </wp:positionH>
                <wp:positionV relativeFrom="paragraph">
                  <wp:posOffset>441057</wp:posOffset>
                </wp:positionV>
                <wp:extent cx="163800" cy="145080"/>
                <wp:effectExtent l="38100" t="38100" r="27305" b="457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3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45pt;margin-top:33.85pt;width:14.15pt;height:1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">
                <v:imagedata r:id="rId2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1783409</wp:posOffset>
                </wp:positionH>
                <wp:positionV relativeFrom="paragraph">
                  <wp:posOffset>340257</wp:posOffset>
                </wp:positionV>
                <wp:extent cx="47520" cy="284040"/>
                <wp:effectExtent l="19050" t="38100" r="29210" b="400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75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39.55pt;margin-top:26pt;width:4.9pt;height:23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">
                <v:imagedata r:id="rId215" o:title=""/>
              </v:shape>
            </w:pict>
          </mc:Fallback>
        </mc:AlternateContent>
      </w:r>
      <w:r w:rsidR="00175E39">
        <w:t>Carotenes such as retinol and lycopene are fat soluble. Why might you expect this?</w:t>
      </w:r>
    </w:p>
    <w:p w:rsidR="00175E39" w:rsidRDefault="00131B9B" w:rsidP="00175E39">
      <w:p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-343471</wp:posOffset>
                </wp:positionH>
                <wp:positionV relativeFrom="paragraph">
                  <wp:posOffset>-451364</wp:posOffset>
                </wp:positionV>
                <wp:extent cx="983520" cy="999360"/>
                <wp:effectExtent l="57150" t="38100" r="45720" b="488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83520" cy="9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-28.05pt;margin-top:-36.45pt;width:79.45pt;height:80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">
                <v:imagedata r:id="rId2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-185071</wp:posOffset>
                </wp:positionH>
                <wp:positionV relativeFrom="paragraph">
                  <wp:posOffset>21316</wp:posOffset>
                </wp:positionV>
                <wp:extent cx="799920" cy="374040"/>
                <wp:effectExtent l="38100" t="38100" r="38735" b="450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999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-15.35pt;margin-top:.7pt;width:64.85pt;height:31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">
                <v:imagedata r:id="rId2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56849</wp:posOffset>
                </wp:positionH>
                <wp:positionV relativeFrom="paragraph">
                  <wp:posOffset>436</wp:posOffset>
                </wp:positionV>
                <wp:extent cx="144720" cy="97920"/>
                <wp:effectExtent l="38100" t="38100" r="27305" b="355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4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.55pt;margin-top:-.7pt;width:12.65pt;height:9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">
                <v:imagedata r:id="rId2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-18751</wp:posOffset>
                </wp:positionH>
                <wp:positionV relativeFrom="paragraph">
                  <wp:posOffset>-3884</wp:posOffset>
                </wp:positionV>
                <wp:extent cx="77040" cy="162720"/>
                <wp:effectExtent l="38100" t="38100" r="37465" b="279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7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-2.5pt;margin-top:-.55pt;width:7.3pt;height:14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">
                <v:imagedata r:id="rId2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-122791</wp:posOffset>
                </wp:positionH>
                <wp:positionV relativeFrom="paragraph">
                  <wp:posOffset>52276</wp:posOffset>
                </wp:positionV>
                <wp:extent cx="83160" cy="139680"/>
                <wp:effectExtent l="38100" t="38100" r="31750" b="323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3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-10.35pt;margin-top:3.25pt;width:8.15pt;height:12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">
                <v:imagedata r:id="rId2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-201991</wp:posOffset>
                </wp:positionH>
                <wp:positionV relativeFrom="paragraph">
                  <wp:posOffset>103396</wp:posOffset>
                </wp:positionV>
                <wp:extent cx="96480" cy="100080"/>
                <wp:effectExtent l="19050" t="38100" r="18415" b="336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6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-16.65pt;margin-top:7.6pt;width:8.65pt;height:9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">
                <v:imagedata r:id="rId2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-243031</wp:posOffset>
                </wp:positionH>
                <wp:positionV relativeFrom="paragraph">
                  <wp:posOffset>-93884</wp:posOffset>
                </wp:positionV>
                <wp:extent cx="159480" cy="226080"/>
                <wp:effectExtent l="19050" t="19050" r="31115" b="215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594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-19.7pt;margin-top:-7.6pt;width:13.3pt;height:18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">
                <v:imagedata r:id="rId2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-263551</wp:posOffset>
                </wp:positionH>
                <wp:positionV relativeFrom="paragraph">
                  <wp:posOffset>-33764</wp:posOffset>
                </wp:positionV>
                <wp:extent cx="69480" cy="321480"/>
                <wp:effectExtent l="38100" t="38100" r="26035" b="215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948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-21.2pt;margin-top:-3.25pt;width:6.65pt;height:26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">
                <v:imagedata r:id="rId2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1628969</wp:posOffset>
                </wp:positionH>
                <wp:positionV relativeFrom="paragraph">
                  <wp:posOffset>-59653</wp:posOffset>
                </wp:positionV>
                <wp:extent cx="119520" cy="162360"/>
                <wp:effectExtent l="38100" t="38100" r="5207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9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27.35pt;margin-top:-5.3pt;width:11.25pt;height:14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">
                <v:imagedata r:id="rId2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1474529</wp:posOffset>
                </wp:positionH>
                <wp:positionV relativeFrom="paragraph">
                  <wp:posOffset>-64333</wp:posOffset>
                </wp:positionV>
                <wp:extent cx="120240" cy="303120"/>
                <wp:effectExtent l="19050" t="38100" r="13335" b="4000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0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15.4pt;margin-top:-6pt;width:11.1pt;height:25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">
                <v:imagedata r:id="rId2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1275449</wp:posOffset>
                </wp:positionH>
                <wp:positionV relativeFrom="paragraph">
                  <wp:posOffset>22427</wp:posOffset>
                </wp:positionV>
                <wp:extent cx="67680" cy="16200"/>
                <wp:effectExtent l="19050" t="19050" r="27940" b="222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7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100pt;margin-top:1.45pt;width:6.1pt;height:2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">
                <v:imagedata r:id="rId2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1100129</wp:posOffset>
                </wp:positionH>
                <wp:positionV relativeFrom="paragraph">
                  <wp:posOffset>-18613</wp:posOffset>
                </wp:positionV>
                <wp:extent cx="108720" cy="166320"/>
                <wp:effectExtent l="19050" t="38100" r="24765" b="438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8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86.2pt;margin-top:-2.35pt;width:9.2pt;height:14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">
                <v:imagedata r:id="rId2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968369</wp:posOffset>
                </wp:positionH>
                <wp:positionV relativeFrom="paragraph">
                  <wp:posOffset>-30133</wp:posOffset>
                </wp:positionV>
                <wp:extent cx="90000" cy="155160"/>
                <wp:effectExtent l="38100" t="38100" r="24765" b="355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0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75.35pt;margin-top:-3.05pt;width:8.9pt;height:1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">
                <v:imagedata r:id="rId2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801689</wp:posOffset>
                </wp:positionH>
                <wp:positionV relativeFrom="paragraph">
                  <wp:posOffset>-27973</wp:posOffset>
                </wp:positionV>
                <wp:extent cx="118440" cy="160200"/>
                <wp:effectExtent l="19050" t="38100" r="34290" b="304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8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62.5pt;margin-top:-3pt;width:10.3pt;height:14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">
                <v:imagedata r:id="rId243" o:title=""/>
              </v:shape>
            </w:pict>
          </mc:Fallback>
        </mc:AlternateContent>
      </w:r>
    </w:p>
    <w:p w:rsidR="00175E39" w:rsidRDefault="00175E39" w:rsidP="00175E39">
      <w:pPr>
        <w:pStyle w:val="ListParagraph"/>
        <w:numPr>
          <w:ilvl w:val="0"/>
          <w:numId w:val="1"/>
        </w:numPr>
        <w:tabs>
          <w:tab w:val="left" w:pos="1095"/>
        </w:tabs>
      </w:pPr>
      <w:r>
        <w:t>Carotenes also play a role as anti-oxidants in living organisms</w:t>
      </w:r>
    </w:p>
    <w:p w:rsidR="00175E39" w:rsidRDefault="00131B9B" w:rsidP="00175E39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6329489</wp:posOffset>
                </wp:positionH>
                <wp:positionV relativeFrom="paragraph">
                  <wp:posOffset>155646</wp:posOffset>
                </wp:positionV>
                <wp:extent cx="129600" cy="198000"/>
                <wp:effectExtent l="38100" t="38100" r="41910" b="501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29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97.9pt;margin-top:11.3pt;width:11.75pt;height:17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">
                <v:imagedata r:id="rId2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6203849</wp:posOffset>
                </wp:positionH>
                <wp:positionV relativeFrom="paragraph">
                  <wp:posOffset>140526</wp:posOffset>
                </wp:positionV>
                <wp:extent cx="104760" cy="161280"/>
                <wp:effectExtent l="57150" t="38100" r="48260" b="298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4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87.5pt;margin-top:10.05pt;width:10.3pt;height:14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">
                <v:imagedata r:id="rId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6186209</wp:posOffset>
                </wp:positionH>
                <wp:positionV relativeFrom="paragraph">
                  <wp:posOffset>57006</wp:posOffset>
                </wp:positionV>
                <wp:extent cx="20880" cy="232920"/>
                <wp:effectExtent l="38100" t="19050" r="36830" b="3429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08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86.1pt;margin-top:4.1pt;width:3.3pt;height:19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">
                <v:imagedata r:id="rId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6037889</wp:posOffset>
                </wp:positionH>
                <wp:positionV relativeFrom="paragraph">
                  <wp:posOffset>168966</wp:posOffset>
                </wp:positionV>
                <wp:extent cx="111600" cy="142920"/>
                <wp:effectExtent l="19050" t="38100" r="22225" b="4762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1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74.95pt;margin-top:12.4pt;width:9.6pt;height:1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">
                <v:imagedata r:id="rId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5889929</wp:posOffset>
                </wp:positionH>
                <wp:positionV relativeFrom="paragraph">
                  <wp:posOffset>154926</wp:posOffset>
                </wp:positionV>
                <wp:extent cx="109080" cy="116280"/>
                <wp:effectExtent l="38100" t="38100" r="43815" b="361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9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62.75pt;margin-top:11.35pt;width:10.15pt;height:10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">
                <v:imagedata r:id="rId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5778689</wp:posOffset>
                </wp:positionH>
                <wp:positionV relativeFrom="paragraph">
                  <wp:posOffset>130086</wp:posOffset>
                </wp:positionV>
                <wp:extent cx="108000" cy="161280"/>
                <wp:effectExtent l="38100" t="38100" r="44450" b="298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8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54.05pt;margin-top:9.35pt;width:10.35pt;height:14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">
                <v:imagedata r:id="rId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5749169</wp:posOffset>
                </wp:positionH>
                <wp:positionV relativeFrom="paragraph">
                  <wp:posOffset>62046</wp:posOffset>
                </wp:positionV>
                <wp:extent cx="17640" cy="240840"/>
                <wp:effectExtent l="38100" t="19050" r="20955" b="260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76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51.75pt;margin-top:4.45pt;width:2.65pt;height:20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">
                <v:imagedata r:id="rId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5650529</wp:posOffset>
                </wp:positionH>
                <wp:positionV relativeFrom="paragraph">
                  <wp:posOffset>144846</wp:posOffset>
                </wp:positionV>
                <wp:extent cx="79200" cy="137520"/>
                <wp:effectExtent l="38100" t="38100" r="35560" b="533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9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43.95pt;margin-top:10.5pt;width:8.1pt;height:12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">
                <v:imagedata r:id="rId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5465489</wp:posOffset>
                </wp:positionH>
                <wp:positionV relativeFrom="paragraph">
                  <wp:posOffset>140886</wp:posOffset>
                </wp:positionV>
                <wp:extent cx="165960" cy="128520"/>
                <wp:effectExtent l="19050" t="38100" r="24765" b="431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65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29.8pt;margin-top:10.2pt;width:13.85pt;height:11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">
                <v:imagedata r:id="rId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5101529</wp:posOffset>
                </wp:positionH>
                <wp:positionV relativeFrom="paragraph">
                  <wp:posOffset>152766</wp:posOffset>
                </wp:positionV>
                <wp:extent cx="95040" cy="110160"/>
                <wp:effectExtent l="19050" t="38100" r="19685" b="425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5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00.9pt;margin-top:11.15pt;width:8.55pt;height:10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">
                <v:imagedata r:id="rId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4967969</wp:posOffset>
                </wp:positionH>
                <wp:positionV relativeFrom="paragraph">
                  <wp:posOffset>145926</wp:posOffset>
                </wp:positionV>
                <wp:extent cx="92520" cy="132480"/>
                <wp:effectExtent l="38100" t="38100" r="41275" b="393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2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90.3pt;margin-top:10.7pt;width:9.05pt;height:1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">
                <v:imagedata r:id="rId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4745489</wp:posOffset>
                </wp:positionH>
                <wp:positionV relativeFrom="paragraph">
                  <wp:posOffset>108846</wp:posOffset>
                </wp:positionV>
                <wp:extent cx="208440" cy="176760"/>
                <wp:effectExtent l="19050" t="38100" r="20320" b="330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084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73.05pt;margin-top:7.7pt;width:17.25pt;height:15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">
                <v:imagedata r:id="rId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4790489</wp:posOffset>
                </wp:positionH>
                <wp:positionV relativeFrom="paragraph">
                  <wp:posOffset>90846</wp:posOffset>
                </wp:positionV>
                <wp:extent cx="20520" cy="214560"/>
                <wp:effectExtent l="38100" t="19050" r="36830" b="336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05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76.4pt;margin-top:6.4pt;width:2.85pt;height:17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">
                <v:imagedata r:id="rId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4684289</wp:posOffset>
                </wp:positionH>
                <wp:positionV relativeFrom="paragraph">
                  <wp:posOffset>163566</wp:posOffset>
                </wp:positionV>
                <wp:extent cx="87120" cy="109800"/>
                <wp:effectExtent l="38100" t="38100" r="46355" b="431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7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68.1pt;margin-top:12.15pt;width:8.4pt;height:10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">
                <v:imagedata r:id="rId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4385129</wp:posOffset>
                </wp:positionH>
                <wp:positionV relativeFrom="paragraph">
                  <wp:posOffset>130086</wp:posOffset>
                </wp:positionV>
                <wp:extent cx="137160" cy="344160"/>
                <wp:effectExtent l="38100" t="38100" r="34290" b="565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716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45.05pt;margin-top:9.3pt;width:12pt;height:29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">
                <v:imagedata r:id="rId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4274249</wp:posOffset>
                </wp:positionH>
                <wp:positionV relativeFrom="paragraph">
                  <wp:posOffset>132246</wp:posOffset>
                </wp:positionV>
                <wp:extent cx="118440" cy="127080"/>
                <wp:effectExtent l="38100" t="19050" r="34290" b="254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8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35.6pt;margin-top:9.55pt;width:10.5pt;height:11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">
                <v:imagedata r:id="rId2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4215929</wp:posOffset>
                </wp:positionH>
                <wp:positionV relativeFrom="paragraph">
                  <wp:posOffset>82566</wp:posOffset>
                </wp:positionV>
                <wp:extent cx="5760" cy="12960"/>
                <wp:effectExtent l="19050" t="19050" r="32385" b="254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31.4pt;margin-top:5.95pt;width:1.35pt;height:1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">
                <v:imagedata r:id="rId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4179929</wp:posOffset>
                </wp:positionH>
                <wp:positionV relativeFrom="paragraph">
                  <wp:posOffset>126126</wp:posOffset>
                </wp:positionV>
                <wp:extent cx="42120" cy="120240"/>
                <wp:effectExtent l="19050" t="19050" r="34290" b="3238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2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29pt;margin-top:9.8pt;width:3.7pt;height:10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">
                <v:imagedata r:id="rId2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4037369</wp:posOffset>
                </wp:positionH>
                <wp:positionV relativeFrom="paragraph">
                  <wp:posOffset>91566</wp:posOffset>
                </wp:positionV>
                <wp:extent cx="114120" cy="32400"/>
                <wp:effectExtent l="19050" t="38100" r="19685" b="247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4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17.2pt;margin-top:6.45pt;width:9.9pt;height: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">
                <v:imagedata r:id="rId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4098929</wp:posOffset>
                </wp:positionH>
                <wp:positionV relativeFrom="paragraph">
                  <wp:posOffset>36126</wp:posOffset>
                </wp:positionV>
                <wp:extent cx="32040" cy="187200"/>
                <wp:effectExtent l="38100" t="19050" r="25400" b="228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2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21.85pt;margin-top:2.3pt;width:3.8pt;height:15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">
                <v:imagedata r:id="rId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3965729</wp:posOffset>
                </wp:positionH>
                <wp:positionV relativeFrom="paragraph">
                  <wp:posOffset>117846</wp:posOffset>
                </wp:positionV>
                <wp:extent cx="82080" cy="125640"/>
                <wp:effectExtent l="19050" t="38100" r="32385" b="463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2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11.35pt;margin-top:8.45pt;width:7.65pt;height:11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">
                <v:imagedata r:id="rId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3757289</wp:posOffset>
                </wp:positionH>
                <wp:positionV relativeFrom="paragraph">
                  <wp:posOffset>87246</wp:posOffset>
                </wp:positionV>
                <wp:extent cx="180720" cy="147600"/>
                <wp:effectExtent l="38100" t="19050" r="48260" b="241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0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95.1pt;margin-top:6.1pt;width:15.8pt;height:12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">
                <v:imagedata r:id="rId2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3793289</wp:posOffset>
                </wp:positionH>
                <wp:positionV relativeFrom="paragraph">
                  <wp:posOffset>15606</wp:posOffset>
                </wp:positionV>
                <wp:extent cx="18720" cy="208080"/>
                <wp:effectExtent l="38100" t="38100" r="38735" b="209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87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97.9pt;margin-top:.45pt;width:2.75pt;height:17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">
                <v:imagedata r:id="rId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3640289</wp:posOffset>
                </wp:positionH>
                <wp:positionV relativeFrom="paragraph">
                  <wp:posOffset>95886</wp:posOffset>
                </wp:positionV>
                <wp:extent cx="100800" cy="118800"/>
                <wp:effectExtent l="38100" t="38100" r="52070" b="527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0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85.75pt;margin-top:6.7pt;width:9.8pt;height:11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">
                <v:imagedata r:id="rId2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3534809</wp:posOffset>
                </wp:positionH>
                <wp:positionV relativeFrom="paragraph">
                  <wp:posOffset>73926</wp:posOffset>
                </wp:positionV>
                <wp:extent cx="121680" cy="112680"/>
                <wp:effectExtent l="19050" t="38100" r="31115" b="4000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1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77.9pt;margin-top:4.9pt;width:10.25pt;height:10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">
                <v:imagedata r:id="rId2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3430049</wp:posOffset>
                </wp:positionH>
                <wp:positionV relativeFrom="paragraph">
                  <wp:posOffset>98406</wp:posOffset>
                </wp:positionV>
                <wp:extent cx="74880" cy="220320"/>
                <wp:effectExtent l="38100" t="38100" r="40005" b="469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4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69.2pt;margin-top:6.85pt;width:7.75pt;height:19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">
                <v:imagedata r:id="rId2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3280289</wp:posOffset>
                </wp:positionH>
                <wp:positionV relativeFrom="paragraph">
                  <wp:posOffset>233046</wp:posOffset>
                </wp:positionV>
                <wp:extent cx="29880" cy="124920"/>
                <wp:effectExtent l="38100" t="19050" r="27305" b="279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9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57.75pt;margin-top:17.8pt;width:3.7pt;height:10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">
                <v:imagedata r:id="rId2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3030449</wp:posOffset>
                </wp:positionH>
                <wp:positionV relativeFrom="paragraph">
                  <wp:posOffset>116046</wp:posOffset>
                </wp:positionV>
                <wp:extent cx="150840" cy="285840"/>
                <wp:effectExtent l="38100" t="38100" r="40005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08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38.3pt;margin-top:8.15pt;width:13.25pt;height:24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">
                <v:imagedata r:id="rId2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2959529</wp:posOffset>
                </wp:positionH>
                <wp:positionV relativeFrom="paragraph">
                  <wp:posOffset>149166</wp:posOffset>
                </wp:positionV>
                <wp:extent cx="101160" cy="243720"/>
                <wp:effectExtent l="57150" t="38100" r="51435" b="425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1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32.1pt;margin-top:10.85pt;width:9.9pt;height:21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">
                <v:imagedata r:id="rId3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2841089</wp:posOffset>
                </wp:positionH>
                <wp:positionV relativeFrom="paragraph">
                  <wp:posOffset>98766</wp:posOffset>
                </wp:positionV>
                <wp:extent cx="87840" cy="136800"/>
                <wp:effectExtent l="38100" t="38100" r="7620" b="539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7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22.75pt;margin-top:6.85pt;width:8.1pt;height:12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">
                <v:imagedata r:id="rId3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2722289</wp:posOffset>
                </wp:positionH>
                <wp:positionV relativeFrom="paragraph">
                  <wp:posOffset>113886</wp:posOffset>
                </wp:positionV>
                <wp:extent cx="95040" cy="114120"/>
                <wp:effectExtent l="38100" t="38100" r="38735" b="387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5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13.4pt;margin-top:8.1pt;width:9.35pt;height:10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">
                <v:imagedata r:id="rId3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2676569</wp:posOffset>
                </wp:positionH>
                <wp:positionV relativeFrom="paragraph">
                  <wp:posOffset>136206</wp:posOffset>
                </wp:positionV>
                <wp:extent cx="26280" cy="106920"/>
                <wp:effectExtent l="38100" t="38100" r="31115" b="266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6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10.4pt;margin-top:10.35pt;width:3.3pt;height:9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">
                <v:imagedata r:id="rId3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2615009</wp:posOffset>
                </wp:positionH>
                <wp:positionV relativeFrom="paragraph">
                  <wp:posOffset>80766</wp:posOffset>
                </wp:positionV>
                <wp:extent cx="78120" cy="142920"/>
                <wp:effectExtent l="38100" t="38100" r="36195" b="476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8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04.95pt;margin-top:5.4pt;width:7.6pt;height:13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">
                <v:imagedata r:id="rId3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2465609</wp:posOffset>
                </wp:positionH>
                <wp:positionV relativeFrom="paragraph">
                  <wp:posOffset>99126</wp:posOffset>
                </wp:positionV>
                <wp:extent cx="126000" cy="117000"/>
                <wp:effectExtent l="38100" t="38100" r="45720" b="3556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6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93.2pt;margin-top:7pt;width:11.65pt;height:10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">
                <v:imagedata r:id="rId3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2184809</wp:posOffset>
                </wp:positionH>
                <wp:positionV relativeFrom="paragraph">
                  <wp:posOffset>92646</wp:posOffset>
                </wp:positionV>
                <wp:extent cx="110160" cy="13320"/>
                <wp:effectExtent l="19050" t="38100" r="23495" b="254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0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71.15pt;margin-top:6.35pt;width:9.8pt;height: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">
                <v:imagedata r:id="rId3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2219369</wp:posOffset>
                </wp:positionH>
                <wp:positionV relativeFrom="paragraph">
                  <wp:posOffset>20646</wp:posOffset>
                </wp:positionV>
                <wp:extent cx="33120" cy="212400"/>
                <wp:effectExtent l="38100" t="38100" r="24130" b="355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3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74.05pt;margin-top:1.05pt;width:3.8pt;height:17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">
                <v:imagedata r:id="rId3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2078249</wp:posOffset>
                </wp:positionH>
                <wp:positionV relativeFrom="paragraph">
                  <wp:posOffset>48006</wp:posOffset>
                </wp:positionV>
                <wp:extent cx="104760" cy="160560"/>
                <wp:effectExtent l="19050" t="38100" r="29210" b="4953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4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63.35pt;margin-top:2.85pt;width:8.8pt;height:14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">
                <v:imagedata r:id="rId3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1944689</wp:posOffset>
                </wp:positionH>
                <wp:positionV relativeFrom="paragraph">
                  <wp:posOffset>136566</wp:posOffset>
                </wp:positionV>
                <wp:extent cx="147960" cy="241200"/>
                <wp:effectExtent l="38100" t="38100" r="42545" b="450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79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52.25pt;margin-top:9.85pt;width:13.45pt;height:20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">
                <v:imagedata r:id="rId3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1889249</wp:posOffset>
                </wp:positionH>
                <wp:positionV relativeFrom="paragraph">
                  <wp:posOffset>150246</wp:posOffset>
                </wp:positionV>
                <wp:extent cx="19080" cy="54720"/>
                <wp:effectExtent l="19050" t="19050" r="19050" b="215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9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48.3pt;margin-top:11.45pt;width:2.1pt;height:5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">
                <v:imagedata r:id="rId3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1808969</wp:posOffset>
                </wp:positionH>
                <wp:positionV relativeFrom="paragraph">
                  <wp:posOffset>13806</wp:posOffset>
                </wp:positionV>
                <wp:extent cx="23400" cy="221400"/>
                <wp:effectExtent l="19050" t="19050" r="34290" b="266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34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42.3pt;margin-top:.8pt;width:2.9pt;height:18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">
                <v:imagedata r:id="rId3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1451849</wp:posOffset>
                </wp:positionH>
                <wp:positionV relativeFrom="paragraph">
                  <wp:posOffset>41886</wp:posOffset>
                </wp:positionV>
                <wp:extent cx="132480" cy="226800"/>
                <wp:effectExtent l="57150" t="38100" r="1270" b="400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32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13.35pt;margin-top:2.65pt;width:12.4pt;height:19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">
                <v:imagedata r:id="rId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1322249</wp:posOffset>
                </wp:positionH>
                <wp:positionV relativeFrom="paragraph">
                  <wp:posOffset>105606</wp:posOffset>
                </wp:positionV>
                <wp:extent cx="96120" cy="94680"/>
                <wp:effectExtent l="19050" t="38100" r="18415" b="3873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6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03.75pt;margin-top:7.35pt;width:8.15pt;height:9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">
                <v:imagedata r:id="rId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1189769</wp:posOffset>
                </wp:positionH>
                <wp:positionV relativeFrom="paragraph">
                  <wp:posOffset>125406</wp:posOffset>
                </wp:positionV>
                <wp:extent cx="111960" cy="99720"/>
                <wp:effectExtent l="38100" t="38100" r="40640" b="527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1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92.8pt;margin-top:9.05pt;width:10.6pt;height:9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">
                <v:imagedata r:id="rId3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1062689</wp:posOffset>
                </wp:positionH>
                <wp:positionV relativeFrom="paragraph">
                  <wp:posOffset>95526</wp:posOffset>
                </wp:positionV>
                <wp:extent cx="96840" cy="136800"/>
                <wp:effectExtent l="38100" t="38100" r="36830" b="349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6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82.8pt;margin-top:6.7pt;width:9.45pt;height:12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">
                <v:imagedata r:id="rId3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866489</wp:posOffset>
                </wp:positionH>
                <wp:positionV relativeFrom="paragraph">
                  <wp:posOffset>68166</wp:posOffset>
                </wp:positionV>
                <wp:extent cx="129960" cy="158760"/>
                <wp:effectExtent l="38100" t="38100" r="41910" b="508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9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67.55pt;margin-top:4.45pt;width:11.95pt;height:14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">
                <v:imagedata r:id="rId3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704849</wp:posOffset>
                </wp:positionH>
                <wp:positionV relativeFrom="paragraph">
                  <wp:posOffset>142686</wp:posOffset>
                </wp:positionV>
                <wp:extent cx="144720" cy="112680"/>
                <wp:effectExtent l="19050" t="38100" r="27305" b="400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4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4.6pt;margin-top:10.4pt;width:12.5pt;height:10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">
                <v:imagedata r:id="rId3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608369</wp:posOffset>
                </wp:positionH>
                <wp:positionV relativeFrom="paragraph">
                  <wp:posOffset>173286</wp:posOffset>
                </wp:positionV>
                <wp:extent cx="52200" cy="16200"/>
                <wp:effectExtent l="38100" t="19050" r="24130" b="222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2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7.1pt;margin-top:12.8pt;width:5.35pt;height:2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">
                <v:imagedata r:id="rId337" o:title=""/>
              </v:shape>
            </w:pict>
          </mc:Fallback>
        </mc:AlternateContent>
      </w:r>
    </w:p>
    <w:p w:rsidR="00175E39" w:rsidRDefault="00131B9B" w:rsidP="00175E39">
      <w:p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5781929</wp:posOffset>
                </wp:positionH>
                <wp:positionV relativeFrom="paragraph">
                  <wp:posOffset>215260</wp:posOffset>
                </wp:positionV>
                <wp:extent cx="117360" cy="189360"/>
                <wp:effectExtent l="38100" t="19050" r="35560" b="203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7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54.4pt;margin-top:16.6pt;width:11.05pt;height:15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">
                <v:imagedata r:id="rId3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5405009</wp:posOffset>
                </wp:positionH>
                <wp:positionV relativeFrom="paragraph">
                  <wp:posOffset>197980</wp:posOffset>
                </wp:positionV>
                <wp:extent cx="52920" cy="236160"/>
                <wp:effectExtent l="38100" t="19050" r="42545" b="311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29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24.8pt;margin-top:15.15pt;width:5.55pt;height:19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">
                <v:imagedata r:id="rId3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5082449</wp:posOffset>
                </wp:positionH>
                <wp:positionV relativeFrom="paragraph">
                  <wp:posOffset>273940</wp:posOffset>
                </wp:positionV>
                <wp:extent cx="720" cy="7560"/>
                <wp:effectExtent l="19050" t="19050" r="18415" b="311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99.7pt;margin-top:21pt;width:1.05pt;height:1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">
                <v:imagedata r:id="rId3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4499609</wp:posOffset>
                </wp:positionH>
                <wp:positionV relativeFrom="paragraph">
                  <wp:posOffset>293020</wp:posOffset>
                </wp:positionV>
                <wp:extent cx="10080" cy="25920"/>
                <wp:effectExtent l="19050" t="19050" r="28575" b="317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53.85pt;margin-top:22.5pt;width:1.95pt;height:2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">
                <v:imagedata r:id="rId3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4319969</wp:posOffset>
                </wp:positionH>
                <wp:positionV relativeFrom="paragraph">
                  <wp:posOffset>200860</wp:posOffset>
                </wp:positionV>
                <wp:extent cx="43920" cy="217440"/>
                <wp:effectExtent l="19050" t="19050" r="32385" b="304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39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39.6pt;margin-top:15.2pt;width:4.45pt;height:17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">
                <v:imagedata r:id="rId347" o:title=""/>
              </v:shape>
            </w:pict>
          </mc:Fallback>
        </mc:AlternateContent>
      </w:r>
      <w:r w:rsidR="00175E39">
        <w:t>Porphyrins</w:t>
      </w:r>
    </w:p>
    <w:p w:rsidR="00175E39" w:rsidRDefault="00131B9B" w:rsidP="00175E39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6425249</wp:posOffset>
                </wp:positionH>
                <wp:positionV relativeFrom="paragraph">
                  <wp:posOffset>-21915</wp:posOffset>
                </wp:positionV>
                <wp:extent cx="150480" cy="174240"/>
                <wp:effectExtent l="38100" t="38100" r="40640" b="355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0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505pt;margin-top:-2.65pt;width:13.2pt;height:15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">
                <v:imagedata r:id="rId3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6367289</wp:posOffset>
                </wp:positionH>
                <wp:positionV relativeFrom="paragraph">
                  <wp:posOffset>-87435</wp:posOffset>
                </wp:positionV>
                <wp:extent cx="19800" cy="230040"/>
                <wp:effectExtent l="19050" t="19050" r="18415" b="368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98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500.9pt;margin-top:-7.55pt;width:2.3pt;height:1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">
                <v:imagedata r:id="rId3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6204569</wp:posOffset>
                </wp:positionH>
                <wp:positionV relativeFrom="paragraph">
                  <wp:posOffset>11205</wp:posOffset>
                </wp:positionV>
                <wp:extent cx="120600" cy="140040"/>
                <wp:effectExtent l="19050" t="38100" r="32385" b="3175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0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87.8pt;margin-top:.15pt;width:11.05pt;height:12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">
                <v:imagedata r:id="rId3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6191609</wp:posOffset>
                </wp:positionH>
                <wp:positionV relativeFrom="paragraph">
                  <wp:posOffset>-82035</wp:posOffset>
                </wp:positionV>
                <wp:extent cx="27360" cy="192960"/>
                <wp:effectExtent l="38100" t="38100" r="48895" b="361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73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86.6pt;margin-top:-6.9pt;width:3.75pt;height:16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">
                <v:imagedata r:id="rId3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6040049</wp:posOffset>
                </wp:positionH>
                <wp:positionV relativeFrom="paragraph">
                  <wp:posOffset>21645</wp:posOffset>
                </wp:positionV>
                <wp:extent cx="104760" cy="75960"/>
                <wp:effectExtent l="38100" t="38100" r="29210" b="387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4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74.7pt;margin-top:1.25pt;width:9.5pt;height:7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">
                <v:imagedata r:id="rId3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5897489</wp:posOffset>
                </wp:positionH>
                <wp:positionV relativeFrom="paragraph">
                  <wp:posOffset>-18315</wp:posOffset>
                </wp:positionV>
                <wp:extent cx="108360" cy="115200"/>
                <wp:effectExtent l="38100" t="38100" r="44450" b="374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8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63.45pt;margin-top:-2.2pt;width:10.3pt;height:10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">
                <v:imagedata r:id="rId3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5598329</wp:posOffset>
                </wp:positionH>
                <wp:positionV relativeFrom="paragraph">
                  <wp:posOffset>-15075</wp:posOffset>
                </wp:positionV>
                <wp:extent cx="133200" cy="22320"/>
                <wp:effectExtent l="19050" t="19050" r="19685" b="158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33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40.1pt;margin-top:-1.45pt;width:11.45pt;height:2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">
                <v:imagedata r:id="rId3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5649089</wp:posOffset>
                </wp:positionH>
                <wp:positionV relativeFrom="paragraph">
                  <wp:posOffset>-44955</wp:posOffset>
                </wp:positionV>
                <wp:extent cx="10800" cy="99720"/>
                <wp:effectExtent l="19050" t="19050" r="27305" b="336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44.55pt;margin-top:-4.05pt;width:1.75pt;height:8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">
                <v:imagedata r:id="rId3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5423369</wp:posOffset>
                </wp:positionH>
                <wp:positionV relativeFrom="paragraph">
                  <wp:posOffset>-26955</wp:posOffset>
                </wp:positionV>
                <wp:extent cx="96840" cy="131040"/>
                <wp:effectExtent l="38100" t="38100" r="36830" b="406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6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26.15pt;margin-top:-2.9pt;width:9.4pt;height:11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">
                <v:imagedata r:id="rId3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5249489</wp:posOffset>
                </wp:positionH>
                <wp:positionV relativeFrom="paragraph">
                  <wp:posOffset>-2835</wp:posOffset>
                </wp:positionV>
                <wp:extent cx="104040" cy="266040"/>
                <wp:effectExtent l="38100" t="38100" r="29845" b="393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40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12.9pt;margin-top:-1.1pt;width:9.55pt;height:22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">
                <v:imagedata r:id="rId3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5157329</wp:posOffset>
                </wp:positionH>
                <wp:positionV relativeFrom="paragraph">
                  <wp:posOffset>-24795</wp:posOffset>
                </wp:positionV>
                <wp:extent cx="119880" cy="129600"/>
                <wp:effectExtent l="19050" t="19050" r="33020" b="228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9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05.75pt;margin-top:-2.3pt;width:10.05pt;height:10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">
                <v:imagedata r:id="rId3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5052929</wp:posOffset>
                </wp:positionH>
                <wp:positionV relativeFrom="paragraph">
                  <wp:posOffset>-19035</wp:posOffset>
                </wp:positionV>
                <wp:extent cx="7920" cy="93960"/>
                <wp:effectExtent l="38100" t="19050" r="30480" b="209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97.4pt;margin-top:-2.1pt;width:2pt;height:8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">
                <v:imagedata r:id="rId3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4939889</wp:posOffset>
                </wp:positionH>
                <wp:positionV relativeFrom="paragraph">
                  <wp:posOffset>-47115</wp:posOffset>
                </wp:positionV>
                <wp:extent cx="112320" cy="151560"/>
                <wp:effectExtent l="38100" t="38100" r="40640" b="393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2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88.25pt;margin-top:-4.35pt;width:10.15pt;height:13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">
                <v:imagedata r:id="rId3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4640729</wp:posOffset>
                </wp:positionH>
                <wp:positionV relativeFrom="paragraph">
                  <wp:posOffset>-23355</wp:posOffset>
                </wp:positionV>
                <wp:extent cx="111960" cy="277200"/>
                <wp:effectExtent l="19050" t="38100" r="21590" b="469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119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65.2pt;margin-top:-2.75pt;width:9.85pt;height:23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">
                <v:imagedata r:id="rId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4524089</wp:posOffset>
                </wp:positionH>
                <wp:positionV relativeFrom="paragraph">
                  <wp:posOffset>-22275</wp:posOffset>
                </wp:positionV>
                <wp:extent cx="122040" cy="114120"/>
                <wp:effectExtent l="19050" t="38100" r="30480" b="387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2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55.5pt;margin-top:-2.55pt;width:10.6pt;height:10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">
                <v:imagedata r:id="rId3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4223849</wp:posOffset>
                </wp:positionH>
                <wp:positionV relativeFrom="paragraph">
                  <wp:posOffset>-17595</wp:posOffset>
                </wp:positionV>
                <wp:extent cx="212400" cy="112680"/>
                <wp:effectExtent l="19050" t="38100" r="16510" b="400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12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31.85pt;margin-top:-2.15pt;width:17.75pt;height:10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">
                <v:imagedata r:id="rId3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4151129</wp:posOffset>
                </wp:positionH>
                <wp:positionV relativeFrom="paragraph">
                  <wp:posOffset>-8595</wp:posOffset>
                </wp:positionV>
                <wp:extent cx="145440" cy="101520"/>
                <wp:effectExtent l="19050" t="19050" r="26035" b="323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45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26.05pt;margin-top:-1.4pt;width:12.5pt;height:9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">
                <v:imagedata r:id="rId3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4018289</wp:posOffset>
                </wp:positionH>
                <wp:positionV relativeFrom="paragraph">
                  <wp:posOffset>-36675</wp:posOffset>
                </wp:positionV>
                <wp:extent cx="105120" cy="133560"/>
                <wp:effectExtent l="19050" t="19050" r="28575" b="190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5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15.6pt;margin-top:-3.7pt;width:9.45pt;height:11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">
                <v:imagedata r:id="rId3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3911009</wp:posOffset>
                </wp:positionH>
                <wp:positionV relativeFrom="paragraph">
                  <wp:posOffset>-34875</wp:posOffset>
                </wp:positionV>
                <wp:extent cx="76680" cy="107640"/>
                <wp:effectExtent l="19050" t="38100" r="19050" b="450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6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07.6pt;margin-top:-3.5pt;width:6.7pt;height:10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">
                <v:imagedata r:id="rId3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3701129</wp:posOffset>
                </wp:positionH>
                <wp:positionV relativeFrom="paragraph">
                  <wp:posOffset>-34155</wp:posOffset>
                </wp:positionV>
                <wp:extent cx="150840" cy="124560"/>
                <wp:effectExtent l="38100" t="38100" r="40005" b="279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0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90.8pt;margin-top:-3.45pt;width:13.3pt;height:10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">
                <v:imagedata r:id="rId3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3722729</wp:posOffset>
                </wp:positionH>
                <wp:positionV relativeFrom="paragraph">
                  <wp:posOffset>-99675</wp:posOffset>
                </wp:positionV>
                <wp:extent cx="15120" cy="204120"/>
                <wp:effectExtent l="38100" t="19050" r="23495" b="247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1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92.45pt;margin-top:-8.4pt;width:2.35pt;height:16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">
                <v:imagedata r:id="rId3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3663689</wp:posOffset>
                </wp:positionH>
                <wp:positionV relativeFrom="paragraph">
                  <wp:posOffset>-96075</wp:posOffset>
                </wp:positionV>
                <wp:extent cx="15120" cy="217080"/>
                <wp:effectExtent l="19050" t="19050" r="23495" b="311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51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87.75pt;margin-top:-8.05pt;width:2.35pt;height:18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">
                <v:imagedata r:id="rId3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3542369</wp:posOffset>
                </wp:positionH>
                <wp:positionV relativeFrom="paragraph">
                  <wp:posOffset>1845</wp:posOffset>
                </wp:positionV>
                <wp:extent cx="88920" cy="110160"/>
                <wp:effectExtent l="19050" t="19050" r="25400" b="234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8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78.35pt;margin-top:-.45pt;width:7.8pt;height:9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">
                <v:imagedata r:id="rId3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3263729</wp:posOffset>
                </wp:positionH>
                <wp:positionV relativeFrom="paragraph">
                  <wp:posOffset>101205</wp:posOffset>
                </wp:positionV>
                <wp:extent cx="176760" cy="135720"/>
                <wp:effectExtent l="19050" t="19050" r="33020" b="361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76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56.3pt;margin-top:7.6pt;width:14.9pt;height:11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">
                <v:imagedata r:id="rId3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3349049</wp:posOffset>
                </wp:positionH>
                <wp:positionV relativeFrom="paragraph">
                  <wp:posOffset>26685</wp:posOffset>
                </wp:positionV>
                <wp:extent cx="80280" cy="160920"/>
                <wp:effectExtent l="19050" t="19050" r="34290" b="298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0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63.4pt;margin-top:1.65pt;width:7pt;height:13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">
                <v:imagedata r:id="rId397" o:title=""/>
              </v:shape>
            </w:pict>
          </mc:Fallback>
        </mc:AlternateContent>
      </w:r>
      <w:r w:rsidR="00175E39">
        <w:t>Complexes of metal ions with cyclic ligands</w:t>
      </w:r>
    </w:p>
    <w:p w:rsidR="00175E39" w:rsidRDefault="00175E39" w:rsidP="00175E39">
      <w:pPr>
        <w:pStyle w:val="ListParagraph"/>
        <w:numPr>
          <w:ilvl w:val="0"/>
          <w:numId w:val="1"/>
        </w:numPr>
        <w:tabs>
          <w:tab w:val="left" w:pos="1095"/>
        </w:tabs>
      </w:pPr>
      <w:proofErr w:type="spellStart"/>
      <w:r>
        <w:t>Porphin</w:t>
      </w:r>
      <w:proofErr w:type="spellEnd"/>
      <w:r>
        <w:t xml:space="preserve"> </w:t>
      </w:r>
      <w:r w:rsidR="005410C6">
        <w:t>–</w:t>
      </w:r>
      <w:r>
        <w:t xml:space="preserve"> </w:t>
      </w:r>
      <w:r w:rsidR="005410C6">
        <w:t>contains four nitrogen atoms in a conjugated heterocycle</w:t>
      </w:r>
    </w:p>
    <w:p w:rsidR="005410C6" w:rsidRDefault="00131B9B" w:rsidP="005410C6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3268049</wp:posOffset>
                </wp:positionH>
                <wp:positionV relativeFrom="paragraph">
                  <wp:posOffset>-70185</wp:posOffset>
                </wp:positionV>
                <wp:extent cx="25560" cy="227160"/>
                <wp:effectExtent l="19050" t="19050" r="31750" b="209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55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56.45pt;margin-top:-5.95pt;width:3.1pt;height:18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">
                <v:imagedata r:id="rId3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2937209</wp:posOffset>
                </wp:positionH>
                <wp:positionV relativeFrom="paragraph">
                  <wp:posOffset>25215</wp:posOffset>
                </wp:positionV>
                <wp:extent cx="291600" cy="107640"/>
                <wp:effectExtent l="19050" t="38100" r="32385" b="450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91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30.55pt;margin-top:1.15pt;width:23.95pt;height:10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">
                <v:imagedata r:id="rId4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3007049</wp:posOffset>
                </wp:positionH>
                <wp:positionV relativeFrom="paragraph">
                  <wp:posOffset>-47865</wp:posOffset>
                </wp:positionV>
                <wp:extent cx="20160" cy="196560"/>
                <wp:effectExtent l="38100" t="19050" r="37465" b="3238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0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35.95pt;margin-top:-4.3pt;width:3.15pt;height:16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">
                <v:imagedata r:id="rId4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2834969</wp:posOffset>
                </wp:positionH>
                <wp:positionV relativeFrom="paragraph">
                  <wp:posOffset>11895</wp:posOffset>
                </wp:positionV>
                <wp:extent cx="118440" cy="135000"/>
                <wp:effectExtent l="19050" t="38100" r="34290" b="368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8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22.45pt;margin-top:.15pt;width:10.45pt;height:12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">
                <v:imagedata r:id="rId4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2679809</wp:posOffset>
                </wp:positionH>
                <wp:positionV relativeFrom="paragraph">
                  <wp:posOffset>15855</wp:posOffset>
                </wp:positionV>
                <wp:extent cx="148680" cy="129240"/>
                <wp:effectExtent l="19050" t="38100" r="22860" b="425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8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10.8pt;margin-top:.45pt;width:12.15pt;height:11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">
                <v:imagedata r:id="rId407" o:title=""/>
              </v:shape>
            </w:pict>
          </mc:Fallback>
        </mc:AlternateContent>
      </w:r>
      <w:r w:rsidR="005410C6">
        <w:t>Nitrogen atoms in porphyrin bind to ________________ ions, forming very stable chelate complexes.</w:t>
      </w:r>
    </w:p>
    <w:p w:rsidR="005410C6" w:rsidRDefault="00AF35D7" w:rsidP="005410C6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2890049</wp:posOffset>
                </wp:positionH>
                <wp:positionV relativeFrom="paragraph">
                  <wp:posOffset>-7419</wp:posOffset>
                </wp:positionV>
                <wp:extent cx="123120" cy="174240"/>
                <wp:effectExtent l="38100" t="38100" r="29845" b="546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3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26.5pt;margin-top:-1.5pt;width:11.1pt;height:15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">
                <v:imagedata r:id="rId4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2703929</wp:posOffset>
                </wp:positionH>
                <wp:positionV relativeFrom="paragraph">
                  <wp:posOffset>43341</wp:posOffset>
                </wp:positionV>
                <wp:extent cx="178560" cy="94320"/>
                <wp:effectExtent l="19050" t="38100" r="31115" b="393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78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12pt;margin-top:2.5pt;width:15.15pt;height:9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">
                <v:imagedata r:id="rId4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2560649</wp:posOffset>
                </wp:positionH>
                <wp:positionV relativeFrom="paragraph">
                  <wp:posOffset>6261</wp:posOffset>
                </wp:positionV>
                <wp:extent cx="101880" cy="138960"/>
                <wp:effectExtent l="19050" t="38100" r="31750" b="520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1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01.35pt;margin-top:-.35pt;width:8.6pt;height:12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">
                <v:imagedata r:id="rId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2427449</wp:posOffset>
                </wp:positionH>
                <wp:positionV relativeFrom="paragraph">
                  <wp:posOffset>-22899</wp:posOffset>
                </wp:positionV>
                <wp:extent cx="121320" cy="184320"/>
                <wp:effectExtent l="19050" t="38100" r="31115" b="444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1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90.55pt;margin-top:-2.45pt;width:10.45pt;height:16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">
                <v:imagedata r:id="rId4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5319689</wp:posOffset>
                </wp:positionH>
                <wp:positionV relativeFrom="paragraph">
                  <wp:posOffset>70341</wp:posOffset>
                </wp:positionV>
                <wp:extent cx="109440" cy="121680"/>
                <wp:effectExtent l="19050" t="19050" r="24130" b="311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9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18.2pt;margin-top:5.25pt;width:9.65pt;height:10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">
                <v:imagedata r:id="rId4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5340569</wp:posOffset>
                </wp:positionH>
                <wp:positionV relativeFrom="paragraph">
                  <wp:posOffset>-11379</wp:posOffset>
                </wp:positionV>
                <wp:extent cx="22320" cy="124560"/>
                <wp:effectExtent l="19050" t="19050" r="15875" b="279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2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19.95pt;margin-top:-1.45pt;width:2.5pt;height:10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">
                <v:imagedata r:id="rId419" o:title=""/>
              </v:shape>
            </w:pict>
          </mc:Fallback>
        </mc:AlternateContent>
      </w:r>
      <w:r w:rsidR="005410C6">
        <w:t>Iron complexes of porphyrins = _____________________</w:t>
      </w:r>
    </w:p>
    <w:p w:rsidR="005410C6" w:rsidRDefault="00AF35D7" w:rsidP="005410C6">
      <w:pPr>
        <w:pStyle w:val="ListParagraph"/>
        <w:numPr>
          <w:ilvl w:val="1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4117649</wp:posOffset>
                </wp:positionH>
                <wp:positionV relativeFrom="paragraph">
                  <wp:posOffset>76806</wp:posOffset>
                </wp:positionV>
                <wp:extent cx="120600" cy="173160"/>
                <wp:effectExtent l="38100" t="19050" r="32385" b="1778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0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23.45pt;margin-top:5.55pt;width:10.85pt;height:14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">
                <v:imagedata r:id="rId4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4071929</wp:posOffset>
                </wp:positionH>
                <wp:positionV relativeFrom="paragraph">
                  <wp:posOffset>20286</wp:posOffset>
                </wp:positionV>
                <wp:extent cx="1080" cy="4680"/>
                <wp:effectExtent l="0" t="0" r="0" b="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20.6pt;margin-top:1.6pt;width:.85pt;height: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">
                <v:imagedata r:id="rId423" o:title="" cropleft="5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4033769</wp:posOffset>
                </wp:positionH>
                <wp:positionV relativeFrom="paragraph">
                  <wp:posOffset>84366</wp:posOffset>
                </wp:positionV>
                <wp:extent cx="20160" cy="132840"/>
                <wp:effectExtent l="19050" t="38100" r="37465" b="387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0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16.7pt;margin-top:6.15pt;width:2.8pt;height:11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">
                <v:imagedata r:id="rId4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3881849</wp:posOffset>
                </wp:positionH>
                <wp:positionV relativeFrom="paragraph">
                  <wp:posOffset>-25074</wp:posOffset>
                </wp:positionV>
                <wp:extent cx="109080" cy="247680"/>
                <wp:effectExtent l="57150" t="38100" r="0" b="381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90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04.7pt;margin-top:-2.35pt;width:10.55pt;height:20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">
                <v:imagedata r:id="rId4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3779249</wp:posOffset>
                </wp:positionH>
                <wp:positionV relativeFrom="paragraph">
                  <wp:posOffset>91206</wp:posOffset>
                </wp:positionV>
                <wp:extent cx="75240" cy="133920"/>
                <wp:effectExtent l="38100" t="38100" r="39370" b="381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5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96.65pt;margin-top:6.3pt;width:7.75pt;height:12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">
                <v:imagedata r:id="rId4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3748289</wp:posOffset>
                </wp:positionH>
                <wp:positionV relativeFrom="paragraph">
                  <wp:posOffset>1926</wp:posOffset>
                </wp:positionV>
                <wp:extent cx="21240" cy="228600"/>
                <wp:effectExtent l="19050" t="19050" r="36195" b="190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12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94.25pt;margin-top:-.2pt;width:2.8pt;height:18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">
                <v:imagedata r:id="rId4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3599249</wp:posOffset>
                </wp:positionH>
                <wp:positionV relativeFrom="paragraph">
                  <wp:posOffset>113526</wp:posOffset>
                </wp:positionV>
                <wp:extent cx="125280" cy="285120"/>
                <wp:effectExtent l="38100" t="38100" r="46355" b="387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52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82.5pt;margin-top:8.1pt;width:11.7pt;height:24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">
                <v:imagedata r:id="rId4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3480089</wp:posOffset>
                </wp:positionH>
                <wp:positionV relativeFrom="paragraph">
                  <wp:posOffset>107406</wp:posOffset>
                </wp:positionV>
                <wp:extent cx="82800" cy="137520"/>
                <wp:effectExtent l="38100" t="38100" r="50800" b="533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2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73.05pt;margin-top:7.6pt;width:8.35pt;height:12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">
                <v:imagedata r:id="rId4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3346529</wp:posOffset>
                </wp:positionH>
                <wp:positionV relativeFrom="paragraph">
                  <wp:posOffset>102006</wp:posOffset>
                </wp:positionV>
                <wp:extent cx="98640" cy="299880"/>
                <wp:effectExtent l="57150" t="38100" r="53975" b="431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86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62.55pt;margin-top:7.35pt;width:9.65pt;height:25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">
                <v:imagedata r:id="rId4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3124769</wp:posOffset>
                </wp:positionH>
                <wp:positionV relativeFrom="paragraph">
                  <wp:posOffset>119646</wp:posOffset>
                </wp:positionV>
                <wp:extent cx="169920" cy="124560"/>
                <wp:effectExtent l="19050" t="19050" r="20955" b="279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69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45.65pt;margin-top:8.95pt;width:14pt;height:10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">
                <v:imagedata r:id="rId4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3002009</wp:posOffset>
                </wp:positionH>
                <wp:positionV relativeFrom="paragraph">
                  <wp:posOffset>207486</wp:posOffset>
                </wp:positionV>
                <wp:extent cx="14760" cy="95400"/>
                <wp:effectExtent l="38100" t="19050" r="23495" b="190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4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35.85pt;margin-top:15.9pt;width:2.35pt;height:8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">
                <v:imagedata r:id="rId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2823809</wp:posOffset>
                </wp:positionH>
                <wp:positionV relativeFrom="paragraph">
                  <wp:posOffset>112806</wp:posOffset>
                </wp:positionV>
                <wp:extent cx="100080" cy="118080"/>
                <wp:effectExtent l="19050" t="19050" r="33655" b="158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0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21.7pt;margin-top:8.45pt;width:8.8pt;height:10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">
                <v:imagedata r:id="rId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2760449</wp:posOffset>
                </wp:positionH>
                <wp:positionV relativeFrom="paragraph">
                  <wp:posOffset>60606</wp:posOffset>
                </wp:positionV>
                <wp:extent cx="7200" cy="9360"/>
                <wp:effectExtent l="19050" t="19050" r="31115" b="292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16.7pt;margin-top:4.1pt;width:1.45pt;height:1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">
                <v:imagedata r:id="rId4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2742089</wp:posOffset>
                </wp:positionH>
                <wp:positionV relativeFrom="paragraph">
                  <wp:posOffset>131166</wp:posOffset>
                </wp:positionV>
                <wp:extent cx="15120" cy="94320"/>
                <wp:effectExtent l="19050" t="38100" r="23495" b="393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5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15.15pt;margin-top:9.65pt;width:2.35pt;height:8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">
                <v:imagedata r:id="rId4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2598449</wp:posOffset>
                </wp:positionH>
                <wp:positionV relativeFrom="paragraph">
                  <wp:posOffset>32886</wp:posOffset>
                </wp:positionV>
                <wp:extent cx="94680" cy="220320"/>
                <wp:effectExtent l="38100" t="38100" r="38735" b="279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46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03.8pt;margin-top:2.3pt;width:9.15pt;height:18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">
                <v:imagedata r:id="rId4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2482169</wp:posOffset>
                </wp:positionH>
                <wp:positionV relativeFrom="paragraph">
                  <wp:posOffset>110286</wp:posOffset>
                </wp:positionV>
                <wp:extent cx="70560" cy="108720"/>
                <wp:effectExtent l="38100" t="38100" r="43815" b="438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0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94.5pt;margin-top:7.8pt;width:7.35pt;height:10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">
                <v:imagedata r:id="rId4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2429609</wp:posOffset>
                </wp:positionH>
                <wp:positionV relativeFrom="paragraph">
                  <wp:posOffset>8046</wp:posOffset>
                </wp:positionV>
                <wp:extent cx="25560" cy="212040"/>
                <wp:effectExtent l="38100" t="38100" r="31750" b="3619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5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90.35pt;margin-top:.05pt;width:3.2pt;height:17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">
                <v:imagedata r:id="rId4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2291729</wp:posOffset>
                </wp:positionH>
                <wp:positionV relativeFrom="paragraph">
                  <wp:posOffset>103086</wp:posOffset>
                </wp:positionV>
                <wp:extent cx="102600" cy="269640"/>
                <wp:effectExtent l="38100" t="38100" r="50165" b="3556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26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79.55pt;margin-top:7.35pt;width:9.95pt;height:2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">
                <v:imagedata r:id="rId4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2162129</wp:posOffset>
                </wp:positionH>
                <wp:positionV relativeFrom="paragraph">
                  <wp:posOffset>109566</wp:posOffset>
                </wp:positionV>
                <wp:extent cx="100440" cy="127440"/>
                <wp:effectExtent l="38100" t="38100" r="52070" b="444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0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69.35pt;margin-top:7.8pt;width:9.65pt;height:11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">
                <v:imagedata r:id="rId4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1946129</wp:posOffset>
                </wp:positionH>
                <wp:positionV relativeFrom="paragraph">
                  <wp:posOffset>99486</wp:posOffset>
                </wp:positionV>
                <wp:extent cx="183960" cy="131400"/>
                <wp:effectExtent l="38100" t="19050" r="26035" b="215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83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52.3pt;margin-top:7.05pt;width:15.8pt;height:11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">
                <v:imagedata r:id="rId4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1812569</wp:posOffset>
                </wp:positionH>
                <wp:positionV relativeFrom="paragraph">
                  <wp:posOffset>80046</wp:posOffset>
                </wp:positionV>
                <wp:extent cx="99720" cy="144720"/>
                <wp:effectExtent l="38100" t="38100" r="33655" b="463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9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41.8pt;margin-top:5.45pt;width:9.05pt;height:13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">
                <v:imagedata r:id="rId4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1671809</wp:posOffset>
                </wp:positionH>
                <wp:positionV relativeFrom="paragraph">
                  <wp:posOffset>44406</wp:posOffset>
                </wp:positionV>
                <wp:extent cx="131400" cy="199080"/>
                <wp:effectExtent l="19050" t="38100" r="21590" b="488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14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30.85pt;margin-top:2.75pt;width:11.4pt;height:17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">
                <v:imagedata r:id="rId4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5678249</wp:posOffset>
                </wp:positionH>
                <wp:positionV relativeFrom="paragraph">
                  <wp:posOffset>51966</wp:posOffset>
                </wp:positionV>
                <wp:extent cx="97920" cy="234720"/>
                <wp:effectExtent l="38100" t="38100" r="35560" b="323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7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46.15pt;margin-top:3.55pt;width:9.25pt;height:19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">
                <v:imagedata r:id="rId4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5555489</wp:posOffset>
                </wp:positionH>
                <wp:positionV relativeFrom="paragraph">
                  <wp:posOffset>119286</wp:posOffset>
                </wp:positionV>
                <wp:extent cx="112680" cy="114840"/>
                <wp:effectExtent l="19050" t="38100" r="20955" b="381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12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36.85pt;margin-top:8.65pt;width:9.65pt;height:10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">
                <v:imagedata r:id="rId4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5428769</wp:posOffset>
                </wp:positionH>
                <wp:positionV relativeFrom="paragraph">
                  <wp:posOffset>117486</wp:posOffset>
                </wp:positionV>
                <wp:extent cx="104760" cy="102240"/>
                <wp:effectExtent l="19050" t="38100" r="29210" b="311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4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26.65pt;margin-top:8.65pt;width:9.4pt;height:9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">
                <v:imagedata r:id="rId4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5309969</wp:posOffset>
                </wp:positionH>
                <wp:positionV relativeFrom="paragraph">
                  <wp:posOffset>112086</wp:posOffset>
                </wp:positionV>
                <wp:extent cx="105840" cy="280080"/>
                <wp:effectExtent l="19050" t="38100" r="46990" b="438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58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17.3pt;margin-top:8.05pt;width:10.05pt;height:23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">
                <v:imagedata r:id="rId4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5267489</wp:posOffset>
                </wp:positionH>
                <wp:positionV relativeFrom="paragraph">
                  <wp:posOffset>98046</wp:posOffset>
                </wp:positionV>
                <wp:extent cx="3240" cy="16560"/>
                <wp:effectExtent l="19050" t="19050" r="15875" b="215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14.2pt;margin-top:7.3pt;width:1.15pt;height:2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">
                <v:imagedata r:id="rId4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5253089</wp:posOffset>
                </wp:positionH>
                <wp:positionV relativeFrom="paragraph">
                  <wp:posOffset>127566</wp:posOffset>
                </wp:positionV>
                <wp:extent cx="6120" cy="66240"/>
                <wp:effectExtent l="38100" t="19050" r="32385" b="292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12.95pt;margin-top:9.55pt;width:2.05pt;height:6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">
                <v:imagedata r:id="rId4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5177849</wp:posOffset>
                </wp:positionH>
                <wp:positionV relativeFrom="paragraph">
                  <wp:posOffset>46566</wp:posOffset>
                </wp:positionV>
                <wp:extent cx="17640" cy="182520"/>
                <wp:effectExtent l="19050" t="38100" r="20955" b="273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7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07.3pt;margin-top:3.15pt;width:2.05pt;height:15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">
                <v:imagedata r:id="rId477" o:title=""/>
              </v:shape>
            </w:pict>
          </mc:Fallback>
        </mc:AlternateContent>
      </w:r>
      <w:r w:rsidR="005410C6">
        <w:t>Examples:</w:t>
      </w:r>
    </w:p>
    <w:p w:rsidR="005410C6" w:rsidRDefault="005410C6" w:rsidP="005410C6">
      <w:pPr>
        <w:tabs>
          <w:tab w:val="left" w:pos="1095"/>
        </w:tabs>
      </w:pPr>
      <w:r>
        <w:t>Hemoglobin</w:t>
      </w:r>
    </w:p>
    <w:p w:rsidR="005410C6" w:rsidRDefault="005410C6" w:rsidP="005410C6">
      <w:pPr>
        <w:pStyle w:val="ListParagraph"/>
        <w:numPr>
          <w:ilvl w:val="0"/>
          <w:numId w:val="1"/>
        </w:numPr>
        <w:tabs>
          <w:tab w:val="left" w:pos="1095"/>
        </w:tabs>
      </w:pPr>
      <w:r>
        <w:t>Main oxygen transport protein in higher animals</w:t>
      </w:r>
    </w:p>
    <w:p w:rsidR="005410C6" w:rsidRDefault="00AF35D7" w:rsidP="005410C6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1794209</wp:posOffset>
                </wp:positionH>
                <wp:positionV relativeFrom="paragraph">
                  <wp:posOffset>32666</wp:posOffset>
                </wp:positionV>
                <wp:extent cx="147240" cy="92880"/>
                <wp:effectExtent l="19050" t="38100" r="24765" b="406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7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40.7pt;margin-top:2.1pt;width:12.4pt;height:8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">
                <v:imagedata r:id="rId4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1651649</wp:posOffset>
                </wp:positionH>
                <wp:positionV relativeFrom="paragraph">
                  <wp:posOffset>26186</wp:posOffset>
                </wp:positionV>
                <wp:extent cx="121320" cy="83520"/>
                <wp:effectExtent l="19050" t="38100" r="31115" b="311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1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29.25pt;margin-top:1.35pt;width:10.55pt;height: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">
                <v:imagedata r:id="rId4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1406849</wp:posOffset>
                </wp:positionH>
                <wp:positionV relativeFrom="paragraph">
                  <wp:posOffset>26906</wp:posOffset>
                </wp:positionV>
                <wp:extent cx="226440" cy="75960"/>
                <wp:effectExtent l="38100" t="38100" r="40640" b="3873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26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10pt;margin-top:1.35pt;width:19.55pt;height:7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">
                <v:imagedata r:id="rId4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1445009</wp:posOffset>
                </wp:positionH>
                <wp:positionV relativeFrom="paragraph">
                  <wp:posOffset>-72094</wp:posOffset>
                </wp:positionV>
                <wp:extent cx="108720" cy="227160"/>
                <wp:effectExtent l="38100" t="38100" r="24765" b="400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87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12.95pt;margin-top:-6.55pt;width:9.85pt;height:19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">
                <v:imagedata r:id="rId485" o:title=""/>
              </v:shape>
            </w:pict>
          </mc:Fallback>
        </mc:AlternateContent>
      </w:r>
      <w:r w:rsidR="005410C6">
        <w:t>Made up of ________________ subunits</w:t>
      </w:r>
    </w:p>
    <w:p w:rsidR="005410C6" w:rsidRDefault="00AF35D7" w:rsidP="005410C6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2248889</wp:posOffset>
                </wp:positionH>
                <wp:positionV relativeFrom="paragraph">
                  <wp:posOffset>12491</wp:posOffset>
                </wp:positionV>
                <wp:extent cx="121680" cy="137520"/>
                <wp:effectExtent l="19050" t="38100" r="31115" b="3429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1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76.6pt;margin-top:.2pt;width:10.3pt;height:12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">
                <v:imagedata r:id="rId4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2091929</wp:posOffset>
                </wp:positionH>
                <wp:positionV relativeFrom="paragraph">
                  <wp:posOffset>4931</wp:posOffset>
                </wp:positionV>
                <wp:extent cx="108720" cy="123480"/>
                <wp:effectExtent l="19050" t="38100" r="24765" b="482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8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64.45pt;margin-top:-.4pt;width:9.1pt;height:11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">
                <v:imagedata r:id="rId4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1987169</wp:posOffset>
                </wp:positionH>
                <wp:positionV relativeFrom="paragraph">
                  <wp:posOffset>27611</wp:posOffset>
                </wp:positionV>
                <wp:extent cx="84600" cy="110160"/>
                <wp:effectExtent l="38100" t="38100" r="29845" b="425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4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55.8pt;margin-top:1.4pt;width:8.05pt;height:10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">
                <v:imagedata r:id="rId491" o:title=""/>
              </v:shape>
            </w:pict>
          </mc:Fallback>
        </mc:AlternateContent>
      </w:r>
      <w:r w:rsidR="005410C6">
        <w:t>Each subunit binds ______________ oxygen molecule</w:t>
      </w:r>
    </w:p>
    <w:p w:rsidR="005410C6" w:rsidRDefault="00AF35D7" w:rsidP="005410C6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844889</wp:posOffset>
                </wp:positionH>
                <wp:positionV relativeFrom="paragraph">
                  <wp:posOffset>358436</wp:posOffset>
                </wp:positionV>
                <wp:extent cx="70920" cy="8640"/>
                <wp:effectExtent l="19050" t="38100" r="24765" b="488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0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65.95pt;margin-top:27.35pt;width:6.45pt;height:2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">
                <v:imagedata r:id="rId493" o:title=""/>
              </v:shape>
            </w:pict>
          </mc:Fallback>
        </mc:AlternateContent>
      </w:r>
      <w:r w:rsidR="005410C6">
        <w:t xml:space="preserve">Cooperative binding </w:t>
      </w:r>
    </w:p>
    <w:p w:rsidR="005410C6" w:rsidRDefault="00AF35D7" w:rsidP="005410C6">
      <w:pPr>
        <w:pStyle w:val="ListParagraph"/>
        <w:numPr>
          <w:ilvl w:val="1"/>
          <w:numId w:val="1"/>
        </w:numPr>
        <w:tabs>
          <w:tab w:val="left" w:pos="1095"/>
        </w:tabs>
      </w:pPr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2787089</wp:posOffset>
                </wp:positionH>
                <wp:positionV relativeFrom="paragraph">
                  <wp:posOffset>458812</wp:posOffset>
                </wp:positionV>
                <wp:extent cx="52560" cy="230040"/>
                <wp:effectExtent l="38100" t="19050" r="24130" b="368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2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18.5pt;margin-top:35.65pt;width:5.35pt;height:19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">
                <v:imagedata r:id="rId4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2299649</wp:posOffset>
                </wp:positionH>
                <wp:positionV relativeFrom="paragraph">
                  <wp:posOffset>558892</wp:posOffset>
                </wp:positionV>
                <wp:extent cx="22320" cy="24480"/>
                <wp:effectExtent l="38100" t="38100" r="34925" b="3302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2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80.2pt;margin-top:43.1pt;width:2.9pt;height:3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">
                <v:imagedata r:id="rId4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5350649</wp:posOffset>
                </wp:positionH>
                <wp:positionV relativeFrom="paragraph">
                  <wp:posOffset>193492</wp:posOffset>
                </wp:positionV>
                <wp:extent cx="288360" cy="374400"/>
                <wp:effectExtent l="38100" t="38100" r="35560" b="4508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8836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20.55pt;margin-top:14.3pt;width:24.45pt;height:31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">
                <v:imagedata r:id="rId4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5397449</wp:posOffset>
                </wp:positionH>
                <wp:positionV relativeFrom="paragraph">
                  <wp:posOffset>91972</wp:posOffset>
                </wp:positionV>
                <wp:extent cx="24120" cy="227880"/>
                <wp:effectExtent l="19050" t="19050" r="33655" b="203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4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24.1pt;margin-top:6.85pt;width:3.1pt;height:18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">
                <v:imagedata r:id="rId5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5328329</wp:posOffset>
                </wp:positionH>
                <wp:positionV relativeFrom="paragraph">
                  <wp:posOffset>118612</wp:posOffset>
                </wp:positionV>
                <wp:extent cx="15120" cy="61560"/>
                <wp:effectExtent l="19050" t="19050" r="23495" b="3429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18.9pt;margin-top:9.05pt;width:2.35pt;height:5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">
                <v:imagedata r:id="rId5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5291969</wp:posOffset>
                </wp:positionH>
                <wp:positionV relativeFrom="paragraph">
                  <wp:posOffset>213292</wp:posOffset>
                </wp:positionV>
                <wp:extent cx="31320" cy="117360"/>
                <wp:effectExtent l="38100" t="19050" r="26035" b="165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1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15.75pt;margin-top:16.3pt;width:3.7pt;height:10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">
                <v:imagedata r:id="rId5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5120609</wp:posOffset>
                </wp:positionH>
                <wp:positionV relativeFrom="paragraph">
                  <wp:posOffset>231652</wp:posOffset>
                </wp:positionV>
                <wp:extent cx="124560" cy="115560"/>
                <wp:effectExtent l="19050" t="38100" r="27940" b="374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4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02.85pt;margin-top:17.4pt;width:10.45pt;height:10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">
                <v:imagedata r:id="rId5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5076329</wp:posOffset>
                </wp:positionH>
                <wp:positionV relativeFrom="paragraph">
                  <wp:posOffset>196012</wp:posOffset>
                </wp:positionV>
                <wp:extent cx="3240" cy="13680"/>
                <wp:effectExtent l="38100" t="19050" r="34925" b="247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99.15pt;margin-top:14.7pt;width:1.45pt;height:2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">
                <v:imagedata r:id="rId5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4920809</wp:posOffset>
                </wp:positionH>
                <wp:positionV relativeFrom="paragraph">
                  <wp:posOffset>223372</wp:posOffset>
                </wp:positionV>
                <wp:extent cx="149040" cy="99720"/>
                <wp:effectExtent l="19050" t="38100" r="22860" b="336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9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86.75pt;margin-top:16.75pt;width:12.7pt;height:9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">
                <v:imagedata r:id="rId5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4968329</wp:posOffset>
                </wp:positionH>
                <wp:positionV relativeFrom="paragraph">
                  <wp:posOffset>117892</wp:posOffset>
                </wp:positionV>
                <wp:extent cx="99360" cy="237600"/>
                <wp:effectExtent l="38100" t="38100" r="34290" b="482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93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90.35pt;margin-top:8.5pt;width:9.05pt;height:20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">
                <v:imagedata r:id="rId5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4859609</wp:posOffset>
                </wp:positionH>
                <wp:positionV relativeFrom="paragraph">
                  <wp:posOffset>199972</wp:posOffset>
                </wp:positionV>
                <wp:extent cx="80280" cy="23760"/>
                <wp:effectExtent l="19050" t="19050" r="34290" b="336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0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81.85pt;margin-top:15pt;width:7.45pt;height:2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">
                <v:imagedata r:id="rId5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4872569</wp:posOffset>
                </wp:positionH>
                <wp:positionV relativeFrom="paragraph">
                  <wp:posOffset>135172</wp:posOffset>
                </wp:positionV>
                <wp:extent cx="84960" cy="202320"/>
                <wp:effectExtent l="19050" t="38100" r="29845" b="457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49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82.75pt;margin-top:9.75pt;width:7.8pt;height:17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">
                <v:imagedata r:id="rId5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4758809</wp:posOffset>
                </wp:positionH>
                <wp:positionV relativeFrom="paragraph">
                  <wp:posOffset>206452</wp:posOffset>
                </wp:positionV>
                <wp:extent cx="97920" cy="133560"/>
                <wp:effectExtent l="19050" t="38100" r="35560" b="381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7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73.9pt;margin-top:15.6pt;width:8.75pt;height:1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">
                <v:imagedata r:id="rId5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2532569</wp:posOffset>
                </wp:positionH>
                <wp:positionV relativeFrom="paragraph">
                  <wp:posOffset>347572</wp:posOffset>
                </wp:positionV>
                <wp:extent cx="109080" cy="124560"/>
                <wp:effectExtent l="57150" t="38100" r="43815" b="279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9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98.4pt;margin-top:26.4pt;width:10.6pt;height:11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">
                <v:imagedata r:id="rId5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2316929</wp:posOffset>
                </wp:positionH>
                <wp:positionV relativeFrom="paragraph">
                  <wp:posOffset>315172</wp:posOffset>
                </wp:positionV>
                <wp:extent cx="208800" cy="201600"/>
                <wp:effectExtent l="57150" t="38100" r="39370" b="463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08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81.5pt;margin-top:23.9pt;width:18.4pt;height:17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">
                <v:imagedata r:id="rId5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2226929</wp:posOffset>
                </wp:positionH>
                <wp:positionV relativeFrom="paragraph">
                  <wp:posOffset>184132</wp:posOffset>
                </wp:positionV>
                <wp:extent cx="92880" cy="222840"/>
                <wp:effectExtent l="38100" t="38100" r="21590" b="444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2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74.4pt;margin-top:13.6pt;width:8.45pt;height:1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">
                <v:imagedata r:id="rId5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2130449</wp:posOffset>
                </wp:positionH>
                <wp:positionV relativeFrom="paragraph">
                  <wp:posOffset>249292</wp:posOffset>
                </wp:positionV>
                <wp:extent cx="75960" cy="168480"/>
                <wp:effectExtent l="38100" t="38100" r="38735" b="412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5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66.85pt;margin-top:18.75pt;width:7.85pt;height:15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">
                <v:imagedata r:id="rId5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2095169</wp:posOffset>
                </wp:positionH>
                <wp:positionV relativeFrom="paragraph">
                  <wp:posOffset>117892</wp:posOffset>
                </wp:positionV>
                <wp:extent cx="114840" cy="276480"/>
                <wp:effectExtent l="38100" t="38100" r="38100" b="285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48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64.25pt;margin-top:8.75pt;width:10.45pt;height:22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">
                <v:imagedata r:id="rId5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2022449</wp:posOffset>
                </wp:positionH>
                <wp:positionV relativeFrom="paragraph">
                  <wp:posOffset>230212</wp:posOffset>
                </wp:positionV>
                <wp:extent cx="61560" cy="105120"/>
                <wp:effectExtent l="19050" t="38100" r="34290" b="285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1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58.8pt;margin-top:17.25pt;width:5.8pt;height:9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">
                <v:imagedata r:id="rId5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1966649</wp:posOffset>
                </wp:positionH>
                <wp:positionV relativeFrom="paragraph">
                  <wp:posOffset>213292</wp:posOffset>
                </wp:positionV>
                <wp:extent cx="49320" cy="97200"/>
                <wp:effectExtent l="38100" t="38100" r="46355" b="3619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9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53.85pt;margin-top:16pt;width:5.8pt;height:9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">
                <v:imagedata r:id="rId5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1918769</wp:posOffset>
                </wp:positionH>
                <wp:positionV relativeFrom="paragraph">
                  <wp:posOffset>170092</wp:posOffset>
                </wp:positionV>
                <wp:extent cx="9000" cy="26280"/>
                <wp:effectExtent l="38100" t="38100" r="29210" b="311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50.2pt;margin-top:12.5pt;width:1.9pt;height:3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">
                <v:imagedata r:id="rId5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1801409</wp:posOffset>
                </wp:positionH>
                <wp:positionV relativeFrom="paragraph">
                  <wp:posOffset>206452</wp:posOffset>
                </wp:positionV>
                <wp:extent cx="123480" cy="114840"/>
                <wp:effectExtent l="19050" t="38100" r="29210" b="381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3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41.15pt;margin-top:15.3pt;width:10.65pt;height:10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">
                <v:imagedata r:id="rId5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1833809</wp:posOffset>
                </wp:positionH>
                <wp:positionV relativeFrom="paragraph">
                  <wp:posOffset>123292</wp:posOffset>
                </wp:positionV>
                <wp:extent cx="23040" cy="201960"/>
                <wp:effectExtent l="38100" t="19050" r="34290" b="266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30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43.55pt;margin-top:9.35pt;width:3.1pt;height:16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">
                <v:imagedata r:id="rId5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1704209</wp:posOffset>
                </wp:positionH>
                <wp:positionV relativeFrom="paragraph">
                  <wp:posOffset>236332</wp:posOffset>
                </wp:positionV>
                <wp:extent cx="111600" cy="100080"/>
                <wp:effectExtent l="19050" t="38100" r="22225" b="336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1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33.3pt;margin-top:17.8pt;width:9.9pt;height:9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">
                <v:imagedata r:id="rId5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1563089</wp:posOffset>
                </wp:positionH>
                <wp:positionV relativeFrom="paragraph">
                  <wp:posOffset>231652</wp:posOffset>
                </wp:positionV>
                <wp:extent cx="147600" cy="113040"/>
                <wp:effectExtent l="19050" t="38100" r="24130" b="203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47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22.3pt;margin-top:17.35pt;width:12.6pt;height:10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">
                <v:imagedata r:id="rId5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1489289</wp:posOffset>
                </wp:positionH>
                <wp:positionV relativeFrom="paragraph">
                  <wp:posOffset>190612</wp:posOffset>
                </wp:positionV>
                <wp:extent cx="50040" cy="106920"/>
                <wp:effectExtent l="19050" t="38100" r="26670" b="4572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0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16.75pt;margin-top:14.2pt;width:4.65pt;height:10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">
                <v:imagedata r:id="rId5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1313969</wp:posOffset>
                </wp:positionH>
                <wp:positionV relativeFrom="paragraph">
                  <wp:posOffset>198172</wp:posOffset>
                </wp:positionV>
                <wp:extent cx="163800" cy="123120"/>
                <wp:effectExtent l="38100" t="38100" r="46355" b="488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3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02.65pt;margin-top:14.8pt;width:14.6pt;height:11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">
                <v:imagedata r:id="rId5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1323329</wp:posOffset>
                </wp:positionH>
                <wp:positionV relativeFrom="paragraph">
                  <wp:posOffset>102412</wp:posOffset>
                </wp:positionV>
                <wp:extent cx="84960" cy="202680"/>
                <wp:effectExtent l="19050" t="38100" r="29845" b="450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4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03.3pt;margin-top:7.15pt;width:7.8pt;height:17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">
                <v:imagedata r:id="rId5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1192289</wp:posOffset>
                </wp:positionH>
                <wp:positionV relativeFrom="paragraph">
                  <wp:posOffset>246772</wp:posOffset>
                </wp:positionV>
                <wp:extent cx="94680" cy="84600"/>
                <wp:effectExtent l="19050" t="19050" r="19685" b="298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4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93.55pt;margin-top:18.75pt;width:8.1pt;height:7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">
                <v:imagedata r:id="rId5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1095089</wp:posOffset>
                </wp:positionH>
                <wp:positionV relativeFrom="paragraph">
                  <wp:posOffset>241732</wp:posOffset>
                </wp:positionV>
                <wp:extent cx="79560" cy="82080"/>
                <wp:effectExtent l="19050" t="38100" r="34925" b="323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9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85.55pt;margin-top:18.5pt;width:7.65pt;height:7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">
                <v:imagedata r:id="rId5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993569</wp:posOffset>
                </wp:positionH>
                <wp:positionV relativeFrom="paragraph">
                  <wp:posOffset>244612</wp:posOffset>
                </wp:positionV>
                <wp:extent cx="85680" cy="107640"/>
                <wp:effectExtent l="19050" t="38100" r="29210" b="260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5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77.55pt;margin-top:18.7pt;width:7.75pt;height:9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">
                <v:imagedata r:id="rId5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3763769</wp:posOffset>
                </wp:positionH>
                <wp:positionV relativeFrom="paragraph">
                  <wp:posOffset>52732</wp:posOffset>
                </wp:positionV>
                <wp:extent cx="155160" cy="115920"/>
                <wp:effectExtent l="38100" t="38100" r="35560" b="368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55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95.45pt;margin-top:3.3pt;width:13.6pt;height:10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">
                <v:imagedata r:id="rId5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3570449</wp:posOffset>
                </wp:positionH>
                <wp:positionV relativeFrom="paragraph">
                  <wp:posOffset>-83708</wp:posOffset>
                </wp:positionV>
                <wp:extent cx="141840" cy="214200"/>
                <wp:effectExtent l="38100" t="38100" r="48895" b="527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41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80.3pt;margin-top:-7.5pt;width:12.9pt;height:18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">
                <v:imagedata r:id="rId559" o:title=""/>
              </v:shape>
            </w:pict>
          </mc:Fallback>
        </mc:AlternateContent>
      </w:r>
      <w:r w:rsidR="005410C6">
        <w:t xml:space="preserve">According to induced fit model, binding of _________________ </w:t>
      </w:r>
      <w:proofErr w:type="spellStart"/>
      <w:r w:rsidR="005410C6">
        <w:t>to</w:t>
      </w:r>
      <w:proofErr w:type="spellEnd"/>
      <w:r w:rsidR="005410C6">
        <w:t xml:space="preserve"> deoxygenated </w:t>
      </w:r>
      <w:proofErr w:type="spellStart"/>
      <w:r w:rsidR="005410C6">
        <w:t>heme</w:t>
      </w:r>
      <w:proofErr w:type="spellEnd"/>
      <w:r w:rsidR="00134033">
        <w:t xml:space="preserve"> changes _____________________of the whole molecule, thus increasing ______________________________ of the molecule for oxygen</w:t>
      </w:r>
    </w:p>
    <w:p w:rsidR="005410C6" w:rsidRDefault="00AF35D7" w:rsidP="005410C6">
      <w:pPr>
        <w:pStyle w:val="ListParagraph"/>
        <w:numPr>
          <w:ilvl w:val="0"/>
          <w:numId w:val="1"/>
        </w:numPr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3484049</wp:posOffset>
                </wp:positionH>
                <wp:positionV relativeFrom="paragraph">
                  <wp:posOffset>-46673</wp:posOffset>
                </wp:positionV>
                <wp:extent cx="129600" cy="146520"/>
                <wp:effectExtent l="38100" t="38100" r="22860" b="444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9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73.35pt;margin-top:-4.65pt;width:11.45pt;height:13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">
                <v:imagedata r:id="rId5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3381089</wp:posOffset>
                </wp:positionH>
                <wp:positionV relativeFrom="paragraph">
                  <wp:posOffset>1927</wp:posOffset>
                </wp:positionV>
                <wp:extent cx="98280" cy="107280"/>
                <wp:effectExtent l="38100" t="38100" r="35560" b="457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8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65.25pt;margin-top:-.8pt;width:9.05pt;height:10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">
                <v:imagedata r:id="rId5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3139529</wp:posOffset>
                </wp:positionH>
                <wp:positionV relativeFrom="paragraph">
                  <wp:posOffset>-19673</wp:posOffset>
                </wp:positionV>
                <wp:extent cx="232920" cy="140040"/>
                <wp:effectExtent l="19050" t="38100" r="3429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32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46.4pt;margin-top:-2.5pt;width:19.4pt;height:1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">
                <v:imagedata r:id="rId5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3225569</wp:posOffset>
                </wp:positionH>
                <wp:positionV relativeFrom="paragraph">
                  <wp:posOffset>-126593</wp:posOffset>
                </wp:positionV>
                <wp:extent cx="20520" cy="273960"/>
                <wp:effectExtent l="38100" t="38100" r="36830" b="311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05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53.1pt;margin-top:-10.7pt;width:2.85pt;height:22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">
                <v:imagedata r:id="rId5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2958449</wp:posOffset>
                </wp:positionH>
                <wp:positionV relativeFrom="paragraph">
                  <wp:posOffset>-13193</wp:posOffset>
                </wp:positionV>
                <wp:extent cx="81720" cy="132840"/>
                <wp:effectExtent l="57150" t="38100" r="33020" b="577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1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31.95pt;margin-top:-2pt;width:8.45pt;height:12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">
                <v:imagedata r:id="rId5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2852609</wp:posOffset>
                </wp:positionH>
                <wp:positionV relativeFrom="paragraph">
                  <wp:posOffset>-39473</wp:posOffset>
                </wp:positionV>
                <wp:extent cx="90720" cy="172440"/>
                <wp:effectExtent l="57150" t="38100" r="43180" b="565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0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23.65pt;margin-top:-4.05pt;width:9.15pt;height:15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">
                <v:imagedata r:id="rId5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2637689</wp:posOffset>
                </wp:positionH>
                <wp:positionV relativeFrom="paragraph">
                  <wp:posOffset>3007</wp:posOffset>
                </wp:positionV>
                <wp:extent cx="126000" cy="128520"/>
                <wp:effectExtent l="19050" t="38100" r="26670" b="431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6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06.8pt;margin-top:-.55pt;width:11pt;height:11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">
                <v:imagedata r:id="rId5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2340689</wp:posOffset>
                </wp:positionH>
                <wp:positionV relativeFrom="paragraph">
                  <wp:posOffset>16327</wp:posOffset>
                </wp:positionV>
                <wp:extent cx="94320" cy="109440"/>
                <wp:effectExtent l="38100" t="38100" r="39370" b="431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4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83.4pt;margin-top:.4pt;width:9.3pt;height:10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">
                <v:imagedata r:id="rId5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2259329</wp:posOffset>
                </wp:positionH>
                <wp:positionV relativeFrom="paragraph">
                  <wp:posOffset>24247</wp:posOffset>
                </wp:positionV>
                <wp:extent cx="34920" cy="108000"/>
                <wp:effectExtent l="19050" t="38100" r="22860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4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77.65pt;margin-top:1.15pt;width:3.25pt;height:9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">
                <v:imagedata r:id="rId5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1991849</wp:posOffset>
                </wp:positionH>
                <wp:positionV relativeFrom="paragraph">
                  <wp:posOffset>31807</wp:posOffset>
                </wp:positionV>
                <wp:extent cx="74160" cy="114120"/>
                <wp:effectExtent l="19050" t="38100" r="21590" b="387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4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56.05pt;margin-top:1.75pt;width:6.95pt;height:10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">
                <v:imagedata r:id="rId5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1866209</wp:posOffset>
                </wp:positionH>
                <wp:positionV relativeFrom="paragraph">
                  <wp:posOffset>22447</wp:posOffset>
                </wp:positionV>
                <wp:extent cx="93240" cy="145800"/>
                <wp:effectExtent l="38100" t="38100" r="40640" b="450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3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46.05pt;margin-top:.9pt;width:9.25pt;height:13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">
                <v:imagedata r:id="rId5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1859369</wp:posOffset>
                </wp:positionH>
                <wp:positionV relativeFrom="paragraph">
                  <wp:posOffset>53047</wp:posOffset>
                </wp:positionV>
                <wp:extent cx="9720" cy="7200"/>
                <wp:effectExtent l="19050" t="19050" r="28575" b="3111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46.2pt;margin-top:4pt;width:1.15pt;height:1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">
                <v:imagedata r:id="rId5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1776209</wp:posOffset>
                </wp:positionH>
                <wp:positionV relativeFrom="paragraph">
                  <wp:posOffset>27487</wp:posOffset>
                </wp:positionV>
                <wp:extent cx="56520" cy="107640"/>
                <wp:effectExtent l="19050" t="38100" r="19685" b="450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6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39pt;margin-top:1.35pt;width:5.45pt;height:10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">
                <v:imagedata r:id="rId5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1527449</wp:posOffset>
                </wp:positionH>
                <wp:positionV relativeFrom="paragraph">
                  <wp:posOffset>39367</wp:posOffset>
                </wp:positionV>
                <wp:extent cx="208440" cy="129960"/>
                <wp:effectExtent l="19050" t="38100" r="20320" b="419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08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19.45pt;margin-top:2.2pt;width:17.5pt;height:11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">
                <v:imagedata r:id="rId5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1325849</wp:posOffset>
                </wp:positionH>
                <wp:positionV relativeFrom="paragraph">
                  <wp:posOffset>46927</wp:posOffset>
                </wp:positionV>
                <wp:extent cx="163440" cy="106560"/>
                <wp:effectExtent l="38100" t="38100" r="27305" b="273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3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04pt;margin-top:2.9pt;width:14.05pt;height:9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">
                <v:imagedata r:id="rId5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1187609</wp:posOffset>
                </wp:positionH>
                <wp:positionV relativeFrom="paragraph">
                  <wp:posOffset>86527</wp:posOffset>
                </wp:positionV>
                <wp:extent cx="101520" cy="4320"/>
                <wp:effectExtent l="19050" t="38100" r="32385" b="342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1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93.2pt;margin-top:5.95pt;width:8.5pt;height:1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">
                <v:imagedata r:id="rId591" o:title=""/>
              </v:shape>
            </w:pict>
          </mc:Fallback>
        </mc:AlternateContent>
      </w:r>
      <w:r w:rsidR="00134033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752F6249" wp14:editId="35DA70A6">
            <wp:simplePos x="0" y="0"/>
            <wp:positionH relativeFrom="column">
              <wp:posOffset>3181350</wp:posOffset>
            </wp:positionH>
            <wp:positionV relativeFrom="paragraph">
              <wp:posOffset>199390</wp:posOffset>
            </wp:positionV>
            <wp:extent cx="2895600" cy="2371725"/>
            <wp:effectExtent l="0" t="0" r="0" b="9525"/>
            <wp:wrapSquare wrapText="bothSides"/>
            <wp:docPr id="7" name="Picture 7" descr="http://www.rnceus.com/oxydiscr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nceus.com/oxydiscrv.gif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033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3E62F0F6" wp14:editId="74C2EDF2">
            <wp:simplePos x="0" y="0"/>
            <wp:positionH relativeFrom="column">
              <wp:posOffset>457200</wp:posOffset>
            </wp:positionH>
            <wp:positionV relativeFrom="paragraph">
              <wp:posOffset>199390</wp:posOffset>
            </wp:positionV>
            <wp:extent cx="2657475" cy="2232025"/>
            <wp:effectExtent l="0" t="0" r="9525" b="0"/>
            <wp:wrapSquare wrapText="bothSides"/>
            <wp:docPr id="6" name="Picture 6" descr="http://www.biology-pages.info/H/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ology-pages.info/H/Heme.jpg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0C6" w:rsidRDefault="005410C6" w:rsidP="005410C6">
      <w:pPr>
        <w:pStyle w:val="ListParagraph"/>
        <w:tabs>
          <w:tab w:val="left" w:pos="1095"/>
        </w:tabs>
      </w:pPr>
    </w:p>
    <w:p w:rsidR="005410C6" w:rsidRDefault="005410C6" w:rsidP="005410C6">
      <w:pPr>
        <w:pStyle w:val="ListParagraph"/>
        <w:tabs>
          <w:tab w:val="left" w:pos="1095"/>
        </w:tabs>
      </w:pPr>
    </w:p>
    <w:p w:rsidR="00134033" w:rsidRDefault="00AF35D7" w:rsidP="005410C6">
      <w:pPr>
        <w:pStyle w:val="ListParagraph"/>
        <w:tabs>
          <w:tab w:val="left" w:pos="109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3957089</wp:posOffset>
                </wp:positionH>
                <wp:positionV relativeFrom="paragraph">
                  <wp:posOffset>18138</wp:posOffset>
                </wp:positionV>
                <wp:extent cx="133920" cy="245160"/>
                <wp:effectExtent l="38100" t="38100" r="0" b="406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39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10.65pt;margin-top:.5pt;width:12.5pt;height:21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">
                <v:imagedata r:id="rId5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3840449</wp:posOffset>
                </wp:positionH>
                <wp:positionV relativeFrom="paragraph">
                  <wp:posOffset>74298</wp:posOffset>
                </wp:positionV>
                <wp:extent cx="91800" cy="132840"/>
                <wp:effectExtent l="38100" t="38100" r="41910" b="196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18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01.45pt;margin-top:5pt;width:8.6pt;height:11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">
                <v:imagedata r:id="rId5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3596729</wp:posOffset>
                </wp:positionH>
                <wp:positionV relativeFrom="paragraph">
                  <wp:posOffset>76098</wp:posOffset>
                </wp:positionV>
                <wp:extent cx="201240" cy="127800"/>
                <wp:effectExtent l="19050" t="38100" r="27940" b="247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01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82.55pt;margin-top:5.2pt;width:16.75pt;height:11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">
                <v:imagedata r:id="rId5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3667289</wp:posOffset>
                </wp:positionH>
                <wp:positionV relativeFrom="paragraph">
                  <wp:posOffset>45498</wp:posOffset>
                </wp:positionV>
                <wp:extent cx="5760" cy="204480"/>
                <wp:effectExtent l="38100" t="38100" r="32385" b="431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7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87.9pt;margin-top:2.95pt;width:2pt;height:17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">
                <v:imagedata r:id="rId6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3361649</wp:posOffset>
                </wp:positionH>
                <wp:positionV relativeFrom="paragraph">
                  <wp:posOffset>129378</wp:posOffset>
                </wp:positionV>
                <wp:extent cx="132120" cy="187920"/>
                <wp:effectExtent l="38100" t="38100" r="39370" b="412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32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63.9pt;margin-top:9.35pt;width:12.05pt;height:16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">
                <v:imagedata r:id="rId6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3235289</wp:posOffset>
                </wp:positionH>
                <wp:positionV relativeFrom="paragraph">
                  <wp:posOffset>186618</wp:posOffset>
                </wp:positionV>
                <wp:extent cx="69480" cy="118800"/>
                <wp:effectExtent l="19050" t="19050" r="26035" b="336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9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54pt;margin-top:14.35pt;width:6.85pt;height:10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">
                <v:imagedata r:id="rId6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3176609</wp:posOffset>
                </wp:positionH>
                <wp:positionV relativeFrom="paragraph">
                  <wp:posOffset>84738</wp:posOffset>
                </wp:positionV>
                <wp:extent cx="4320" cy="232920"/>
                <wp:effectExtent l="38100" t="38100" r="34290" b="342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3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49.35pt;margin-top:6.05pt;width:1.95pt;height:19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">
                <v:imagedata r:id="rId6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6441809</wp:posOffset>
                </wp:positionH>
                <wp:positionV relativeFrom="paragraph">
                  <wp:posOffset>-72394</wp:posOffset>
                </wp:positionV>
                <wp:extent cx="548280" cy="529200"/>
                <wp:effectExtent l="38100" t="57150" r="0" b="425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48280" cy="5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506.55pt;margin-top:-6.8pt;width:44.3pt;height:43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">
                <v:imagedata r:id="rId6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6424889</wp:posOffset>
                </wp:positionH>
                <wp:positionV relativeFrom="paragraph">
                  <wp:posOffset>-91114</wp:posOffset>
                </wp:positionV>
                <wp:extent cx="32760" cy="549720"/>
                <wp:effectExtent l="38100" t="38100" r="43815" b="412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2760" cy="5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504.9pt;margin-top:-7.8pt;width:4.6pt;height:44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">
                <v:imagedata r:id="rId611" o:title=""/>
              </v:shape>
            </w:pict>
          </mc:Fallback>
        </mc:AlternateContent>
      </w:r>
    </w:p>
    <w:p w:rsidR="00134033" w:rsidRPr="00134033" w:rsidRDefault="00AF35D7" w:rsidP="00134033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3459929</wp:posOffset>
                </wp:positionH>
                <wp:positionV relativeFrom="paragraph">
                  <wp:posOffset>84803</wp:posOffset>
                </wp:positionV>
                <wp:extent cx="73080" cy="146880"/>
                <wp:effectExtent l="38100" t="38100" r="22225" b="438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3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71.6pt;margin-top:5.9pt;width:6.9pt;height:13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">
                <v:imagedata r:id="rId6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3333209</wp:posOffset>
                </wp:positionH>
                <wp:positionV relativeFrom="paragraph">
                  <wp:posOffset>86963</wp:posOffset>
                </wp:positionV>
                <wp:extent cx="103320" cy="146880"/>
                <wp:effectExtent l="38100" t="38100" r="49530" b="4381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3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61.65pt;margin-top:6.1pt;width:9.8pt;height:1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">
                <v:imagedata r:id="rId6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3294329</wp:posOffset>
                </wp:positionH>
                <wp:positionV relativeFrom="paragraph">
                  <wp:posOffset>142403</wp:posOffset>
                </wp:positionV>
                <wp:extent cx="61560" cy="93240"/>
                <wp:effectExtent l="19050" t="38100" r="34290" b="406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1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59.25pt;margin-top:10.65pt;width:5.45pt;height:8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">
                <v:imagedata r:id="rId6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3263009</wp:posOffset>
                </wp:positionH>
                <wp:positionV relativeFrom="paragraph">
                  <wp:posOffset>-33637</wp:posOffset>
                </wp:positionV>
                <wp:extent cx="18720" cy="273600"/>
                <wp:effectExtent l="38100" t="38100" r="38735" b="508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87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56.55pt;margin-top:-3.35pt;width:2.75pt;height:23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">
                <v:imagedata r:id="rId6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3134849</wp:posOffset>
                </wp:positionH>
                <wp:positionV relativeFrom="paragraph">
                  <wp:posOffset>130883</wp:posOffset>
                </wp:positionV>
                <wp:extent cx="85680" cy="289080"/>
                <wp:effectExtent l="38100" t="38100" r="29210" b="349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56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46.1pt;margin-top:9.55pt;width:8.25pt;height:2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">
                <v:imagedata r:id="rId6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3063209</wp:posOffset>
                </wp:positionH>
                <wp:positionV relativeFrom="paragraph">
                  <wp:posOffset>135923</wp:posOffset>
                </wp:positionV>
                <wp:extent cx="28440" cy="148680"/>
                <wp:effectExtent l="19050" t="19050" r="29210" b="228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8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40.8pt;margin-top:10.3pt;width:2.9pt;height:12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">
                <v:imagedata r:id="rId6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2919569</wp:posOffset>
                </wp:positionH>
                <wp:positionV relativeFrom="paragraph">
                  <wp:posOffset>108203</wp:posOffset>
                </wp:positionV>
                <wp:extent cx="118800" cy="223200"/>
                <wp:effectExtent l="38100" t="38100" r="33655" b="247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88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29.05pt;margin-top:8.05pt;width:10.9pt;height:18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">
                <v:imagedata r:id="rId6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3622289</wp:posOffset>
                </wp:positionH>
                <wp:positionV relativeFrom="paragraph">
                  <wp:posOffset>-59197</wp:posOffset>
                </wp:positionV>
                <wp:extent cx="156240" cy="173160"/>
                <wp:effectExtent l="38100" t="19050" r="34290" b="177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56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84.3pt;margin-top:-5.25pt;width:13.95pt;height:14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">
                <v:imagedata r:id="rId6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3716249</wp:posOffset>
                </wp:positionH>
                <wp:positionV relativeFrom="paragraph">
                  <wp:posOffset>29003</wp:posOffset>
                </wp:positionV>
                <wp:extent cx="295920" cy="54720"/>
                <wp:effectExtent l="38100" t="19050" r="27940" b="215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95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91.7pt;margin-top:1.95pt;width:24.45pt;height: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">
                <v:imagedata r:id="rId6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6414089</wp:posOffset>
                </wp:positionH>
                <wp:positionV relativeFrom="paragraph">
                  <wp:posOffset>144391</wp:posOffset>
                </wp:positionV>
                <wp:extent cx="512280" cy="21240"/>
                <wp:effectExtent l="0" t="57150" r="40640" b="552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12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504.6pt;margin-top:10.35pt;width:41.65pt;height:3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">
                <v:imagedata r:id="rId6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1968809</wp:posOffset>
                </wp:positionH>
                <wp:positionV relativeFrom="paragraph">
                  <wp:posOffset>122227</wp:posOffset>
                </wp:positionV>
                <wp:extent cx="15480" cy="28080"/>
                <wp:effectExtent l="38100" t="38100" r="41910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54.3pt;margin-top:8.9pt;width:2.8pt;height:3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">
                <v:imagedata r:id="rId6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1926329</wp:posOffset>
                </wp:positionH>
                <wp:positionV relativeFrom="paragraph">
                  <wp:posOffset>86947</wp:posOffset>
                </wp:positionV>
                <wp:extent cx="11880" cy="21240"/>
                <wp:effectExtent l="38100" t="38100" r="45720" b="361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50.85pt;margin-top:6.1pt;width:2.5pt;height:3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">
                <v:imagedata r:id="rId6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1795289</wp:posOffset>
                </wp:positionH>
                <wp:positionV relativeFrom="paragraph">
                  <wp:posOffset>172987</wp:posOffset>
                </wp:positionV>
                <wp:extent cx="120240" cy="115560"/>
                <wp:effectExtent l="57150" t="38100" r="51435" b="565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0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40.45pt;margin-top:12.7pt;width:11.35pt;height:11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">
                <v:imagedata r:id="rId637" o:title=""/>
              </v:shape>
            </w:pict>
          </mc:Fallback>
        </mc:AlternateContent>
      </w:r>
    </w:p>
    <w:p w:rsidR="00134033" w:rsidRPr="00134033" w:rsidRDefault="00AF35D7" w:rsidP="00134033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3296489</wp:posOffset>
                </wp:positionH>
                <wp:positionV relativeFrom="paragraph">
                  <wp:posOffset>30148</wp:posOffset>
                </wp:positionV>
                <wp:extent cx="23040" cy="319680"/>
                <wp:effectExtent l="19050" t="38100" r="34290" b="425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304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59.15pt;margin-top:1.6pt;width:2.75pt;height:26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">
                <v:imagedata r:id="rId6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3185249</wp:posOffset>
                </wp:positionH>
                <wp:positionV relativeFrom="paragraph">
                  <wp:posOffset>178828</wp:posOffset>
                </wp:positionV>
                <wp:extent cx="113760" cy="37800"/>
                <wp:effectExtent l="19050" t="19050" r="19685" b="1968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3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50.3pt;margin-top:13.8pt;width:9.75pt;height:4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">
                <v:imagedata r:id="rId6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3185969</wp:posOffset>
                </wp:positionH>
                <wp:positionV relativeFrom="paragraph">
                  <wp:posOffset>47788</wp:posOffset>
                </wp:positionV>
                <wp:extent cx="24480" cy="252360"/>
                <wp:effectExtent l="38100" t="38100" r="33020" b="336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44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50.15pt;margin-top:3.3pt;width:3.55pt;height:21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">
                <v:imagedata r:id="rId6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3046649</wp:posOffset>
                </wp:positionH>
                <wp:positionV relativeFrom="paragraph">
                  <wp:posOffset>184588</wp:posOffset>
                </wp:positionV>
                <wp:extent cx="110160" cy="226800"/>
                <wp:effectExtent l="38100" t="38100" r="42545" b="400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01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39pt;margin-top:13.65pt;width:10.45pt;height:19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">
                <v:imagedata r:id="rId6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3588809</wp:posOffset>
                </wp:positionH>
                <wp:positionV relativeFrom="paragraph">
                  <wp:posOffset>-631892</wp:posOffset>
                </wp:positionV>
                <wp:extent cx="1664640" cy="1575360"/>
                <wp:effectExtent l="19050" t="38100" r="31115" b="254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664640" cy="15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82.3pt;margin-top:-50.75pt;width:132pt;height:125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">
                <v:imagedata r:id="rId6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5920169</wp:posOffset>
                </wp:positionH>
                <wp:positionV relativeFrom="paragraph">
                  <wp:posOffset>74788</wp:posOffset>
                </wp:positionV>
                <wp:extent cx="102240" cy="315720"/>
                <wp:effectExtent l="57150" t="38100" r="31115" b="463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224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65.15pt;margin-top:4.9pt;width:10.05pt;height:26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">
                <v:imagedata r:id="rId6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5812529</wp:posOffset>
                </wp:positionH>
                <wp:positionV relativeFrom="paragraph">
                  <wp:posOffset>124828</wp:posOffset>
                </wp:positionV>
                <wp:extent cx="106560" cy="159480"/>
                <wp:effectExtent l="38100" t="38100" r="27305" b="311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6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56.75pt;margin-top:8.95pt;width:9.7pt;height:14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">
                <v:imagedata r:id="rId6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5601209</wp:posOffset>
                </wp:positionH>
                <wp:positionV relativeFrom="paragraph">
                  <wp:posOffset>85588</wp:posOffset>
                </wp:positionV>
                <wp:extent cx="164160" cy="160560"/>
                <wp:effectExtent l="19050" t="38100" r="26670" b="4953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64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40.3pt;margin-top:5.95pt;width:13.95pt;height:14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">
                <v:imagedata r:id="rId6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5645129</wp:posOffset>
                </wp:positionH>
                <wp:positionV relativeFrom="paragraph">
                  <wp:posOffset>-59492</wp:posOffset>
                </wp:positionV>
                <wp:extent cx="18000" cy="326160"/>
                <wp:effectExtent l="38100" t="19050" r="39370" b="171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800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43.65pt;margin-top:-5.1pt;width:3pt;height:26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">
                <v:imagedata r:id="rId6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5335889</wp:posOffset>
                </wp:positionH>
                <wp:positionV relativeFrom="paragraph">
                  <wp:posOffset>-5132</wp:posOffset>
                </wp:positionV>
                <wp:extent cx="106200" cy="274680"/>
                <wp:effectExtent l="19050" t="19050" r="27305" b="304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62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19.25pt;margin-top:-.85pt;width:9.45pt;height:22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">
                <v:imagedata r:id="rId6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5216729</wp:posOffset>
                </wp:positionH>
                <wp:positionV relativeFrom="paragraph">
                  <wp:posOffset>111868</wp:posOffset>
                </wp:positionV>
                <wp:extent cx="115200" cy="331560"/>
                <wp:effectExtent l="38100" t="38100" r="37465" b="304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520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10.4pt;margin-top:8.25pt;width:10.35pt;height:27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">
                <v:imagedata r:id="rId6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5182529</wp:posOffset>
                </wp:positionH>
                <wp:positionV relativeFrom="paragraph">
                  <wp:posOffset>92068</wp:posOffset>
                </wp:positionV>
                <wp:extent cx="7560" cy="360"/>
                <wp:effectExtent l="0" t="0" r="0" b="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07.6pt;margin-top:6.8pt;width:1.4pt;height: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">
                <v:imagedata r:id="rId6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5178569</wp:posOffset>
                </wp:positionH>
                <wp:positionV relativeFrom="paragraph">
                  <wp:posOffset>129148</wp:posOffset>
                </wp:positionV>
                <wp:extent cx="4320" cy="117360"/>
                <wp:effectExtent l="38100" t="38100" r="34290" b="355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06.95pt;margin-top:9.7pt;width:2.1pt;height:10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">
                <v:imagedata r:id="rId6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5075609</wp:posOffset>
                </wp:positionH>
                <wp:positionV relativeFrom="paragraph">
                  <wp:posOffset>-47612</wp:posOffset>
                </wp:positionV>
                <wp:extent cx="65160" cy="305640"/>
                <wp:effectExtent l="19050" t="38100" r="30480" b="3746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51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99.15pt;margin-top:-4.2pt;width:6pt;height:25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">
                <v:imagedata r:id="rId6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4654409</wp:posOffset>
                </wp:positionH>
                <wp:positionV relativeFrom="paragraph">
                  <wp:posOffset>76228</wp:posOffset>
                </wp:positionV>
                <wp:extent cx="189360" cy="174600"/>
                <wp:effectExtent l="38100" t="38100" r="20320" b="3556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89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65.6pt;margin-top:5.6pt;width:16.6pt;height:15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">
                <v:imagedata r:id="rId6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4411049</wp:posOffset>
                </wp:positionH>
                <wp:positionV relativeFrom="paragraph">
                  <wp:posOffset>132748</wp:posOffset>
                </wp:positionV>
                <wp:extent cx="242280" cy="35280"/>
                <wp:effectExtent l="19050" t="19050" r="24765" b="222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42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47.05pt;margin-top:10.15pt;width:19.8pt;height:3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">
                <v:imagedata r:id="rId6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3601049</wp:posOffset>
                </wp:positionH>
                <wp:positionV relativeFrom="paragraph">
                  <wp:posOffset>-686972</wp:posOffset>
                </wp:positionV>
                <wp:extent cx="2213640" cy="1673280"/>
                <wp:effectExtent l="19050" t="38100" r="34290" b="222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213640" cy="167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82.9pt;margin-top:-54.4pt;width:175.25pt;height:132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">
                <v:imagedata r:id="rId6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1567409</wp:posOffset>
                </wp:positionH>
                <wp:positionV relativeFrom="paragraph">
                  <wp:posOffset>230652</wp:posOffset>
                </wp:positionV>
                <wp:extent cx="14040" cy="15120"/>
                <wp:effectExtent l="38100" t="38100" r="24130" b="425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22.55pt;margin-top:17.3pt;width:2.4pt;height:3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">
                <v:imagedata r:id="rId6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1523849</wp:posOffset>
                </wp:positionH>
                <wp:positionV relativeFrom="paragraph">
                  <wp:posOffset>170532</wp:posOffset>
                </wp:positionV>
                <wp:extent cx="14040" cy="18000"/>
                <wp:effectExtent l="38100" t="38100" r="43180" b="3937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4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19.35pt;margin-top:12.65pt;width:2.55pt;height: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">
                <v:imagedata r:id="rId6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1630049</wp:posOffset>
                </wp:positionH>
                <wp:positionV relativeFrom="paragraph">
                  <wp:posOffset>32652</wp:posOffset>
                </wp:positionV>
                <wp:extent cx="106560" cy="127080"/>
                <wp:effectExtent l="38100" t="38100" r="46355" b="444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6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27.7pt;margin-top:1.6pt;width:10.05pt;height:11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">
                <v:imagedata r:id="rId677" o:title=""/>
              </v:shape>
            </w:pict>
          </mc:Fallback>
        </mc:AlternateContent>
      </w:r>
    </w:p>
    <w:p w:rsidR="00134033" w:rsidRPr="00134033" w:rsidRDefault="00AF35D7" w:rsidP="00134033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5964449</wp:posOffset>
                </wp:positionH>
                <wp:positionV relativeFrom="paragraph">
                  <wp:posOffset>2133</wp:posOffset>
                </wp:positionV>
                <wp:extent cx="12600" cy="295920"/>
                <wp:effectExtent l="38100" t="38100" r="45085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6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68.65pt;margin-top:-.6pt;width:2.8pt;height:25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">
                <v:imagedata r:id="rId6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5870489</wp:posOffset>
                </wp:positionH>
                <wp:positionV relativeFrom="paragraph">
                  <wp:posOffset>140373</wp:posOffset>
                </wp:positionV>
                <wp:extent cx="91440" cy="33480"/>
                <wp:effectExtent l="19050" t="19050" r="22860" b="2413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1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61.8pt;margin-top:10.75pt;width:7.95pt;height:3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">
                <v:imagedata r:id="rId6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5856089</wp:posOffset>
                </wp:positionH>
                <wp:positionV relativeFrom="paragraph">
                  <wp:posOffset>56133</wp:posOffset>
                </wp:positionV>
                <wp:extent cx="9720" cy="206280"/>
                <wp:effectExtent l="38100" t="38100" r="47625" b="228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60.2pt;margin-top:3.95pt;width:2.6pt;height:17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">
                <v:imagedata r:id="rId6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5732969</wp:posOffset>
                </wp:positionH>
                <wp:positionV relativeFrom="paragraph">
                  <wp:posOffset>171693</wp:posOffset>
                </wp:positionV>
                <wp:extent cx="99000" cy="234360"/>
                <wp:effectExtent l="38100" t="38100" r="34925" b="514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90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50.7pt;margin-top:12.6pt;width:9.45pt;height:20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">
                <v:imagedata r:id="rId6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5514809</wp:posOffset>
                </wp:positionH>
                <wp:positionV relativeFrom="paragraph">
                  <wp:posOffset>129573</wp:posOffset>
                </wp:positionV>
                <wp:extent cx="78480" cy="117360"/>
                <wp:effectExtent l="19050" t="38100" r="36195" b="355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8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33.35pt;margin-top:9.35pt;width:7.3pt;height:11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">
                <v:imagedata r:id="rId6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5395649</wp:posOffset>
                </wp:positionH>
                <wp:positionV relativeFrom="paragraph">
                  <wp:posOffset>126693</wp:posOffset>
                </wp:positionV>
                <wp:extent cx="74160" cy="129600"/>
                <wp:effectExtent l="38100" t="38100" r="40640" b="4191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4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24pt;margin-top:9.2pt;width:7.55pt;height:11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">
                <v:imagedata r:id="rId6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5251289</wp:posOffset>
                </wp:positionH>
                <wp:positionV relativeFrom="paragraph">
                  <wp:posOffset>119133</wp:posOffset>
                </wp:positionV>
                <wp:extent cx="109800" cy="134640"/>
                <wp:effectExtent l="38100" t="38100" r="43180" b="3683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9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12.65pt;margin-top:8.65pt;width:10.4pt;height:12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">
                <v:imagedata r:id="rId6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5118449</wp:posOffset>
                </wp:positionH>
                <wp:positionV relativeFrom="paragraph">
                  <wp:posOffset>135333</wp:posOffset>
                </wp:positionV>
                <wp:extent cx="78480" cy="130680"/>
                <wp:effectExtent l="38100" t="38100" r="36195" b="412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8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02.25pt;margin-top:9.85pt;width:7.85pt;height:11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">
                <v:imagedata r:id="rId6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5078849</wp:posOffset>
                </wp:positionH>
                <wp:positionV relativeFrom="paragraph">
                  <wp:posOffset>71613</wp:posOffset>
                </wp:positionV>
                <wp:extent cx="13320" cy="205200"/>
                <wp:effectExtent l="38100" t="19050" r="25400" b="234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3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99.1pt;margin-top:5.3pt;width:2.45pt;height:17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">
                <v:imagedata r:id="rId6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3392609</wp:posOffset>
                </wp:positionH>
                <wp:positionV relativeFrom="paragraph">
                  <wp:posOffset>-220159</wp:posOffset>
                </wp:positionV>
                <wp:extent cx="809280" cy="950760"/>
                <wp:effectExtent l="38100" t="38100" r="29210" b="400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09280" cy="9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66.35pt;margin-top:-17.95pt;width:65.05pt;height:76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">
                <v:imagedata r:id="rId697" o:title=""/>
              </v:shape>
            </w:pict>
          </mc:Fallback>
        </mc:AlternateContent>
      </w:r>
    </w:p>
    <w:p w:rsidR="00134033" w:rsidRPr="00134033" w:rsidRDefault="00134033" w:rsidP="00134033"/>
    <w:p w:rsidR="00134033" w:rsidRPr="00134033" w:rsidRDefault="00134033" w:rsidP="00134033"/>
    <w:p w:rsidR="00134033" w:rsidRDefault="00AF35D7" w:rsidP="00134033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6609929</wp:posOffset>
                </wp:positionH>
                <wp:positionV relativeFrom="paragraph">
                  <wp:posOffset>176013</wp:posOffset>
                </wp:positionV>
                <wp:extent cx="142920" cy="186480"/>
                <wp:effectExtent l="38100" t="38100" r="28575" b="425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42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519.4pt;margin-top:12.85pt;width:12.65pt;height:16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">
                <v:imagedata r:id="rId6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6350369</wp:posOffset>
                </wp:positionH>
                <wp:positionV relativeFrom="paragraph">
                  <wp:posOffset>118773</wp:posOffset>
                </wp:positionV>
                <wp:extent cx="249840" cy="211320"/>
                <wp:effectExtent l="19050" t="38100" r="36195" b="368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498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99.3pt;margin-top:8.35pt;width:20.75pt;height:18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">
                <v:imagedata r:id="rId7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6402929</wp:posOffset>
                </wp:positionH>
                <wp:positionV relativeFrom="paragraph">
                  <wp:posOffset>98253</wp:posOffset>
                </wp:positionV>
                <wp:extent cx="24120" cy="263880"/>
                <wp:effectExtent l="38100" t="38100" r="33655" b="412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41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503.5pt;margin-top:7.2pt;width:3.55pt;height:22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">
                <v:imagedata r:id="rId7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5979209</wp:posOffset>
                </wp:positionH>
                <wp:positionV relativeFrom="paragraph">
                  <wp:posOffset>232173</wp:posOffset>
                </wp:positionV>
                <wp:extent cx="195840" cy="16560"/>
                <wp:effectExtent l="38100" t="38100" r="33020" b="406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95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69.95pt;margin-top:18pt;width:16.55pt;height:2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">
                <v:imagedata r:id="rId7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6077129</wp:posOffset>
                </wp:positionH>
                <wp:positionV relativeFrom="paragraph">
                  <wp:posOffset>95733</wp:posOffset>
                </wp:positionV>
                <wp:extent cx="14760" cy="264960"/>
                <wp:effectExtent l="38100" t="38100" r="42545" b="400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7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77.85pt;margin-top:7pt;width:2.7pt;height:22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">
                <v:imagedata r:id="rId7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5896769</wp:posOffset>
                </wp:positionH>
                <wp:positionV relativeFrom="paragraph">
                  <wp:posOffset>253773</wp:posOffset>
                </wp:positionV>
                <wp:extent cx="152640" cy="117720"/>
                <wp:effectExtent l="38100" t="38100" r="19050" b="539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2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63.3pt;margin-top:19.05pt;width:13.3pt;height:11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">
                <v:imagedata r:id="rId7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5735129</wp:posOffset>
                </wp:positionH>
                <wp:positionV relativeFrom="paragraph">
                  <wp:posOffset>141453</wp:posOffset>
                </wp:positionV>
                <wp:extent cx="83520" cy="274320"/>
                <wp:effectExtent l="19050" t="38100" r="31115" b="495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35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50.8pt;margin-top:10.25pt;width:7.75pt;height:23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">
                <v:imagedata r:id="rId7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5597249</wp:posOffset>
                </wp:positionH>
                <wp:positionV relativeFrom="paragraph">
                  <wp:posOffset>255573</wp:posOffset>
                </wp:positionV>
                <wp:extent cx="152640" cy="15480"/>
                <wp:effectExtent l="19050" t="19050" r="19050" b="228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52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40.1pt;margin-top:19.55pt;width:12.85pt;height:2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">
                <v:imagedata r:id="rId7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5645849</wp:posOffset>
                </wp:positionH>
                <wp:positionV relativeFrom="paragraph">
                  <wp:posOffset>115173</wp:posOffset>
                </wp:positionV>
                <wp:extent cx="102600" cy="264960"/>
                <wp:effectExtent l="38100" t="38100" r="31115" b="400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26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43.6pt;margin-top:8.15pt;width:9.4pt;height:22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">
                <v:imagedata r:id="rId7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5145809</wp:posOffset>
                </wp:positionH>
                <wp:positionV relativeFrom="paragraph">
                  <wp:posOffset>275013</wp:posOffset>
                </wp:positionV>
                <wp:extent cx="176040" cy="3960"/>
                <wp:effectExtent l="19050" t="38100" r="33655" b="342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76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04.55pt;margin-top:20.9pt;width:14.75pt;height: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">
                <v:imagedata r:id="rId7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5223929</wp:posOffset>
                </wp:positionH>
                <wp:positionV relativeFrom="paragraph">
                  <wp:posOffset>146133</wp:posOffset>
                </wp:positionV>
                <wp:extent cx="24120" cy="238680"/>
                <wp:effectExtent l="38100" t="19050" r="33655" b="285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41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10.4pt;margin-top:10.9pt;width:3.4pt;height:19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">
                <v:imagedata r:id="rId7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4975889</wp:posOffset>
                </wp:positionH>
                <wp:positionV relativeFrom="paragraph">
                  <wp:posOffset>181413</wp:posOffset>
                </wp:positionV>
                <wp:extent cx="114120" cy="227880"/>
                <wp:effectExtent l="19050" t="38100" r="19685" b="3937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4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90.85pt;margin-top:13.6pt;width:10.15pt;height:19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">
                <v:imagedata r:id="rId7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4859609</wp:posOffset>
                </wp:positionH>
                <wp:positionV relativeFrom="paragraph">
                  <wp:posOffset>268893</wp:posOffset>
                </wp:positionV>
                <wp:extent cx="94680" cy="5400"/>
                <wp:effectExtent l="19050" t="38100" r="19685" b="330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81.85pt;margin-top:20.35pt;width:8.55pt;height:2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">
                <v:imagedata r:id="rId7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4872569</wp:posOffset>
                </wp:positionH>
                <wp:positionV relativeFrom="paragraph">
                  <wp:posOffset>177093</wp:posOffset>
                </wp:positionV>
                <wp:extent cx="42840" cy="232920"/>
                <wp:effectExtent l="19050" t="19050" r="33655" b="342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28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83.4pt;margin-top:13.4pt;width:4.35pt;height:19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">
                <v:imagedata r:id="rId7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4464689</wp:posOffset>
                </wp:positionH>
                <wp:positionV relativeFrom="paragraph">
                  <wp:posOffset>258453</wp:posOffset>
                </wp:positionV>
                <wp:extent cx="7560" cy="8640"/>
                <wp:effectExtent l="38100" t="19050" r="31115" b="2984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50.8pt;margin-top:19.6pt;width:1.9pt;height:1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">
                <v:imagedata r:id="rId727" o:title=""/>
              </v:shape>
            </w:pict>
          </mc:Fallback>
        </mc:AlternateContent>
      </w:r>
    </w:p>
    <w:p w:rsidR="00134033" w:rsidRDefault="00F57C77" w:rsidP="00134033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2964929</wp:posOffset>
                </wp:positionH>
                <wp:positionV relativeFrom="paragraph">
                  <wp:posOffset>2863040</wp:posOffset>
                </wp:positionV>
                <wp:extent cx="36360" cy="337320"/>
                <wp:effectExtent l="38100" t="19050" r="40005" b="2476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3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32.45pt;margin-top:225pt;width:4.45pt;height:27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">
                <v:imagedata r:id="rId7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2878169</wp:posOffset>
                </wp:positionH>
                <wp:positionV relativeFrom="paragraph">
                  <wp:posOffset>2953040</wp:posOffset>
                </wp:positionV>
                <wp:extent cx="10440" cy="25200"/>
                <wp:effectExtent l="38100" t="19050" r="27940" b="3238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25.85pt;margin-top:232.2pt;width:2.05pt;height:2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">
                <v:imagedata r:id="rId73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3877889</wp:posOffset>
                </wp:positionH>
                <wp:positionV relativeFrom="paragraph">
                  <wp:posOffset>583145</wp:posOffset>
                </wp:positionV>
                <wp:extent cx="3132000" cy="1465920"/>
                <wp:effectExtent l="19050" t="19050" r="30480" b="203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132000" cy="14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05.2pt;margin-top:45.75pt;width:247.05pt;height:116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">
                <v:imagedata r:id="rId73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7068209</wp:posOffset>
                </wp:positionH>
                <wp:positionV relativeFrom="paragraph">
                  <wp:posOffset>2549825</wp:posOffset>
                </wp:positionV>
                <wp:extent cx="12960" cy="1440"/>
                <wp:effectExtent l="57150" t="57150" r="63500" b="558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555.4pt;margin-top:199.6pt;width:3.15pt;height:2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">
                <v:imagedata r:id="rId73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6842849</wp:posOffset>
                </wp:positionH>
                <wp:positionV relativeFrom="paragraph">
                  <wp:posOffset>2402585</wp:posOffset>
                </wp:positionV>
                <wp:extent cx="199080" cy="153360"/>
                <wp:effectExtent l="38100" t="57150" r="48895" b="565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9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538pt;margin-top:188.1pt;width:17.35pt;height:1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">
                <v:imagedata r:id="rId73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6728369</wp:posOffset>
                </wp:positionH>
                <wp:positionV relativeFrom="paragraph">
                  <wp:posOffset>2415545</wp:posOffset>
                </wp:positionV>
                <wp:extent cx="90360" cy="263880"/>
                <wp:effectExtent l="57150" t="57150" r="43180" b="603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0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528.7pt;margin-top:189.1pt;width:9.35pt;height:2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">
                <v:imagedata r:id="rId73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6494009</wp:posOffset>
                </wp:positionH>
                <wp:positionV relativeFrom="paragraph">
                  <wp:posOffset>2427785</wp:posOffset>
                </wp:positionV>
                <wp:extent cx="207360" cy="312840"/>
                <wp:effectExtent l="57150" t="38100" r="59690" b="4953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073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510.4pt;margin-top:190.3pt;width:18.45pt;height:26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">
                <v:imagedata r:id="rId74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6504449</wp:posOffset>
                </wp:positionH>
                <wp:positionV relativeFrom="paragraph">
                  <wp:posOffset>2412665</wp:posOffset>
                </wp:positionV>
                <wp:extent cx="84960" cy="150840"/>
                <wp:effectExtent l="38100" t="38100" r="29845" b="4000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84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511.15pt;margin-top:189pt;width:8.15pt;height:13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">
                <v:imagedata r:id="rId74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6384569</wp:posOffset>
                </wp:positionH>
                <wp:positionV relativeFrom="paragraph">
                  <wp:posOffset>2406545</wp:posOffset>
                </wp:positionV>
                <wp:extent cx="84600" cy="131040"/>
                <wp:effectExtent l="57150" t="57150" r="29845" b="596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4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501.7pt;margin-top:188.5pt;width:8.7pt;height:12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">
                <v:imagedata r:id="rId74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6096569</wp:posOffset>
                </wp:positionH>
                <wp:positionV relativeFrom="paragraph">
                  <wp:posOffset>2423825</wp:posOffset>
                </wp:positionV>
                <wp:extent cx="176760" cy="6480"/>
                <wp:effectExtent l="19050" t="38100" r="33020" b="317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76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79.35pt;margin-top:189.9pt;width:14.85pt;height:2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">
                <v:imagedata r:id="rId74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6164609</wp:posOffset>
                </wp:positionH>
                <wp:positionV relativeFrom="paragraph">
                  <wp:posOffset>2310785</wp:posOffset>
                </wp:positionV>
                <wp:extent cx="27720" cy="233280"/>
                <wp:effectExtent l="38100" t="19050" r="48895" b="336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7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84.4pt;margin-top:181.5pt;width:3.85pt;height:19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">
                <v:imagedata r:id="rId74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6007649</wp:posOffset>
                </wp:positionH>
                <wp:positionV relativeFrom="paragraph">
                  <wp:posOffset>2447945</wp:posOffset>
                </wp:positionV>
                <wp:extent cx="145440" cy="113760"/>
                <wp:effectExtent l="38100" t="57150" r="6985" b="5778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45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72.05pt;margin-top:191.75pt;width:12.75pt;height:10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">
                <v:imagedata r:id="rId75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5902529</wp:posOffset>
                </wp:positionH>
                <wp:positionV relativeFrom="paragraph">
                  <wp:posOffset>2482145</wp:posOffset>
                </wp:positionV>
                <wp:extent cx="115920" cy="285840"/>
                <wp:effectExtent l="57150" t="38100" r="55880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59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63.8pt;margin-top:194.55pt;width:11.15pt;height:24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">
                <v:imagedata r:id="rId75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5482409</wp:posOffset>
                </wp:positionH>
                <wp:positionV relativeFrom="paragraph">
                  <wp:posOffset>2439665</wp:posOffset>
                </wp:positionV>
                <wp:extent cx="266760" cy="132840"/>
                <wp:effectExtent l="38100" t="38100" r="19050" b="387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66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31.1pt;margin-top:191.2pt;width:22.55pt;height:12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">
                <v:imagedata r:id="rId75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5561969</wp:posOffset>
                </wp:positionH>
                <wp:positionV relativeFrom="paragraph">
                  <wp:posOffset>2339225</wp:posOffset>
                </wp:positionV>
                <wp:extent cx="13680" cy="195840"/>
                <wp:effectExtent l="38100" t="19050" r="24765" b="330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6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37.1pt;margin-top:183.65pt;width:2.35pt;height:16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">
                <v:imagedata r:id="rId75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5148689</wp:posOffset>
                </wp:positionH>
                <wp:positionV relativeFrom="paragraph">
                  <wp:posOffset>2423825</wp:posOffset>
                </wp:positionV>
                <wp:extent cx="153000" cy="20880"/>
                <wp:effectExtent l="38100" t="38100" r="38100" b="3683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53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04.5pt;margin-top:189.9pt;width:13.25pt;height:3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">
                <v:imagedata r:id="rId75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5232929</wp:posOffset>
                </wp:positionH>
                <wp:positionV relativeFrom="paragraph">
                  <wp:posOffset>2298185</wp:posOffset>
                </wp:positionV>
                <wp:extent cx="30240" cy="236160"/>
                <wp:effectExtent l="38100" t="19050" r="27305" b="311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02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11.1pt;margin-top:180.45pt;width:3.75pt;height:19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">
                <v:imagedata r:id="rId76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5131769</wp:posOffset>
                </wp:positionH>
                <wp:positionV relativeFrom="paragraph">
                  <wp:posOffset>2455865</wp:posOffset>
                </wp:positionV>
                <wp:extent cx="11160" cy="107640"/>
                <wp:effectExtent l="38100" t="19050" r="27305" b="260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03.3pt;margin-top:192.95pt;width:2.35pt;height:9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">
                <v:imagedata r:id="rId76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4800209</wp:posOffset>
                </wp:positionH>
                <wp:positionV relativeFrom="paragraph">
                  <wp:posOffset>2404745</wp:posOffset>
                </wp:positionV>
                <wp:extent cx="163080" cy="137520"/>
                <wp:effectExtent l="57150" t="38100" r="27940" b="342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63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76.95pt;margin-top:188.9pt;width:14.8pt;height:12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">
                <v:imagedata r:id="rId76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4683209</wp:posOffset>
                </wp:positionH>
                <wp:positionV relativeFrom="paragraph">
                  <wp:posOffset>2433545</wp:posOffset>
                </wp:positionV>
                <wp:extent cx="104040" cy="121680"/>
                <wp:effectExtent l="38100" t="38100" r="48895" b="501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4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67.9pt;margin-top:190.8pt;width:9.95pt;height:11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">
                <v:imagedata r:id="rId76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4642169</wp:posOffset>
                </wp:positionH>
                <wp:positionV relativeFrom="paragraph">
                  <wp:posOffset>2355425</wp:posOffset>
                </wp:positionV>
                <wp:extent cx="28080" cy="209160"/>
                <wp:effectExtent l="38100" t="19050" r="29210" b="1968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8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64.6pt;margin-top:185pt;width:3.65pt;height:17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">
                <v:imagedata r:id="rId76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4589609</wp:posOffset>
                </wp:positionH>
                <wp:positionV relativeFrom="paragraph">
                  <wp:posOffset>2374505</wp:posOffset>
                </wp:positionV>
                <wp:extent cx="26280" cy="209880"/>
                <wp:effectExtent l="38100" t="38100" r="31115" b="381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6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60.45pt;margin-top:186.35pt;width:3.45pt;height:18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">
                <v:imagedata r:id="rId77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4447409</wp:posOffset>
                </wp:positionH>
                <wp:positionV relativeFrom="paragraph">
                  <wp:posOffset>2483945</wp:posOffset>
                </wp:positionV>
                <wp:extent cx="120960" cy="99720"/>
                <wp:effectExtent l="38100" t="38100" r="31750" b="527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20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49.25pt;margin-top:194.7pt;width:10.7pt;height:9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">
                <v:imagedata r:id="rId77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4045289</wp:posOffset>
                </wp:positionH>
                <wp:positionV relativeFrom="paragraph">
                  <wp:posOffset>2478545</wp:posOffset>
                </wp:positionV>
                <wp:extent cx="248400" cy="126000"/>
                <wp:effectExtent l="38100" t="38100" r="37465" b="457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48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17.8pt;margin-top:194.25pt;width:21.25pt;height:11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">
                <v:imagedata r:id="rId77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4111169</wp:posOffset>
                </wp:positionH>
                <wp:positionV relativeFrom="paragraph">
                  <wp:posOffset>2339585</wp:posOffset>
                </wp:positionV>
                <wp:extent cx="15120" cy="272520"/>
                <wp:effectExtent l="38100" t="19050" r="42545" b="323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51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22.9pt;margin-top:183.85pt;width:2.65pt;height:22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">
                <v:imagedata r:id="rId77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3687449</wp:posOffset>
                </wp:positionH>
                <wp:positionV relativeFrom="paragraph">
                  <wp:posOffset>2487545</wp:posOffset>
                </wp:positionV>
                <wp:extent cx="114480" cy="138240"/>
                <wp:effectExtent l="38100" t="38100" r="38100" b="336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4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89.7pt;margin-top:195.55pt;width:10.55pt;height:12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">
                <v:imagedata r:id="rId77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3512849</wp:posOffset>
                </wp:positionH>
                <wp:positionV relativeFrom="paragraph">
                  <wp:posOffset>2292785</wp:posOffset>
                </wp:positionV>
                <wp:extent cx="158040" cy="266760"/>
                <wp:effectExtent l="19050" t="38100" r="33020" b="381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580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75.85pt;margin-top:179.65pt;width:13.5pt;height:22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">
                <v:imagedata r:id="rId78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3498089</wp:posOffset>
                </wp:positionH>
                <wp:positionV relativeFrom="paragraph">
                  <wp:posOffset>2288465</wp:posOffset>
                </wp:positionV>
                <wp:extent cx="17640" cy="284040"/>
                <wp:effectExtent l="38100" t="38100" r="40005" b="400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76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74.75pt;margin-top:179.5pt;width:2.9pt;height:23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">
                <v:imagedata r:id="rId78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3148889</wp:posOffset>
                </wp:positionH>
                <wp:positionV relativeFrom="paragraph">
                  <wp:posOffset>2377025</wp:posOffset>
                </wp:positionV>
                <wp:extent cx="102960" cy="13680"/>
                <wp:effectExtent l="38100" t="38100" r="30480" b="438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2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47pt;margin-top:186.7pt;width:9.35pt;height:2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">
                <v:imagedata r:id="rId78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3193889</wp:posOffset>
                </wp:positionH>
                <wp:positionV relativeFrom="paragraph">
                  <wp:posOffset>2228345</wp:posOffset>
                </wp:positionV>
                <wp:extent cx="44640" cy="314280"/>
                <wp:effectExtent l="38100" t="38100" r="50800" b="292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446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50.6pt;margin-top:174.9pt;width:5.15pt;height:26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">
                <v:imagedata r:id="rId78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3101009</wp:posOffset>
                </wp:positionH>
                <wp:positionV relativeFrom="paragraph">
                  <wp:posOffset>2276585</wp:posOffset>
                </wp:positionV>
                <wp:extent cx="40680" cy="274320"/>
                <wp:effectExtent l="38100" t="38100" r="35560" b="304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406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43.15pt;margin-top:178.8pt;width:4.5pt;height:22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">
                <v:imagedata r:id="rId78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2948369</wp:posOffset>
                </wp:positionH>
                <wp:positionV relativeFrom="paragraph">
                  <wp:posOffset>2385305</wp:posOffset>
                </wp:positionV>
                <wp:extent cx="119880" cy="151920"/>
                <wp:effectExtent l="38100" t="38100" r="33020" b="196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9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31.2pt;margin-top:187.3pt;width:10.75pt;height:13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">
                <v:imagedata r:id="rId79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2764049</wp:posOffset>
                </wp:positionH>
                <wp:positionV relativeFrom="paragraph">
                  <wp:posOffset>2230865</wp:posOffset>
                </wp:positionV>
                <wp:extent cx="132480" cy="294480"/>
                <wp:effectExtent l="57150" t="38100" r="39370" b="2984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324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16.65pt;margin-top:175.05pt;width:12.5pt;height:24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">
                <v:imagedata r:id="rId79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2633369</wp:posOffset>
                </wp:positionH>
                <wp:positionV relativeFrom="paragraph">
                  <wp:posOffset>2371625</wp:posOffset>
                </wp:positionV>
                <wp:extent cx="141120" cy="138240"/>
                <wp:effectExtent l="19050" t="38100" r="30480" b="3365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41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06.45pt;margin-top:185.9pt;width:12.2pt;height:12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">
                <v:imagedata r:id="rId79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2375969</wp:posOffset>
                </wp:positionH>
                <wp:positionV relativeFrom="paragraph">
                  <wp:posOffset>2368745</wp:posOffset>
                </wp:positionV>
                <wp:extent cx="92160" cy="136080"/>
                <wp:effectExtent l="38100" t="38100" r="41275" b="355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92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86.2pt;margin-top:185.7pt;width:8.8pt;height:11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">
                <v:imagedata r:id="rId79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2243489</wp:posOffset>
                </wp:positionH>
                <wp:positionV relativeFrom="paragraph">
                  <wp:posOffset>2377385</wp:posOffset>
                </wp:positionV>
                <wp:extent cx="104400" cy="116280"/>
                <wp:effectExtent l="38100" t="38100" r="29210" b="361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4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75.7pt;margin-top:186.35pt;width:9.45pt;height:10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">
                <v:imagedata r:id="rId79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1927409</wp:posOffset>
                </wp:positionH>
                <wp:positionV relativeFrom="paragraph">
                  <wp:posOffset>2299625</wp:posOffset>
                </wp:positionV>
                <wp:extent cx="312840" cy="208440"/>
                <wp:effectExtent l="19050" t="38100" r="30480" b="3937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12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51.15pt;margin-top:180.25pt;width:25.55pt;height:18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">
                <v:imagedata r:id="rId80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1982129</wp:posOffset>
                </wp:positionH>
                <wp:positionV relativeFrom="paragraph">
                  <wp:posOffset>2290265</wp:posOffset>
                </wp:positionV>
                <wp:extent cx="25920" cy="212400"/>
                <wp:effectExtent l="19050" t="19050" r="31750" b="165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59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55.75pt;margin-top:179.65pt;width:3.05pt;height:17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">
                <v:imagedata r:id="rId80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4136369</wp:posOffset>
                </wp:positionH>
                <wp:positionV relativeFrom="paragraph">
                  <wp:posOffset>2033585</wp:posOffset>
                </wp:positionV>
                <wp:extent cx="267120" cy="385200"/>
                <wp:effectExtent l="57150" t="38100" r="57150" b="533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6712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24.75pt;margin-top:159.15pt;width:23pt;height:32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">
                <v:imagedata r:id="rId80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4169489</wp:posOffset>
                </wp:positionH>
                <wp:positionV relativeFrom="paragraph">
                  <wp:posOffset>1893905</wp:posOffset>
                </wp:positionV>
                <wp:extent cx="34560" cy="303120"/>
                <wp:effectExtent l="19050" t="19050" r="22860" b="209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45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28.05pt;margin-top:148.9pt;width:3.45pt;height:24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">
                <v:imagedata r:id="rId80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4127009</wp:posOffset>
                </wp:positionH>
                <wp:positionV relativeFrom="paragraph">
                  <wp:posOffset>1858625</wp:posOffset>
                </wp:positionV>
                <wp:extent cx="12600" cy="43560"/>
                <wp:effectExtent l="19050" t="19050" r="26035" b="330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24.4pt;margin-top:145.65pt;width:1.9pt;height:4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">
                <v:imagedata r:id="rId80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4078049</wp:posOffset>
                </wp:positionH>
                <wp:positionV relativeFrom="paragraph">
                  <wp:posOffset>2050865</wp:posOffset>
                </wp:positionV>
                <wp:extent cx="32760" cy="93960"/>
                <wp:effectExtent l="38100" t="19050" r="24765" b="209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32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20.15pt;margin-top:161.05pt;width:3.8pt;height:8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">
                <v:imagedata r:id="rId81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3954209</wp:posOffset>
                </wp:positionH>
                <wp:positionV relativeFrom="paragraph">
                  <wp:posOffset>2041865</wp:posOffset>
                </wp:positionV>
                <wp:extent cx="108360" cy="110520"/>
                <wp:effectExtent l="19050" t="38100" r="25400" b="419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08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10.9pt;margin-top:159.9pt;width:9.2pt;height:10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">
                <v:imagedata r:id="rId81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3902729</wp:posOffset>
                </wp:positionH>
                <wp:positionV relativeFrom="paragraph">
                  <wp:posOffset>2015585</wp:posOffset>
                </wp:positionV>
                <wp:extent cx="0" cy="1800"/>
                <wp:effectExtent l="0" t="0" r="0" b="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07.3pt;margin-top:158.7pt;width:0;height: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">
                <v:imagedata r:id="rId81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3876809</wp:posOffset>
                </wp:positionH>
                <wp:positionV relativeFrom="paragraph">
                  <wp:posOffset>2082185</wp:posOffset>
                </wp:positionV>
                <wp:extent cx="24480" cy="108360"/>
                <wp:effectExtent l="38100" t="19050" r="33020" b="254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4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04.35pt;margin-top:163.65pt;width:3.2pt;height:9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">
                <v:imagedata r:id="rId81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3739289</wp:posOffset>
                </wp:positionH>
                <wp:positionV relativeFrom="paragraph">
                  <wp:posOffset>2031785</wp:posOffset>
                </wp:positionV>
                <wp:extent cx="104400" cy="28440"/>
                <wp:effectExtent l="19050" t="19050" r="29210" b="292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4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93.55pt;margin-top:159.5pt;width:9.3pt;height:2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">
                <v:imagedata r:id="rId81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3771329</wp:posOffset>
                </wp:positionH>
                <wp:positionV relativeFrom="paragraph">
                  <wp:posOffset>1871945</wp:posOffset>
                </wp:positionV>
                <wp:extent cx="126720" cy="331560"/>
                <wp:effectExtent l="19050" t="38100" r="26035" b="495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67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96pt;margin-top:146.5pt;width:11.15pt;height:27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">
                <v:imagedata r:id="rId82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3642809</wp:posOffset>
                </wp:positionH>
                <wp:positionV relativeFrom="paragraph">
                  <wp:posOffset>2006945</wp:posOffset>
                </wp:positionV>
                <wp:extent cx="129960" cy="23400"/>
                <wp:effectExtent l="38100" t="38100" r="22860" b="342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9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85.9pt;margin-top:157.1pt;width:11.5pt;height:3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">
                <v:imagedata r:id="rId82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3671609</wp:posOffset>
                </wp:positionH>
                <wp:positionV relativeFrom="paragraph">
                  <wp:posOffset>1877705</wp:posOffset>
                </wp:positionV>
                <wp:extent cx="111960" cy="323640"/>
                <wp:effectExtent l="38100" t="38100" r="21590" b="3873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19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88.15pt;margin-top:146.95pt;width:10pt;height:27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">
                <v:imagedata r:id="rId82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3529409</wp:posOffset>
                </wp:positionH>
                <wp:positionV relativeFrom="paragraph">
                  <wp:posOffset>2014145</wp:posOffset>
                </wp:positionV>
                <wp:extent cx="122760" cy="104040"/>
                <wp:effectExtent l="19050" t="38100" r="29845" b="298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2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77.05pt;margin-top:157.9pt;width:10.7pt;height:9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">
                <v:imagedata r:id="rId82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3246089</wp:posOffset>
                </wp:positionH>
                <wp:positionV relativeFrom="paragraph">
                  <wp:posOffset>1979225</wp:posOffset>
                </wp:positionV>
                <wp:extent cx="124920" cy="121680"/>
                <wp:effectExtent l="19050" t="38100" r="27940" b="311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4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55.15pt;margin-top:155.5pt;width:10.55pt;height:1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">
                <v:imagedata r:id="rId82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3121169</wp:posOffset>
                </wp:positionH>
                <wp:positionV relativeFrom="paragraph">
                  <wp:posOffset>1990385</wp:posOffset>
                </wp:positionV>
                <wp:extent cx="90360" cy="140040"/>
                <wp:effectExtent l="38100" t="38100" r="24130" b="317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0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45.15pt;margin-top:156pt;width:8.4pt;height:12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">
                <v:imagedata r:id="rId83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2967449</wp:posOffset>
                </wp:positionH>
                <wp:positionV relativeFrom="paragraph">
                  <wp:posOffset>1913345</wp:posOffset>
                </wp:positionV>
                <wp:extent cx="140040" cy="209520"/>
                <wp:effectExtent l="19050" t="38100" r="31750" b="387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400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33.2pt;margin-top:149.7pt;width:11.8pt;height:18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">
                <v:imagedata r:id="rId83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2848289</wp:posOffset>
                </wp:positionH>
                <wp:positionV relativeFrom="paragraph">
                  <wp:posOffset>2030705</wp:posOffset>
                </wp:positionV>
                <wp:extent cx="106200" cy="297720"/>
                <wp:effectExtent l="57150" t="38100" r="46355" b="457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062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23.25pt;margin-top:158.95pt;width:10.35pt;height:25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">
                <v:imagedata r:id="rId83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2773769</wp:posOffset>
                </wp:positionH>
                <wp:positionV relativeFrom="paragraph">
                  <wp:posOffset>1984265</wp:posOffset>
                </wp:positionV>
                <wp:extent cx="7920" cy="8280"/>
                <wp:effectExtent l="19050" t="19050" r="30480" b="298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17.8pt;margin-top:155.75pt;width:1.6pt;height:1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">
                <v:imagedata r:id="rId83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2787449</wp:posOffset>
                </wp:positionH>
                <wp:positionV relativeFrom="paragraph">
                  <wp:posOffset>2042585</wp:posOffset>
                </wp:positionV>
                <wp:extent cx="26640" cy="71640"/>
                <wp:effectExtent l="19050" t="19050" r="31115" b="241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6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18.8pt;margin-top:160.4pt;width:3.15pt;height:6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">
                <v:imagedata r:id="rId83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2662169</wp:posOffset>
                </wp:positionH>
                <wp:positionV relativeFrom="paragraph">
                  <wp:posOffset>1943225</wp:posOffset>
                </wp:positionV>
                <wp:extent cx="99000" cy="180360"/>
                <wp:effectExtent l="19050" t="19050" r="15875" b="292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9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09pt;margin-top:152.65pt;width:8.65pt;height:15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">
                <v:imagedata r:id="rId84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2240609</wp:posOffset>
                </wp:positionH>
                <wp:positionV relativeFrom="paragraph">
                  <wp:posOffset>2010905</wp:posOffset>
                </wp:positionV>
                <wp:extent cx="180720" cy="140040"/>
                <wp:effectExtent l="19050" t="38100" r="29210" b="508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80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75.95pt;margin-top:157.45pt;width:15.2pt;height:12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">
                <v:imagedata r:id="rId84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2101289</wp:posOffset>
                </wp:positionH>
                <wp:positionV relativeFrom="paragraph">
                  <wp:posOffset>2051945</wp:posOffset>
                </wp:positionV>
                <wp:extent cx="109080" cy="120240"/>
                <wp:effectExtent l="19050" t="38100" r="24765" b="3238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9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64.55pt;margin-top:160.8pt;width:9.7pt;height:11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">
                <v:imagedata r:id="rId84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1967369</wp:posOffset>
                </wp:positionH>
                <wp:positionV relativeFrom="paragraph">
                  <wp:posOffset>1955105</wp:posOffset>
                </wp:positionV>
                <wp:extent cx="114480" cy="256680"/>
                <wp:effectExtent l="19050" t="19050" r="19050" b="292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44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54.1pt;margin-top:153.75pt;width:10pt;height:21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">
                <v:imagedata r:id="rId84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3744329</wp:posOffset>
                </wp:positionH>
                <wp:positionV relativeFrom="paragraph">
                  <wp:posOffset>1671425</wp:posOffset>
                </wp:positionV>
                <wp:extent cx="160560" cy="20880"/>
                <wp:effectExtent l="19050" t="38100" r="30480" b="368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60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94.2pt;margin-top:131.35pt;width:13.6pt;height:2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">
                <v:imagedata r:id="rId84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3808769</wp:posOffset>
                </wp:positionH>
                <wp:positionV relativeFrom="paragraph">
                  <wp:posOffset>1577465</wp:posOffset>
                </wp:positionV>
                <wp:extent cx="13680" cy="246240"/>
                <wp:effectExtent l="38100" t="38100" r="43815" b="400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36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98.9pt;margin-top:123.7pt;width:3pt;height:20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">
                <v:imagedata r:id="rId85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3663329</wp:posOffset>
                </wp:positionH>
                <wp:positionV relativeFrom="paragraph">
                  <wp:posOffset>1667825</wp:posOffset>
                </wp:positionV>
                <wp:extent cx="118440" cy="153360"/>
                <wp:effectExtent l="19050" t="38100" r="15240" b="3746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8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87.55pt;margin-top:130.7pt;width:11.15pt;height:13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">
                <v:imagedata r:id="rId85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3530489</wp:posOffset>
                </wp:positionH>
                <wp:positionV relativeFrom="paragraph">
                  <wp:posOffset>1719305</wp:posOffset>
                </wp:positionV>
                <wp:extent cx="145080" cy="95040"/>
                <wp:effectExtent l="38100" t="38100" r="26670" b="387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5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77.1pt;margin-top:134.45pt;width:12.6pt;height:9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">
                <v:imagedata r:id="rId85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3373529</wp:posOffset>
                </wp:positionH>
                <wp:positionV relativeFrom="paragraph">
                  <wp:posOffset>1734785</wp:posOffset>
                </wp:positionV>
                <wp:extent cx="148680" cy="120960"/>
                <wp:effectExtent l="19050" t="38100" r="22860" b="508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48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64.95pt;margin-top:135.7pt;width:12.6pt;height:11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">
                <v:imagedata r:id="rId85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3103889</wp:posOffset>
                </wp:positionH>
                <wp:positionV relativeFrom="paragraph">
                  <wp:posOffset>1640105</wp:posOffset>
                </wp:positionV>
                <wp:extent cx="104040" cy="217440"/>
                <wp:effectExtent l="38100" t="38100" r="48895" b="4953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40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43.7pt;margin-top:128.35pt;width:9.9pt;height:18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">
                <v:imagedata r:id="rId85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2969249</wp:posOffset>
                </wp:positionH>
                <wp:positionV relativeFrom="paragraph">
                  <wp:posOffset>1615265</wp:posOffset>
                </wp:positionV>
                <wp:extent cx="122040" cy="243000"/>
                <wp:effectExtent l="19050" t="38100" r="30480" b="431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20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33.2pt;margin-top:126.35pt;width:10.7pt;height:20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">
                <v:imagedata r:id="rId86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2981489</wp:posOffset>
                </wp:positionH>
                <wp:positionV relativeFrom="paragraph">
                  <wp:posOffset>1626785</wp:posOffset>
                </wp:positionV>
                <wp:extent cx="11520" cy="210240"/>
                <wp:effectExtent l="38100" t="19050" r="26670" b="184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15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34pt;margin-top:127.75pt;width:2.1pt;height:17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">
                <v:imagedata r:id="rId86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2732369</wp:posOffset>
                </wp:positionH>
                <wp:positionV relativeFrom="paragraph">
                  <wp:posOffset>1579265</wp:posOffset>
                </wp:positionV>
                <wp:extent cx="24840" cy="240480"/>
                <wp:effectExtent l="38100" t="38100" r="51435" b="266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248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14.25pt;margin-top:123.8pt;width:3.7pt;height:20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">
                <v:imagedata r:id="rId86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2496209</wp:posOffset>
                </wp:positionH>
                <wp:positionV relativeFrom="paragraph">
                  <wp:posOffset>1703105</wp:posOffset>
                </wp:positionV>
                <wp:extent cx="240480" cy="115560"/>
                <wp:effectExtent l="19050" t="38100" r="26670" b="374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40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96.2pt;margin-top:133.25pt;width:19.6pt;height:10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">
                <v:imagedata r:id="rId86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2543009</wp:posOffset>
                </wp:positionH>
                <wp:positionV relativeFrom="paragraph">
                  <wp:posOffset>1595465</wp:posOffset>
                </wp:positionV>
                <wp:extent cx="16560" cy="240120"/>
                <wp:effectExtent l="38100" t="19050" r="40640" b="266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6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99.6pt;margin-top:125.35pt;width:2.7pt;height:19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">
                <v:imagedata r:id="rId86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2315489</wp:posOffset>
                </wp:positionH>
                <wp:positionV relativeFrom="paragraph">
                  <wp:posOffset>1722185</wp:posOffset>
                </wp:positionV>
                <wp:extent cx="186480" cy="123120"/>
                <wp:effectExtent l="19050" t="38100" r="23495" b="4889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86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181.95pt;margin-top:134.8pt;width:15.8pt;height:11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">
                <v:imagedata r:id="rId87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2324129</wp:posOffset>
                </wp:positionH>
                <wp:positionV relativeFrom="paragraph">
                  <wp:posOffset>1584305</wp:posOffset>
                </wp:positionV>
                <wp:extent cx="98640" cy="274320"/>
                <wp:effectExtent l="19050" t="38100" r="34925" b="304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86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82.1pt;margin-top:123.85pt;width:8.85pt;height:23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">
                <v:imagedata r:id="rId87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2074649</wp:posOffset>
                </wp:positionH>
                <wp:positionV relativeFrom="paragraph">
                  <wp:posOffset>1732625</wp:posOffset>
                </wp:positionV>
                <wp:extent cx="95040" cy="137160"/>
                <wp:effectExtent l="19050" t="38100" r="38735" b="533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5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162.45pt;margin-top:135.6pt;width:9.3pt;height:12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">
                <v:imagedata r:id="rId87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1948289</wp:posOffset>
                </wp:positionH>
                <wp:positionV relativeFrom="paragraph">
                  <wp:posOffset>1725425</wp:posOffset>
                </wp:positionV>
                <wp:extent cx="123120" cy="153720"/>
                <wp:effectExtent l="19050" t="38100" r="29845" b="368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23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53.1pt;margin-top:135.1pt;width:10.3pt;height:13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">
                <v:imagedata r:id="rId87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4201529</wp:posOffset>
                </wp:positionH>
                <wp:positionV relativeFrom="paragraph">
                  <wp:posOffset>1451105</wp:posOffset>
                </wp:positionV>
                <wp:extent cx="30960" cy="141840"/>
                <wp:effectExtent l="38100" t="19050" r="26670" b="2984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0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30.6pt;margin-top:113.8pt;width:3.65pt;height:11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">
                <v:imagedata r:id="rId87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3943769</wp:posOffset>
                </wp:positionH>
                <wp:positionV relativeFrom="paragraph">
                  <wp:posOffset>1289825</wp:posOffset>
                </wp:positionV>
                <wp:extent cx="217080" cy="167040"/>
                <wp:effectExtent l="19050" t="38100" r="31115" b="4254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170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09.95pt;margin-top:100.65pt;width:17.95pt;height:14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">
                <v:imagedata r:id="rId88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3997769</wp:posOffset>
                </wp:positionH>
                <wp:positionV relativeFrom="paragraph">
                  <wp:posOffset>1195505</wp:posOffset>
                </wp:positionV>
                <wp:extent cx="14400" cy="241200"/>
                <wp:effectExtent l="38100" t="19050" r="43180" b="260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44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13.8pt;margin-top:93.7pt;width:2.6pt;height:19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">
                <v:imagedata r:id="rId88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3764849</wp:posOffset>
                </wp:positionH>
                <wp:positionV relativeFrom="paragraph">
                  <wp:posOffset>1327265</wp:posOffset>
                </wp:positionV>
                <wp:extent cx="216000" cy="142200"/>
                <wp:effectExtent l="19050" t="38100" r="31750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16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95.55pt;margin-top:103.75pt;width:18.1pt;height:12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">
                <v:imagedata r:id="rId88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3650009</wp:posOffset>
                </wp:positionH>
                <wp:positionV relativeFrom="paragraph">
                  <wp:posOffset>1330505</wp:posOffset>
                </wp:positionV>
                <wp:extent cx="93600" cy="132840"/>
                <wp:effectExtent l="38100" t="38100" r="40005" b="3873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3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86.45pt;margin-top:103.95pt;width:8.75pt;height:11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">
                <v:imagedata r:id="rId88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3522209</wp:posOffset>
                </wp:positionH>
                <wp:positionV relativeFrom="paragraph">
                  <wp:posOffset>1351385</wp:posOffset>
                </wp:positionV>
                <wp:extent cx="128520" cy="114480"/>
                <wp:effectExtent l="19050" t="38100" r="24130" b="381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2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76.45pt;margin-top:105.55pt;width:11.2pt;height:10.5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">
                <v:imagedata r:id="rId88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3490889</wp:posOffset>
                </wp:positionH>
                <wp:positionV relativeFrom="paragraph">
                  <wp:posOffset>1257425</wp:posOffset>
                </wp:positionV>
                <wp:extent cx="21960" cy="240480"/>
                <wp:effectExtent l="19050" t="38100" r="16510" b="266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19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74pt;margin-top:98.4pt;width:2.8pt;height:20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">
                <v:imagedata r:id="rId89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3379649</wp:posOffset>
                </wp:positionH>
                <wp:positionV relativeFrom="paragraph">
                  <wp:posOffset>1354265</wp:posOffset>
                </wp:positionV>
                <wp:extent cx="87120" cy="300960"/>
                <wp:effectExtent l="38100" t="38100" r="46355" b="4254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871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65.15pt;margin-top:105.7pt;width:8.75pt;height:25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">
                <v:imagedata r:id="rId89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3047729</wp:posOffset>
                </wp:positionH>
                <wp:positionV relativeFrom="paragraph">
                  <wp:posOffset>1265345</wp:posOffset>
                </wp:positionV>
                <wp:extent cx="80280" cy="224280"/>
                <wp:effectExtent l="38100" t="19050" r="34290" b="234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0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39pt;margin-top:99.2pt;width:7.7pt;height:18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">
                <v:imagedata r:id="rId89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2922809</wp:posOffset>
                </wp:positionH>
                <wp:positionV relativeFrom="paragraph">
                  <wp:posOffset>1375865</wp:posOffset>
                </wp:positionV>
                <wp:extent cx="101520" cy="319680"/>
                <wp:effectExtent l="38100" t="38100" r="32385" b="4254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152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29.8pt;margin-top:107.45pt;width:9.35pt;height:2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">
                <v:imagedata r:id="rId89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2814449</wp:posOffset>
                </wp:positionH>
                <wp:positionV relativeFrom="paragraph">
                  <wp:posOffset>1369385</wp:posOffset>
                </wp:positionV>
                <wp:extent cx="126720" cy="118800"/>
                <wp:effectExtent l="38100" t="38100" r="26035" b="336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26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20.65pt;margin-top:107.35pt;width:11.15pt;height:10.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">
                <v:imagedata r:id="rId89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2653529</wp:posOffset>
                </wp:positionH>
                <wp:positionV relativeFrom="paragraph">
                  <wp:posOffset>1356785</wp:posOffset>
                </wp:positionV>
                <wp:extent cx="106200" cy="128880"/>
                <wp:effectExtent l="38100" t="38100" r="46355" b="4318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6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08.05pt;margin-top:106.15pt;width:10pt;height:11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">
                <v:imagedata r:id="rId90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2526809</wp:posOffset>
                </wp:positionH>
                <wp:positionV relativeFrom="paragraph">
                  <wp:posOffset>1360025</wp:posOffset>
                </wp:positionV>
                <wp:extent cx="115200" cy="146880"/>
                <wp:effectExtent l="19050" t="38100" r="18415" b="438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5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98.35pt;margin-top:106.2pt;width:9.85pt;height:13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">
                <v:imagedata r:id="rId90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2292449</wp:posOffset>
                </wp:positionH>
                <wp:positionV relativeFrom="paragraph">
                  <wp:posOffset>1303505</wp:posOffset>
                </wp:positionV>
                <wp:extent cx="235080" cy="198720"/>
                <wp:effectExtent l="19050" t="38100" r="31750" b="304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35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79.75pt;margin-top:101.8pt;width:19.5pt;height:17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">
                <v:imagedata r:id="rId90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2332049</wp:posOffset>
                </wp:positionH>
                <wp:positionV relativeFrom="paragraph">
                  <wp:posOffset>1310345</wp:posOffset>
                </wp:positionV>
                <wp:extent cx="27360" cy="232560"/>
                <wp:effectExtent l="19050" t="38100" r="29845" b="3429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73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83.35pt;margin-top:102.6pt;width:3.2pt;height:19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">
                <v:imagedata r:id="rId90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2079689</wp:posOffset>
                </wp:positionH>
                <wp:positionV relativeFrom="paragraph">
                  <wp:posOffset>1481345</wp:posOffset>
                </wp:positionV>
                <wp:extent cx="84960" cy="128520"/>
                <wp:effectExtent l="19050" t="19050" r="29845" b="241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4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62.9pt;margin-top:115.85pt;width:7.75pt;height:11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">
                <v:imagedata r:id="rId90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1941089</wp:posOffset>
                </wp:positionH>
                <wp:positionV relativeFrom="paragraph">
                  <wp:posOffset>1282265</wp:posOffset>
                </wp:positionV>
                <wp:extent cx="128880" cy="262440"/>
                <wp:effectExtent l="38100" t="38100" r="24130" b="425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88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52pt;margin-top:100.3pt;width:11.9pt;height:22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">
                <v:imagedata r:id="rId91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3849809</wp:posOffset>
                </wp:positionH>
                <wp:positionV relativeFrom="paragraph">
                  <wp:posOffset>999665</wp:posOffset>
                </wp:positionV>
                <wp:extent cx="112680" cy="164880"/>
                <wp:effectExtent l="38100" t="38100" r="40005" b="260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126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02.4pt;margin-top:78.05pt;width:10.45pt;height:14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">
                <v:imagedata r:id="rId91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3764489</wp:posOffset>
                </wp:positionH>
                <wp:positionV relativeFrom="paragraph">
                  <wp:posOffset>1015505</wp:posOffset>
                </wp:positionV>
                <wp:extent cx="84600" cy="144720"/>
                <wp:effectExtent l="38100" t="38100" r="29845" b="273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4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295.4pt;margin-top:79.05pt;width:7.9pt;height:12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">
                <v:imagedata r:id="rId91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3728849</wp:posOffset>
                </wp:positionH>
                <wp:positionV relativeFrom="paragraph">
                  <wp:posOffset>979865</wp:posOffset>
                </wp:positionV>
                <wp:extent cx="360" cy="7200"/>
                <wp:effectExtent l="0" t="0" r="0" b="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93pt;margin-top:76.55pt;width:1.2pt;height:1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">
                <v:imagedata r:id="rId91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3701849</wp:posOffset>
                </wp:positionH>
                <wp:positionV relativeFrom="paragraph">
                  <wp:posOffset>1010465</wp:posOffset>
                </wp:positionV>
                <wp:extent cx="10080" cy="93600"/>
                <wp:effectExtent l="38100" t="19050" r="28575" b="209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90.5pt;margin-top:79.1pt;width:2.2pt;height:8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">
                <v:imagedata r:id="rId91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3410969</wp:posOffset>
                </wp:positionH>
                <wp:positionV relativeFrom="paragraph">
                  <wp:posOffset>1025945</wp:posOffset>
                </wp:positionV>
                <wp:extent cx="249120" cy="94680"/>
                <wp:effectExtent l="38100" t="38100" r="17780" b="387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49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67.75pt;margin-top:79.9pt;width:20.75pt;height:9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">
                <v:imagedata r:id="rId92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3432569</wp:posOffset>
                </wp:positionH>
                <wp:positionV relativeFrom="paragraph">
                  <wp:posOffset>908225</wp:posOffset>
                </wp:positionV>
                <wp:extent cx="22320" cy="244080"/>
                <wp:effectExtent l="38100" t="19050" r="34925" b="228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23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69.4pt;margin-top:71.05pt;width:3pt;height:20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">
                <v:imagedata r:id="rId92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3279569</wp:posOffset>
                </wp:positionH>
                <wp:positionV relativeFrom="paragraph">
                  <wp:posOffset>921185</wp:posOffset>
                </wp:positionV>
                <wp:extent cx="109440" cy="233280"/>
                <wp:effectExtent l="38100" t="38100" r="43180" b="336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94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57.7pt;margin-top:72.1pt;width:10pt;height:19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">
                <v:imagedata r:id="rId92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3141329</wp:posOffset>
                </wp:positionH>
                <wp:positionV relativeFrom="paragraph">
                  <wp:posOffset>1055465</wp:posOffset>
                </wp:positionV>
                <wp:extent cx="106560" cy="122040"/>
                <wp:effectExtent l="38100" t="19050" r="27305" b="304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6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46.6pt;margin-top:82.85pt;width:9.9pt;height:10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">
                <v:imagedata r:id="rId92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2677649</wp:posOffset>
                </wp:positionH>
                <wp:positionV relativeFrom="paragraph">
                  <wp:posOffset>1003625</wp:posOffset>
                </wp:positionV>
                <wp:extent cx="120960" cy="189360"/>
                <wp:effectExtent l="38100" t="38100" r="12700" b="393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09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210.05pt;margin-top:78.5pt;width:11.15pt;height:16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">
                <v:imagedata r:id="rId92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2524649</wp:posOffset>
                </wp:positionH>
                <wp:positionV relativeFrom="paragraph">
                  <wp:posOffset>1018025</wp:posOffset>
                </wp:positionV>
                <wp:extent cx="129240" cy="144000"/>
                <wp:effectExtent l="19050" t="19050" r="23495" b="279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9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98.1pt;margin-top:79.9pt;width:11.15pt;height:12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">
                <v:imagedata r:id="rId93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2343569</wp:posOffset>
                </wp:positionH>
                <wp:positionV relativeFrom="paragraph">
                  <wp:posOffset>1036385</wp:posOffset>
                </wp:positionV>
                <wp:extent cx="180000" cy="13680"/>
                <wp:effectExtent l="19050" t="38100" r="29845" b="2476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80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83.85pt;margin-top:81.15pt;width:15.05pt;height:2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">
                <v:imagedata r:id="rId93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2431049</wp:posOffset>
                </wp:positionH>
                <wp:positionV relativeFrom="paragraph">
                  <wp:posOffset>900665</wp:posOffset>
                </wp:positionV>
                <wp:extent cx="28440" cy="295560"/>
                <wp:effectExtent l="38100" t="38100" r="48260" b="285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84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90.5pt;margin-top:70.35pt;width:4.05pt;height:24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">
                <v:imagedata r:id="rId93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2161409</wp:posOffset>
                </wp:positionH>
                <wp:positionV relativeFrom="paragraph">
                  <wp:posOffset>1027745</wp:posOffset>
                </wp:positionV>
                <wp:extent cx="232560" cy="144000"/>
                <wp:effectExtent l="19050" t="38100" r="34290" b="279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32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69.5pt;margin-top:80.2pt;width:19.3pt;height:12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">
                <v:imagedata r:id="rId93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2185169</wp:posOffset>
                </wp:positionH>
                <wp:positionV relativeFrom="paragraph">
                  <wp:posOffset>875465</wp:posOffset>
                </wp:positionV>
                <wp:extent cx="71640" cy="333000"/>
                <wp:effectExtent l="38100" t="38100" r="24130" b="2921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16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71.15pt;margin-top:68.1pt;width:6.9pt;height:27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">
                <v:imagedata r:id="rId93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1994009</wp:posOffset>
                </wp:positionH>
                <wp:positionV relativeFrom="paragraph">
                  <wp:posOffset>1106225</wp:posOffset>
                </wp:positionV>
                <wp:extent cx="102960" cy="14400"/>
                <wp:effectExtent l="19050" t="19050" r="30480" b="241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2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56.25pt;margin-top:86.65pt;width:9.15pt;height:1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">
                <v:imagedata r:id="rId94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5174969</wp:posOffset>
                </wp:positionH>
                <wp:positionV relativeFrom="paragraph">
                  <wp:posOffset>1534265</wp:posOffset>
                </wp:positionV>
                <wp:extent cx="60840" cy="351360"/>
                <wp:effectExtent l="38100" t="38100" r="34925" b="488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084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06.6pt;margin-top:119.95pt;width:6.05pt;height:29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">
                <v:imagedata r:id="rId94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5045009</wp:posOffset>
                </wp:positionH>
                <wp:positionV relativeFrom="paragraph">
                  <wp:posOffset>1640465</wp:posOffset>
                </wp:positionV>
                <wp:extent cx="135720" cy="30600"/>
                <wp:effectExtent l="19050" t="38100" r="17145" b="266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35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96.5pt;margin-top:128.85pt;width:11.8pt;height:3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">
                <v:imagedata r:id="rId94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5035649</wp:posOffset>
                </wp:positionH>
                <wp:positionV relativeFrom="paragraph">
                  <wp:posOffset>1553345</wp:posOffset>
                </wp:positionV>
                <wp:extent cx="43560" cy="251280"/>
                <wp:effectExtent l="19050" t="19050" r="33020" b="349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35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96pt;margin-top:122pt;width:4.5pt;height:20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">
                <v:imagedata r:id="rId94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4819289</wp:posOffset>
                </wp:positionH>
                <wp:positionV relativeFrom="paragraph">
                  <wp:posOffset>1630025</wp:posOffset>
                </wp:positionV>
                <wp:extent cx="136440" cy="371160"/>
                <wp:effectExtent l="57150" t="38100" r="16510" b="4826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364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78.45pt;margin-top:127.4pt;width:12.75pt;height:31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">
                <v:imagedata r:id="rId94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4513289</wp:posOffset>
                </wp:positionH>
                <wp:positionV relativeFrom="paragraph">
                  <wp:posOffset>1754945</wp:posOffset>
                </wp:positionV>
                <wp:extent cx="155880" cy="14400"/>
                <wp:effectExtent l="57150" t="38100" r="53975" b="431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55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54.45pt;margin-top:137.25pt;width:14.25pt;height:3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">
                <v:imagedata r:id="rId95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6218249</wp:posOffset>
                </wp:positionH>
                <wp:positionV relativeFrom="paragraph">
                  <wp:posOffset>1158425</wp:posOffset>
                </wp:positionV>
                <wp:extent cx="234360" cy="205920"/>
                <wp:effectExtent l="38100" t="38100" r="32385" b="419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343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88.65pt;margin-top:90.25pt;width:19.8pt;height:17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">
                <v:imagedata r:id="rId95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5820089</wp:posOffset>
                </wp:positionH>
                <wp:positionV relativeFrom="paragraph">
                  <wp:posOffset>1187225</wp:posOffset>
                </wp:positionV>
                <wp:extent cx="358920" cy="144720"/>
                <wp:effectExtent l="19050" t="38100" r="22225" b="4635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58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57.55pt;margin-top:92.6pt;width:29.25pt;height:13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">
                <v:imagedata r:id="rId95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5899289</wp:posOffset>
                </wp:positionH>
                <wp:positionV relativeFrom="paragraph">
                  <wp:posOffset>1030625</wp:posOffset>
                </wp:positionV>
                <wp:extent cx="24840" cy="307080"/>
                <wp:effectExtent l="38100" t="19050" r="32385" b="171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48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63.7pt;margin-top:80.4pt;width:3.2pt;height:25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">
                <v:imagedata r:id="rId95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5670689</wp:posOffset>
                </wp:positionH>
                <wp:positionV relativeFrom="paragraph">
                  <wp:posOffset>1220705</wp:posOffset>
                </wp:positionV>
                <wp:extent cx="186840" cy="111960"/>
                <wp:effectExtent l="38100" t="38100" r="3810" b="406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86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45.55pt;margin-top:95.2pt;width:16pt;height:10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">
                <v:imagedata r:id="rId95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5554409</wp:posOffset>
                </wp:positionH>
                <wp:positionV relativeFrom="paragraph">
                  <wp:posOffset>1181105</wp:posOffset>
                </wp:positionV>
                <wp:extent cx="125640" cy="195480"/>
                <wp:effectExtent l="19050" t="38100" r="27305" b="527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56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36.65pt;margin-top:92.05pt;width:10.8pt;height:17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">
                <v:imagedata r:id="rId96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5384849</wp:posOffset>
                </wp:positionH>
                <wp:positionV relativeFrom="paragraph">
                  <wp:posOffset>1154825</wp:posOffset>
                </wp:positionV>
                <wp:extent cx="121320" cy="165600"/>
                <wp:effectExtent l="38100" t="38100" r="50165" b="444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21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23.05pt;margin-top:90.05pt;width:11.4pt;height:14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">
                <v:imagedata r:id="rId96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5253449</wp:posOffset>
                </wp:positionH>
                <wp:positionV relativeFrom="paragraph">
                  <wp:posOffset>1159505</wp:posOffset>
                </wp:positionV>
                <wp:extent cx="115920" cy="343080"/>
                <wp:effectExtent l="57150" t="38100" r="36830" b="571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159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12.65pt;margin-top:90.35pt;width:11.1pt;height:2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">
                <v:imagedata r:id="rId96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5040689</wp:posOffset>
                </wp:positionH>
                <wp:positionV relativeFrom="paragraph">
                  <wp:posOffset>1197665</wp:posOffset>
                </wp:positionV>
                <wp:extent cx="192960" cy="148680"/>
                <wp:effectExtent l="19050" t="38100" r="36195" b="4191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92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96pt;margin-top:93.4pt;width:16.35pt;height:13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">
                <v:imagedata r:id="rId96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4751609</wp:posOffset>
                </wp:positionH>
                <wp:positionV relativeFrom="paragraph">
                  <wp:posOffset>1185425</wp:posOffset>
                </wp:positionV>
                <wp:extent cx="228960" cy="165960"/>
                <wp:effectExtent l="19050" t="38100" r="19050" b="247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28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73.8pt;margin-top:92.6pt;width:18.85pt;height:14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">
                <v:imagedata r:id="rId96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4831169</wp:posOffset>
                </wp:positionH>
                <wp:positionV relativeFrom="paragraph">
                  <wp:posOffset>1053665</wp:posOffset>
                </wp:positionV>
                <wp:extent cx="15120" cy="320760"/>
                <wp:effectExtent l="38100" t="19050" r="42545" b="222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51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79.65pt;margin-top:82.45pt;width:2.7pt;height:26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">
                <v:imagedata r:id="rId97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4395569</wp:posOffset>
                </wp:positionH>
                <wp:positionV relativeFrom="paragraph">
                  <wp:posOffset>1229798</wp:posOffset>
                </wp:positionV>
                <wp:extent cx="220680" cy="18360"/>
                <wp:effectExtent l="38100" t="38100" r="46355" b="584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20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45.15pt;margin-top:95.85pt;width:19.4pt;height:3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">
                <v:imagedata r:id="rId97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6775889</wp:posOffset>
                </wp:positionH>
                <wp:positionV relativeFrom="paragraph">
                  <wp:posOffset>707438</wp:posOffset>
                </wp:positionV>
                <wp:extent cx="133920" cy="127800"/>
                <wp:effectExtent l="38100" t="57150" r="19050" b="628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33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532.45pt;margin-top:54.6pt;width:12.1pt;height:12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">
                <v:imagedata r:id="rId97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6533249</wp:posOffset>
                </wp:positionH>
                <wp:positionV relativeFrom="paragraph">
                  <wp:posOffset>490358</wp:posOffset>
                </wp:positionV>
                <wp:extent cx="191520" cy="284040"/>
                <wp:effectExtent l="57150" t="57150" r="18415" b="5905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915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513.35pt;margin-top:37.5pt;width:17.35pt;height:24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">
                <v:imagedata r:id="rId97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6316529</wp:posOffset>
                </wp:positionH>
                <wp:positionV relativeFrom="paragraph">
                  <wp:posOffset>608438</wp:posOffset>
                </wp:positionV>
                <wp:extent cx="106920" cy="135720"/>
                <wp:effectExtent l="19050" t="38100" r="26670" b="5524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06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96.85pt;margin-top:46.9pt;width:9.3pt;height:12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">
                <v:imagedata r:id="rId97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6023849</wp:posOffset>
                </wp:positionH>
                <wp:positionV relativeFrom="paragraph">
                  <wp:posOffset>628598</wp:posOffset>
                </wp:positionV>
                <wp:extent cx="285480" cy="127440"/>
                <wp:effectExtent l="38100" t="38100" r="38735" b="444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85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73.4pt;margin-top:49.1pt;width:24.4pt;height:11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">
                <v:imagedata r:id="rId98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6091529</wp:posOffset>
                </wp:positionH>
                <wp:positionV relativeFrom="paragraph">
                  <wp:posOffset>499718</wp:posOffset>
                </wp:positionV>
                <wp:extent cx="142200" cy="260280"/>
                <wp:effectExtent l="38100" t="38100" r="29845" b="450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422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78.65pt;margin-top:38.4pt;width:12.45pt;height:22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">
                <v:imagedata r:id="rId98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5658449</wp:posOffset>
                </wp:positionH>
                <wp:positionV relativeFrom="paragraph">
                  <wp:posOffset>637598</wp:posOffset>
                </wp:positionV>
                <wp:extent cx="129960" cy="108000"/>
                <wp:effectExtent l="19050" t="38100" r="22860" b="254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9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45.15pt;margin-top:49.3pt;width:10.95pt;height:9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">
                <v:imagedata r:id="rId98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5611649</wp:posOffset>
                </wp:positionH>
                <wp:positionV relativeFrom="paragraph">
                  <wp:posOffset>576038</wp:posOffset>
                </wp:positionV>
                <wp:extent cx="8280" cy="14760"/>
                <wp:effectExtent l="19050" t="38100" r="29845" b="234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41.05pt;margin-top:44.5pt;width:1.75pt;height:2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">
                <v:imagedata r:id="rId98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5575649</wp:posOffset>
                </wp:positionH>
                <wp:positionV relativeFrom="paragraph">
                  <wp:posOffset>674678</wp:posOffset>
                </wp:positionV>
                <wp:extent cx="41040" cy="89640"/>
                <wp:effectExtent l="38100" t="38100" r="35560" b="247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41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38.65pt;margin-top:52.7pt;width:4.55pt;height:8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">
                <v:imagedata r:id="rId98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5445689</wp:posOffset>
                </wp:positionH>
                <wp:positionV relativeFrom="paragraph">
                  <wp:posOffset>574598</wp:posOffset>
                </wp:positionV>
                <wp:extent cx="141120" cy="210600"/>
                <wp:effectExtent l="38100" t="38100" r="30480" b="374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41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28.45pt;margin-top:44.8pt;width:12.45pt;height:18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">
                <v:imagedata r:id="rId99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5343089</wp:posOffset>
                </wp:positionH>
                <wp:positionV relativeFrom="paragraph">
                  <wp:posOffset>669998</wp:posOffset>
                </wp:positionV>
                <wp:extent cx="109800" cy="123840"/>
                <wp:effectExtent l="38100" t="38100" r="43180" b="476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9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20.2pt;margin-top:51.8pt;width:10.15pt;height:11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">
                <v:imagedata r:id="rId99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5288369</wp:posOffset>
                </wp:positionH>
                <wp:positionV relativeFrom="paragraph">
                  <wp:posOffset>543998</wp:posOffset>
                </wp:positionV>
                <wp:extent cx="38880" cy="252000"/>
                <wp:effectExtent l="19050" t="19050" r="18415" b="342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88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15.7pt;margin-top:42.4pt;width:3.95pt;height:20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">
                <v:imagedata r:id="rId99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5108369</wp:posOffset>
                </wp:positionH>
                <wp:positionV relativeFrom="paragraph">
                  <wp:posOffset>708518</wp:posOffset>
                </wp:positionV>
                <wp:extent cx="117720" cy="339120"/>
                <wp:effectExtent l="57150" t="38100" r="53975" b="419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77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01.25pt;margin-top:54.85pt;width:11.25pt;height:28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">
                <v:imagedata r:id="rId99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4972649</wp:posOffset>
                </wp:positionH>
                <wp:positionV relativeFrom="paragraph">
                  <wp:posOffset>698798</wp:posOffset>
                </wp:positionV>
                <wp:extent cx="110160" cy="151560"/>
                <wp:effectExtent l="57150" t="38100" r="42545" b="393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0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90.55pt;margin-top:54.1pt;width:10.6pt;height:13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">
                <v:imagedata r:id="rId99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4787969</wp:posOffset>
                </wp:positionH>
                <wp:positionV relativeFrom="paragraph">
                  <wp:posOffset>736238</wp:posOffset>
                </wp:positionV>
                <wp:extent cx="187920" cy="184320"/>
                <wp:effectExtent l="38100" t="38100" r="22225" b="444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87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76pt;margin-top:57pt;width:16.15pt;height:16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">
                <v:imagedata r:id="rId100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4646489</wp:posOffset>
                </wp:positionH>
                <wp:positionV relativeFrom="paragraph">
                  <wp:posOffset>721118</wp:posOffset>
                </wp:positionV>
                <wp:extent cx="122400" cy="179280"/>
                <wp:effectExtent l="57150" t="38100" r="49530" b="4953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22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64.9pt;margin-top:55.9pt;width:11.6pt;height:1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">
                <v:imagedata r:id="rId100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4564409</wp:posOffset>
                </wp:positionH>
                <wp:positionV relativeFrom="paragraph">
                  <wp:posOffset>639758</wp:posOffset>
                </wp:positionV>
                <wp:extent cx="101520" cy="261000"/>
                <wp:effectExtent l="38100" t="19050" r="32385" b="247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15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58.5pt;margin-top:49.9pt;width:9.2pt;height:21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">
                <v:imagedata r:id="rId100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4083089</wp:posOffset>
                </wp:positionH>
                <wp:positionV relativeFrom="paragraph">
                  <wp:posOffset>760358</wp:posOffset>
                </wp:positionV>
                <wp:extent cx="193320" cy="16560"/>
                <wp:effectExtent l="19050" t="38100" r="16510" b="406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93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20.85pt;margin-top:59.4pt;width:16.2pt;height:2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">
                <v:imagedata r:id="rId100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4131329</wp:posOffset>
                </wp:positionH>
                <wp:positionV relativeFrom="paragraph">
                  <wp:posOffset>618878</wp:posOffset>
                </wp:positionV>
                <wp:extent cx="124920" cy="312840"/>
                <wp:effectExtent l="38100" t="38100" r="27940" b="495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49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24.35pt;margin-top:47.8pt;width:11.1pt;height:26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">
                <v:imagedata r:id="rId100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4024769</wp:posOffset>
                </wp:positionH>
                <wp:positionV relativeFrom="paragraph">
                  <wp:posOffset>781598</wp:posOffset>
                </wp:positionV>
                <wp:extent cx="98640" cy="130320"/>
                <wp:effectExtent l="38100" t="38100" r="34925" b="412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8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16pt;margin-top:61.15pt;width:9.55pt;height:11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">
                <v:imagedata r:id="rId101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6544769</wp:posOffset>
                </wp:positionH>
                <wp:positionV relativeFrom="paragraph">
                  <wp:posOffset>285158</wp:posOffset>
                </wp:positionV>
                <wp:extent cx="265680" cy="353520"/>
                <wp:effectExtent l="38100" t="38100" r="58420" b="469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6568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514.5pt;margin-top:21.55pt;width:22.95pt;height:29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">
                <v:imagedata r:id="rId101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6581849</wp:posOffset>
                </wp:positionH>
                <wp:positionV relativeFrom="paragraph">
                  <wp:posOffset>142958</wp:posOffset>
                </wp:positionV>
                <wp:extent cx="41760" cy="268560"/>
                <wp:effectExtent l="19050" t="19050" r="34925" b="177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417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517.75pt;margin-top:10.75pt;width:4.4pt;height:22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">
                <v:imagedata r:id="rId101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6499049</wp:posOffset>
                </wp:positionH>
                <wp:positionV relativeFrom="paragraph">
                  <wp:posOffset>176798</wp:posOffset>
                </wp:positionV>
                <wp:extent cx="16560" cy="44280"/>
                <wp:effectExtent l="19050" t="19050" r="21590" b="3238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65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511.4pt;margin-top:13.7pt;width:1.85pt;height:4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">
                <v:imagedata r:id="rId101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6470249</wp:posOffset>
                </wp:positionH>
                <wp:positionV relativeFrom="paragraph">
                  <wp:posOffset>333038</wp:posOffset>
                </wp:positionV>
                <wp:extent cx="23400" cy="92520"/>
                <wp:effectExtent l="38100" t="19050" r="34290" b="222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3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508.4pt;margin-top:25.65pt;width:3.25pt;height:8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">
                <v:imagedata r:id="rId101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6293849</wp:posOffset>
                </wp:positionH>
                <wp:positionV relativeFrom="paragraph">
                  <wp:posOffset>304958</wp:posOffset>
                </wp:positionV>
                <wp:extent cx="135000" cy="125640"/>
                <wp:effectExtent l="19050" t="38100" r="0" b="463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35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95.15pt;margin-top:23pt;width:11.4pt;height:1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">
                <v:imagedata r:id="rId102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6240569</wp:posOffset>
                </wp:positionH>
                <wp:positionV relativeFrom="paragraph">
                  <wp:posOffset>266438</wp:posOffset>
                </wp:positionV>
                <wp:extent cx="18720" cy="13320"/>
                <wp:effectExtent l="19050" t="19050" r="19685" b="254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8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90.9pt;margin-top:20.35pt;width:2.15pt;height:2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">
                <v:imagedata r:id="rId102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6077849</wp:posOffset>
                </wp:positionH>
                <wp:positionV relativeFrom="paragraph">
                  <wp:posOffset>297038</wp:posOffset>
                </wp:positionV>
                <wp:extent cx="169560" cy="132840"/>
                <wp:effectExtent l="38100" t="19050" r="40005" b="196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69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77.6pt;margin-top:22.9pt;width:14.55pt;height:11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">
                <v:imagedata r:id="rId102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6116729</wp:posOffset>
                </wp:positionH>
                <wp:positionV relativeFrom="paragraph">
                  <wp:posOffset>178238</wp:posOffset>
                </wp:positionV>
                <wp:extent cx="165960" cy="277920"/>
                <wp:effectExtent l="38100" t="38100" r="43815" b="463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659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80.65pt;margin-top:13.05pt;width:14.45pt;height:23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">
                <v:imagedata r:id="rId102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5972729</wp:posOffset>
                </wp:positionH>
                <wp:positionV relativeFrom="paragraph">
                  <wp:posOffset>319358</wp:posOffset>
                </wp:positionV>
                <wp:extent cx="145080" cy="11880"/>
                <wp:effectExtent l="38100" t="38100" r="26670" b="266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45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69.35pt;margin-top:24.35pt;width:12.7pt;height:2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">
                <v:imagedata r:id="rId102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6036089</wp:posOffset>
                </wp:positionH>
                <wp:positionV relativeFrom="paragraph">
                  <wp:posOffset>171038</wp:posOffset>
                </wp:positionV>
                <wp:extent cx="113760" cy="304200"/>
                <wp:effectExtent l="38100" t="38100" r="38735" b="387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37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74.35pt;margin-top:12.5pt;width:10.25pt;height:25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">
                <v:imagedata r:id="rId103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5862929</wp:posOffset>
                </wp:positionH>
                <wp:positionV relativeFrom="paragraph">
                  <wp:posOffset>322598</wp:posOffset>
                </wp:positionV>
                <wp:extent cx="129240" cy="127080"/>
                <wp:effectExtent l="38100" t="38100" r="23495" b="444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9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60.7pt;margin-top:24.55pt;width:11.4pt;height:11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">
                <v:imagedata r:id="rId103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5743049</wp:posOffset>
                </wp:positionH>
                <wp:positionV relativeFrom="paragraph">
                  <wp:posOffset>167438</wp:posOffset>
                </wp:positionV>
                <wp:extent cx="204480" cy="360000"/>
                <wp:effectExtent l="19050" t="19050" r="24130" b="2159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044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51.65pt;margin-top:12.85pt;width:17pt;height:29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">
                <v:imagedata r:id="rId103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5440649</wp:posOffset>
                </wp:positionH>
                <wp:positionV relativeFrom="paragraph">
                  <wp:posOffset>290558</wp:posOffset>
                </wp:positionV>
                <wp:extent cx="235800" cy="160560"/>
                <wp:effectExtent l="19050" t="38100" r="31115" b="495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35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27.55pt;margin-top:21.95pt;width:19.6pt;height:14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">
                <v:imagedata r:id="rId103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5344169</wp:posOffset>
                </wp:positionH>
                <wp:positionV relativeFrom="paragraph">
                  <wp:posOffset>306758</wp:posOffset>
                </wp:positionV>
                <wp:extent cx="52560" cy="128160"/>
                <wp:effectExtent l="38100" t="38100" r="24130" b="438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2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19.85pt;margin-top:23.25pt;width:5.45pt;height:1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">
                <v:imagedata r:id="rId103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5210969</wp:posOffset>
                </wp:positionH>
                <wp:positionV relativeFrom="paragraph">
                  <wp:posOffset>368678</wp:posOffset>
                </wp:positionV>
                <wp:extent cx="100440" cy="109440"/>
                <wp:effectExtent l="38100" t="38100" r="33020" b="431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0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09.35pt;margin-top:28.5pt;width:9.05pt;height:10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">
                <v:imagedata r:id="rId104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5078489</wp:posOffset>
                </wp:positionH>
                <wp:positionV relativeFrom="paragraph">
                  <wp:posOffset>354278</wp:posOffset>
                </wp:positionV>
                <wp:extent cx="96480" cy="127800"/>
                <wp:effectExtent l="19050" t="38100" r="37465" b="438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6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99.05pt;margin-top:27.2pt;width:8.75pt;height:11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">
                <v:imagedata r:id="rId104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4603289</wp:posOffset>
                </wp:positionH>
                <wp:positionV relativeFrom="paragraph">
                  <wp:posOffset>288038</wp:posOffset>
                </wp:positionV>
                <wp:extent cx="19080" cy="27000"/>
                <wp:effectExtent l="38100" t="38100" r="38100" b="304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9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61.75pt;margin-top:21.9pt;width:3pt;height:3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">
                <v:imagedata r:id="rId104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4793369</wp:posOffset>
                </wp:positionH>
                <wp:positionV relativeFrom="paragraph">
                  <wp:posOffset>383078</wp:posOffset>
                </wp:positionV>
                <wp:extent cx="177120" cy="446040"/>
                <wp:effectExtent l="38100" t="38100" r="33020" b="495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7712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77.2pt;margin-top:29.2pt;width:15.2pt;height:37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">
                <v:imagedata r:id="rId104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4685009</wp:posOffset>
                </wp:positionH>
                <wp:positionV relativeFrom="paragraph">
                  <wp:posOffset>389198</wp:posOffset>
                </wp:positionV>
                <wp:extent cx="116640" cy="136800"/>
                <wp:effectExtent l="19050" t="38100" r="17145" b="349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6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68.45pt;margin-top:29.75pt;width:9.95pt;height:12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">
                <v:imagedata r:id="rId104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4620569</wp:posOffset>
                </wp:positionH>
                <wp:positionV relativeFrom="paragraph">
                  <wp:posOffset>322958</wp:posOffset>
                </wp:positionV>
                <wp:extent cx="360" cy="11880"/>
                <wp:effectExtent l="0" t="0" r="0" b="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63.05pt;margin-top:24.7pt;width:1.25pt;height:2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">
                <v:imagedata r:id="rId105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4614449</wp:posOffset>
                </wp:positionH>
                <wp:positionV relativeFrom="paragraph">
                  <wp:posOffset>381998</wp:posOffset>
                </wp:positionV>
                <wp:extent cx="37080" cy="118440"/>
                <wp:effectExtent l="38100" t="38100" r="20320" b="342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7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62.4pt;margin-top:29.5pt;width:4.05pt;height:10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">
                <v:imagedata r:id="rId105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4460009</wp:posOffset>
                </wp:positionH>
                <wp:positionV relativeFrom="paragraph">
                  <wp:posOffset>261398</wp:posOffset>
                </wp:positionV>
                <wp:extent cx="115920" cy="257760"/>
                <wp:effectExtent l="38100" t="38100" r="36830" b="476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159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50.25pt;margin-top:19.6pt;width:10.45pt;height:22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">
                <v:imagedata r:id="rId105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4343729</wp:posOffset>
                </wp:positionH>
                <wp:positionV relativeFrom="paragraph">
                  <wp:posOffset>407918</wp:posOffset>
                </wp:positionV>
                <wp:extent cx="99000" cy="101160"/>
                <wp:effectExtent l="19050" t="38100" r="15875" b="514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9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41.7pt;margin-top:31.25pt;width:8.45pt;height:9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">
                <v:imagedata r:id="rId105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4289009</wp:posOffset>
                </wp:positionH>
                <wp:positionV relativeFrom="paragraph">
                  <wp:posOffset>365438</wp:posOffset>
                </wp:positionV>
                <wp:extent cx="8640" cy="7560"/>
                <wp:effectExtent l="19050" t="19050" r="29845" b="311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37.4pt;margin-top:28.35pt;width:1.25pt;height:1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">
                <v:imagedata r:id="rId105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4280729</wp:posOffset>
                </wp:positionH>
                <wp:positionV relativeFrom="paragraph">
                  <wp:posOffset>415838</wp:posOffset>
                </wp:positionV>
                <wp:extent cx="17280" cy="116640"/>
                <wp:effectExtent l="19050" t="38100" r="20955" b="361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7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36.45pt;margin-top:32.3pt;width:2.4pt;height:10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">
                <v:imagedata r:id="rId106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4115489</wp:posOffset>
                </wp:positionH>
                <wp:positionV relativeFrom="paragraph">
                  <wp:posOffset>306758</wp:posOffset>
                </wp:positionV>
                <wp:extent cx="119520" cy="250920"/>
                <wp:effectExtent l="38100" t="38100" r="33020" b="349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95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23.6pt;margin-top:23.6pt;width:10.75pt;height:21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">
                <v:imagedata r:id="rId106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5693729</wp:posOffset>
                </wp:positionH>
                <wp:positionV relativeFrom="paragraph">
                  <wp:posOffset>-67642</wp:posOffset>
                </wp:positionV>
                <wp:extent cx="202320" cy="137880"/>
                <wp:effectExtent l="19050" t="38100" r="26670" b="527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02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47.8pt;margin-top:-6.3pt;width:16.75pt;height:12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">
                <v:imagedata r:id="rId106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5526689</wp:posOffset>
                </wp:positionH>
                <wp:positionV relativeFrom="paragraph">
                  <wp:posOffset>-62962</wp:posOffset>
                </wp:positionV>
                <wp:extent cx="100080" cy="122040"/>
                <wp:effectExtent l="19050" t="38100" r="33655" b="3048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0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34.3pt;margin-top:-5.75pt;width:9pt;height:10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">
                <v:imagedata r:id="rId106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5084249</wp:posOffset>
                </wp:positionH>
                <wp:positionV relativeFrom="paragraph">
                  <wp:posOffset>-38482</wp:posOffset>
                </wp:positionV>
                <wp:extent cx="122040" cy="90720"/>
                <wp:effectExtent l="19050" t="38100" r="30480" b="431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2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99.45pt;margin-top:-3.95pt;width:10.7pt;height:8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">
                <v:imagedata r:id="rId106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4760609</wp:posOffset>
                </wp:positionH>
                <wp:positionV relativeFrom="paragraph">
                  <wp:posOffset>-51082</wp:posOffset>
                </wp:positionV>
                <wp:extent cx="63000" cy="160920"/>
                <wp:effectExtent l="38100" t="38100" r="51435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30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73.95pt;margin-top:-4.9pt;width:6.75pt;height:14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">
                <v:imagedata r:id="rId107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4639289</wp:posOffset>
                </wp:positionH>
                <wp:positionV relativeFrom="paragraph">
                  <wp:posOffset>-28402</wp:posOffset>
                </wp:positionV>
                <wp:extent cx="116280" cy="425520"/>
                <wp:effectExtent l="38100" t="38100" r="36195" b="508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628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64.85pt;margin-top:-3.15pt;width:10.55pt;height:35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">
                <v:imagedata r:id="rId107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4539929</wp:posOffset>
                </wp:positionH>
                <wp:positionV relativeFrom="paragraph">
                  <wp:posOffset>-25882</wp:posOffset>
                </wp:positionV>
                <wp:extent cx="96120" cy="125640"/>
                <wp:effectExtent l="19050" t="38100" r="18415" b="463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6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56.55pt;margin-top:-3pt;width:8.65pt;height:11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">
                <v:imagedata r:id="rId1075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4467569</wp:posOffset>
                </wp:positionH>
                <wp:positionV relativeFrom="paragraph">
                  <wp:posOffset>-8602</wp:posOffset>
                </wp:positionV>
                <wp:extent cx="14400" cy="101880"/>
                <wp:effectExtent l="19050" t="19050" r="24130" b="317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4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50.95pt;margin-top:-1.2pt;width:2.25pt;height:9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">
                <v:imagedata r:id="rId1077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4190729</wp:posOffset>
                </wp:positionH>
                <wp:positionV relativeFrom="paragraph">
                  <wp:posOffset>-96442</wp:posOffset>
                </wp:positionV>
                <wp:extent cx="232920" cy="230760"/>
                <wp:effectExtent l="38100" t="38100" r="34290" b="361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329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29.1pt;margin-top:-8.5pt;width:19.6pt;height:19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">
                <v:imagedata r:id="rId1079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4265249</wp:posOffset>
                </wp:positionH>
                <wp:positionV relativeFrom="paragraph">
                  <wp:posOffset>-95002</wp:posOffset>
                </wp:positionV>
                <wp:extent cx="23040" cy="219960"/>
                <wp:effectExtent l="19050" t="19050" r="34290" b="279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30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35.55pt;margin-top:-8.05pt;width:2.8pt;height:18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">
                <v:imagedata r:id="rId1081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3990929</wp:posOffset>
                </wp:positionH>
                <wp:positionV relativeFrom="paragraph">
                  <wp:posOffset>-38122</wp:posOffset>
                </wp:positionV>
                <wp:extent cx="112680" cy="133560"/>
                <wp:effectExtent l="38100" t="38100" r="1905" b="381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12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13.45pt;margin-top:-3.8pt;width:10.5pt;height:11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">
                <v:imagedata r:id="rId1083" o:title=""/>
              </v:shape>
            </w:pict>
          </mc:Fallback>
        </mc:AlternateContent>
      </w:r>
      <w:r w:rsidR="00AF35D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3894449</wp:posOffset>
                </wp:positionH>
                <wp:positionV relativeFrom="paragraph">
                  <wp:posOffset>39278</wp:posOffset>
                </wp:positionV>
                <wp:extent cx="129240" cy="14760"/>
                <wp:effectExtent l="19050" t="19050" r="23495" b="234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29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06.45pt;margin-top:2.95pt;width:10.6pt;height:2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">
                <v:imagedata r:id="rId1085" o:title=""/>
              </v:shape>
            </w:pict>
          </mc:Fallback>
        </mc:AlternateContent>
      </w:r>
      <w:r w:rsidR="00134033">
        <w:rPr>
          <w:noProof/>
          <w:lang w:eastAsia="en-CA"/>
        </w:rPr>
        <w:drawing>
          <wp:inline distT="0" distB="0" distL="0" distR="0">
            <wp:extent cx="3419475" cy="2895049"/>
            <wp:effectExtent l="0" t="0" r="0" b="635"/>
            <wp:docPr id="8" name="Picture 8" descr="https://upload.wikimedia.org/wikipedia/en/f/fb/HbA_vs_HbF_saturation_cu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en/f/fb/HbA_vs_HbF_saturation_curve.png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21" cy="28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5" w:rsidRDefault="00F57C77" w:rsidP="00665CF5">
      <w:pPr>
        <w:pStyle w:val="ListParagraph"/>
        <w:numPr>
          <w:ilvl w:val="0"/>
          <w:numId w:val="1"/>
        </w:num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3147809</wp:posOffset>
                </wp:positionH>
                <wp:positionV relativeFrom="paragraph">
                  <wp:posOffset>-27640</wp:posOffset>
                </wp:positionV>
                <wp:extent cx="348480" cy="154440"/>
                <wp:effectExtent l="19050" t="38100" r="33020" b="552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48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47.05pt;margin-top:-3.1pt;width:28.5pt;height:14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">
                <v:imagedata r:id="rId10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2942969</wp:posOffset>
                </wp:positionH>
                <wp:positionV relativeFrom="paragraph">
                  <wp:posOffset>4400</wp:posOffset>
                </wp:positionV>
                <wp:extent cx="183240" cy="130320"/>
                <wp:effectExtent l="19050" t="38100" r="26670" b="412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83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30.95pt;margin-top:-.6pt;width:15.55pt;height:12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">
                <v:imagedata r:id="rId10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2662169</wp:posOffset>
                </wp:positionH>
                <wp:positionV relativeFrom="paragraph">
                  <wp:posOffset>5480</wp:posOffset>
                </wp:positionV>
                <wp:extent cx="231840" cy="148680"/>
                <wp:effectExtent l="38100" t="38100" r="34925" b="419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31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08.65pt;margin-top:-.55pt;width:19.45pt;height:13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">
                <v:imagedata r:id="rId10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2728049</wp:posOffset>
                </wp:positionH>
                <wp:positionV relativeFrom="paragraph">
                  <wp:posOffset>-133480</wp:posOffset>
                </wp:positionV>
                <wp:extent cx="32040" cy="312840"/>
                <wp:effectExtent l="38100" t="38100" r="44450" b="304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20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13.85pt;margin-top:-11.15pt;width:4.05pt;height:25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">
                <v:imagedata r:id="rId10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2527529</wp:posOffset>
                </wp:positionH>
                <wp:positionV relativeFrom="paragraph">
                  <wp:posOffset>13040</wp:posOffset>
                </wp:positionV>
                <wp:extent cx="127800" cy="131040"/>
                <wp:effectExtent l="38100" t="38100" r="24765" b="406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27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98.05pt;margin-top:.2pt;width:11.4pt;height:11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">
                <v:imagedata r:id="rId10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2388929</wp:posOffset>
                </wp:positionH>
                <wp:positionV relativeFrom="paragraph">
                  <wp:posOffset>19160</wp:posOffset>
                </wp:positionV>
                <wp:extent cx="124200" cy="298440"/>
                <wp:effectExtent l="38100" t="38100" r="9525" b="450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42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87.2pt;margin-top:.55pt;width:11.7pt;height:25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">
                <v:imagedata r:id="rId10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2188049</wp:posOffset>
                </wp:positionH>
                <wp:positionV relativeFrom="paragraph">
                  <wp:posOffset>39320</wp:posOffset>
                </wp:positionV>
                <wp:extent cx="178200" cy="161640"/>
                <wp:effectExtent l="19050" t="38100" r="31750" b="292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78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71.65pt;margin-top:2.35pt;width:14.95pt;height:14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">
                <v:imagedata r:id="rId1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2056289</wp:posOffset>
                </wp:positionH>
                <wp:positionV relativeFrom="paragraph">
                  <wp:posOffset>23120</wp:posOffset>
                </wp:positionV>
                <wp:extent cx="96840" cy="105480"/>
                <wp:effectExtent l="38100" t="38100" r="36830" b="2794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96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61.1pt;margin-top:1.3pt;width:9.35pt;height:9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">
                <v:imagedata r:id="rId1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1922009</wp:posOffset>
                </wp:positionH>
                <wp:positionV relativeFrom="paragraph">
                  <wp:posOffset>37880</wp:posOffset>
                </wp:positionV>
                <wp:extent cx="80640" cy="132480"/>
                <wp:effectExtent l="19050" t="38100" r="34290" b="393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0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50.5pt;margin-top:2.25pt;width:7.45pt;height:12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">
                <v:imagedata r:id="rId1104" o:title=""/>
              </v:shape>
            </w:pict>
          </mc:Fallback>
        </mc:AlternateContent>
      </w:r>
      <w:r w:rsidR="00665CF5">
        <w:t xml:space="preserve">Carbon monoxide is </w:t>
      </w:r>
      <w:proofErr w:type="spellStart"/>
      <w:r w:rsidR="00665CF5">
        <w:t>a</w:t>
      </w:r>
      <w:proofErr w:type="spellEnd"/>
      <w:r w:rsidR="00665CF5">
        <w:t xml:space="preserve"> ____________________________ inhibitor.</w:t>
      </w:r>
    </w:p>
    <w:p w:rsidR="00665CF5" w:rsidRDefault="00F57C77" w:rsidP="00665CF5">
      <w:pPr>
        <w:pStyle w:val="ListParagraph"/>
        <w:numPr>
          <w:ilvl w:val="1"/>
          <w:numId w:val="1"/>
        </w:num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6670049</wp:posOffset>
                </wp:positionH>
                <wp:positionV relativeFrom="paragraph">
                  <wp:posOffset>-6415</wp:posOffset>
                </wp:positionV>
                <wp:extent cx="12240" cy="308160"/>
                <wp:effectExtent l="38100" t="19050" r="45085" b="1587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22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524.15pt;margin-top:-1.05pt;width:2.9pt;height:25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">
                <v:imagedata r:id="rId1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6634769</wp:posOffset>
                </wp:positionH>
                <wp:positionV relativeFrom="paragraph">
                  <wp:posOffset>-17575</wp:posOffset>
                </wp:positionV>
                <wp:extent cx="3960" cy="59400"/>
                <wp:effectExtent l="19050" t="19050" r="34290" b="1714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521.8pt;margin-top:-1.7pt;width:1.4pt;height:5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">
                <v:imagedata r:id="rId1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5997929</wp:posOffset>
                </wp:positionH>
                <wp:positionV relativeFrom="paragraph">
                  <wp:posOffset>91145</wp:posOffset>
                </wp:positionV>
                <wp:extent cx="255240" cy="173880"/>
                <wp:effectExtent l="38100" t="38100" r="50165" b="361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55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71.4pt;margin-top:6.3pt;width:21.95pt;height:14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">
                <v:imagedata r:id="rId1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5890649</wp:posOffset>
                </wp:positionH>
                <wp:positionV relativeFrom="paragraph">
                  <wp:posOffset>27425</wp:posOffset>
                </wp:positionV>
                <wp:extent cx="13680" cy="264960"/>
                <wp:effectExtent l="38100" t="19050" r="43815" b="209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36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62.95pt;margin-top:1.4pt;width:2.75pt;height:21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">
                <v:imagedata r:id="rId1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5082449</wp:posOffset>
                </wp:positionH>
                <wp:positionV relativeFrom="paragraph">
                  <wp:posOffset>56945</wp:posOffset>
                </wp:positionV>
                <wp:extent cx="130680" cy="190800"/>
                <wp:effectExtent l="19050" t="38100" r="22225" b="381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30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99.3pt;margin-top:3.85pt;width:11.4pt;height:16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">
                <v:imagedata r:id="rId1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4956809</wp:posOffset>
                </wp:positionH>
                <wp:positionV relativeFrom="paragraph">
                  <wp:posOffset>135785</wp:posOffset>
                </wp:positionV>
                <wp:extent cx="102600" cy="117720"/>
                <wp:effectExtent l="38100" t="38100" r="31115" b="5397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02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89.3pt;margin-top:9.75pt;width:9.45pt;height:11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">
                <v:imagedata r:id="rId1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4821809</wp:posOffset>
                </wp:positionH>
                <wp:positionV relativeFrom="paragraph">
                  <wp:posOffset>65225</wp:posOffset>
                </wp:positionV>
                <wp:extent cx="24120" cy="222480"/>
                <wp:effectExtent l="38100" t="19050" r="33655" b="254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41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78.65pt;margin-top:4.65pt;width:3.1pt;height:18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">
                <v:imagedata r:id="rId1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4677089</wp:posOffset>
                </wp:positionH>
                <wp:positionV relativeFrom="paragraph">
                  <wp:posOffset>-21175</wp:posOffset>
                </wp:positionV>
                <wp:extent cx="96480" cy="300240"/>
                <wp:effectExtent l="19050" t="38100" r="37465" b="2413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964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67.75pt;margin-top:-1.95pt;width:9.05pt;height:24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">
                <v:imagedata r:id="rId1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4087409</wp:posOffset>
                </wp:positionH>
                <wp:positionV relativeFrom="paragraph">
                  <wp:posOffset>90425</wp:posOffset>
                </wp:positionV>
                <wp:extent cx="153720" cy="194400"/>
                <wp:effectExtent l="57150" t="38100" r="36830" b="533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53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20.9pt;margin-top:6.3pt;width:14pt;height:17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">
                <v:imagedata r:id="rId1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3667289</wp:posOffset>
                </wp:positionH>
                <wp:positionV relativeFrom="paragraph">
                  <wp:posOffset>61985</wp:posOffset>
                </wp:positionV>
                <wp:extent cx="88920" cy="221400"/>
                <wp:effectExtent l="19050" t="19050" r="25400" b="266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89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88.3pt;margin-top:4pt;width:8.1pt;height:18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">
                <v:imagedata r:id="rId1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3223769</wp:posOffset>
                </wp:positionH>
                <wp:positionV relativeFrom="paragraph">
                  <wp:posOffset>140105</wp:posOffset>
                </wp:positionV>
                <wp:extent cx="8640" cy="17640"/>
                <wp:effectExtent l="38100" t="38100" r="29845" b="2095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53.05pt;margin-top:10.25pt;width:1.9pt;height:2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">
                <v:imagedata r:id="rId1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1667849</wp:posOffset>
                </wp:positionH>
                <wp:positionV relativeFrom="paragraph">
                  <wp:posOffset>54425</wp:posOffset>
                </wp:positionV>
                <wp:extent cx="15480" cy="36360"/>
                <wp:effectExtent l="19050" t="38100" r="22860" b="4000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5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30.65pt;margin-top:3.4pt;width:2.3pt;height:4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">
                <v:imagedata r:id="rId1128" o:title=""/>
              </v:shape>
            </w:pict>
          </mc:Fallback>
        </mc:AlternateContent>
      </w:r>
      <w:r w:rsidR="00665CF5">
        <w:t>Why?</w:t>
      </w:r>
    </w:p>
    <w:p w:rsidR="00665CF5" w:rsidRDefault="00F57C77" w:rsidP="00665CF5">
      <w:pPr>
        <w:pStyle w:val="ListParagraph"/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6620009</wp:posOffset>
                </wp:positionH>
                <wp:positionV relativeFrom="paragraph">
                  <wp:posOffset>-63310</wp:posOffset>
                </wp:positionV>
                <wp:extent cx="202680" cy="140400"/>
                <wp:effectExtent l="38100" t="38100" r="26035" b="3111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02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520.3pt;margin-top:-6.05pt;width:17.25pt;height:12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">
                <v:imagedata r:id="rId1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6590489</wp:posOffset>
                </wp:positionH>
                <wp:positionV relativeFrom="paragraph">
                  <wp:posOffset>-42430</wp:posOffset>
                </wp:positionV>
                <wp:extent cx="34920" cy="121320"/>
                <wp:effectExtent l="38100" t="38100" r="41910" b="501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4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517.85pt;margin-top:-4.45pt;width:4.2pt;height:11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">
                <v:imagedata r:id="rId1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6463049</wp:posOffset>
                </wp:positionH>
                <wp:positionV relativeFrom="paragraph">
                  <wp:posOffset>-58270</wp:posOffset>
                </wp:positionV>
                <wp:extent cx="99360" cy="149040"/>
                <wp:effectExtent l="57150" t="38100" r="53340" b="419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9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507.95pt;margin-top:-5.05pt;width:9.75pt;height:13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">
                <v:imagedata r:id="rId1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5824769</wp:posOffset>
                </wp:positionH>
                <wp:positionV relativeFrom="paragraph">
                  <wp:posOffset>-59350</wp:posOffset>
                </wp:positionV>
                <wp:extent cx="147600" cy="128160"/>
                <wp:effectExtent l="19050" t="38100" r="24130" b="438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47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57.95pt;margin-top:-5.45pt;width:12.55pt;height:11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">
                <v:imagedata r:id="rId1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5727929</wp:posOffset>
                </wp:positionH>
                <wp:positionV relativeFrom="paragraph">
                  <wp:posOffset>-45670</wp:posOffset>
                </wp:positionV>
                <wp:extent cx="135720" cy="145440"/>
                <wp:effectExtent l="38100" t="38100" r="36195" b="450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35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50.05pt;margin-top:-4.45pt;width:11.9pt;height:13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">
                <v:imagedata r:id="rId1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5567009</wp:posOffset>
                </wp:positionH>
                <wp:positionV relativeFrom="paragraph">
                  <wp:posOffset>-13990</wp:posOffset>
                </wp:positionV>
                <wp:extent cx="154800" cy="136440"/>
                <wp:effectExtent l="19050" t="38100" r="36195" b="355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54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37.45pt;margin-top:-1.8pt;width:13.3pt;height:12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">
                <v:imagedata r:id="rId1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4266689</wp:posOffset>
                </wp:positionH>
                <wp:positionV relativeFrom="paragraph">
                  <wp:posOffset>37130</wp:posOffset>
                </wp:positionV>
                <wp:extent cx="186480" cy="178560"/>
                <wp:effectExtent l="57150" t="38100" r="42545" b="5016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86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34.95pt;margin-top:2pt;width:16.75pt;height:1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">
                <v:imagedata r:id="rId1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5210969</wp:posOffset>
                </wp:positionH>
                <wp:positionV relativeFrom="paragraph">
                  <wp:posOffset>-59710</wp:posOffset>
                </wp:positionV>
                <wp:extent cx="117720" cy="152280"/>
                <wp:effectExtent l="57150" t="38100" r="53975" b="387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17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09.35pt;margin-top:-5.65pt;width:11.2pt;height:13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">
                <v:imagedata r:id="rId1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5097209</wp:posOffset>
                </wp:positionH>
                <wp:positionV relativeFrom="paragraph">
                  <wp:posOffset>-38830</wp:posOffset>
                </wp:positionV>
                <wp:extent cx="138600" cy="82080"/>
                <wp:effectExtent l="19050" t="19050" r="33020" b="3238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38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00.7pt;margin-top:-3.55pt;width:11.75pt;height:7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">
                <v:imagedata r:id="rId1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4835489</wp:posOffset>
                </wp:positionH>
                <wp:positionV relativeFrom="paragraph">
                  <wp:posOffset>-42790</wp:posOffset>
                </wp:positionV>
                <wp:extent cx="94320" cy="96480"/>
                <wp:effectExtent l="38100" t="38100" r="39370" b="3746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94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79.8pt;margin-top:-4.25pt;width:9.35pt;height:9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">
                <v:imagedata r:id="rId1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4430849</wp:posOffset>
                </wp:positionH>
                <wp:positionV relativeFrom="paragraph">
                  <wp:posOffset>29930</wp:posOffset>
                </wp:positionV>
                <wp:extent cx="84240" cy="167040"/>
                <wp:effectExtent l="38100" t="19050" r="30480" b="234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4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48.6pt;margin-top:2.05pt;width:7.9pt;height:13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">
                <v:imagedata r:id="rId1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4269209</wp:posOffset>
                </wp:positionH>
                <wp:positionV relativeFrom="paragraph">
                  <wp:posOffset>14450</wp:posOffset>
                </wp:positionV>
                <wp:extent cx="85320" cy="157320"/>
                <wp:effectExtent l="38100" t="38100" r="48260" b="336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85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35.2pt;margin-top:.8pt;width:8.35pt;height:13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">
                <v:imagedata r:id="rId1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3675569</wp:posOffset>
                </wp:positionH>
                <wp:positionV relativeFrom="paragraph">
                  <wp:posOffset>-27670</wp:posOffset>
                </wp:positionV>
                <wp:extent cx="226800" cy="110160"/>
                <wp:effectExtent l="38100" t="38100" r="40005" b="4254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226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88.6pt;margin-top:-3.15pt;width:19.65pt;height:10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">
                <v:imagedata r:id="rId1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3383249</wp:posOffset>
                </wp:positionH>
                <wp:positionV relativeFrom="paragraph">
                  <wp:posOffset>-18310</wp:posOffset>
                </wp:positionV>
                <wp:extent cx="95040" cy="121680"/>
                <wp:effectExtent l="38100" t="38100" r="38735" b="311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95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65.4pt;margin-top:-2.35pt;width:9.05pt;height:11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">
                <v:imagedata r:id="rId1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3270209</wp:posOffset>
                </wp:positionH>
                <wp:positionV relativeFrom="paragraph">
                  <wp:posOffset>-43150</wp:posOffset>
                </wp:positionV>
                <wp:extent cx="113760" cy="167760"/>
                <wp:effectExtent l="19050" t="38100" r="19685" b="4191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13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56.7pt;margin-top:-4.35pt;width:9.95pt;height:15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">
                <v:imagedata r:id="rId1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3210089</wp:posOffset>
                </wp:positionH>
                <wp:positionV relativeFrom="paragraph">
                  <wp:posOffset>-15070</wp:posOffset>
                </wp:positionV>
                <wp:extent cx="18720" cy="133920"/>
                <wp:effectExtent l="38100" t="19050" r="38735" b="1905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8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51.7pt;margin-top:-1.7pt;width:3.05pt;height:11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">
                <v:imagedata r:id="rId1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3099569</wp:posOffset>
                </wp:positionH>
                <wp:positionV relativeFrom="paragraph">
                  <wp:posOffset>-17950</wp:posOffset>
                </wp:positionV>
                <wp:extent cx="97200" cy="141120"/>
                <wp:effectExtent l="38100" t="38100" r="36195" b="4953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7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43.15pt;margin-top:-2.15pt;width:9.35pt;height:12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">
                <v:imagedata r:id="rId1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3014249</wp:posOffset>
                </wp:positionH>
                <wp:positionV relativeFrom="paragraph">
                  <wp:posOffset>-141430</wp:posOffset>
                </wp:positionV>
                <wp:extent cx="172800" cy="300600"/>
                <wp:effectExtent l="38100" t="19050" r="36830" b="234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728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36.65pt;margin-top:-11.6pt;width:14.75pt;height:24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">
                <v:imagedata r:id="rId1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2901929</wp:posOffset>
                </wp:positionH>
                <wp:positionV relativeFrom="paragraph">
                  <wp:posOffset>-21910</wp:posOffset>
                </wp:positionV>
                <wp:extent cx="90720" cy="114480"/>
                <wp:effectExtent l="38100" t="38100" r="43180" b="381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90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27.55pt;margin-top:-2.6pt;width:8.95pt;height:10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">
                <v:imagedata r:id="rId1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2634089</wp:posOffset>
                </wp:positionH>
                <wp:positionV relativeFrom="paragraph">
                  <wp:posOffset>-38470</wp:posOffset>
                </wp:positionV>
                <wp:extent cx="229680" cy="234360"/>
                <wp:effectExtent l="57150" t="38100" r="37465" b="5143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2296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06.45pt;margin-top:-4pt;width:20.1pt;height:20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">
                <v:imagedata r:id="rId1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2514929</wp:posOffset>
                </wp:positionH>
                <wp:positionV relativeFrom="paragraph">
                  <wp:posOffset>-48550</wp:posOffset>
                </wp:positionV>
                <wp:extent cx="101160" cy="183600"/>
                <wp:effectExtent l="38100" t="38100" r="32385" b="450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01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97.05pt;margin-top:-4.3pt;width:9.15pt;height:15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">
                <v:imagedata r:id="rId1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2344289</wp:posOffset>
                </wp:positionH>
                <wp:positionV relativeFrom="paragraph">
                  <wp:posOffset>23810</wp:posOffset>
                </wp:positionV>
                <wp:extent cx="120960" cy="161640"/>
                <wp:effectExtent l="38100" t="38100" r="31750" b="482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20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83.75pt;margin-top:1.1pt;width:11.1pt;height:14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">
                <v:imagedata r:id="rId1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1995449</wp:posOffset>
                </wp:positionH>
                <wp:positionV relativeFrom="paragraph">
                  <wp:posOffset>-49630</wp:posOffset>
                </wp:positionV>
                <wp:extent cx="104040" cy="135360"/>
                <wp:effectExtent l="38100" t="38100" r="29845" b="552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4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56.1pt;margin-top:-4.85pt;width:9.55pt;height:12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">
                <v:imagedata r:id="rId1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1806089</wp:posOffset>
                </wp:positionH>
                <wp:positionV relativeFrom="paragraph">
                  <wp:posOffset>6170</wp:posOffset>
                </wp:positionV>
                <wp:extent cx="129240" cy="98280"/>
                <wp:effectExtent l="38100" t="38100" r="23495" b="546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29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41.25pt;margin-top:-.4pt;width:11.35pt;height:9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">
                <v:imagedata r:id="rId1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1733369</wp:posOffset>
                </wp:positionH>
                <wp:positionV relativeFrom="paragraph">
                  <wp:posOffset>-87430</wp:posOffset>
                </wp:positionV>
                <wp:extent cx="32400" cy="244080"/>
                <wp:effectExtent l="38100" t="19050" r="43815" b="2286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2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35.5pt;margin-top:-7.35pt;width:4.05pt;height:20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">
                <v:imagedata r:id="rId1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1662089</wp:posOffset>
                </wp:positionH>
                <wp:positionV relativeFrom="paragraph">
                  <wp:posOffset>7610</wp:posOffset>
                </wp:positionV>
                <wp:extent cx="38880" cy="120240"/>
                <wp:effectExtent l="19050" t="19050" r="37465" b="3238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8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29.95pt;margin-top:.1pt;width:4.15pt;height:10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">
                <v:imagedata r:id="rId1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1473449</wp:posOffset>
                </wp:positionH>
                <wp:positionV relativeFrom="paragraph">
                  <wp:posOffset>-9670</wp:posOffset>
                </wp:positionV>
                <wp:extent cx="162000" cy="126720"/>
                <wp:effectExtent l="38100" t="38100" r="28575" b="450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62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15.05pt;margin-top:-1.65pt;width:13.9pt;height:11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">
                <v:imagedata r:id="rId1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1389929</wp:posOffset>
                </wp:positionH>
                <wp:positionV relativeFrom="paragraph">
                  <wp:posOffset>4010</wp:posOffset>
                </wp:positionV>
                <wp:extent cx="6480" cy="111600"/>
                <wp:effectExtent l="38100" t="38100" r="31750" b="222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6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08.7pt;margin-top:-.2pt;width:2.1pt;height:10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">
                <v:imagedata r:id="rId1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1269329</wp:posOffset>
                </wp:positionH>
                <wp:positionV relativeFrom="paragraph">
                  <wp:posOffset>-11110</wp:posOffset>
                </wp:positionV>
                <wp:extent cx="105120" cy="190800"/>
                <wp:effectExtent l="38100" t="38100" r="47625" b="381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05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99.15pt;margin-top:-1.6pt;width:9.9pt;height:16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">
                <v:imagedata r:id="rId1186" o:title=""/>
              </v:shape>
            </w:pict>
          </mc:Fallback>
        </mc:AlternateContent>
      </w:r>
    </w:p>
    <w:p w:rsidR="00665CF5" w:rsidRDefault="00F57C77" w:rsidP="00665CF5">
      <w:pPr>
        <w:pStyle w:val="ListParagraph"/>
        <w:numPr>
          <w:ilvl w:val="1"/>
          <w:numId w:val="1"/>
        </w:num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3492329</wp:posOffset>
                </wp:positionH>
                <wp:positionV relativeFrom="paragraph">
                  <wp:posOffset>128524</wp:posOffset>
                </wp:positionV>
                <wp:extent cx="26280" cy="197640"/>
                <wp:effectExtent l="38100" t="19050" r="31115" b="3111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6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74.05pt;margin-top:9.65pt;width:3.25pt;height:16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">
                <v:imagedata r:id="rId1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3329969</wp:posOffset>
                </wp:positionH>
                <wp:positionV relativeFrom="paragraph">
                  <wp:posOffset>239404</wp:posOffset>
                </wp:positionV>
                <wp:extent cx="117000" cy="84960"/>
                <wp:effectExtent l="19050" t="38100" r="16510" b="488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1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61.35pt;margin-top:18.05pt;width:10.25pt;height:8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">
                <v:imagedata r:id="rId1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3157889</wp:posOffset>
                </wp:positionH>
                <wp:positionV relativeFrom="paragraph">
                  <wp:posOffset>232204</wp:posOffset>
                </wp:positionV>
                <wp:extent cx="153360" cy="90000"/>
                <wp:effectExtent l="19050" t="38100" r="18415" b="2476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53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48.35pt;margin-top:17.45pt;width:12.65pt;height:8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">
                <v:imagedata r:id="rId1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3039089</wp:posOffset>
                </wp:positionH>
                <wp:positionV relativeFrom="paragraph">
                  <wp:posOffset>222484</wp:posOffset>
                </wp:positionV>
                <wp:extent cx="76680" cy="104760"/>
                <wp:effectExtent l="19050" t="38100" r="19050" b="482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76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38.45pt;margin-top:16.65pt;width:7.1pt;height:10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">
                <v:imagedata r:id="rId1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2937929</wp:posOffset>
                </wp:positionH>
                <wp:positionV relativeFrom="paragraph">
                  <wp:posOffset>214924</wp:posOffset>
                </wp:positionV>
                <wp:extent cx="67680" cy="102960"/>
                <wp:effectExtent l="38100" t="38100" r="46990" b="4953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7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30.6pt;margin-top:16.1pt;width:6.95pt;height:9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">
                <v:imagedata r:id="rId1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2788529</wp:posOffset>
                </wp:positionH>
                <wp:positionV relativeFrom="paragraph">
                  <wp:posOffset>225724</wp:posOffset>
                </wp:positionV>
                <wp:extent cx="110160" cy="94680"/>
                <wp:effectExtent l="19050" t="38100" r="23495" b="387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10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19pt;margin-top:17pt;width:9.5pt;height:8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">
                <v:imagedata r:id="rId1198" o:title=""/>
              </v:shape>
            </w:pict>
          </mc:Fallback>
        </mc:AlternateContent>
      </w:r>
      <w:r w:rsidR="00665CF5">
        <w:t>Predict the shape of the saturation curve in the presence of carbon monoxide.</w:t>
      </w:r>
    </w:p>
    <w:p w:rsidR="00665CF5" w:rsidRDefault="00F57C77" w:rsidP="00665CF5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1264649</wp:posOffset>
                </wp:positionH>
                <wp:positionV relativeFrom="paragraph">
                  <wp:posOffset>38605</wp:posOffset>
                </wp:positionV>
                <wp:extent cx="192240" cy="173880"/>
                <wp:effectExtent l="38100" t="38100" r="17780" b="3619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92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98.75pt;margin-top:2.1pt;width:16.7pt;height:15.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">
                <v:imagedata r:id="rId1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7155329</wp:posOffset>
                </wp:positionH>
                <wp:positionV relativeFrom="paragraph">
                  <wp:posOffset>210309</wp:posOffset>
                </wp:positionV>
                <wp:extent cx="37080" cy="100440"/>
                <wp:effectExtent l="38100" t="38100" r="39370" b="330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7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562.55pt;margin-top:15.8pt;width:4.5pt;height:9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">
                <v:imagedata r:id="rId1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3965009</wp:posOffset>
                </wp:positionH>
                <wp:positionV relativeFrom="paragraph">
                  <wp:posOffset>180789</wp:posOffset>
                </wp:positionV>
                <wp:extent cx="197640" cy="230760"/>
                <wp:effectExtent l="38100" t="38100" r="31115" b="3619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97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11.25pt;margin-top:13.6pt;width:17.45pt;height:19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">
                <v:imagedata r:id="rId1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3765569</wp:posOffset>
                </wp:positionH>
                <wp:positionV relativeFrom="paragraph">
                  <wp:posOffset>175029</wp:posOffset>
                </wp:positionV>
                <wp:extent cx="160920" cy="271800"/>
                <wp:effectExtent l="38100" t="38100" r="29845" b="330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609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95.6pt;margin-top:13.05pt;width:13.85pt;height:22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">
                <v:imagedata r:id="rId1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3291449</wp:posOffset>
                </wp:positionH>
                <wp:positionV relativeFrom="paragraph">
                  <wp:posOffset>173229</wp:posOffset>
                </wp:positionV>
                <wp:extent cx="14040" cy="249840"/>
                <wp:effectExtent l="38100" t="19050" r="43180" b="171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40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58.25pt;margin-top:13.25pt;width:2.6pt;height:20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">
                <v:imagedata r:id="rId1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3211529</wp:posOffset>
                </wp:positionH>
                <wp:positionV relativeFrom="paragraph">
                  <wp:posOffset>156309</wp:posOffset>
                </wp:positionV>
                <wp:extent cx="21600" cy="23040"/>
                <wp:effectExtent l="19050" t="19050" r="16510" b="3429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1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52.35pt;margin-top:11.75pt;width:2.6pt;height:2.7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">
                <v:imagedata r:id="rId1210" o:title=""/>
              </v:shape>
            </w:pict>
          </mc:Fallback>
        </mc:AlternateContent>
      </w:r>
    </w:p>
    <w:p w:rsidR="00665CF5" w:rsidRDefault="00F57C77" w:rsidP="00665CF5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958289</wp:posOffset>
                </wp:positionH>
                <wp:positionV relativeFrom="paragraph">
                  <wp:posOffset>218225</wp:posOffset>
                </wp:positionV>
                <wp:extent cx="201960" cy="82080"/>
                <wp:effectExtent l="38100" t="19050" r="26670" b="323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01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74.5pt;margin-top:17pt;width:17.05pt;height:7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">
                <v:imagedata r:id="rId1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1026689</wp:posOffset>
                </wp:positionH>
                <wp:positionV relativeFrom="paragraph">
                  <wp:posOffset>145865</wp:posOffset>
                </wp:positionV>
                <wp:extent cx="75240" cy="304200"/>
                <wp:effectExtent l="57150" t="38100" r="39370" b="387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524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79.9pt;margin-top:10.85pt;width:7.8pt;height:25.4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">
                <v:imagedata r:id="rId1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857849</wp:posOffset>
                </wp:positionH>
                <wp:positionV relativeFrom="paragraph">
                  <wp:posOffset>149105</wp:posOffset>
                </wp:positionV>
                <wp:extent cx="62280" cy="64440"/>
                <wp:effectExtent l="38100" t="38100" r="33020" b="501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62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66.95pt;margin-top:10.9pt;width:6.35pt;height:6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">
                <v:imagedata r:id="rId1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676409</wp:posOffset>
                </wp:positionH>
                <wp:positionV relativeFrom="paragraph">
                  <wp:posOffset>38585</wp:posOffset>
                </wp:positionV>
                <wp:extent cx="75600" cy="48240"/>
                <wp:effectExtent l="38100" t="38100" r="38735" b="2857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5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52.75pt;margin-top:2.3pt;width:7.15pt;height:5.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">
                <v:imagedata r:id="rId1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743009</wp:posOffset>
                </wp:positionH>
                <wp:positionV relativeFrom="paragraph">
                  <wp:posOffset>64505</wp:posOffset>
                </wp:positionV>
                <wp:extent cx="121680" cy="136800"/>
                <wp:effectExtent l="19050" t="38100" r="31115" b="3492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21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58.05pt;margin-top:4.4pt;width:10.7pt;height:11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">
                <v:imagedata r:id="rId1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1352129</wp:posOffset>
                </wp:positionH>
                <wp:positionV relativeFrom="paragraph">
                  <wp:posOffset>-161575</wp:posOffset>
                </wp:positionV>
                <wp:extent cx="39240" cy="412560"/>
                <wp:effectExtent l="38100" t="38100" r="37465" b="450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924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05.65pt;margin-top:-13.65pt;width:4.85pt;height:34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">
                <v:imagedata r:id="rId1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3239249</wp:posOffset>
                </wp:positionH>
                <wp:positionV relativeFrom="paragraph">
                  <wp:posOffset>-115151</wp:posOffset>
                </wp:positionV>
                <wp:extent cx="294840" cy="235800"/>
                <wp:effectExtent l="38100" t="38100" r="29210" b="5016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948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54.3pt;margin-top:-9.95pt;width:24.65pt;height:20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">
                <v:imagedata r:id="rId1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3204329</wp:posOffset>
                </wp:positionH>
                <wp:positionV relativeFrom="paragraph">
                  <wp:posOffset>-33071</wp:posOffset>
                </wp:positionV>
                <wp:extent cx="6120" cy="110160"/>
                <wp:effectExtent l="38100" t="19050" r="51435" b="2349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51.35pt;margin-top:-3.05pt;width:2.45pt;height:9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">
                <v:imagedata r:id="rId1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2953049</wp:posOffset>
                </wp:positionH>
                <wp:positionV relativeFrom="paragraph">
                  <wp:posOffset>-53951</wp:posOffset>
                </wp:positionV>
                <wp:extent cx="202680" cy="168840"/>
                <wp:effectExtent l="38100" t="38100" r="45085" b="4127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202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31.75pt;margin-top:-4.8pt;width:17.5pt;height:14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">
                <v:imagedata r:id="rId1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2138009</wp:posOffset>
                </wp:positionH>
                <wp:positionV relativeFrom="paragraph">
                  <wp:posOffset>-99671</wp:posOffset>
                </wp:positionV>
                <wp:extent cx="167400" cy="244800"/>
                <wp:effectExtent l="19050" t="19050" r="23495" b="222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674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67.55pt;margin-top:-8.5pt;width:14.3pt;height:20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">
                <v:imagedata r:id="rId1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2183369</wp:posOffset>
                </wp:positionH>
                <wp:positionV relativeFrom="paragraph">
                  <wp:posOffset>-17231</wp:posOffset>
                </wp:positionV>
                <wp:extent cx="668520" cy="42840"/>
                <wp:effectExtent l="19050" t="38100" r="17780" b="336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68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71.65pt;margin-top:-2pt;width:53.15pt;height:4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">
                <v:imagedata r:id="rId1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1669289</wp:posOffset>
                </wp:positionH>
                <wp:positionV relativeFrom="paragraph">
                  <wp:posOffset>-352391</wp:posOffset>
                </wp:positionV>
                <wp:extent cx="1137600" cy="807840"/>
                <wp:effectExtent l="19050" t="38100" r="24765" b="304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137600" cy="80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31.1pt;margin-top:-28.7pt;width:90.15pt;height:65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">
                <v:imagedata r:id="rId1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1608449</wp:posOffset>
                </wp:positionH>
                <wp:positionV relativeFrom="paragraph">
                  <wp:posOffset>-411071</wp:posOffset>
                </wp:positionV>
                <wp:extent cx="1105560" cy="866160"/>
                <wp:effectExtent l="19050" t="19050" r="18415" b="292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05560" cy="86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26.15pt;margin-top:-32.5pt;width:87.75pt;height:69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">
                <v:imagedata r:id="rId1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1546889</wp:posOffset>
                </wp:positionH>
                <wp:positionV relativeFrom="paragraph">
                  <wp:posOffset>-357791</wp:posOffset>
                </wp:positionV>
                <wp:extent cx="1355760" cy="825480"/>
                <wp:effectExtent l="38100" t="38100" r="15875" b="3238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355760" cy="8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21.05pt;margin-top:-28.7pt;width:108.05pt;height:66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">
                <v:imagedata r:id="rId1238" o:title=""/>
              </v:shape>
            </w:pict>
          </mc:Fallback>
        </mc:AlternateContent>
      </w:r>
    </w:p>
    <w:p w:rsidR="00665CF5" w:rsidRDefault="00F57C77" w:rsidP="00665CF5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-271831</wp:posOffset>
                </wp:positionH>
                <wp:positionV relativeFrom="paragraph">
                  <wp:posOffset>206190</wp:posOffset>
                </wp:positionV>
                <wp:extent cx="935640" cy="118800"/>
                <wp:effectExtent l="19050" t="38100" r="17145" b="336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935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-22.1pt;margin-top:15.5pt;width:74.55pt;height:10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">
                <v:imagedata r:id="rId1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-211711</wp:posOffset>
                </wp:positionH>
                <wp:positionV relativeFrom="paragraph">
                  <wp:posOffset>223470</wp:posOffset>
                </wp:positionV>
                <wp:extent cx="916200" cy="48600"/>
                <wp:effectExtent l="19050" t="38100" r="17780" b="2794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16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-17.1pt;margin-top:16.85pt;width:72.9pt;height:5.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">
                <v:imagedata r:id="rId1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-376951</wp:posOffset>
                </wp:positionH>
                <wp:positionV relativeFrom="paragraph">
                  <wp:posOffset>195030</wp:posOffset>
                </wp:positionV>
                <wp:extent cx="1105560" cy="64800"/>
                <wp:effectExtent l="19050" t="19050" r="18415" b="304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105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-30.25pt;margin-top:14.8pt;width:87.85pt;height:6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">
                <v:imagedata r:id="rId1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-316111</wp:posOffset>
                </wp:positionH>
                <wp:positionV relativeFrom="paragraph">
                  <wp:posOffset>245430</wp:posOffset>
                </wp:positionV>
                <wp:extent cx="985680" cy="57600"/>
                <wp:effectExtent l="19050" t="38100" r="24130" b="381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85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-25.45pt;margin-top:18.65pt;width:78.45pt;height:6.1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">
                <v:imagedata r:id="rId1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-341311</wp:posOffset>
                </wp:positionH>
                <wp:positionV relativeFrom="paragraph">
                  <wp:posOffset>269550</wp:posOffset>
                </wp:positionV>
                <wp:extent cx="959760" cy="35280"/>
                <wp:effectExtent l="19050" t="38100" r="31115" b="4127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959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-27.3pt;margin-top:20.4pt;width:76.2pt;height:4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">
                <v:imagedata r:id="rId1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897449</wp:posOffset>
                </wp:positionH>
                <wp:positionV relativeFrom="paragraph">
                  <wp:posOffset>6970</wp:posOffset>
                </wp:positionV>
                <wp:extent cx="153360" cy="154080"/>
                <wp:effectExtent l="19050" t="38100" r="18415" b="368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53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69.75pt;margin-top:-.3pt;width:13.2pt;height:13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">
                <v:imagedata r:id="rId1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757049</wp:posOffset>
                </wp:positionH>
                <wp:positionV relativeFrom="paragraph">
                  <wp:posOffset>37570</wp:posOffset>
                </wp:positionV>
                <wp:extent cx="126360" cy="196200"/>
                <wp:effectExtent l="38100" t="38100" r="45720" b="5207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26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58.7pt;margin-top:2.15pt;width:11.75pt;height:17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">
                <v:imagedata r:id="rId1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1664249</wp:posOffset>
                </wp:positionH>
                <wp:positionV relativeFrom="paragraph">
                  <wp:posOffset>99114</wp:posOffset>
                </wp:positionV>
                <wp:extent cx="33840" cy="20880"/>
                <wp:effectExtent l="19050" t="19050" r="23495" b="1778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3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30.75pt;margin-top:7.5pt;width:3.6pt;height:2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">
                <v:imagedata r:id="rId1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2895449</wp:posOffset>
                </wp:positionH>
                <wp:positionV relativeFrom="paragraph">
                  <wp:posOffset>155994</wp:posOffset>
                </wp:positionV>
                <wp:extent cx="126000" cy="179280"/>
                <wp:effectExtent l="38100" t="38100" r="7620" b="4953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60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27.3pt;margin-top:11.35pt;width:11.6pt;height:15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">
                <v:imagedata r:id="rId1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2755409</wp:posOffset>
                </wp:positionH>
                <wp:positionV relativeFrom="paragraph">
                  <wp:posOffset>205314</wp:posOffset>
                </wp:positionV>
                <wp:extent cx="148680" cy="24840"/>
                <wp:effectExtent l="38100" t="38100" r="41910" b="514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48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in;margin-top:15.2pt;width:13.1pt;height:3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">
                <v:imagedata r:id="rId1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2470649</wp:posOffset>
                </wp:positionH>
                <wp:positionV relativeFrom="paragraph">
                  <wp:posOffset>163914</wp:posOffset>
                </wp:positionV>
                <wp:extent cx="102600" cy="123840"/>
                <wp:effectExtent l="19050" t="38100" r="31115" b="476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02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93.8pt;margin-top:12pt;width:9.2pt;height:11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">
                <v:imagedata r:id="rId1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2299289</wp:posOffset>
                </wp:positionH>
                <wp:positionV relativeFrom="paragraph">
                  <wp:posOffset>30354</wp:posOffset>
                </wp:positionV>
                <wp:extent cx="104040" cy="196920"/>
                <wp:effectExtent l="38100" t="38100" r="29845" b="508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4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80.1pt;margin-top:1.6pt;width:10.1pt;height:17.2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">
                <v:imagedata r:id="rId1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2116409</wp:posOffset>
                </wp:positionH>
                <wp:positionV relativeFrom="paragraph">
                  <wp:posOffset>157794</wp:posOffset>
                </wp:positionV>
                <wp:extent cx="93960" cy="233280"/>
                <wp:effectExtent l="19050" t="38100" r="40005" b="5270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939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66.2pt;margin-top:11.45pt;width:8.85pt;height:20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">
                <v:imagedata r:id="rId1264" o:title=""/>
              </v:shape>
            </w:pict>
          </mc:Fallback>
        </mc:AlternateContent>
      </w:r>
    </w:p>
    <w:p w:rsidR="00665CF5" w:rsidRDefault="00F57C77" w:rsidP="00665CF5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6449009</wp:posOffset>
                </wp:positionH>
                <wp:positionV relativeFrom="paragraph">
                  <wp:posOffset>201748</wp:posOffset>
                </wp:positionV>
                <wp:extent cx="141120" cy="9360"/>
                <wp:effectExtent l="19050" t="38100" r="30480" b="2921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41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507.15pt;margin-top:15pt;width:12.05pt;height:2.2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">
                <v:imagedata r:id="rId1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6487529</wp:posOffset>
                </wp:positionH>
                <wp:positionV relativeFrom="paragraph">
                  <wp:posOffset>150268</wp:posOffset>
                </wp:positionV>
                <wp:extent cx="7200" cy="144720"/>
                <wp:effectExtent l="38100" t="38100" r="50165" b="4635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7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510.15pt;margin-top:11.1pt;width:2.25pt;height:13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">
                <v:imagedata r:id="rId1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6243449</wp:posOffset>
                </wp:positionH>
                <wp:positionV relativeFrom="paragraph">
                  <wp:posOffset>171868</wp:posOffset>
                </wp:positionV>
                <wp:extent cx="171720" cy="249120"/>
                <wp:effectExtent l="19050" t="38100" r="19050" b="558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717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91.35pt;margin-top:12.65pt;width:14.75pt;height:21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">
                <v:imagedata r:id="rId1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5830889</wp:posOffset>
                </wp:positionH>
                <wp:positionV relativeFrom="paragraph">
                  <wp:posOffset>266908</wp:posOffset>
                </wp:positionV>
                <wp:extent cx="95040" cy="9360"/>
                <wp:effectExtent l="19050" t="19050" r="19685" b="292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58.75pt;margin-top:20.65pt;width:8.1pt;height:1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">
                <v:imagedata r:id="rId1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5863649</wp:posOffset>
                </wp:positionH>
                <wp:positionV relativeFrom="paragraph">
                  <wp:posOffset>213628</wp:posOffset>
                </wp:positionV>
                <wp:extent cx="10440" cy="117360"/>
                <wp:effectExtent l="38100" t="19050" r="27940" b="355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0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61.25pt;margin-top:16.5pt;width:2.05pt;height:10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">
                <v:imagedata r:id="rId1274" o:title=""/>
              </v:shape>
            </w:pict>
          </mc:Fallback>
        </mc:AlternateContent>
      </w:r>
      <w:r w:rsidR="00665CF5">
        <w:t xml:space="preserve">Cytochromes –enzymes containing </w:t>
      </w:r>
      <w:proofErr w:type="spellStart"/>
      <w:r w:rsidR="00665CF5">
        <w:t>heme</w:t>
      </w:r>
      <w:proofErr w:type="spellEnd"/>
      <w:r w:rsidR="00665CF5">
        <w:t xml:space="preserve"> groups</w:t>
      </w:r>
    </w:p>
    <w:p w:rsidR="00665CF5" w:rsidRDefault="00F57C77" w:rsidP="00665CF5">
      <w:pPr>
        <w:pStyle w:val="ListParagraph"/>
        <w:numPr>
          <w:ilvl w:val="0"/>
          <w:numId w:val="1"/>
        </w:num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6308969</wp:posOffset>
                </wp:positionH>
                <wp:positionV relativeFrom="paragraph">
                  <wp:posOffset>473440</wp:posOffset>
                </wp:positionV>
                <wp:extent cx="40320" cy="335160"/>
                <wp:effectExtent l="38100" t="19050" r="36195" b="273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4032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95.85pt;margin-top:37pt;width:4.6pt;height:27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">
                <v:imagedata r:id="rId1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6247049</wp:posOffset>
                </wp:positionH>
                <wp:positionV relativeFrom="paragraph">
                  <wp:posOffset>438160</wp:posOffset>
                </wp:positionV>
                <wp:extent cx="86400" cy="203400"/>
                <wp:effectExtent l="19050" t="19050" r="27940" b="254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6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91.15pt;margin-top:34.3pt;width:7.75pt;height:1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">
                <v:imagedata r:id="rId1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1474529</wp:posOffset>
                </wp:positionH>
                <wp:positionV relativeFrom="paragraph">
                  <wp:posOffset>410440</wp:posOffset>
                </wp:positionV>
                <wp:extent cx="9720" cy="359280"/>
                <wp:effectExtent l="38100" t="38100" r="28575" b="2222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97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15.25pt;margin-top:31.85pt;width:1.95pt;height:29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">
                <v:imagedata r:id="rId1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1364009</wp:posOffset>
                </wp:positionH>
                <wp:positionV relativeFrom="paragraph">
                  <wp:posOffset>474160</wp:posOffset>
                </wp:positionV>
                <wp:extent cx="142920" cy="119880"/>
                <wp:effectExtent l="19050" t="38100" r="28575" b="330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2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06.65pt;margin-top:36.65pt;width:12.2pt;height:10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">
                <v:imagedata r:id="rId1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6905489</wp:posOffset>
                </wp:positionH>
                <wp:positionV relativeFrom="paragraph">
                  <wp:posOffset>523120</wp:posOffset>
                </wp:positionV>
                <wp:extent cx="75960" cy="386640"/>
                <wp:effectExtent l="38100" t="38100" r="38735" b="5207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596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542.95pt;margin-top:40.25pt;width:7.85pt;height:32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">
                <v:imagedata r:id="rId1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6842489</wp:posOffset>
                </wp:positionH>
                <wp:positionV relativeFrom="paragraph">
                  <wp:posOffset>713560</wp:posOffset>
                </wp:positionV>
                <wp:extent cx="96840" cy="10800"/>
                <wp:effectExtent l="19050" t="38100" r="36830" b="4635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537.85pt;margin-top:55.25pt;width:8.8pt;height:2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">
                <v:imagedata r:id="rId1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6897569</wp:posOffset>
                </wp:positionH>
                <wp:positionV relativeFrom="paragraph">
                  <wp:posOffset>630400</wp:posOffset>
                </wp:positionV>
                <wp:extent cx="5400" cy="210240"/>
                <wp:effectExtent l="38100" t="38100" r="52070" b="374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54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542.2pt;margin-top:48.75pt;width:2.35pt;height:18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">
                <v:imagedata r:id="rId1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6721529</wp:posOffset>
                </wp:positionH>
                <wp:positionV relativeFrom="paragraph">
                  <wp:posOffset>784120</wp:posOffset>
                </wp:positionV>
                <wp:extent cx="103680" cy="155520"/>
                <wp:effectExtent l="57150" t="38100" r="48895" b="355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03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528.35pt;margin-top:61.05pt;width:10.1pt;height:14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">
                <v:imagedata r:id="rId1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6772289</wp:posOffset>
                </wp:positionH>
                <wp:positionV relativeFrom="paragraph">
                  <wp:posOffset>714280</wp:posOffset>
                </wp:positionV>
                <wp:extent cx="77040" cy="98640"/>
                <wp:effectExtent l="38100" t="38100" r="37465" b="3492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7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532.25pt;margin-top:55.3pt;width:7.35pt;height:9.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">
                <v:imagedata r:id="rId1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6672209</wp:posOffset>
                </wp:positionH>
                <wp:positionV relativeFrom="paragraph">
                  <wp:posOffset>699880</wp:posOffset>
                </wp:positionV>
                <wp:extent cx="79560" cy="122040"/>
                <wp:effectExtent l="38100" t="38100" r="34925" b="304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9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524.25pt;margin-top:54.2pt;width:7.5pt;height:11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">
                <v:imagedata r:id="rId1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6632249</wp:posOffset>
                </wp:positionH>
                <wp:positionV relativeFrom="paragraph">
                  <wp:posOffset>673240</wp:posOffset>
                </wp:positionV>
                <wp:extent cx="58320" cy="163080"/>
                <wp:effectExtent l="38100" t="38100" r="37465" b="279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58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521.2pt;margin-top:52.1pt;width:6.45pt;height:14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">
                <v:imagedata r:id="rId1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6752489</wp:posOffset>
                </wp:positionH>
                <wp:positionV relativeFrom="paragraph">
                  <wp:posOffset>373720</wp:posOffset>
                </wp:positionV>
                <wp:extent cx="109440" cy="10440"/>
                <wp:effectExtent l="19050" t="38100" r="24130" b="2794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9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531.2pt;margin-top:28.5pt;width:9.4pt;height:2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">
                <v:imagedata r:id="rId1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6795329</wp:posOffset>
                </wp:positionH>
                <wp:positionV relativeFrom="paragraph">
                  <wp:posOffset>316840</wp:posOffset>
                </wp:positionV>
                <wp:extent cx="25920" cy="143280"/>
                <wp:effectExtent l="38100" t="19050" r="31750" b="285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25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534.1pt;margin-top:24.3pt;width:3.55pt;height:12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">
                <v:imagedata r:id="rId1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6690929</wp:posOffset>
                </wp:positionH>
                <wp:positionV relativeFrom="paragraph">
                  <wp:posOffset>300280</wp:posOffset>
                </wp:positionV>
                <wp:extent cx="97200" cy="168480"/>
                <wp:effectExtent l="38100" t="38100" r="17145" b="4127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7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525.9pt;margin-top:22.75pt;width:9.5pt;height:15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">
                <v:imagedata r:id="rId1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6387089</wp:posOffset>
                </wp:positionH>
                <wp:positionV relativeFrom="paragraph">
                  <wp:posOffset>523480</wp:posOffset>
                </wp:positionV>
                <wp:extent cx="226800" cy="168480"/>
                <wp:effectExtent l="38100" t="38100" r="40005" b="412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2268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502.1pt;margin-top:40.6pt;width:19.55pt;height:14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">
                <v:imagedata r:id="rId1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6368369</wp:posOffset>
                </wp:positionH>
                <wp:positionV relativeFrom="paragraph">
                  <wp:posOffset>379840</wp:posOffset>
                </wp:positionV>
                <wp:extent cx="172080" cy="346680"/>
                <wp:effectExtent l="38100" t="38100" r="19050" b="349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7208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500.5pt;margin-top:28.95pt;width:14.75pt;height:28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">
                <v:imagedata r:id="rId1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6107009</wp:posOffset>
                </wp:positionH>
                <wp:positionV relativeFrom="paragraph">
                  <wp:posOffset>528160</wp:posOffset>
                </wp:positionV>
                <wp:extent cx="158400" cy="24480"/>
                <wp:effectExtent l="38100" t="38100" r="32385" b="3302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58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80.1pt;margin-top:40.7pt;width:13.75pt;height:3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">
                <v:imagedata r:id="rId1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6171449</wp:posOffset>
                </wp:positionH>
                <wp:positionV relativeFrom="paragraph">
                  <wp:posOffset>490000</wp:posOffset>
                </wp:positionV>
                <wp:extent cx="15480" cy="92880"/>
                <wp:effectExtent l="38100" t="38100" r="22860" b="2159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5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85.5pt;margin-top:38pt;width:2.35pt;height:8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">
                <v:imagedata r:id="rId1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1921289</wp:posOffset>
                </wp:positionH>
                <wp:positionV relativeFrom="paragraph">
                  <wp:posOffset>639040</wp:posOffset>
                </wp:positionV>
                <wp:extent cx="91080" cy="267120"/>
                <wp:effectExtent l="38100" t="38100" r="4445" b="381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910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50.4pt;margin-top:49.4pt;width:9pt;height:22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">
                <v:imagedata r:id="rId1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1878089</wp:posOffset>
                </wp:positionH>
                <wp:positionV relativeFrom="paragraph">
                  <wp:posOffset>765760</wp:posOffset>
                </wp:positionV>
                <wp:extent cx="87480" cy="18720"/>
                <wp:effectExtent l="19050" t="19050" r="27305" b="1968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7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47.05pt;margin-top:60.15pt;width:7.95pt;height:2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">
                <v:imagedata r:id="rId1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1903649</wp:posOffset>
                </wp:positionH>
                <wp:positionV relativeFrom="paragraph">
                  <wp:posOffset>677920</wp:posOffset>
                </wp:positionV>
                <wp:extent cx="13680" cy="201960"/>
                <wp:effectExtent l="38100" t="38100" r="43815" b="266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36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49.1pt;margin-top:52.65pt;width:2.65pt;height:17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">
                <v:imagedata r:id="rId1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1814729</wp:posOffset>
                </wp:positionH>
                <wp:positionV relativeFrom="paragraph">
                  <wp:posOffset>771880</wp:posOffset>
                </wp:positionV>
                <wp:extent cx="63360" cy="149040"/>
                <wp:effectExtent l="38100" t="38100" r="51435" b="419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3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42.05pt;margin-top:60pt;width:6.75pt;height:13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">
                <v:imagedata r:id="rId1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1739489</wp:posOffset>
                </wp:positionH>
                <wp:positionV relativeFrom="paragraph">
                  <wp:posOffset>777280</wp:posOffset>
                </wp:positionV>
                <wp:extent cx="49320" cy="86760"/>
                <wp:effectExtent l="19050" t="19050" r="27305" b="279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9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36.25pt;margin-top:60.9pt;width:4.95pt;height:7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">
                <v:imagedata r:id="rId1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1693769</wp:posOffset>
                </wp:positionH>
                <wp:positionV relativeFrom="paragraph">
                  <wp:posOffset>760720</wp:posOffset>
                </wp:positionV>
                <wp:extent cx="23040" cy="102600"/>
                <wp:effectExtent l="19050" t="19050" r="34290" b="311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3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32.65pt;margin-top:59.45pt;width:2.85pt;height: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">
                <v:imagedata r:id="rId1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2018129</wp:posOffset>
                </wp:positionH>
                <wp:positionV relativeFrom="paragraph">
                  <wp:posOffset>605920</wp:posOffset>
                </wp:positionV>
                <wp:extent cx="147960" cy="22320"/>
                <wp:effectExtent l="19050" t="38100" r="23495" b="3492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47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58.15pt;margin-top:46.95pt;width:12.65pt;height:3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">
                <v:imagedata r:id="rId1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2073209</wp:posOffset>
                </wp:positionH>
                <wp:positionV relativeFrom="paragraph">
                  <wp:posOffset>541120</wp:posOffset>
                </wp:positionV>
                <wp:extent cx="16920" cy="139680"/>
                <wp:effectExtent l="38100" t="38100" r="40640" b="3238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6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62.65pt;margin-top:41.9pt;width:2.85pt;height:12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">
                <v:imagedata r:id="rId1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1843889</wp:posOffset>
                </wp:positionH>
                <wp:positionV relativeFrom="paragraph">
                  <wp:posOffset>448960</wp:posOffset>
                </wp:positionV>
                <wp:extent cx="98640" cy="21960"/>
                <wp:effectExtent l="19050" t="19050" r="15875" b="165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8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44.6pt;margin-top:35.1pt;width:8.6pt;height:2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">
                <v:imagedata r:id="rId1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1888529</wp:posOffset>
                </wp:positionH>
                <wp:positionV relativeFrom="paragraph">
                  <wp:posOffset>394600</wp:posOffset>
                </wp:positionV>
                <wp:extent cx="12240" cy="133920"/>
                <wp:effectExtent l="38100" t="19050" r="26035" b="190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2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47.75pt;margin-top:30.55pt;width:2.35pt;height:11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">
                <v:imagedata r:id="rId1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1774049</wp:posOffset>
                </wp:positionH>
                <wp:positionV relativeFrom="paragraph">
                  <wp:posOffset>423760</wp:posOffset>
                </wp:positionV>
                <wp:extent cx="78120" cy="114480"/>
                <wp:effectExtent l="38100" t="38100" r="36195" b="381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8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38.8pt;margin-top:32.55pt;width:7.3pt;height:10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">
                <v:imagedata r:id="rId1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1593329</wp:posOffset>
                </wp:positionH>
                <wp:positionV relativeFrom="paragraph">
                  <wp:posOffset>566320</wp:posOffset>
                </wp:positionV>
                <wp:extent cx="201960" cy="147960"/>
                <wp:effectExtent l="19050" t="38100" r="26670" b="425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201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24.85pt;margin-top:43.8pt;width:16.7pt;height:13.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">
                <v:imagedata r:id="rId1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1553729</wp:posOffset>
                </wp:positionH>
                <wp:positionV relativeFrom="paragraph">
                  <wp:posOffset>445360</wp:posOffset>
                </wp:positionV>
                <wp:extent cx="132840" cy="262440"/>
                <wp:effectExtent l="38100" t="19050" r="19685" b="234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328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21.5pt;margin-top:34.4pt;width:11.6pt;height:21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">
                <v:imagedata r:id="rId1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3515009</wp:posOffset>
                </wp:positionH>
                <wp:positionV relativeFrom="paragraph">
                  <wp:posOffset>479920</wp:posOffset>
                </wp:positionV>
                <wp:extent cx="121680" cy="20520"/>
                <wp:effectExtent l="19050" t="19050" r="31115" b="177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21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76.5pt;margin-top:37.1pt;width:10.55pt;height:2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">
                <v:imagedata r:id="rId1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5677889</wp:posOffset>
                </wp:positionH>
                <wp:positionV relativeFrom="paragraph">
                  <wp:posOffset>380920</wp:posOffset>
                </wp:positionV>
                <wp:extent cx="166680" cy="280080"/>
                <wp:effectExtent l="57150" t="38100" r="24130" b="438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66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46.15pt;margin-top:29.05pt;width:15.05pt;height:23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">
                <v:imagedata r:id="rId1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5567009</wp:posOffset>
                </wp:positionH>
                <wp:positionV relativeFrom="paragraph">
                  <wp:posOffset>582160</wp:posOffset>
                </wp:positionV>
                <wp:extent cx="93240" cy="112680"/>
                <wp:effectExtent l="19050" t="38100" r="21590" b="4000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93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37.45pt;margin-top:45.05pt;width:8.45pt;height:10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">
                <v:imagedata r:id="rId1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5518769</wp:posOffset>
                </wp:positionH>
                <wp:positionV relativeFrom="paragraph">
                  <wp:posOffset>407920</wp:posOffset>
                </wp:positionV>
                <wp:extent cx="5760" cy="244800"/>
                <wp:effectExtent l="38100" t="19050" r="32385" b="222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7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433.7pt;margin-top:31.75pt;width:1.85pt;height:20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">
                <v:imagedata r:id="rId1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5433449</wp:posOffset>
                </wp:positionH>
                <wp:positionV relativeFrom="paragraph">
                  <wp:posOffset>482080</wp:posOffset>
                </wp:positionV>
                <wp:extent cx="66600" cy="28440"/>
                <wp:effectExtent l="19050" t="19050" r="29210" b="292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6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27.25pt;margin-top:37.75pt;width:6.1pt;height:2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">
                <v:imagedata r:id="rId1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5410769</wp:posOffset>
                </wp:positionH>
                <wp:positionV relativeFrom="paragraph">
                  <wp:posOffset>434560</wp:posOffset>
                </wp:positionV>
                <wp:extent cx="3960" cy="207720"/>
                <wp:effectExtent l="38100" t="19050" r="34290" b="2095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25.45pt;margin-top:33.9pt;width:1.7pt;height:17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">
                <v:imagedata r:id="rId1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5199809</wp:posOffset>
                </wp:positionH>
                <wp:positionV relativeFrom="paragraph">
                  <wp:posOffset>434920</wp:posOffset>
                </wp:positionV>
                <wp:extent cx="119160" cy="250200"/>
                <wp:effectExtent l="19050" t="38100" r="33655" b="355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191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408.6pt;margin-top:33.5pt;width:11pt;height:21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">
                <v:imagedata r:id="rId1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4699049</wp:posOffset>
                </wp:positionH>
                <wp:positionV relativeFrom="paragraph">
                  <wp:posOffset>446440</wp:posOffset>
                </wp:positionV>
                <wp:extent cx="169200" cy="179280"/>
                <wp:effectExtent l="38100" t="38100" r="2540" b="3048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69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69.65pt;margin-top:34.25pt;width:14.5pt;height:15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">
                <v:imagedata r:id="rId1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4159049</wp:posOffset>
                </wp:positionH>
                <wp:positionV relativeFrom="paragraph">
                  <wp:posOffset>509440</wp:posOffset>
                </wp:positionV>
                <wp:extent cx="613440" cy="28080"/>
                <wp:effectExtent l="19050" t="19050" r="34290" b="292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13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27.25pt;margin-top:39.65pt;width:48.8pt;height:3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">
                <v:imagedata r:id="rId1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3715889</wp:posOffset>
                </wp:positionH>
                <wp:positionV relativeFrom="paragraph">
                  <wp:posOffset>403600</wp:posOffset>
                </wp:positionV>
                <wp:extent cx="82440" cy="4320"/>
                <wp:effectExtent l="19050" t="38100" r="32385" b="342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82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91.85pt;margin-top:31.1pt;width:7.55pt;height:2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">
                <v:imagedata r:id="rId1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3742889</wp:posOffset>
                </wp:positionH>
                <wp:positionV relativeFrom="paragraph">
                  <wp:posOffset>358960</wp:posOffset>
                </wp:positionV>
                <wp:extent cx="17280" cy="94320"/>
                <wp:effectExtent l="19050" t="19050" r="20955" b="203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7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94.4pt;margin-top:27.65pt;width:2.25pt;height:8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">
                <v:imagedata r:id="rId1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3631649</wp:posOffset>
                </wp:positionH>
                <wp:positionV relativeFrom="paragraph">
                  <wp:posOffset>397120</wp:posOffset>
                </wp:positionV>
                <wp:extent cx="21240" cy="219960"/>
                <wp:effectExtent l="38100" t="19050" r="36195" b="2794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1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85.05pt;margin-top:30.7pt;width:2.95pt;height:18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">
                <v:imagedata r:id="rId1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3500609</wp:posOffset>
                </wp:positionH>
                <wp:positionV relativeFrom="paragraph">
                  <wp:posOffset>479200</wp:posOffset>
                </wp:positionV>
                <wp:extent cx="109080" cy="27360"/>
                <wp:effectExtent l="19050" t="19050" r="24765" b="2984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09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75.3pt;margin-top:37.6pt;width:9.2pt;height:2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">
                <v:imagedata r:id="rId1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3509249</wp:posOffset>
                </wp:positionH>
                <wp:positionV relativeFrom="paragraph">
                  <wp:posOffset>406840</wp:posOffset>
                </wp:positionV>
                <wp:extent cx="4680" cy="185400"/>
                <wp:effectExtent l="38100" t="19050" r="33655" b="2476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4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75.75pt;margin-top:31.8pt;width:1.65pt;height:15.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">
                <v:imagedata r:id="rId1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3354449</wp:posOffset>
                </wp:positionH>
                <wp:positionV relativeFrom="paragraph">
                  <wp:posOffset>420160</wp:posOffset>
                </wp:positionV>
                <wp:extent cx="21960" cy="232920"/>
                <wp:effectExtent l="38100" t="38100" r="35560" b="3429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19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63.45pt;margin-top:32.35pt;width:3.2pt;height:19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">
                <v:imagedata r:id="rId1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3249689</wp:posOffset>
                </wp:positionH>
                <wp:positionV relativeFrom="paragraph">
                  <wp:posOffset>440320</wp:posOffset>
                </wp:positionV>
                <wp:extent cx="108360" cy="100080"/>
                <wp:effectExtent l="19050" t="19050" r="25400" b="3365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8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55.2pt;margin-top:34.2pt;width:9.55pt;height:9.0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">
                <v:imagedata r:id="rId1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2754329</wp:posOffset>
                </wp:positionH>
                <wp:positionV relativeFrom="paragraph">
                  <wp:posOffset>539680</wp:posOffset>
                </wp:positionV>
                <wp:extent cx="125640" cy="32400"/>
                <wp:effectExtent l="19050" t="19050" r="27305" b="247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25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16.45pt;margin-top:42.15pt;width:10.55pt;height:3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">
                <v:imagedata r:id="rId1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2801849</wp:posOffset>
                </wp:positionH>
                <wp:positionV relativeFrom="paragraph">
                  <wp:posOffset>500080</wp:posOffset>
                </wp:positionV>
                <wp:extent cx="10440" cy="117360"/>
                <wp:effectExtent l="38100" t="38100" r="27940" b="355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0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19.85pt;margin-top:38.85pt;width:2.3pt;height:10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">
                <v:imagedata r:id="rId1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2385329</wp:posOffset>
                </wp:positionH>
                <wp:positionV relativeFrom="paragraph">
                  <wp:posOffset>565600</wp:posOffset>
                </wp:positionV>
                <wp:extent cx="99000" cy="131040"/>
                <wp:effectExtent l="38100" t="38100" r="34925" b="4064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9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86.95pt;margin-top:43.85pt;width:9pt;height:11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">
                <v:imagedata r:id="rId1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2218649</wp:posOffset>
                </wp:positionH>
                <wp:positionV relativeFrom="paragraph">
                  <wp:posOffset>441040</wp:posOffset>
                </wp:positionV>
                <wp:extent cx="114480" cy="173160"/>
                <wp:effectExtent l="38100" t="38100" r="38100" b="3683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14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73.95pt;margin-top:34.15pt;width:10.65pt;height:15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">
                <v:imagedata r:id="rId1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5663129</wp:posOffset>
                </wp:positionH>
                <wp:positionV relativeFrom="paragraph">
                  <wp:posOffset>-93747</wp:posOffset>
                </wp:positionV>
                <wp:extent cx="97200" cy="232200"/>
                <wp:effectExtent l="38100" t="38100" r="36195" b="349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972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45.05pt;margin-top:-8.15pt;width:9.3pt;height:19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">
                <v:imagedata r:id="rId1378" o:title=""/>
              </v:shape>
            </w:pict>
          </mc:Fallback>
        </mc:AlternateContent>
      </w:r>
      <w:r w:rsidR="00665CF5">
        <w:t xml:space="preserve">During redox reactions, iron ions in the </w:t>
      </w:r>
      <w:proofErr w:type="spellStart"/>
      <w:r w:rsidR="00665CF5">
        <w:t>heme</w:t>
      </w:r>
      <w:proofErr w:type="spellEnd"/>
      <w:r w:rsidR="00665CF5">
        <w:t xml:space="preserve"> groups convert back and forth between their ____ and _______ oxidation state (for example cellular </w:t>
      </w:r>
      <w:proofErr w:type="spellStart"/>
      <w:r w:rsidR="00665CF5">
        <w:t>repiration</w:t>
      </w:r>
      <w:proofErr w:type="spellEnd"/>
      <w:r w:rsidR="00665CF5">
        <w:t>)</w:t>
      </w:r>
    </w:p>
    <w:p w:rsidR="000E72E6" w:rsidRDefault="000E72E6" w:rsidP="00665CF5">
      <w:pPr>
        <w:pStyle w:val="ListParagraph"/>
        <w:numPr>
          <w:ilvl w:val="0"/>
          <w:numId w:val="1"/>
        </w:numPr>
        <w:tabs>
          <w:tab w:val="left" w:pos="2175"/>
        </w:tabs>
      </w:pPr>
      <w:r>
        <w:lastRenderedPageBreak/>
        <w:t>Energy from cellular respiration is stored as ATP</w:t>
      </w:r>
    </w:p>
    <w:p w:rsidR="000E72E6" w:rsidRDefault="000E72E6" w:rsidP="000E72E6">
      <w:pPr>
        <w:pStyle w:val="ListParagraph"/>
        <w:tabs>
          <w:tab w:val="left" w:pos="2175"/>
        </w:tabs>
      </w:pPr>
    </w:p>
    <w:p w:rsidR="00665CF5" w:rsidRPr="000E72E6" w:rsidRDefault="00665CF5" w:rsidP="00665CF5">
      <w:pPr>
        <w:tabs>
          <w:tab w:val="left" w:pos="2175"/>
        </w:tabs>
        <w:rPr>
          <w:b/>
        </w:rPr>
      </w:pPr>
      <w:r w:rsidRPr="000E72E6">
        <w:rPr>
          <w:b/>
        </w:rPr>
        <w:t>Chlorophyll</w:t>
      </w:r>
    </w:p>
    <w:p w:rsidR="00665CF5" w:rsidRDefault="00FD58C2" w:rsidP="00665CF5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1607729</wp:posOffset>
                </wp:positionH>
                <wp:positionV relativeFrom="paragraph">
                  <wp:posOffset>809771</wp:posOffset>
                </wp:positionV>
                <wp:extent cx="65160" cy="33120"/>
                <wp:effectExtent l="38100" t="38100" r="30480" b="4318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65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26.15pt;margin-top:63pt;width:6.35pt;height:4.1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">
                <v:imagedata r:id="rId1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1827689</wp:posOffset>
                </wp:positionH>
                <wp:positionV relativeFrom="paragraph">
                  <wp:posOffset>855851</wp:posOffset>
                </wp:positionV>
                <wp:extent cx="65160" cy="95040"/>
                <wp:effectExtent l="19050" t="38100" r="30480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5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43.1pt;margin-top:66.6pt;width:6.25pt;height:9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">
                <v:imagedata r:id="rId1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1716449</wp:posOffset>
                </wp:positionH>
                <wp:positionV relativeFrom="paragraph">
                  <wp:posOffset>863771</wp:posOffset>
                </wp:positionV>
                <wp:extent cx="46440" cy="66960"/>
                <wp:effectExtent l="38100" t="38100" r="29845" b="2857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46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34.4pt;margin-top:67.45pt;width:5.2pt;height:6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">
                <v:imagedata r:id="rId1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1658849</wp:posOffset>
                </wp:positionH>
                <wp:positionV relativeFrom="paragraph">
                  <wp:posOffset>868811</wp:posOffset>
                </wp:positionV>
                <wp:extent cx="19440" cy="119160"/>
                <wp:effectExtent l="19050" t="19050" r="19050" b="336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9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29.9pt;margin-top:68.1pt;width:2.6pt;height:9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">
                <v:imagedata r:id="rId1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1411889</wp:posOffset>
                </wp:positionH>
                <wp:positionV relativeFrom="paragraph">
                  <wp:posOffset>868451</wp:posOffset>
                </wp:positionV>
                <wp:extent cx="131760" cy="112680"/>
                <wp:effectExtent l="19050" t="19050" r="20955" b="209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31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10.6pt;margin-top:68.15pt;width:11.15pt;height:9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">
                <v:imagedata r:id="rId1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1484969</wp:posOffset>
                </wp:positionH>
                <wp:positionV relativeFrom="paragraph">
                  <wp:posOffset>885731</wp:posOffset>
                </wp:positionV>
                <wp:extent cx="103680" cy="22320"/>
                <wp:effectExtent l="19050" t="38100" r="29845" b="3492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03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16.8pt;margin-top:69.05pt;width:8.6pt;height: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">
                <v:imagedata r:id="rId1390" o:title=""/>
              </v:shape>
            </w:pict>
          </mc:Fallback>
        </mc:AlternateContent>
      </w:r>
      <w:r w:rsidR="00665CF5">
        <w:rPr>
          <w:noProof/>
          <w:lang w:eastAsia="en-CA"/>
        </w:rPr>
        <w:drawing>
          <wp:inline distT="0" distB="0" distL="0" distR="0" wp14:anchorId="0D751EBC" wp14:editId="6128D20F">
            <wp:extent cx="5029200" cy="1933575"/>
            <wp:effectExtent l="0" t="0" r="0" b="9525"/>
            <wp:docPr id="9" name="Picture 9" descr="http://scifun.chem.wisc.edu/chemweek/chlrphyl/chlrphy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ifun.chem.wisc.edu/chemweek/chlrphyl/chlrphyl.gif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E6" w:rsidRDefault="00FD58C2" w:rsidP="000E72E6">
      <w:pPr>
        <w:pStyle w:val="ListParagraph"/>
        <w:numPr>
          <w:ilvl w:val="0"/>
          <w:numId w:val="1"/>
        </w:num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4935929</wp:posOffset>
                </wp:positionH>
                <wp:positionV relativeFrom="paragraph">
                  <wp:posOffset>53533</wp:posOffset>
                </wp:positionV>
                <wp:extent cx="26640" cy="279360"/>
                <wp:effectExtent l="38100" t="19050" r="31115" b="2603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66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87.75pt;margin-top:3.4pt;width:3.45pt;height:23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">
                <v:imagedata r:id="rId13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4644689</wp:posOffset>
                </wp:positionH>
                <wp:positionV relativeFrom="paragraph">
                  <wp:posOffset>49213</wp:posOffset>
                </wp:positionV>
                <wp:extent cx="20880" cy="280440"/>
                <wp:effectExtent l="38100" t="19050" r="36830" b="247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08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64.8pt;margin-top:3.4pt;width:2.95pt;height:23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">
                <v:imagedata r:id="rId1395" o:title=""/>
              </v:shape>
            </w:pict>
          </mc:Fallback>
        </mc:AlternateContent>
      </w:r>
      <w:r w:rsidR="000E72E6">
        <w:t>Absorbs light energy in the visible region of the UV spectrum</w:t>
      </w:r>
    </w:p>
    <w:p w:rsidR="000E72E6" w:rsidRDefault="00FD58C2" w:rsidP="000E72E6">
      <w:pPr>
        <w:pStyle w:val="ListParagraph"/>
        <w:numPr>
          <w:ilvl w:val="0"/>
          <w:numId w:val="1"/>
        </w:num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6515969</wp:posOffset>
                </wp:positionH>
                <wp:positionV relativeFrom="paragraph">
                  <wp:posOffset>417118</wp:posOffset>
                </wp:positionV>
                <wp:extent cx="99000" cy="12600"/>
                <wp:effectExtent l="19050" t="19050" r="15875" b="260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99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512.55pt;margin-top:32.25pt;width:8.5pt;height:2.0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">
                <v:imagedata r:id="rId13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6105209</wp:posOffset>
                </wp:positionH>
                <wp:positionV relativeFrom="paragraph">
                  <wp:posOffset>426478</wp:posOffset>
                </wp:positionV>
                <wp:extent cx="144000" cy="132840"/>
                <wp:effectExtent l="19050" t="38100" r="27940" b="3873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4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79.95pt;margin-top:33.05pt;width:12.4pt;height:11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">
                <v:imagedata r:id="rId13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5627129</wp:posOffset>
                </wp:positionH>
                <wp:positionV relativeFrom="paragraph">
                  <wp:posOffset>426478</wp:posOffset>
                </wp:positionV>
                <wp:extent cx="76680" cy="9000"/>
                <wp:effectExtent l="19050" t="38100" r="19050" b="2921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6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42.6pt;margin-top:32.8pt;width:6.85pt;height:1.9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">
                <v:imagedata r:id="rId14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5660609</wp:posOffset>
                </wp:positionH>
                <wp:positionV relativeFrom="paragraph">
                  <wp:posOffset>367078</wp:posOffset>
                </wp:positionV>
                <wp:extent cx="27720" cy="110880"/>
                <wp:effectExtent l="19050" t="19050" r="29845" b="228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7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45.25pt;margin-top:28.4pt;width:3.2pt;height:9.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">
                <v:imagedata r:id="rId14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5228969</wp:posOffset>
                </wp:positionH>
                <wp:positionV relativeFrom="paragraph">
                  <wp:posOffset>428278</wp:posOffset>
                </wp:positionV>
                <wp:extent cx="109440" cy="126360"/>
                <wp:effectExtent l="38100" t="38100" r="24130" b="457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9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10.95pt;margin-top:32.95pt;width:9.8pt;height:11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">
                <v:imagedata r:id="rId14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4875089</wp:posOffset>
                </wp:positionH>
                <wp:positionV relativeFrom="paragraph">
                  <wp:posOffset>438718</wp:posOffset>
                </wp:positionV>
                <wp:extent cx="12240" cy="132480"/>
                <wp:effectExtent l="19050" t="19050" r="26035" b="2032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2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83.35pt;margin-top:34.2pt;width:2pt;height:11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">
                <v:imagedata r:id="rId14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1132889</wp:posOffset>
                </wp:positionH>
                <wp:positionV relativeFrom="paragraph">
                  <wp:posOffset>403438</wp:posOffset>
                </wp:positionV>
                <wp:extent cx="580320" cy="41760"/>
                <wp:effectExtent l="19050" t="19050" r="29845" b="158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80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89.05pt;margin-top:31pt;width:46.75pt;height:4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">
                <v:imagedata r:id="rId14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5214929</wp:posOffset>
                </wp:positionH>
                <wp:positionV relativeFrom="paragraph">
                  <wp:posOffset>-17402</wp:posOffset>
                </wp:positionV>
                <wp:extent cx="99000" cy="147600"/>
                <wp:effectExtent l="38100" t="38100" r="34925" b="4318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9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10pt;margin-top:-2.25pt;width:9.4pt;height:13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">
                <v:imagedata r:id="rId14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5086049</wp:posOffset>
                </wp:positionH>
                <wp:positionV relativeFrom="paragraph">
                  <wp:posOffset>-27482</wp:posOffset>
                </wp:positionV>
                <wp:extent cx="88920" cy="138600"/>
                <wp:effectExtent l="38100" t="38100" r="44450" b="5207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88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99.6pt;margin-top:-3.05pt;width:8.8pt;height:12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">
                <v:imagedata r:id="rId1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4900289</wp:posOffset>
                </wp:positionH>
                <wp:positionV relativeFrom="paragraph">
                  <wp:posOffset>-35762</wp:posOffset>
                </wp:positionV>
                <wp:extent cx="182880" cy="162720"/>
                <wp:effectExtent l="19050" t="38100" r="26670" b="4699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828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85.1pt;margin-top:-3.7pt;width:15.4pt;height:14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">
                <v:imagedata r:id="rId14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4791209</wp:posOffset>
                </wp:positionH>
                <wp:positionV relativeFrom="paragraph">
                  <wp:posOffset>-14522</wp:posOffset>
                </wp:positionV>
                <wp:extent cx="114840" cy="133920"/>
                <wp:effectExtent l="19050" t="38100" r="19050" b="381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1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76.4pt;margin-top:-2pt;width:10.15pt;height:12.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">
                <v:imagedata r:id="rId14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4665209</wp:posOffset>
                </wp:positionH>
                <wp:positionV relativeFrom="paragraph">
                  <wp:posOffset>-22442</wp:posOffset>
                </wp:positionV>
                <wp:extent cx="104400" cy="160560"/>
                <wp:effectExtent l="38100" t="38100" r="48260" b="3048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4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66.55pt;margin-top:-2.5pt;width:9.8pt;height:14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">
                <v:imagedata r:id="rId14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4519769</wp:posOffset>
                </wp:positionH>
                <wp:positionV relativeFrom="paragraph">
                  <wp:posOffset>-29282</wp:posOffset>
                </wp:positionV>
                <wp:extent cx="78840" cy="156240"/>
                <wp:effectExtent l="38100" t="38100" r="35560" b="3429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78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55.1pt;margin-top:-3.1pt;width:7.8pt;height:13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">
                <v:imagedata r:id="rId1421" o:title=""/>
              </v:shape>
            </w:pict>
          </mc:Fallback>
        </mc:AlternateContent>
      </w:r>
      <w:r w:rsidR="000E72E6">
        <w:t>Ultimately, energy is passed through a series of intermediates in the ________________ transport chain and results in the oxidation of water to oxygen and protons</w:t>
      </w:r>
    </w:p>
    <w:p w:rsidR="000E72E6" w:rsidRDefault="00FD58C2" w:rsidP="000E72E6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6292409</wp:posOffset>
                </wp:positionH>
                <wp:positionV relativeFrom="paragraph">
                  <wp:posOffset>-31117</wp:posOffset>
                </wp:positionV>
                <wp:extent cx="121320" cy="180720"/>
                <wp:effectExtent l="38100" t="38100" r="50165" b="4826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21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94.5pt;margin-top:-3.35pt;width:11.4pt;height:16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">
                <v:imagedata r:id="rId14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6190169</wp:posOffset>
                </wp:positionH>
                <wp:positionV relativeFrom="paragraph">
                  <wp:posOffset>-67117</wp:posOffset>
                </wp:positionV>
                <wp:extent cx="86400" cy="222480"/>
                <wp:effectExtent l="38100" t="19050" r="27940" b="254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864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86.7pt;margin-top:-5.9pt;width:7.95pt;height:18.5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">
                <v:imagedata r:id="rId14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5878049</wp:posOffset>
                </wp:positionH>
                <wp:positionV relativeFrom="paragraph">
                  <wp:posOffset>-4837</wp:posOffset>
                </wp:positionV>
                <wp:extent cx="104040" cy="35280"/>
                <wp:effectExtent l="19050" t="19050" r="29845" b="222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4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62.5pt;margin-top:-1.15pt;width:8.85pt;height:3.8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">
                <v:imagedata r:id="rId14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5922329</wp:posOffset>
                </wp:positionH>
                <wp:positionV relativeFrom="paragraph">
                  <wp:posOffset>-58837</wp:posOffset>
                </wp:positionV>
                <wp:extent cx="31320" cy="157680"/>
                <wp:effectExtent l="19050" t="19050" r="26035" b="330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31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65.85pt;margin-top:-5.15pt;width:3.55pt;height:13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">
                <v:imagedata r:id="rId14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5520569</wp:posOffset>
                </wp:positionH>
                <wp:positionV relativeFrom="paragraph">
                  <wp:posOffset>-103837</wp:posOffset>
                </wp:positionV>
                <wp:extent cx="44280" cy="243360"/>
                <wp:effectExtent l="19050" t="19050" r="32385" b="234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442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33.95pt;margin-top:-8.7pt;width:4.65pt;height:20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">
                <v:imagedata r:id="rId14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5435969</wp:posOffset>
                </wp:positionH>
                <wp:positionV relativeFrom="paragraph">
                  <wp:posOffset>4883</wp:posOffset>
                </wp:positionV>
                <wp:extent cx="78480" cy="15480"/>
                <wp:effectExtent l="19050" t="19050" r="17145" b="2286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78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27.4pt;margin-top:.15pt;width:7.1pt;height:2.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">
                <v:imagedata r:id="rId14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5431649</wp:posOffset>
                </wp:positionH>
                <wp:positionV relativeFrom="paragraph">
                  <wp:posOffset>-96637</wp:posOffset>
                </wp:positionV>
                <wp:extent cx="45000" cy="231480"/>
                <wp:effectExtent l="38100" t="19050" r="31750" b="355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450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27pt;margin-top:-8.2pt;width:5.05pt;height:19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">
                <v:imagedata r:id="rId14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5304929</wp:posOffset>
                </wp:positionH>
                <wp:positionV relativeFrom="paragraph">
                  <wp:posOffset>-77917</wp:posOffset>
                </wp:positionV>
                <wp:extent cx="71280" cy="221760"/>
                <wp:effectExtent l="38100" t="38100" r="24130" b="2603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712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17pt;margin-top:-6.7pt;width:6.8pt;height:18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">
                <v:imagedata r:id="rId14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1860449</wp:posOffset>
                </wp:positionH>
                <wp:positionV relativeFrom="paragraph">
                  <wp:posOffset>-39037</wp:posOffset>
                </wp:positionV>
                <wp:extent cx="128880" cy="205200"/>
                <wp:effectExtent l="19050" t="19050" r="24130" b="234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288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45.65pt;margin-top:-3.9pt;width:11.3pt;height:17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">
                <v:imagedata r:id="rId14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2122889</wp:posOffset>
                </wp:positionH>
                <wp:positionV relativeFrom="paragraph">
                  <wp:posOffset>9923</wp:posOffset>
                </wp:positionV>
                <wp:extent cx="75960" cy="27360"/>
                <wp:effectExtent l="19050" t="19050" r="19685" b="298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5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66.65pt;margin-top:.1pt;width:7.1pt;height:3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">
                <v:imagedata r:id="rId1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4834409</wp:posOffset>
                </wp:positionH>
                <wp:positionV relativeFrom="paragraph">
                  <wp:posOffset>-5197</wp:posOffset>
                </wp:positionV>
                <wp:extent cx="130320" cy="6120"/>
                <wp:effectExtent l="19050" t="38100" r="22225" b="323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30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79.95pt;margin-top:-1.2pt;width:11.25pt;height:2.1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">
                <v:imagedata r:id="rId1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4470089</wp:posOffset>
                </wp:positionH>
                <wp:positionV relativeFrom="paragraph">
                  <wp:posOffset>87323</wp:posOffset>
                </wp:positionV>
                <wp:extent cx="117720" cy="114480"/>
                <wp:effectExtent l="19050" t="38100" r="34925" b="381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17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51.2pt;margin-top:6.15pt;width:10.3pt;height:10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">
                <v:imagedata r:id="rId14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4263809</wp:posOffset>
                </wp:positionH>
                <wp:positionV relativeFrom="paragraph">
                  <wp:posOffset>-91237</wp:posOffset>
                </wp:positionV>
                <wp:extent cx="164160" cy="204840"/>
                <wp:effectExtent l="38100" t="38100" r="45720" b="431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641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34.95pt;margin-top:-7.8pt;width:14.6pt;height:17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">
                <v:imagedata r:id="rId14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3635249</wp:posOffset>
                </wp:positionH>
                <wp:positionV relativeFrom="paragraph">
                  <wp:posOffset>-72157</wp:posOffset>
                </wp:positionV>
                <wp:extent cx="164520" cy="187200"/>
                <wp:effectExtent l="19050" t="19050" r="26035" b="2286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645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86pt;margin-top:-6.2pt;width:13.85pt;height:15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">
                <v:imagedata r:id="rId14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3091289</wp:posOffset>
                </wp:positionH>
                <wp:positionV relativeFrom="paragraph">
                  <wp:posOffset>14243</wp:posOffset>
                </wp:positionV>
                <wp:extent cx="565200" cy="12960"/>
                <wp:effectExtent l="19050" t="19050" r="25400" b="254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565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43.2pt;margin-top:.7pt;width:44.95pt;height:1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">
                <v:imagedata r:id="rId14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2338169</wp:posOffset>
                </wp:positionH>
                <wp:positionV relativeFrom="paragraph">
                  <wp:posOffset>-90157</wp:posOffset>
                </wp:positionV>
                <wp:extent cx="168480" cy="201600"/>
                <wp:effectExtent l="57150" t="38100" r="41275" b="4635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68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83.15pt;margin-top:-8pt;width:15.2pt;height:17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">
                <v:imagedata r:id="rId14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2219009</wp:posOffset>
                </wp:positionH>
                <wp:positionV relativeFrom="paragraph">
                  <wp:posOffset>75803</wp:posOffset>
                </wp:positionV>
                <wp:extent cx="110520" cy="85680"/>
                <wp:effectExtent l="19050" t="38100" r="22860" b="482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10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74.3pt;margin-top:5.1pt;width:9.35pt;height:8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">
                <v:imagedata r:id="rId14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2177609</wp:posOffset>
                </wp:positionH>
                <wp:positionV relativeFrom="paragraph">
                  <wp:posOffset>-73957</wp:posOffset>
                </wp:positionV>
                <wp:extent cx="21240" cy="187560"/>
                <wp:effectExtent l="19050" t="38100" r="36195" b="2222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12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70.5pt;margin-top:-6.7pt;width:2.8pt;height:1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">
                <v:imagedata r:id="rId14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2058449</wp:posOffset>
                </wp:positionH>
                <wp:positionV relativeFrom="paragraph">
                  <wp:posOffset>23603</wp:posOffset>
                </wp:positionV>
                <wp:extent cx="74160" cy="18000"/>
                <wp:effectExtent l="19050" t="19050" r="21590" b="2032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74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61.75pt;margin-top:1.6pt;width:6.5pt;height:2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">
                <v:imagedata r:id="rId14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2066009</wp:posOffset>
                </wp:positionH>
                <wp:positionV relativeFrom="paragraph">
                  <wp:posOffset>-30397</wp:posOffset>
                </wp:positionV>
                <wp:extent cx="2880" cy="142560"/>
                <wp:effectExtent l="38100" t="19050" r="35560" b="292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61.95pt;margin-top:-2.85pt;width:1.8pt;height:12.1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">
                <v:imagedata r:id="rId1461" o:title=""/>
              </v:shape>
            </w:pict>
          </mc:Fallback>
        </mc:AlternateContent>
      </w:r>
    </w:p>
    <w:p w:rsidR="000E72E6" w:rsidRDefault="000E72E6" w:rsidP="000E72E6">
      <w:pPr>
        <w:pStyle w:val="ListParagraph"/>
        <w:numPr>
          <w:ilvl w:val="0"/>
          <w:numId w:val="1"/>
        </w:numPr>
        <w:tabs>
          <w:tab w:val="left" w:pos="2175"/>
        </w:tabs>
      </w:pPr>
      <w:r>
        <w:t>Protons produced are used in the synthesis of ATP</w:t>
      </w:r>
    </w:p>
    <w:p w:rsidR="000E72E6" w:rsidRDefault="000E72E6" w:rsidP="000E72E6">
      <w:pPr>
        <w:pStyle w:val="ListParagraph"/>
      </w:pPr>
    </w:p>
    <w:p w:rsidR="000E72E6" w:rsidRDefault="000E72E6" w:rsidP="000E72E6">
      <w:pPr>
        <w:pStyle w:val="ListParagraph"/>
        <w:numPr>
          <w:ilvl w:val="0"/>
          <w:numId w:val="1"/>
        </w:numPr>
        <w:tabs>
          <w:tab w:val="left" w:pos="2175"/>
        </w:tabs>
      </w:pPr>
      <w:r>
        <w:t>Chlorophyll absorbs in the blue and red regions of the spectrum</w:t>
      </w:r>
    </w:p>
    <w:p w:rsidR="000E72E6" w:rsidRDefault="000E72E6" w:rsidP="000E72E6">
      <w:pPr>
        <w:pStyle w:val="ListParagraph"/>
      </w:pPr>
    </w:p>
    <w:p w:rsidR="000E72E6" w:rsidRPr="000E72E6" w:rsidRDefault="00FD58C2" w:rsidP="000E72E6">
      <w:pPr>
        <w:tabs>
          <w:tab w:val="left" w:pos="2175"/>
        </w:tabs>
        <w:rPr>
          <w:b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4265969</wp:posOffset>
                </wp:positionH>
                <wp:positionV relativeFrom="paragraph">
                  <wp:posOffset>122109</wp:posOffset>
                </wp:positionV>
                <wp:extent cx="203040" cy="170640"/>
                <wp:effectExtent l="19050" t="38100" r="26035" b="393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03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35.05pt;margin-top:9pt;width:17.1pt;height:14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">
                <v:imagedata r:id="rId14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4300169</wp:posOffset>
                </wp:positionH>
                <wp:positionV relativeFrom="paragraph">
                  <wp:posOffset>-88851</wp:posOffset>
                </wp:positionV>
                <wp:extent cx="1915920" cy="407520"/>
                <wp:effectExtent l="38100" t="38100" r="27305" b="3111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91592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37.7pt;margin-top:-7.9pt;width:152.3pt;height:33.3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">
                <v:imagedata r:id="rId1465" o:title=""/>
              </v:shape>
            </w:pict>
          </mc:Fallback>
        </mc:AlternateContent>
      </w:r>
      <w:r w:rsidR="005D58C9"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364154B3" wp14:editId="035B2C60">
            <wp:simplePos x="0" y="0"/>
            <wp:positionH relativeFrom="column">
              <wp:posOffset>2733675</wp:posOffset>
            </wp:positionH>
            <wp:positionV relativeFrom="paragraph">
              <wp:posOffset>226695</wp:posOffset>
            </wp:positionV>
            <wp:extent cx="3543300" cy="2539365"/>
            <wp:effectExtent l="0" t="0" r="0" b="0"/>
            <wp:wrapSquare wrapText="bothSides"/>
            <wp:docPr id="13" name="Picture 13" descr="http://3.bp.blogspot.com/-_EKlmJgqWzM/Tim17nb3T_I/AAAAAAAAAuo/ZdipXnWWUus/s1600/anthocyan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_EKlmJgqWzM/Tim17nb3T_I/AAAAAAAAAuo/ZdipXnWWUus/s1600/anthocyanin.png"/>
                    <pic:cNvPicPr>
                      <a:picLocks noChangeAspect="1" noChangeArrowheads="1"/>
                    </pic:cNvPicPr>
                  </pic:nvPicPr>
                  <pic:blipFill>
                    <a:blip r:embed="rId1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2E6" w:rsidRPr="000E72E6">
        <w:rPr>
          <w:b/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3900759B" wp14:editId="61AC9E4A">
            <wp:simplePos x="0" y="0"/>
            <wp:positionH relativeFrom="column">
              <wp:posOffset>0</wp:posOffset>
            </wp:positionH>
            <wp:positionV relativeFrom="paragraph">
              <wp:posOffset>426720</wp:posOffset>
            </wp:positionV>
            <wp:extent cx="2200275" cy="1585595"/>
            <wp:effectExtent l="0" t="0" r="9525" b="0"/>
            <wp:wrapSquare wrapText="bothSides"/>
            <wp:docPr id="11" name="Picture 11" descr="Image result for anthocyanin molecul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nthocyanin molecule structure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2E6" w:rsidRPr="000E72E6">
        <w:rPr>
          <w:b/>
        </w:rPr>
        <w:t>Anthocyanins</w:t>
      </w:r>
    </w:p>
    <w:p w:rsidR="000E72E6" w:rsidRDefault="00FD58C2" w:rsidP="000E72E6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1724069</wp:posOffset>
                </wp:positionH>
                <wp:positionV relativeFrom="paragraph">
                  <wp:posOffset>-21191</wp:posOffset>
                </wp:positionV>
                <wp:extent cx="267840" cy="240840"/>
                <wp:effectExtent l="38100" t="19050" r="37465" b="2603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67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35.2pt;margin-top:-2pt;width:22.55pt;height:20.0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">
                <v:imagedata r:id="rId1469" o:title=""/>
              </v:shape>
            </w:pict>
          </mc:Fallback>
        </mc:AlternateContent>
      </w:r>
    </w:p>
    <w:p w:rsidR="000E72E6" w:rsidRPr="00134033" w:rsidRDefault="00566C9D" w:rsidP="000E72E6">
      <w:pPr>
        <w:tabs>
          <w:tab w:val="left" w:pos="2175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3196469</wp:posOffset>
                </wp:positionH>
                <wp:positionV relativeFrom="paragraph">
                  <wp:posOffset>-31926</wp:posOffset>
                </wp:positionV>
                <wp:extent cx="212760" cy="222840"/>
                <wp:effectExtent l="19050" t="38100" r="15875" b="254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127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51.1pt;margin-top:-3.05pt;width:17.7pt;height:18.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">
                <v:imagedata r:id="rId14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1475309</wp:posOffset>
                </wp:positionH>
                <wp:positionV relativeFrom="paragraph">
                  <wp:posOffset>769434</wp:posOffset>
                </wp:positionV>
                <wp:extent cx="60120" cy="101520"/>
                <wp:effectExtent l="38100" t="38100" r="35560" b="3238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60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15.25pt;margin-top:59.7pt;width:6.45pt;height:9.4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">
                <v:imagedata r:id="rId14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1887509</wp:posOffset>
                </wp:positionH>
                <wp:positionV relativeFrom="paragraph">
                  <wp:posOffset>953754</wp:posOffset>
                </wp:positionV>
                <wp:extent cx="69120" cy="114840"/>
                <wp:effectExtent l="38100" t="19050" r="26670" b="190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69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47.75pt;margin-top:74.35pt;width:6.65pt;height:10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">
                <v:imagedata r:id="rId14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1805429</wp:posOffset>
                </wp:positionH>
                <wp:positionV relativeFrom="paragraph">
                  <wp:posOffset>943674</wp:posOffset>
                </wp:positionV>
                <wp:extent cx="59400" cy="113400"/>
                <wp:effectExtent l="19050" t="38100" r="36195" b="393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9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41.3pt;margin-top:73.6pt;width:5.85pt;height:10.4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">
                <v:imagedata r:id="rId14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1670789</wp:posOffset>
                </wp:positionH>
                <wp:positionV relativeFrom="paragraph">
                  <wp:posOffset>953754</wp:posOffset>
                </wp:positionV>
                <wp:extent cx="130320" cy="109080"/>
                <wp:effectExtent l="19050" t="38100" r="22225" b="4381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30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31pt;margin-top:74.35pt;width:11.1pt;height:10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">
                <v:imagedata r:id="rId14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1548389</wp:posOffset>
                </wp:positionH>
                <wp:positionV relativeFrom="paragraph">
                  <wp:posOffset>969954</wp:posOffset>
                </wp:positionV>
                <wp:extent cx="98640" cy="150120"/>
                <wp:effectExtent l="38100" t="38100" r="34925" b="4064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8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21.15pt;margin-top:75.65pt;width:9.3pt;height:13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">
                <v:imagedata r:id="rId14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1965269</wp:posOffset>
                </wp:positionH>
                <wp:positionV relativeFrom="paragraph">
                  <wp:posOffset>652434</wp:posOffset>
                </wp:positionV>
                <wp:extent cx="76680" cy="186480"/>
                <wp:effectExtent l="38100" t="38100" r="38100" b="4254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76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53.9pt;margin-top:50.65pt;width:7.8pt;height:16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">
                <v:imagedata r:id="rId14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1881389</wp:posOffset>
                </wp:positionH>
                <wp:positionV relativeFrom="paragraph">
                  <wp:posOffset>758274</wp:posOffset>
                </wp:positionV>
                <wp:extent cx="51480" cy="95400"/>
                <wp:effectExtent l="19050" t="38100" r="24765" b="381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51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47.55pt;margin-top:59.25pt;width:4.9pt;height:8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">
                <v:imagedata r:id="rId14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1812989</wp:posOffset>
                </wp:positionH>
                <wp:positionV relativeFrom="paragraph">
                  <wp:posOffset>765474</wp:posOffset>
                </wp:positionV>
                <wp:extent cx="42120" cy="87840"/>
                <wp:effectExtent l="38100" t="38100" r="34290" b="266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42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42pt;margin-top:59.75pt;width:4.8pt;height:8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">
                <v:imagedata r:id="rId14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1697069</wp:posOffset>
                </wp:positionH>
                <wp:positionV relativeFrom="paragraph">
                  <wp:posOffset>751074</wp:posOffset>
                </wp:positionV>
                <wp:extent cx="91080" cy="144720"/>
                <wp:effectExtent l="38100" t="38100" r="42545" b="273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1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33pt;margin-top:58.6pt;width:8.5pt;height:12.7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">
                <v:imagedata r:id="rId14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1587629</wp:posOffset>
                </wp:positionH>
                <wp:positionV relativeFrom="paragraph">
                  <wp:posOffset>711834</wp:posOffset>
                </wp:positionV>
                <wp:extent cx="72720" cy="175680"/>
                <wp:effectExtent l="38100" t="19050" r="41910" b="342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727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24.25pt;margin-top:55.7pt;width:7.25pt;height:14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">
                <v:imagedata r:id="rId14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1468829</wp:posOffset>
                </wp:positionH>
                <wp:positionV relativeFrom="paragraph">
                  <wp:posOffset>788154</wp:posOffset>
                </wp:positionV>
                <wp:extent cx="81720" cy="115920"/>
                <wp:effectExtent l="19050" t="19050" r="33020" b="1778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1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15pt;margin-top:61.5pt;width:7.35pt;height:9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">
                <v:imagedata r:id="rId14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1387829</wp:posOffset>
                </wp:positionH>
                <wp:positionV relativeFrom="paragraph">
                  <wp:posOffset>845394</wp:posOffset>
                </wp:positionV>
                <wp:extent cx="30240" cy="1800"/>
                <wp:effectExtent l="19050" t="19050" r="27305" b="3683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30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08.7pt;margin-top:65.9pt;width:3.35pt;height:1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">
                <v:imagedata r:id="rId14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4458629</wp:posOffset>
                </wp:positionH>
                <wp:positionV relativeFrom="paragraph">
                  <wp:posOffset>988314</wp:posOffset>
                </wp:positionV>
                <wp:extent cx="118440" cy="124200"/>
                <wp:effectExtent l="57150" t="38100" r="53340" b="2857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8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50.1pt;margin-top:77.4pt;width:11.35pt;height:11.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">
                <v:imagedata r:id="rId14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4362149</wp:posOffset>
                </wp:positionH>
                <wp:positionV relativeFrom="paragraph">
                  <wp:posOffset>966714</wp:posOffset>
                </wp:positionV>
                <wp:extent cx="68400" cy="126720"/>
                <wp:effectExtent l="38100" t="38100" r="46355" b="4508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68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42.5pt;margin-top:75.2pt;width:7.3pt;height:11.9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">
                <v:imagedata r:id="rId14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4326509</wp:posOffset>
                </wp:positionH>
                <wp:positionV relativeFrom="paragraph">
                  <wp:posOffset>854394</wp:posOffset>
                </wp:positionV>
                <wp:extent cx="19440" cy="254160"/>
                <wp:effectExtent l="38100" t="19050" r="38100" b="317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9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39.6pt;margin-top:66.6pt;width:3.15pt;height:21.1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">
                <v:imagedata r:id="rId15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4284029</wp:posOffset>
                </wp:positionH>
                <wp:positionV relativeFrom="paragraph">
                  <wp:posOffset>873834</wp:posOffset>
                </wp:positionV>
                <wp:extent cx="16920" cy="226440"/>
                <wp:effectExtent l="38100" t="38100" r="40640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6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36.35pt;margin-top:68.3pt;width:2.9pt;height:19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">
                <v:imagedata r:id="rId15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4174229</wp:posOffset>
                </wp:positionH>
                <wp:positionV relativeFrom="paragraph">
                  <wp:posOffset>954114</wp:posOffset>
                </wp:positionV>
                <wp:extent cx="79200" cy="140040"/>
                <wp:effectExtent l="38100" t="38100" r="54610" b="508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79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27.8pt;margin-top:74.2pt;width:8.15pt;height:12.8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">
                <v:imagedata r:id="rId15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4100789</wp:posOffset>
                </wp:positionH>
                <wp:positionV relativeFrom="paragraph">
                  <wp:posOffset>975714</wp:posOffset>
                </wp:positionV>
                <wp:extent cx="52560" cy="293400"/>
                <wp:effectExtent l="38100" t="38100" r="43180" b="4953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525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22.05pt;margin-top:75.95pt;width:6.05pt;height: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">
                <v:imagedata r:id="rId15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3919349</wp:posOffset>
                </wp:positionH>
                <wp:positionV relativeFrom="paragraph">
                  <wp:posOffset>881034</wp:posOffset>
                </wp:positionV>
                <wp:extent cx="57600" cy="177840"/>
                <wp:effectExtent l="38100" t="38100" r="38100" b="3175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57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07.65pt;margin-top:68.75pt;width:6.5pt;height:15.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">
                <v:imagedata r:id="rId15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3826109</wp:posOffset>
                </wp:positionH>
                <wp:positionV relativeFrom="paragraph">
                  <wp:posOffset>945114</wp:posOffset>
                </wp:positionV>
                <wp:extent cx="49320" cy="78120"/>
                <wp:effectExtent l="19050" t="38100" r="27305" b="3619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49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300.5pt;margin-top:73.6pt;width:4.85pt;height:7.8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">
                <v:imagedata r:id="rId15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3735749</wp:posOffset>
                </wp:positionH>
                <wp:positionV relativeFrom="paragraph">
                  <wp:posOffset>916314</wp:posOffset>
                </wp:positionV>
                <wp:extent cx="51480" cy="99000"/>
                <wp:effectExtent l="38100" t="38100" r="43815" b="3492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51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93.3pt;margin-top:71.35pt;width:5.75pt;height:9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">
                <v:imagedata r:id="rId15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3650429</wp:posOffset>
                </wp:positionH>
                <wp:positionV relativeFrom="paragraph">
                  <wp:posOffset>885354</wp:posOffset>
                </wp:positionV>
                <wp:extent cx="65160" cy="134640"/>
                <wp:effectExtent l="19050" t="38100" r="49530" b="3683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5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86.6pt;margin-top:68.9pt;width:6.85pt;height:12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">
                <v:imagedata r:id="rId15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3525149</wp:posOffset>
                </wp:positionH>
                <wp:positionV relativeFrom="paragraph">
                  <wp:posOffset>820554</wp:posOffset>
                </wp:positionV>
                <wp:extent cx="67320" cy="168840"/>
                <wp:effectExtent l="38100" t="38100" r="46990" b="2222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7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76.75pt;margin-top:64.25pt;width:6.9pt;height:14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">
                <v:imagedata r:id="rId15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3401309</wp:posOffset>
                </wp:positionH>
                <wp:positionV relativeFrom="paragraph">
                  <wp:posOffset>909474</wp:posOffset>
                </wp:positionV>
                <wp:extent cx="113760" cy="112320"/>
                <wp:effectExtent l="19050" t="38100" r="19685" b="406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13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67.05pt;margin-top:70.85pt;width:9.95pt;height:10.4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">
                <v:imagedata r:id="rId15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3303749</wp:posOffset>
                </wp:positionH>
                <wp:positionV relativeFrom="paragraph">
                  <wp:posOffset>991554</wp:posOffset>
                </wp:positionV>
                <wp:extent cx="61560" cy="16560"/>
                <wp:effectExtent l="19050" t="19050" r="34290" b="215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61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59.9pt;margin-top:77.7pt;width:5.4pt;height:2.2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">
                <v:imagedata r:id="rId15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3776069</wp:posOffset>
                </wp:positionH>
                <wp:positionV relativeFrom="paragraph">
                  <wp:posOffset>2629194</wp:posOffset>
                </wp:positionV>
                <wp:extent cx="157320" cy="191520"/>
                <wp:effectExtent l="38100" t="38100" r="33655" b="374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573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96.25pt;margin-top:206pt;width:13.85pt;height:16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">
                <v:imagedata r:id="rId15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3641429</wp:posOffset>
                </wp:positionH>
                <wp:positionV relativeFrom="paragraph">
                  <wp:posOffset>2661954</wp:posOffset>
                </wp:positionV>
                <wp:extent cx="117720" cy="253080"/>
                <wp:effectExtent l="38100" t="38100" r="34925" b="520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77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86.25pt;margin-top:208.7pt;width:10.8pt;height:21.9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">
                <v:imagedata r:id="rId15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3543149</wp:posOffset>
                </wp:positionH>
                <wp:positionV relativeFrom="paragraph">
                  <wp:posOffset>2670234</wp:posOffset>
                </wp:positionV>
                <wp:extent cx="115200" cy="139320"/>
                <wp:effectExtent l="38100" t="38100" r="37465" b="3238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15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78pt;margin-top:209.35pt;width:10.3pt;height:12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">
                <v:imagedata r:id="rId15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3365309</wp:posOffset>
                </wp:positionH>
                <wp:positionV relativeFrom="paragraph">
                  <wp:posOffset>2682474</wp:posOffset>
                </wp:positionV>
                <wp:extent cx="161640" cy="145440"/>
                <wp:effectExtent l="38100" t="38100" r="10160" b="4508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61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64.05pt;margin-top:210.3pt;width:14pt;height:13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">
                <v:imagedata r:id="rId15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3256229</wp:posOffset>
                </wp:positionH>
                <wp:positionV relativeFrom="paragraph">
                  <wp:posOffset>2676714</wp:posOffset>
                </wp:positionV>
                <wp:extent cx="99360" cy="126000"/>
                <wp:effectExtent l="38100" t="38100" r="34290" b="4572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9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55.45pt;margin-top:209.8pt;width:9pt;height:11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">
                <v:imagedata r:id="rId15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3145709</wp:posOffset>
                </wp:positionH>
                <wp:positionV relativeFrom="paragraph">
                  <wp:posOffset>2708754</wp:posOffset>
                </wp:positionV>
                <wp:extent cx="68400" cy="127080"/>
                <wp:effectExtent l="38100" t="38100" r="46355" b="444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68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46.8pt;margin-top:212.4pt;width:7.3pt;height:11.8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">
                <v:imagedata r:id="rId15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3720269</wp:posOffset>
                </wp:positionH>
                <wp:positionV relativeFrom="paragraph">
                  <wp:posOffset>2328234</wp:posOffset>
                </wp:positionV>
                <wp:extent cx="102960" cy="173520"/>
                <wp:effectExtent l="57150" t="38100" r="11430" b="3619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02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92pt;margin-top:182.4pt;width:10.05pt;height:15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">
                <v:imagedata r:id="rId15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3521189</wp:posOffset>
                </wp:positionH>
                <wp:positionV relativeFrom="paragraph">
                  <wp:posOffset>2255514</wp:posOffset>
                </wp:positionV>
                <wp:extent cx="138600" cy="276120"/>
                <wp:effectExtent l="57150" t="38100" r="13970" b="482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386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76.3pt;margin-top:176.85pt;width:12.85pt;height:23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">
                <v:imagedata r:id="rId15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3394109</wp:posOffset>
                </wp:positionH>
                <wp:positionV relativeFrom="paragraph">
                  <wp:posOffset>2350194</wp:posOffset>
                </wp:positionV>
                <wp:extent cx="106560" cy="122760"/>
                <wp:effectExtent l="38100" t="38100" r="27305" b="4889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06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66.3pt;margin-top:184.15pt;width:9.65pt;height:11.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">
                <v:imagedata r:id="rId15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3239669</wp:posOffset>
                </wp:positionH>
                <wp:positionV relativeFrom="paragraph">
                  <wp:posOffset>2360994</wp:posOffset>
                </wp:positionV>
                <wp:extent cx="106920" cy="101880"/>
                <wp:effectExtent l="38100" t="38100" r="45720" b="508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6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54.15pt;margin-top:185pt;width:10.3pt;height:9.8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">
                <v:imagedata r:id="rId15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3133109</wp:posOffset>
                </wp:positionH>
                <wp:positionV relativeFrom="paragraph">
                  <wp:posOffset>2353074</wp:posOffset>
                </wp:positionV>
                <wp:extent cx="98280" cy="146880"/>
                <wp:effectExtent l="19050" t="38100" r="35560" b="438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98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45.85pt;margin-top:184.4pt;width:9.5pt;height:13.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">
                <v:imagedata r:id="rId15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2984429</wp:posOffset>
                </wp:positionH>
                <wp:positionV relativeFrom="paragraph">
                  <wp:posOffset>2248674</wp:posOffset>
                </wp:positionV>
                <wp:extent cx="117360" cy="239040"/>
                <wp:effectExtent l="38100" t="38100" r="35560" b="2794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173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34.1pt;margin-top:176.6pt;width:11.05pt;height:20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">
                <v:imagedata r:id="rId15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2802629</wp:posOffset>
                </wp:positionH>
                <wp:positionV relativeFrom="paragraph">
                  <wp:posOffset>2376834</wp:posOffset>
                </wp:positionV>
                <wp:extent cx="170640" cy="108360"/>
                <wp:effectExtent l="19050" t="19050" r="20320" b="254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70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19.95pt;margin-top:186.5pt;width:14.55pt;height:9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">
                <v:imagedata r:id="rId15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2647109</wp:posOffset>
                </wp:positionH>
                <wp:positionV relativeFrom="paragraph">
                  <wp:posOffset>2409234</wp:posOffset>
                </wp:positionV>
                <wp:extent cx="97560" cy="25560"/>
                <wp:effectExtent l="19050" t="19050" r="17145" b="317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97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08.15pt;margin-top:189.45pt;width:8.25pt;height:2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">
                <v:imagedata r:id="rId15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3236789</wp:posOffset>
                </wp:positionH>
                <wp:positionV relativeFrom="paragraph">
                  <wp:posOffset>1420314</wp:posOffset>
                </wp:positionV>
                <wp:extent cx="243360" cy="232560"/>
                <wp:effectExtent l="38100" t="38100" r="23495" b="342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2433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54.25pt;margin-top:111.05pt;width:20.6pt;height:19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">
                <v:imagedata r:id="rId155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-812851</wp:posOffset>
                </wp:positionH>
                <wp:positionV relativeFrom="paragraph">
                  <wp:posOffset>2525154</wp:posOffset>
                </wp:positionV>
                <wp:extent cx="93960" cy="236160"/>
                <wp:effectExtent l="38100" t="38100" r="40005" b="501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3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-64.95pt;margin-top:198.1pt;width:9.35pt;height:20.3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">
                <v:imagedata r:id="rId155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-823291</wp:posOffset>
                </wp:positionH>
                <wp:positionV relativeFrom="paragraph">
                  <wp:posOffset>2535594</wp:posOffset>
                </wp:positionV>
                <wp:extent cx="102960" cy="213840"/>
                <wp:effectExtent l="38100" t="38100" r="30480" b="533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029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-65.6pt;margin-top:198.85pt;width:9.8pt;height:18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">
                <v:imagedata r:id="rId155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-628171</wp:posOffset>
                </wp:positionH>
                <wp:positionV relativeFrom="paragraph">
                  <wp:posOffset>2409954</wp:posOffset>
                </wp:positionV>
                <wp:extent cx="92520" cy="471960"/>
                <wp:effectExtent l="38100" t="38100" r="41275" b="425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9252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-50.2pt;margin-top:189pt;width:9pt;height:38.8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">
                <v:imagedata r:id="rId155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-714571</wp:posOffset>
                </wp:positionH>
                <wp:positionV relativeFrom="paragraph">
                  <wp:posOffset>2562234</wp:posOffset>
                </wp:positionV>
                <wp:extent cx="79200" cy="20160"/>
                <wp:effectExtent l="19050" t="19050" r="35560" b="1841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79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-57.05pt;margin-top:201.5pt;width:7.35pt;height:2.4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">
                <v:imagedata r:id="rId155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-681091</wp:posOffset>
                </wp:positionH>
                <wp:positionV relativeFrom="paragraph">
                  <wp:posOffset>2525154</wp:posOffset>
                </wp:positionV>
                <wp:extent cx="14040" cy="93600"/>
                <wp:effectExtent l="38100" t="19050" r="24130" b="2095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4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-54.6pt;margin-top:198.35pt;width:2.3pt;height:8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">
                <v:imagedata r:id="rId156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-813931</wp:posOffset>
                </wp:positionH>
                <wp:positionV relativeFrom="paragraph">
                  <wp:posOffset>2532714</wp:posOffset>
                </wp:positionV>
                <wp:extent cx="105840" cy="99000"/>
                <wp:effectExtent l="19050" t="38100" r="27940" b="349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05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-64.7pt;margin-top:198.55pt;width:9.2pt;height:9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">
                <v:imagedata r:id="rId156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-1089331</wp:posOffset>
                </wp:positionH>
                <wp:positionV relativeFrom="paragraph">
                  <wp:posOffset>2613354</wp:posOffset>
                </wp:positionV>
                <wp:extent cx="216000" cy="153000"/>
                <wp:effectExtent l="38100" t="38100" r="12700" b="3810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216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-86.7pt;margin-top:204.9pt;width:18.2pt;height:13.8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">
                <v:imagedata r:id="rId156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-1128211</wp:posOffset>
                </wp:positionH>
                <wp:positionV relativeFrom="paragraph">
                  <wp:posOffset>2492754</wp:posOffset>
                </wp:positionV>
                <wp:extent cx="112680" cy="258120"/>
                <wp:effectExtent l="38100" t="38100" r="20955" b="279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126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-89.85pt;margin-top:195.3pt;width:10.15pt;height:21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">
                <v:imagedata r:id="rId156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-1305691</wp:posOffset>
                </wp:positionH>
                <wp:positionV relativeFrom="paragraph">
                  <wp:posOffset>2682474</wp:posOffset>
                </wp:positionV>
                <wp:extent cx="13680" cy="104400"/>
                <wp:effectExtent l="38100" t="19050" r="43815" b="2921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-103.4pt;margin-top:210.7pt;width:2.7pt;height:9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">
                <v:imagedata r:id="rId156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-1485331</wp:posOffset>
                </wp:positionH>
                <wp:positionV relativeFrom="paragraph">
                  <wp:posOffset>2583474</wp:posOffset>
                </wp:positionV>
                <wp:extent cx="93240" cy="3600"/>
                <wp:effectExtent l="19050" t="38100" r="21590" b="539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9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-117.8pt;margin-top:202.35pt;width:8.45pt;height:2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">
                <v:imagedata r:id="rId157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-1462651</wp:posOffset>
                </wp:positionH>
                <wp:positionV relativeFrom="paragraph">
                  <wp:posOffset>2557554</wp:posOffset>
                </wp:positionV>
                <wp:extent cx="21600" cy="64080"/>
                <wp:effectExtent l="38100" t="38100" r="35560" b="317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1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-116.1pt;margin-top:200.45pt;width:2.95pt;height:6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">
                <v:imagedata r:id="rId157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-1582891</wp:posOffset>
                </wp:positionH>
                <wp:positionV relativeFrom="paragraph">
                  <wp:posOffset>2539914</wp:posOffset>
                </wp:positionV>
                <wp:extent cx="106560" cy="97920"/>
                <wp:effectExtent l="38100" t="38100" r="27305" b="355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6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-125.55pt;margin-top:199.05pt;width:9.6pt;height:9.2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">
                <v:imagedata r:id="rId157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-1693771</wp:posOffset>
                </wp:positionH>
                <wp:positionV relativeFrom="paragraph">
                  <wp:posOffset>2664474</wp:posOffset>
                </wp:positionV>
                <wp:extent cx="129960" cy="265320"/>
                <wp:effectExtent l="57150" t="38100" r="41910" b="4000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2996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-134.35pt;margin-top:208.85pt;width:12.25pt;height:22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">
                <v:imagedata r:id="rId157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-1865491</wp:posOffset>
                </wp:positionH>
                <wp:positionV relativeFrom="paragraph">
                  <wp:posOffset>2573754</wp:posOffset>
                </wp:positionV>
                <wp:extent cx="170280" cy="205200"/>
                <wp:effectExtent l="38100" t="38100" r="39370" b="425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702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-147.9pt;margin-top:201.65pt;width:14.7pt;height:18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">
                <v:imagedata r:id="rId157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-2032171</wp:posOffset>
                </wp:positionH>
                <wp:positionV relativeFrom="paragraph">
                  <wp:posOffset>2809554</wp:posOffset>
                </wp:positionV>
                <wp:extent cx="19080" cy="13320"/>
                <wp:effectExtent l="38100" t="38100" r="38100" b="444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9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-160.5pt;margin-top:220.15pt;width:2.85pt;height:2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">
                <v:imagedata r:id="rId158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-2165371</wp:posOffset>
                </wp:positionH>
                <wp:positionV relativeFrom="paragraph">
                  <wp:posOffset>2746554</wp:posOffset>
                </wp:positionV>
                <wp:extent cx="96120" cy="200880"/>
                <wp:effectExtent l="57150" t="38100" r="56515" b="469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6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-171.5pt;margin-top:215.3pt;width:9.55pt;height:17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">
                <v:imagedata r:id="rId158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-2265451</wp:posOffset>
                </wp:positionH>
                <wp:positionV relativeFrom="paragraph">
                  <wp:posOffset>2757714</wp:posOffset>
                </wp:positionV>
                <wp:extent cx="84600" cy="97200"/>
                <wp:effectExtent l="38100" t="38100" r="29845" b="361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4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-179.35pt;margin-top:216.35pt;width:7.95pt;height:9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">
                <v:imagedata r:id="rId158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-2356171</wp:posOffset>
                </wp:positionH>
                <wp:positionV relativeFrom="paragraph">
                  <wp:posOffset>2618394</wp:posOffset>
                </wp:positionV>
                <wp:extent cx="113040" cy="295920"/>
                <wp:effectExtent l="38100" t="38100" r="39370" b="2794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130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-186.5pt;margin-top:205.4pt;width:10.45pt;height:24.6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">
                <v:imagedata r:id="rId158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346349</wp:posOffset>
                </wp:positionH>
                <wp:positionV relativeFrom="paragraph">
                  <wp:posOffset>2172714</wp:posOffset>
                </wp:positionV>
                <wp:extent cx="126720" cy="201600"/>
                <wp:effectExtent l="57150" t="38100" r="45085" b="2730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26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6.25pt;margin-top:170.5pt;width:12pt;height:17.3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">
                <v:imagedata r:id="rId158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236549</wp:posOffset>
                </wp:positionH>
                <wp:positionV relativeFrom="paragraph">
                  <wp:posOffset>2207994</wp:posOffset>
                </wp:positionV>
                <wp:extent cx="97920" cy="130680"/>
                <wp:effectExtent l="19050" t="38100" r="16510" b="412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7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7.95pt;margin-top:173.35pt;width:8.7pt;height:11.8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">
                <v:imagedata r:id="rId159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137549</wp:posOffset>
                </wp:positionH>
                <wp:positionV relativeFrom="paragraph">
                  <wp:posOffset>2220594</wp:posOffset>
                </wp:positionV>
                <wp:extent cx="73080" cy="116640"/>
                <wp:effectExtent l="38100" t="38100" r="60325" b="5524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73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9.85pt;margin-top:173.95pt;width:7.75pt;height:11.1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">
                <v:imagedata r:id="rId159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101549</wp:posOffset>
                </wp:positionH>
                <wp:positionV relativeFrom="paragraph">
                  <wp:posOffset>2165154</wp:posOffset>
                </wp:positionV>
                <wp:extent cx="3240" cy="6480"/>
                <wp:effectExtent l="19050" t="19050" r="15875" b="317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7.45pt;margin-top:169.95pt;width:1.15pt;height:1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">
                <v:imagedata r:id="rId159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65189</wp:posOffset>
                </wp:positionH>
                <wp:positionV relativeFrom="paragraph">
                  <wp:posOffset>2235354</wp:posOffset>
                </wp:positionV>
                <wp:extent cx="34920" cy="108360"/>
                <wp:effectExtent l="38100" t="38100" r="22860" b="4445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4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4.7pt;margin-top:175.35pt;width:4.05pt;height:10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">
                <v:imagedata r:id="rId159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-145411</wp:posOffset>
                </wp:positionH>
                <wp:positionV relativeFrom="paragraph">
                  <wp:posOffset>2094954</wp:posOffset>
                </wp:positionV>
                <wp:extent cx="19800" cy="252000"/>
                <wp:effectExtent l="38100" t="19050" r="37465" b="3429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98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-12.45pt;margin-top:164.45pt;width:2.85pt;height:20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">
                <v:imagedata r:id="rId159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-438811</wp:posOffset>
                </wp:positionH>
                <wp:positionV relativeFrom="paragraph">
                  <wp:posOffset>2221674</wp:posOffset>
                </wp:positionV>
                <wp:extent cx="276480" cy="136080"/>
                <wp:effectExtent l="19050" t="38100" r="28575" b="3556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76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-35.35pt;margin-top:174.15pt;width:22.85pt;height:12.4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">
                <v:imagedata r:id="rId160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-369331</wp:posOffset>
                </wp:positionH>
                <wp:positionV relativeFrom="paragraph">
                  <wp:posOffset>2160474</wp:posOffset>
                </wp:positionV>
                <wp:extent cx="14760" cy="216360"/>
                <wp:effectExtent l="38100" t="38100" r="42545" b="317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4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-30.05pt;margin-top:169.5pt;width:2.7pt;height:18.3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">
                <v:imagedata r:id="rId160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-521251</wp:posOffset>
                </wp:positionH>
                <wp:positionV relativeFrom="paragraph">
                  <wp:posOffset>2250474</wp:posOffset>
                </wp:positionV>
                <wp:extent cx="135360" cy="121680"/>
                <wp:effectExtent l="38100" t="38100" r="36195" b="501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35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-42.05pt;margin-top:176.25pt;width:11.9pt;height:11.5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">
                <v:imagedata r:id="rId160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-714931</wp:posOffset>
                </wp:positionH>
                <wp:positionV relativeFrom="paragraph">
                  <wp:posOffset>2254074</wp:posOffset>
                </wp:positionV>
                <wp:extent cx="204480" cy="150480"/>
                <wp:effectExtent l="38100" t="38100" r="24130" b="4064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204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-57.25pt;margin-top:176.7pt;width:17.3pt;height:13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">
                <v:imagedata r:id="rId160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-1049371</wp:posOffset>
                </wp:positionH>
                <wp:positionV relativeFrom="paragraph">
                  <wp:posOffset>2229954</wp:posOffset>
                </wp:positionV>
                <wp:extent cx="176760" cy="17640"/>
                <wp:effectExtent l="19050" t="38100" r="33020" b="400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76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-83.5pt;margin-top:175.1pt;width:15pt;height:2.8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">
                <v:imagedata r:id="rId160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-1039651</wp:posOffset>
                </wp:positionH>
                <wp:positionV relativeFrom="paragraph">
                  <wp:posOffset>2111874</wp:posOffset>
                </wp:positionV>
                <wp:extent cx="114120" cy="297360"/>
                <wp:effectExtent l="38100" t="38100" r="38735" b="4572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141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-82.85pt;margin-top:165.35pt;width:10.3pt;height:25.3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">
                <v:imagedata r:id="rId161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-1158451</wp:posOffset>
                </wp:positionH>
                <wp:positionV relativeFrom="paragraph">
                  <wp:posOffset>2251914</wp:posOffset>
                </wp:positionV>
                <wp:extent cx="120240" cy="149040"/>
                <wp:effectExtent l="38100" t="38100" r="32385" b="419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20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-92.15pt;margin-top:176.5pt;width:11.3pt;height:13.5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">
                <v:imagedata r:id="rId161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-1578211</wp:posOffset>
                </wp:positionH>
                <wp:positionV relativeFrom="paragraph">
                  <wp:posOffset>2298714</wp:posOffset>
                </wp:positionV>
                <wp:extent cx="164520" cy="133560"/>
                <wp:effectExtent l="38100" t="38100" r="6985" b="381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64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-125.25pt;margin-top:180.2pt;width:14.1pt;height:12.2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">
                <v:imagedata r:id="rId161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-1672891</wp:posOffset>
                </wp:positionH>
                <wp:positionV relativeFrom="paragraph">
                  <wp:posOffset>2309514</wp:posOffset>
                </wp:positionV>
                <wp:extent cx="85320" cy="139320"/>
                <wp:effectExtent l="38100" t="38100" r="29210" b="3238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85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-132.7pt;margin-top:180.9pt;width:8.15pt;height:12.6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">
                <v:imagedata r:id="rId161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-1998691</wp:posOffset>
                </wp:positionH>
                <wp:positionV relativeFrom="paragraph">
                  <wp:posOffset>2324634</wp:posOffset>
                </wp:positionV>
                <wp:extent cx="334800" cy="127440"/>
                <wp:effectExtent l="19050" t="38100" r="27305" b="444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334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-157.65pt;margin-top:182.1pt;width:26.85pt;height:12.1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">
                <v:imagedata r:id="rId161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-2073931</wp:posOffset>
                </wp:positionH>
                <wp:positionV relativeFrom="paragraph">
                  <wp:posOffset>2360634</wp:posOffset>
                </wp:positionV>
                <wp:extent cx="127440" cy="135360"/>
                <wp:effectExtent l="57150" t="38100" r="25400" b="552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27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-164.25pt;margin-top:184.95pt;width:12pt;height:12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">
                <v:imagedata r:id="rId162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-2297131</wp:posOffset>
                </wp:positionH>
                <wp:positionV relativeFrom="paragraph">
                  <wp:posOffset>2382234</wp:posOffset>
                </wp:positionV>
                <wp:extent cx="225720" cy="140400"/>
                <wp:effectExtent l="19050" t="38100" r="22225" b="501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225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-181.45pt;margin-top:186.65pt;width:18.55pt;height:1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">
                <v:imagedata r:id="rId162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-2433571</wp:posOffset>
                </wp:positionH>
                <wp:positionV relativeFrom="paragraph">
                  <wp:posOffset>2435514</wp:posOffset>
                </wp:positionV>
                <wp:extent cx="115920" cy="339120"/>
                <wp:effectExtent l="38100" t="38100" r="17780" b="4191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159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-192.5pt;margin-top:190.75pt;width:11.05pt;height:28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">
                <v:imagedata r:id="rId162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-303451</wp:posOffset>
                </wp:positionH>
                <wp:positionV relativeFrom="paragraph">
                  <wp:posOffset>1888314</wp:posOffset>
                </wp:positionV>
                <wp:extent cx="141480" cy="170640"/>
                <wp:effectExtent l="19050" t="38100" r="30480" b="584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41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-24.5pt;margin-top:147.75pt;width:12.05pt;height:15.4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">
                <v:imagedata r:id="rId162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-476251</wp:posOffset>
                </wp:positionH>
                <wp:positionV relativeFrom="paragraph">
                  <wp:posOffset>1930074</wp:posOffset>
                </wp:positionV>
                <wp:extent cx="110880" cy="143280"/>
                <wp:effectExtent l="38100" t="38100" r="41910" b="476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10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-38.45pt;margin-top:151pt;width:10.65pt;height:13.2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">
                <v:imagedata r:id="rId162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-904291</wp:posOffset>
                </wp:positionH>
                <wp:positionV relativeFrom="paragraph">
                  <wp:posOffset>1868154</wp:posOffset>
                </wp:positionV>
                <wp:extent cx="131040" cy="232560"/>
                <wp:effectExtent l="57150" t="38100" r="59690" b="342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31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-72.2pt;margin-top:146.35pt;width:12.3pt;height:19.8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">
                <v:imagedata r:id="rId163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-1222531</wp:posOffset>
                </wp:positionH>
                <wp:positionV relativeFrom="paragraph">
                  <wp:posOffset>1979754</wp:posOffset>
                </wp:positionV>
                <wp:extent cx="293760" cy="137160"/>
                <wp:effectExtent l="19050" t="38100" r="30480" b="533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93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-96.7pt;margin-top:154.95pt;width:23.85pt;height:12.7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">
                <v:imagedata r:id="rId163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-1509451</wp:posOffset>
                </wp:positionH>
                <wp:positionV relativeFrom="paragraph">
                  <wp:posOffset>2006754</wp:posOffset>
                </wp:positionV>
                <wp:extent cx="254880" cy="270360"/>
                <wp:effectExtent l="57150" t="38100" r="50165" b="5397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2548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-119.8pt;margin-top:157.05pt;width:22pt;height:23.3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">
                <v:imagedata r:id="rId163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-1687291</wp:posOffset>
                </wp:positionH>
                <wp:positionV relativeFrom="paragraph">
                  <wp:posOffset>1994874</wp:posOffset>
                </wp:positionV>
                <wp:extent cx="128160" cy="172440"/>
                <wp:effectExtent l="57150" t="38100" r="43815" b="374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28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-133.8pt;margin-top:156.75pt;width:12.05pt;height:14.7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">
                <v:imagedata r:id="rId163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-1960891</wp:posOffset>
                </wp:positionH>
                <wp:positionV relativeFrom="paragraph">
                  <wp:posOffset>2084514</wp:posOffset>
                </wp:positionV>
                <wp:extent cx="86040" cy="118440"/>
                <wp:effectExtent l="38100" t="38100" r="47625" b="5334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86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-155.4pt;margin-top:163.3pt;width:8.75pt;height:11.2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">
                <v:imagedata r:id="rId163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-2103451</wp:posOffset>
                </wp:positionH>
                <wp:positionV relativeFrom="paragraph">
                  <wp:posOffset>2092074</wp:posOffset>
                </wp:positionV>
                <wp:extent cx="109080" cy="146880"/>
                <wp:effectExtent l="57150" t="38100" r="43815" b="438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09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-166.6pt;margin-top:163.95pt;width:10.55pt;height:13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">
                <v:imagedata r:id="rId164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-2187691</wp:posOffset>
                </wp:positionH>
                <wp:positionV relativeFrom="paragraph">
                  <wp:posOffset>1989474</wp:posOffset>
                </wp:positionV>
                <wp:extent cx="59400" cy="226440"/>
                <wp:effectExtent l="38100" t="38100" r="36195" b="406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59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-173.2pt;margin-top:155.95pt;width:6pt;height:19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">
                <v:imagedata r:id="rId164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-2335651</wp:posOffset>
                </wp:positionH>
                <wp:positionV relativeFrom="paragraph">
                  <wp:posOffset>2159754</wp:posOffset>
                </wp:positionV>
                <wp:extent cx="155880" cy="116640"/>
                <wp:effectExtent l="38100" t="38100" r="34925" b="5524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55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-184.85pt;margin-top:169.1pt;width:13.5pt;height:11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">
                <v:imagedata r:id="rId164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-641851</wp:posOffset>
                </wp:positionH>
                <wp:positionV relativeFrom="paragraph">
                  <wp:posOffset>1630914</wp:posOffset>
                </wp:positionV>
                <wp:extent cx="118080" cy="167760"/>
                <wp:effectExtent l="57150" t="38100" r="34925" b="419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18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-51.5pt;margin-top:127.8pt;width:11.3pt;height:14.8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">
                <v:imagedata r:id="rId164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-736891</wp:posOffset>
                </wp:positionH>
                <wp:positionV relativeFrom="paragraph">
                  <wp:posOffset>1635594</wp:posOffset>
                </wp:positionV>
                <wp:extent cx="70920" cy="168480"/>
                <wp:effectExtent l="38100" t="38100" r="24765" b="4127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0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-58.95pt;margin-top:127.9pt;width:6.75pt;height:15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">
                <v:imagedata r:id="rId164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-898891</wp:posOffset>
                </wp:positionH>
                <wp:positionV relativeFrom="paragraph">
                  <wp:posOffset>1661154</wp:posOffset>
                </wp:positionV>
                <wp:extent cx="135000" cy="139680"/>
                <wp:effectExtent l="38100" t="38100" r="36830" b="514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35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-71.8pt;margin-top:129.9pt;width:11.95pt;height:12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">
                <v:imagedata r:id="rId165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-1016251</wp:posOffset>
                </wp:positionH>
                <wp:positionV relativeFrom="paragraph">
                  <wp:posOffset>1676274</wp:posOffset>
                </wp:positionV>
                <wp:extent cx="93960" cy="142200"/>
                <wp:effectExtent l="38100" t="38100" r="40005" b="4889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3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-80.95pt;margin-top:131.35pt;width:9.35pt;height:12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">
                <v:imagedata r:id="rId165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-1070971</wp:posOffset>
                </wp:positionH>
                <wp:positionV relativeFrom="paragraph">
                  <wp:posOffset>1576554</wp:posOffset>
                </wp:positionV>
                <wp:extent cx="24120" cy="265680"/>
                <wp:effectExtent l="38100" t="19050" r="33655" b="203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41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-85.35pt;margin-top:123.75pt;width:3.25pt;height:21.9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">
                <v:imagedata r:id="rId165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-1214611</wp:posOffset>
                </wp:positionH>
                <wp:positionV relativeFrom="paragraph">
                  <wp:posOffset>1703634</wp:posOffset>
                </wp:positionV>
                <wp:extent cx="92160" cy="126000"/>
                <wp:effectExtent l="38100" t="38100" r="41275" b="457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92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-96.55pt;margin-top:133.55pt;width:9pt;height:11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">
                <v:imagedata r:id="rId165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-1340251</wp:posOffset>
                </wp:positionH>
                <wp:positionV relativeFrom="paragraph">
                  <wp:posOffset>1694994</wp:posOffset>
                </wp:positionV>
                <wp:extent cx="79560" cy="125280"/>
                <wp:effectExtent l="38100" t="38100" r="34925" b="463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79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-106.5pt;margin-top:132.55pt;width:7.5pt;height:11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">
                <v:imagedata r:id="rId165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-1661731</wp:posOffset>
                </wp:positionH>
                <wp:positionV relativeFrom="paragraph">
                  <wp:posOffset>1710114</wp:posOffset>
                </wp:positionV>
                <wp:extent cx="79200" cy="18360"/>
                <wp:effectExtent l="38100" t="19050" r="35560" b="2032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79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-131.8pt;margin-top:134.4pt;width:7.5pt;height:2.2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">
                <v:imagedata r:id="rId166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-1633291</wp:posOffset>
                </wp:positionH>
                <wp:positionV relativeFrom="paragraph">
                  <wp:posOffset>1662594</wp:posOffset>
                </wp:positionV>
                <wp:extent cx="8640" cy="216000"/>
                <wp:effectExtent l="38100" t="19050" r="29845" b="317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86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-129.75pt;margin-top:130.3pt;width:2.55pt;height:18.1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">
                <v:imagedata r:id="rId166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-1758211</wp:posOffset>
                </wp:positionH>
                <wp:positionV relativeFrom="paragraph">
                  <wp:posOffset>1759794</wp:posOffset>
                </wp:positionV>
                <wp:extent cx="86400" cy="115200"/>
                <wp:effectExtent l="38100" t="38100" r="27940" b="3746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86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-139.35pt;margin-top:137.85pt;width:7.95pt;height:10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">
                <v:imagedata r:id="rId166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-1937851</wp:posOffset>
                </wp:positionH>
                <wp:positionV relativeFrom="paragraph">
                  <wp:posOffset>1778514</wp:posOffset>
                </wp:positionV>
                <wp:extent cx="156960" cy="141120"/>
                <wp:effectExtent l="38100" t="38100" r="14605" b="4953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56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-153.55pt;margin-top:139.2pt;width:13.5pt;height:12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">
                <v:imagedata r:id="rId166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-2090491</wp:posOffset>
                </wp:positionH>
                <wp:positionV relativeFrom="paragraph">
                  <wp:posOffset>1774914</wp:posOffset>
                </wp:positionV>
                <wp:extent cx="164520" cy="174600"/>
                <wp:effectExtent l="19050" t="19050" r="26035" b="165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64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-165.5pt;margin-top:139.5pt;width:14.05pt;height:14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">
                <v:imagedata r:id="rId166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-2082571</wp:posOffset>
                </wp:positionH>
                <wp:positionV relativeFrom="paragraph">
                  <wp:posOffset>1801194</wp:posOffset>
                </wp:positionV>
                <wp:extent cx="83520" cy="128520"/>
                <wp:effectExtent l="19050" t="19050" r="31115" b="2413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3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-164.5pt;margin-top:141.35pt;width:7.5pt;height:1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">
                <v:imagedata r:id="rId167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-2225491</wp:posOffset>
                </wp:positionH>
                <wp:positionV relativeFrom="paragraph">
                  <wp:posOffset>1798674</wp:posOffset>
                </wp:positionV>
                <wp:extent cx="114120" cy="152640"/>
                <wp:effectExtent l="38100" t="38100" r="38735" b="3810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14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-176.2pt;margin-top:140.85pt;width:10.75pt;height:13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">
                <v:imagedata r:id="rId167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-2374891</wp:posOffset>
                </wp:positionH>
                <wp:positionV relativeFrom="paragraph">
                  <wp:posOffset>1891194</wp:posOffset>
                </wp:positionV>
                <wp:extent cx="97920" cy="21600"/>
                <wp:effectExtent l="19050" t="19050" r="16510" b="355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97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-187.3pt;margin-top:148.6pt;width:8.3pt;height:2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">
                <v:imagedata r:id="rId167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1153109</wp:posOffset>
                </wp:positionH>
                <wp:positionV relativeFrom="paragraph">
                  <wp:posOffset>710034</wp:posOffset>
                </wp:positionV>
                <wp:extent cx="122760" cy="404640"/>
                <wp:effectExtent l="38100" t="38100" r="48895" b="3365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2276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89.85pt;margin-top:55.2pt;width:11.45pt;height:33.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">
                <v:imagedata r:id="rId167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1044749</wp:posOffset>
                </wp:positionH>
                <wp:positionV relativeFrom="paragraph">
                  <wp:posOffset>776274</wp:posOffset>
                </wp:positionV>
                <wp:extent cx="118800" cy="236880"/>
                <wp:effectExtent l="38100" t="38100" r="33655" b="4889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188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81.35pt;margin-top:60.35pt;width:10.65pt;height:20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">
                <v:imagedata r:id="rId167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893909</wp:posOffset>
                </wp:positionH>
                <wp:positionV relativeFrom="paragraph">
                  <wp:posOffset>883914</wp:posOffset>
                </wp:positionV>
                <wp:extent cx="147960" cy="155160"/>
                <wp:effectExtent l="19050" t="38100" r="23495" b="3556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47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69.65pt;margin-top:68.8pt;width:12.65pt;height:13.6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">
                <v:imagedata r:id="rId168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776189</wp:posOffset>
                </wp:positionH>
                <wp:positionV relativeFrom="paragraph">
                  <wp:posOffset>797154</wp:posOffset>
                </wp:positionV>
                <wp:extent cx="113040" cy="266400"/>
                <wp:effectExtent l="19050" t="19050" r="20320" b="196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130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60.35pt;margin-top:62.3pt;width:10pt;height:22.1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">
                <v:imagedata r:id="rId168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4410029</wp:posOffset>
                </wp:positionH>
                <wp:positionV relativeFrom="paragraph">
                  <wp:posOffset>506994</wp:posOffset>
                </wp:positionV>
                <wp:extent cx="107640" cy="381600"/>
                <wp:effectExtent l="38100" t="38100" r="45085" b="381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0764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46.6pt;margin-top:39.1pt;width:10.2pt;height:31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">
                <v:imagedata r:id="rId168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4333349</wp:posOffset>
                </wp:positionH>
                <wp:positionV relativeFrom="paragraph">
                  <wp:posOffset>670074</wp:posOffset>
                </wp:positionV>
                <wp:extent cx="82800" cy="136440"/>
                <wp:effectExtent l="38100" t="38100" r="50800" b="546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82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40.2pt;margin-top:51.85pt;width:8.15pt;height:12.6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">
                <v:imagedata r:id="rId168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4305269</wp:posOffset>
                </wp:positionH>
                <wp:positionV relativeFrom="paragraph">
                  <wp:posOffset>586194</wp:posOffset>
                </wp:positionV>
                <wp:extent cx="13680" cy="229320"/>
                <wp:effectExtent l="38100" t="38100" r="43815" b="3746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36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38.1pt;margin-top:45.55pt;width:2.55pt;height:19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">
                <v:imagedata r:id="rId168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4188629</wp:posOffset>
                </wp:positionH>
                <wp:positionV relativeFrom="paragraph">
                  <wp:posOffset>686994</wp:posOffset>
                </wp:positionV>
                <wp:extent cx="82800" cy="261360"/>
                <wp:effectExtent l="19050" t="38100" r="50800" b="438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828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29.05pt;margin-top:53.15pt;width:8.25pt;height:22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">
                <v:imagedata r:id="rId169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4069109</wp:posOffset>
                </wp:positionH>
                <wp:positionV relativeFrom="paragraph">
                  <wp:posOffset>688794</wp:posOffset>
                </wp:positionV>
                <wp:extent cx="75960" cy="118800"/>
                <wp:effectExtent l="38100" t="38100" r="38735" b="527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75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19.5pt;margin-top:53.35pt;width:7.2pt;height:11.1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">
                <v:imagedata r:id="rId169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3948149</wp:posOffset>
                </wp:positionH>
                <wp:positionV relativeFrom="paragraph">
                  <wp:posOffset>702474</wp:posOffset>
                </wp:positionV>
                <wp:extent cx="111600" cy="105480"/>
                <wp:effectExtent l="19050" t="38100" r="22225" b="2794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11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10pt;margin-top:54.8pt;width:9.9pt;height:9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">
                <v:imagedata r:id="rId169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3841589</wp:posOffset>
                </wp:positionH>
                <wp:positionV relativeFrom="paragraph">
                  <wp:posOffset>665034</wp:posOffset>
                </wp:positionV>
                <wp:extent cx="76320" cy="244440"/>
                <wp:effectExtent l="38100" t="38100" r="38100" b="419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763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01.6pt;margin-top:51.45pt;width:7.8pt;height:21.1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">
                <v:imagedata r:id="rId169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3760229</wp:posOffset>
                </wp:positionH>
                <wp:positionV relativeFrom="paragraph">
                  <wp:posOffset>569274</wp:posOffset>
                </wp:positionV>
                <wp:extent cx="122400" cy="285120"/>
                <wp:effectExtent l="38100" t="19050" r="30480" b="196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224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95.2pt;margin-top:44.5pt;width:10.8pt;height:23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">
                <v:imagedata r:id="rId169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2393309</wp:posOffset>
                </wp:positionH>
                <wp:positionV relativeFrom="paragraph">
                  <wp:posOffset>176514</wp:posOffset>
                </wp:positionV>
                <wp:extent cx="210240" cy="44280"/>
                <wp:effectExtent l="38100" t="19050" r="37465" b="323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210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87.65pt;margin-top:13.15pt;width:18.15pt;height:4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">
                <v:imagedata r:id="rId170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3771029</wp:posOffset>
                </wp:positionH>
                <wp:positionV relativeFrom="paragraph">
                  <wp:posOffset>244914</wp:posOffset>
                </wp:positionV>
                <wp:extent cx="208440" cy="38160"/>
                <wp:effectExtent l="38100" t="38100" r="39370" b="381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08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96.15pt;margin-top:18.45pt;width:18.05pt;height:4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">
                <v:imagedata r:id="rId170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2374949</wp:posOffset>
                </wp:positionH>
                <wp:positionV relativeFrom="paragraph">
                  <wp:posOffset>2187474</wp:posOffset>
                </wp:positionV>
                <wp:extent cx="127080" cy="412560"/>
                <wp:effectExtent l="38100" t="38100" r="25400" b="260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270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86.65pt;margin-top:171.65pt;width:11.25pt;height:33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">
                <v:imagedata r:id="rId170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2242109</wp:posOffset>
                </wp:positionH>
                <wp:positionV relativeFrom="paragraph">
                  <wp:posOffset>2334354</wp:posOffset>
                </wp:positionV>
                <wp:extent cx="131400" cy="164520"/>
                <wp:effectExtent l="38100" t="38100" r="21590" b="450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31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75.6pt;margin-top:182.9pt;width:11.55pt;height:14.8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">
                <v:imagedata r:id="rId170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2134109</wp:posOffset>
                </wp:positionH>
                <wp:positionV relativeFrom="paragraph">
                  <wp:posOffset>2367474</wp:posOffset>
                </wp:positionV>
                <wp:extent cx="114840" cy="143280"/>
                <wp:effectExtent l="19050" t="38100" r="19050" b="476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14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67.15pt;margin-top:185.55pt;width:10.15pt;height:12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">
                <v:imagedata r:id="rId170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2086229</wp:posOffset>
                </wp:positionH>
                <wp:positionV relativeFrom="paragraph">
                  <wp:posOffset>2261274</wp:posOffset>
                </wp:positionV>
                <wp:extent cx="12240" cy="257040"/>
                <wp:effectExtent l="38100" t="19050" r="45085" b="292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22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63.4pt;margin-top:177.5pt;width:2.4pt;height:21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">
                <v:imagedata r:id="rId171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1962749</wp:posOffset>
                </wp:positionH>
                <wp:positionV relativeFrom="paragraph">
                  <wp:posOffset>2305914</wp:posOffset>
                </wp:positionV>
                <wp:extent cx="93600" cy="194400"/>
                <wp:effectExtent l="38100" t="38100" r="40005" b="3429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93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53.8pt;margin-top:180.85pt;width:8.95pt;height:16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">
                <v:imagedata r:id="rId1713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1809029</wp:posOffset>
                </wp:positionH>
                <wp:positionV relativeFrom="paragraph">
                  <wp:posOffset>2231754</wp:posOffset>
                </wp:positionV>
                <wp:extent cx="111600" cy="263160"/>
                <wp:effectExtent l="19050" t="19050" r="22225" b="2286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116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41.65pt;margin-top:175.5pt;width:9.9pt;height:21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">
                <v:imagedata r:id="rId1715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2364509</wp:posOffset>
                </wp:positionH>
                <wp:positionV relativeFrom="paragraph">
                  <wp:posOffset>1338234</wp:posOffset>
                </wp:positionV>
                <wp:extent cx="316440" cy="288720"/>
                <wp:effectExtent l="38100" t="19050" r="26670" b="3556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3164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85.6pt;margin-top:104.9pt;width:26.15pt;height:23.9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">
                <v:imagedata r:id="rId1717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1626869</wp:posOffset>
                </wp:positionH>
                <wp:positionV relativeFrom="paragraph">
                  <wp:posOffset>1420314</wp:posOffset>
                </wp:positionV>
                <wp:extent cx="297360" cy="259920"/>
                <wp:effectExtent l="38100" t="19050" r="26670" b="260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973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27.45pt;margin-top:111.5pt;width:24.8pt;height:21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">
                <v:imagedata r:id="rId1719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251669</wp:posOffset>
                </wp:positionH>
                <wp:positionV relativeFrom="paragraph">
                  <wp:posOffset>1291794</wp:posOffset>
                </wp:positionV>
                <wp:extent cx="340920" cy="336240"/>
                <wp:effectExtent l="38100" t="38100" r="21590" b="450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34092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9.1pt;margin-top:100.95pt;width:28.35pt;height:27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">
                <v:imagedata r:id="rId1721" o:title=""/>
              </v:shape>
            </w:pict>
          </mc:Fallback>
        </mc:AlternateContent>
      </w:r>
      <w:r w:rsidR="00FD58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3709829</wp:posOffset>
                </wp:positionH>
                <wp:positionV relativeFrom="paragraph">
                  <wp:posOffset>1439394</wp:posOffset>
                </wp:positionV>
                <wp:extent cx="354600" cy="320760"/>
                <wp:effectExtent l="38100" t="19050" r="7620" b="222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3546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91.6pt;margin-top:113.2pt;width:29.2pt;height:26.1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">
                <v:imagedata r:id="rId1723" o:title=""/>
              </v:shape>
            </w:pict>
          </mc:Fallback>
        </mc:AlternateContent>
      </w:r>
    </w:p>
    <w:sectPr w:rsidR="000E72E6" w:rsidRPr="00134033" w:rsidSect="000E72E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15BA8"/>
    <w:multiLevelType w:val="hybridMultilevel"/>
    <w:tmpl w:val="D062DC88"/>
    <w:lvl w:ilvl="0" w:tplc="101204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92"/>
    <w:rsid w:val="000E72E6"/>
    <w:rsid w:val="00131B9B"/>
    <w:rsid w:val="00134033"/>
    <w:rsid w:val="00175E39"/>
    <w:rsid w:val="005410C6"/>
    <w:rsid w:val="00566C9D"/>
    <w:rsid w:val="005D58C9"/>
    <w:rsid w:val="00644F92"/>
    <w:rsid w:val="00665CF5"/>
    <w:rsid w:val="008E5093"/>
    <w:rsid w:val="00A20DE7"/>
    <w:rsid w:val="00AF35D7"/>
    <w:rsid w:val="00BF79AF"/>
    <w:rsid w:val="00E20496"/>
    <w:rsid w:val="00F429E5"/>
    <w:rsid w:val="00F57C77"/>
    <w:rsid w:val="00FD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4F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4F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4.xml"/><Relationship Id="rId21" Type="http://schemas.openxmlformats.org/officeDocument/2006/relationships/customXml" Target="ink/ink8.xml"/><Relationship Id="rId170" Type="http://schemas.openxmlformats.org/officeDocument/2006/relationships/image" Target="media/image83.emf"/><Relationship Id="rId268" Type="http://schemas.openxmlformats.org/officeDocument/2006/relationships/customXml" Target="ink/ink130.xml"/><Relationship Id="rId475" Type="http://schemas.openxmlformats.org/officeDocument/2006/relationships/image" Target="media/image236.emf"/><Relationship Id="rId682" Type="http://schemas.openxmlformats.org/officeDocument/2006/relationships/customXml" Target="ink/ink336.xml"/><Relationship Id="rId128" Type="http://schemas.openxmlformats.org/officeDocument/2006/relationships/customXml" Target="ink/ink61.xml"/><Relationship Id="rId335" Type="http://schemas.openxmlformats.org/officeDocument/2006/relationships/image" Target="media/image166.emf"/><Relationship Id="rId542" Type="http://schemas.openxmlformats.org/officeDocument/2006/relationships/customXml" Target="ink/ink267.xml"/><Relationship Id="rId987" Type="http://schemas.openxmlformats.org/officeDocument/2006/relationships/image" Target="media/image493.emf"/><Relationship Id="rId1172" Type="http://schemas.openxmlformats.org/officeDocument/2006/relationships/image" Target="media/image586.emf"/><Relationship Id="rId402" Type="http://schemas.openxmlformats.org/officeDocument/2006/relationships/customXml" Target="ink/ink197.xml"/><Relationship Id="rId847" Type="http://schemas.openxmlformats.org/officeDocument/2006/relationships/image" Target="media/image423.emf"/><Relationship Id="rId1032" Type="http://schemas.openxmlformats.org/officeDocument/2006/relationships/customXml" Target="ink/ink511.xml"/><Relationship Id="rId1477" Type="http://schemas.openxmlformats.org/officeDocument/2006/relationships/image" Target="media/image740.emf"/><Relationship Id="rId1684" Type="http://schemas.openxmlformats.org/officeDocument/2006/relationships/customXml" Target="ink/ink835.xml"/><Relationship Id="rId707" Type="http://schemas.openxmlformats.org/officeDocument/2006/relationships/image" Target="media/image353.emf"/><Relationship Id="rId914" Type="http://schemas.openxmlformats.org/officeDocument/2006/relationships/customXml" Target="ink/ink452.xml"/><Relationship Id="rId1337" Type="http://schemas.openxmlformats.org/officeDocument/2006/relationships/customXml" Target="ink/ink663.xml"/><Relationship Id="rId1544" Type="http://schemas.openxmlformats.org/officeDocument/2006/relationships/customXml" Target="ink/ink765.xml"/><Relationship Id="rId43" Type="http://schemas.openxmlformats.org/officeDocument/2006/relationships/customXml" Target="ink/ink19.xml"/><Relationship Id="rId1404" Type="http://schemas.openxmlformats.org/officeDocument/2006/relationships/customXml" Target="ink/ink696.xml"/><Relationship Id="rId1611" Type="http://schemas.openxmlformats.org/officeDocument/2006/relationships/image" Target="media/image807.emf"/><Relationship Id="rId192" Type="http://schemas.openxmlformats.org/officeDocument/2006/relationships/customXml" Target="ink/ink92.xml"/><Relationship Id="rId1709" Type="http://schemas.openxmlformats.org/officeDocument/2006/relationships/image" Target="media/image856.emf"/><Relationship Id="rId497" Type="http://schemas.openxmlformats.org/officeDocument/2006/relationships/image" Target="media/image247.emf"/><Relationship Id="rId357" Type="http://schemas.openxmlformats.org/officeDocument/2006/relationships/image" Target="media/image177.emf"/><Relationship Id="rId1194" Type="http://schemas.openxmlformats.org/officeDocument/2006/relationships/image" Target="media/image597.emf"/><Relationship Id="rId217" Type="http://schemas.openxmlformats.org/officeDocument/2006/relationships/image" Target="media/image107.emf"/><Relationship Id="rId564" Type="http://schemas.openxmlformats.org/officeDocument/2006/relationships/customXml" Target="ink/ink278.xml"/><Relationship Id="rId771" Type="http://schemas.openxmlformats.org/officeDocument/2006/relationships/image" Target="media/image385.emf"/><Relationship Id="rId869" Type="http://schemas.openxmlformats.org/officeDocument/2006/relationships/image" Target="media/image434.emf"/><Relationship Id="rId1499" Type="http://schemas.openxmlformats.org/officeDocument/2006/relationships/image" Target="media/image751.emf"/><Relationship Id="rId424" Type="http://schemas.openxmlformats.org/officeDocument/2006/relationships/customXml" Target="ink/ink208.xml"/><Relationship Id="rId631" Type="http://schemas.openxmlformats.org/officeDocument/2006/relationships/image" Target="media/image315.emf"/><Relationship Id="rId729" Type="http://schemas.openxmlformats.org/officeDocument/2006/relationships/image" Target="media/image364.emf"/><Relationship Id="rId1054" Type="http://schemas.openxmlformats.org/officeDocument/2006/relationships/customXml" Target="ink/ink522.xml"/><Relationship Id="rId1261" Type="http://schemas.openxmlformats.org/officeDocument/2006/relationships/customXml" Target="ink/ink625.xml"/><Relationship Id="rId1359" Type="http://schemas.openxmlformats.org/officeDocument/2006/relationships/customXml" Target="ink/ink674.xml"/><Relationship Id="rId936" Type="http://schemas.openxmlformats.org/officeDocument/2006/relationships/customXml" Target="ink/ink463.xml"/><Relationship Id="rId1121" Type="http://schemas.openxmlformats.org/officeDocument/2006/relationships/customXml" Target="ink/ink555.xml"/><Relationship Id="rId1219" Type="http://schemas.openxmlformats.org/officeDocument/2006/relationships/customXml" Target="ink/ink604.xml"/><Relationship Id="rId1566" Type="http://schemas.openxmlformats.org/officeDocument/2006/relationships/customXml" Target="ink/ink776.xml"/><Relationship Id="rId65" Type="http://schemas.openxmlformats.org/officeDocument/2006/relationships/customXml" Target="ink/ink30.xml"/><Relationship Id="rId1426" Type="http://schemas.openxmlformats.org/officeDocument/2006/relationships/customXml" Target="ink/ink707.xml"/><Relationship Id="rId1633" Type="http://schemas.openxmlformats.org/officeDocument/2006/relationships/image" Target="media/image818.emf"/><Relationship Id="rId1700" Type="http://schemas.openxmlformats.org/officeDocument/2006/relationships/customXml" Target="ink/ink843.xml"/><Relationship Id="rId281" Type="http://schemas.openxmlformats.org/officeDocument/2006/relationships/image" Target="media/image139.emf"/><Relationship Id="rId141" Type="http://schemas.openxmlformats.org/officeDocument/2006/relationships/customXml" Target="ink/ink67.xml"/><Relationship Id="rId379" Type="http://schemas.openxmlformats.org/officeDocument/2006/relationships/image" Target="media/image188.emf"/><Relationship Id="rId586" Type="http://schemas.openxmlformats.org/officeDocument/2006/relationships/customXml" Target="ink/ink289.xml"/><Relationship Id="rId793" Type="http://schemas.openxmlformats.org/officeDocument/2006/relationships/image" Target="media/image396.emf"/><Relationship Id="rId7" Type="http://schemas.openxmlformats.org/officeDocument/2006/relationships/customXml" Target="ink/ink1.xml"/><Relationship Id="rId239" Type="http://schemas.openxmlformats.org/officeDocument/2006/relationships/image" Target="media/image118.emf"/><Relationship Id="rId446" Type="http://schemas.openxmlformats.org/officeDocument/2006/relationships/customXml" Target="ink/ink219.xml"/><Relationship Id="rId653" Type="http://schemas.openxmlformats.org/officeDocument/2006/relationships/image" Target="media/image326.emf"/><Relationship Id="rId1076" Type="http://schemas.openxmlformats.org/officeDocument/2006/relationships/customXml" Target="ink/ink533.xml"/><Relationship Id="rId1283" Type="http://schemas.openxmlformats.org/officeDocument/2006/relationships/customXml" Target="ink/ink636.xml"/><Relationship Id="rId1490" Type="http://schemas.openxmlformats.org/officeDocument/2006/relationships/customXml" Target="ink/ink738.xml"/><Relationship Id="rId306" Type="http://schemas.openxmlformats.org/officeDocument/2006/relationships/customXml" Target="ink/ink149.xml"/><Relationship Id="rId860" Type="http://schemas.openxmlformats.org/officeDocument/2006/relationships/customXml" Target="ink/ink425.xml"/><Relationship Id="rId958" Type="http://schemas.openxmlformats.org/officeDocument/2006/relationships/customXml" Target="ink/ink474.xml"/><Relationship Id="rId1143" Type="http://schemas.openxmlformats.org/officeDocument/2006/relationships/customXml" Target="ink/ink566.xml"/><Relationship Id="rId1588" Type="http://schemas.openxmlformats.org/officeDocument/2006/relationships/customXml" Target="ink/ink787.xml"/><Relationship Id="rId87" Type="http://schemas.openxmlformats.org/officeDocument/2006/relationships/image" Target="media/image41.emf"/><Relationship Id="rId513" Type="http://schemas.openxmlformats.org/officeDocument/2006/relationships/image" Target="media/image255.emf"/><Relationship Id="rId720" Type="http://schemas.openxmlformats.org/officeDocument/2006/relationships/customXml" Target="ink/ink355.xml"/><Relationship Id="rId818" Type="http://schemas.openxmlformats.org/officeDocument/2006/relationships/customXml" Target="ink/ink404.xml"/><Relationship Id="rId1350" Type="http://schemas.openxmlformats.org/officeDocument/2006/relationships/image" Target="media/image675.emf"/><Relationship Id="rId1448" Type="http://schemas.openxmlformats.org/officeDocument/2006/relationships/customXml" Target="ink/ink718.xml"/><Relationship Id="rId1655" Type="http://schemas.openxmlformats.org/officeDocument/2006/relationships/image" Target="media/image829.emf"/><Relationship Id="rId1003" Type="http://schemas.openxmlformats.org/officeDocument/2006/relationships/image" Target="media/image501.emf"/><Relationship Id="rId1210" Type="http://schemas.openxmlformats.org/officeDocument/2006/relationships/image" Target="media/image605.emf"/><Relationship Id="rId1308" Type="http://schemas.openxmlformats.org/officeDocument/2006/relationships/image" Target="media/image654.emf"/><Relationship Id="rId1515" Type="http://schemas.openxmlformats.org/officeDocument/2006/relationships/image" Target="media/image759.emf"/><Relationship Id="rId1722" Type="http://schemas.openxmlformats.org/officeDocument/2006/relationships/customXml" Target="ink/ink854.xml"/><Relationship Id="rId14" Type="http://schemas.openxmlformats.org/officeDocument/2006/relationships/image" Target="media/image4.emf"/><Relationship Id="rId163" Type="http://schemas.openxmlformats.org/officeDocument/2006/relationships/customXml" Target="ink/ink78.xml"/><Relationship Id="rId370" Type="http://schemas.openxmlformats.org/officeDocument/2006/relationships/customXml" Target="ink/ink181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675" Type="http://schemas.openxmlformats.org/officeDocument/2006/relationships/image" Target="media/image337.emf"/><Relationship Id="rId882" Type="http://schemas.openxmlformats.org/officeDocument/2006/relationships/customXml" Target="ink/ink436.xml"/><Relationship Id="rId1098" Type="http://schemas.openxmlformats.org/officeDocument/2006/relationships/image" Target="media/image549.emf"/><Relationship Id="rId328" Type="http://schemas.openxmlformats.org/officeDocument/2006/relationships/customXml" Target="ink/ink160.xml"/><Relationship Id="rId535" Type="http://schemas.openxmlformats.org/officeDocument/2006/relationships/image" Target="media/image266.emf"/><Relationship Id="rId742" Type="http://schemas.openxmlformats.org/officeDocument/2006/relationships/customXml" Target="ink/ink366.xml"/><Relationship Id="rId1165" Type="http://schemas.openxmlformats.org/officeDocument/2006/relationships/customXml" Target="ink/ink577.xml"/><Relationship Id="rId1372" Type="http://schemas.openxmlformats.org/officeDocument/2006/relationships/image" Target="media/image686.emf"/><Relationship Id="rId602" Type="http://schemas.openxmlformats.org/officeDocument/2006/relationships/customXml" Target="ink/ink296.xml"/><Relationship Id="rId1025" Type="http://schemas.openxmlformats.org/officeDocument/2006/relationships/image" Target="media/image512.emf"/><Relationship Id="rId1232" Type="http://schemas.openxmlformats.org/officeDocument/2006/relationships/image" Target="media/image616.emf"/><Relationship Id="rId1677" Type="http://schemas.openxmlformats.org/officeDocument/2006/relationships/image" Target="media/image840.emf"/><Relationship Id="rId907" Type="http://schemas.openxmlformats.org/officeDocument/2006/relationships/image" Target="media/image453.emf"/><Relationship Id="rId1537" Type="http://schemas.openxmlformats.org/officeDocument/2006/relationships/image" Target="media/image770.emf"/><Relationship Id="rId36" Type="http://schemas.openxmlformats.org/officeDocument/2006/relationships/image" Target="media/image15.emf"/><Relationship Id="rId1604" Type="http://schemas.openxmlformats.org/officeDocument/2006/relationships/customXml" Target="ink/ink795.xml"/><Relationship Id="rId185" Type="http://schemas.openxmlformats.org/officeDocument/2006/relationships/image" Target="media/image91.emf"/><Relationship Id="rId392" Type="http://schemas.openxmlformats.org/officeDocument/2006/relationships/customXml" Target="ink/ink192.xml"/><Relationship Id="rId697" Type="http://schemas.openxmlformats.org/officeDocument/2006/relationships/image" Target="media/image348.emf"/><Relationship Id="rId252" Type="http://schemas.openxmlformats.org/officeDocument/2006/relationships/customXml" Target="ink/ink122.xml"/><Relationship Id="rId1103" Type="http://schemas.openxmlformats.org/officeDocument/2006/relationships/customXml" Target="ink/ink546.xml"/><Relationship Id="rId1187" Type="http://schemas.openxmlformats.org/officeDocument/2006/relationships/customXml" Target="ink/ink588.xml"/><Relationship Id="rId1310" Type="http://schemas.openxmlformats.org/officeDocument/2006/relationships/image" Target="media/image655.emf"/><Relationship Id="rId1408" Type="http://schemas.openxmlformats.org/officeDocument/2006/relationships/customXml" Target="ink/ink698.xml"/><Relationship Id="rId47" Type="http://schemas.openxmlformats.org/officeDocument/2006/relationships/customXml" Target="ink/ink21.xml"/><Relationship Id="rId112" Type="http://schemas.openxmlformats.org/officeDocument/2006/relationships/customXml" Target="ink/ink53.xml"/><Relationship Id="rId557" Type="http://schemas.openxmlformats.org/officeDocument/2006/relationships/image" Target="media/image277.emf"/><Relationship Id="rId764" Type="http://schemas.openxmlformats.org/officeDocument/2006/relationships/customXml" Target="ink/ink377.xml"/><Relationship Id="rId971" Type="http://schemas.openxmlformats.org/officeDocument/2006/relationships/image" Target="media/image485.emf"/><Relationship Id="rId1394" Type="http://schemas.openxmlformats.org/officeDocument/2006/relationships/customXml" Target="ink/ink691.xml"/><Relationship Id="rId1615" Type="http://schemas.openxmlformats.org/officeDocument/2006/relationships/image" Target="media/image809.emf"/><Relationship Id="rId1699" Type="http://schemas.openxmlformats.org/officeDocument/2006/relationships/image" Target="media/image851.emf"/><Relationship Id="rId196" Type="http://schemas.openxmlformats.org/officeDocument/2006/relationships/customXml" Target="ink/ink94.xml"/><Relationship Id="rId417" Type="http://schemas.openxmlformats.org/officeDocument/2006/relationships/image" Target="media/image207.emf"/><Relationship Id="rId624" Type="http://schemas.openxmlformats.org/officeDocument/2006/relationships/customXml" Target="ink/ink307.xml"/><Relationship Id="rId831" Type="http://schemas.openxmlformats.org/officeDocument/2006/relationships/image" Target="media/image415.emf"/><Relationship Id="rId1047" Type="http://schemas.openxmlformats.org/officeDocument/2006/relationships/image" Target="media/image523.emf"/><Relationship Id="rId1254" Type="http://schemas.openxmlformats.org/officeDocument/2006/relationships/image" Target="media/image627.emf"/><Relationship Id="rId1461" Type="http://schemas.openxmlformats.org/officeDocument/2006/relationships/image" Target="media/image731.emf"/><Relationship Id="rId263" Type="http://schemas.openxmlformats.org/officeDocument/2006/relationships/image" Target="media/image130.emf"/><Relationship Id="rId470" Type="http://schemas.openxmlformats.org/officeDocument/2006/relationships/customXml" Target="ink/ink231.xml"/><Relationship Id="rId929" Type="http://schemas.openxmlformats.org/officeDocument/2006/relationships/image" Target="media/image464.emf"/><Relationship Id="rId1114" Type="http://schemas.openxmlformats.org/officeDocument/2006/relationships/image" Target="media/image557.emf"/><Relationship Id="rId1321" Type="http://schemas.openxmlformats.org/officeDocument/2006/relationships/customXml" Target="ink/ink655.xml"/><Relationship Id="rId1559" Type="http://schemas.openxmlformats.org/officeDocument/2006/relationships/image" Target="media/image781.emf"/><Relationship Id="rId58" Type="http://schemas.openxmlformats.org/officeDocument/2006/relationships/image" Target="media/image26.emf"/><Relationship Id="rId123" Type="http://schemas.openxmlformats.org/officeDocument/2006/relationships/image" Target="media/image59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7.emf"/><Relationship Id="rId982" Type="http://schemas.openxmlformats.org/officeDocument/2006/relationships/customXml" Target="ink/ink486.xml"/><Relationship Id="rId1198" Type="http://schemas.openxmlformats.org/officeDocument/2006/relationships/image" Target="media/image599.emf"/><Relationship Id="rId1419" Type="http://schemas.openxmlformats.org/officeDocument/2006/relationships/image" Target="media/image710.emf"/><Relationship Id="rId1626" Type="http://schemas.openxmlformats.org/officeDocument/2006/relationships/customXml" Target="ink/ink806.xml"/><Relationship Id="rId428" Type="http://schemas.openxmlformats.org/officeDocument/2006/relationships/customXml" Target="ink/ink210.xml"/><Relationship Id="rId635" Type="http://schemas.openxmlformats.org/officeDocument/2006/relationships/image" Target="media/image317.emf"/><Relationship Id="rId842" Type="http://schemas.openxmlformats.org/officeDocument/2006/relationships/customXml" Target="ink/ink416.xml"/><Relationship Id="rId1058" Type="http://schemas.openxmlformats.org/officeDocument/2006/relationships/customXml" Target="ink/ink524.xml"/><Relationship Id="rId1265" Type="http://schemas.openxmlformats.org/officeDocument/2006/relationships/customXml" Target="ink/ink627.xml"/><Relationship Id="rId1472" Type="http://schemas.openxmlformats.org/officeDocument/2006/relationships/customXml" Target="ink/ink729.xml"/><Relationship Id="rId274" Type="http://schemas.openxmlformats.org/officeDocument/2006/relationships/customXml" Target="ink/ink133.xml"/><Relationship Id="rId481" Type="http://schemas.openxmlformats.org/officeDocument/2006/relationships/image" Target="media/image239.emf"/><Relationship Id="rId702" Type="http://schemas.openxmlformats.org/officeDocument/2006/relationships/customXml" Target="ink/ink346.xml"/><Relationship Id="rId1125" Type="http://schemas.openxmlformats.org/officeDocument/2006/relationships/customXml" Target="ink/ink557.xml"/><Relationship Id="rId1332" Type="http://schemas.openxmlformats.org/officeDocument/2006/relationships/image" Target="media/image666.emf"/><Relationship Id="rId69" Type="http://schemas.openxmlformats.org/officeDocument/2006/relationships/customXml" Target="ink/ink32.xml"/><Relationship Id="rId134" Type="http://schemas.openxmlformats.org/officeDocument/2006/relationships/image" Target="media/image65.emf"/><Relationship Id="rId579" Type="http://schemas.openxmlformats.org/officeDocument/2006/relationships/image" Target="media/image288.emf"/><Relationship Id="rId786" Type="http://schemas.openxmlformats.org/officeDocument/2006/relationships/customXml" Target="ink/ink388.xml"/><Relationship Id="rId993" Type="http://schemas.openxmlformats.org/officeDocument/2006/relationships/image" Target="media/image496.emf"/><Relationship Id="rId1637" Type="http://schemas.openxmlformats.org/officeDocument/2006/relationships/image" Target="media/image820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18.xml"/><Relationship Id="rId1069" Type="http://schemas.openxmlformats.org/officeDocument/2006/relationships/image" Target="media/image534.emf"/><Relationship Id="rId1276" Type="http://schemas.openxmlformats.org/officeDocument/2006/relationships/image" Target="media/image638.emf"/><Relationship Id="rId1483" Type="http://schemas.openxmlformats.org/officeDocument/2006/relationships/image" Target="media/image743.emf"/><Relationship Id="rId1704" Type="http://schemas.openxmlformats.org/officeDocument/2006/relationships/customXml" Target="ink/ink845.xml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49.xml"/><Relationship Id="rId853" Type="http://schemas.openxmlformats.org/officeDocument/2006/relationships/image" Target="media/image426.emf"/><Relationship Id="rId1136" Type="http://schemas.openxmlformats.org/officeDocument/2006/relationships/image" Target="media/image568.emf"/><Relationship Id="rId1690" Type="http://schemas.openxmlformats.org/officeDocument/2006/relationships/customXml" Target="ink/ink838.xml"/><Relationship Id="rId492" Type="http://schemas.openxmlformats.org/officeDocument/2006/relationships/customXml" Target="ink/ink242.xml"/><Relationship Id="rId713" Type="http://schemas.openxmlformats.org/officeDocument/2006/relationships/image" Target="media/image356.emf"/><Relationship Id="rId797" Type="http://schemas.openxmlformats.org/officeDocument/2006/relationships/image" Target="media/image398.emf"/><Relationship Id="rId920" Type="http://schemas.openxmlformats.org/officeDocument/2006/relationships/customXml" Target="ink/ink455.xml"/><Relationship Id="rId1343" Type="http://schemas.openxmlformats.org/officeDocument/2006/relationships/customXml" Target="ink/ink666.xml"/><Relationship Id="rId1550" Type="http://schemas.openxmlformats.org/officeDocument/2006/relationships/customXml" Target="ink/ink768.xml"/><Relationship Id="rId1648" Type="http://schemas.openxmlformats.org/officeDocument/2006/relationships/customXml" Target="ink/ink817.xml"/><Relationship Id="rId145" Type="http://schemas.openxmlformats.org/officeDocument/2006/relationships/customXml" Target="ink/ink69.xml"/><Relationship Id="rId352" Type="http://schemas.openxmlformats.org/officeDocument/2006/relationships/customXml" Target="ink/ink172.xml"/><Relationship Id="rId1203" Type="http://schemas.openxmlformats.org/officeDocument/2006/relationships/customXml" Target="ink/ink596.xml"/><Relationship Id="rId1287" Type="http://schemas.openxmlformats.org/officeDocument/2006/relationships/customXml" Target="ink/ink638.xml"/><Relationship Id="rId1410" Type="http://schemas.openxmlformats.org/officeDocument/2006/relationships/customXml" Target="ink/ink699.xml"/><Relationship Id="rId1508" Type="http://schemas.openxmlformats.org/officeDocument/2006/relationships/customXml" Target="ink/ink747.xml"/><Relationship Id="rId212" Type="http://schemas.openxmlformats.org/officeDocument/2006/relationships/customXml" Target="ink/ink102.xml"/><Relationship Id="rId657" Type="http://schemas.openxmlformats.org/officeDocument/2006/relationships/image" Target="media/image328.emf"/><Relationship Id="rId864" Type="http://schemas.openxmlformats.org/officeDocument/2006/relationships/customXml" Target="ink/ink427.xml"/><Relationship Id="rId1494" Type="http://schemas.openxmlformats.org/officeDocument/2006/relationships/customXml" Target="ink/ink740.xml"/><Relationship Id="rId1715" Type="http://schemas.openxmlformats.org/officeDocument/2006/relationships/image" Target="media/image859.emf"/><Relationship Id="rId296" Type="http://schemas.openxmlformats.org/officeDocument/2006/relationships/customXml" Target="ink/ink144.xml"/><Relationship Id="rId517" Type="http://schemas.openxmlformats.org/officeDocument/2006/relationships/image" Target="media/image257.emf"/><Relationship Id="rId724" Type="http://schemas.openxmlformats.org/officeDocument/2006/relationships/customXml" Target="ink/ink357.xml"/><Relationship Id="rId931" Type="http://schemas.openxmlformats.org/officeDocument/2006/relationships/image" Target="media/image465.emf"/><Relationship Id="rId1147" Type="http://schemas.openxmlformats.org/officeDocument/2006/relationships/customXml" Target="ink/ink568.xml"/><Relationship Id="rId1354" Type="http://schemas.openxmlformats.org/officeDocument/2006/relationships/image" Target="media/image677.emf"/><Relationship Id="rId1561" Type="http://schemas.openxmlformats.org/officeDocument/2006/relationships/image" Target="media/image782.emf"/><Relationship Id="rId60" Type="http://schemas.openxmlformats.org/officeDocument/2006/relationships/image" Target="media/image27.emf"/><Relationship Id="rId156" Type="http://schemas.openxmlformats.org/officeDocument/2006/relationships/image" Target="media/image76.emf"/><Relationship Id="rId363" Type="http://schemas.openxmlformats.org/officeDocument/2006/relationships/image" Target="media/image180.emf"/><Relationship Id="rId570" Type="http://schemas.openxmlformats.org/officeDocument/2006/relationships/customXml" Target="ink/ink281.xml"/><Relationship Id="rId1007" Type="http://schemas.openxmlformats.org/officeDocument/2006/relationships/image" Target="media/image503.emf"/><Relationship Id="rId1214" Type="http://schemas.openxmlformats.org/officeDocument/2006/relationships/image" Target="media/image607.emf"/><Relationship Id="rId1421" Type="http://schemas.openxmlformats.org/officeDocument/2006/relationships/image" Target="media/image711.emf"/><Relationship Id="rId1659" Type="http://schemas.openxmlformats.org/officeDocument/2006/relationships/image" Target="media/image831.emf"/><Relationship Id="rId223" Type="http://schemas.openxmlformats.org/officeDocument/2006/relationships/image" Target="media/image110.emf"/><Relationship Id="rId430" Type="http://schemas.openxmlformats.org/officeDocument/2006/relationships/customXml" Target="ink/ink211.xml"/><Relationship Id="rId668" Type="http://schemas.openxmlformats.org/officeDocument/2006/relationships/customXml" Target="ink/ink329.xml"/><Relationship Id="rId875" Type="http://schemas.openxmlformats.org/officeDocument/2006/relationships/image" Target="media/image437.emf"/><Relationship Id="rId1060" Type="http://schemas.openxmlformats.org/officeDocument/2006/relationships/customXml" Target="ink/ink525.xml"/><Relationship Id="rId1298" Type="http://schemas.openxmlformats.org/officeDocument/2006/relationships/image" Target="media/image649.emf"/><Relationship Id="rId1519" Type="http://schemas.openxmlformats.org/officeDocument/2006/relationships/image" Target="media/image761.emf"/><Relationship Id="rId18" Type="http://schemas.openxmlformats.org/officeDocument/2006/relationships/image" Target="media/image6.emf"/><Relationship Id="rId528" Type="http://schemas.openxmlformats.org/officeDocument/2006/relationships/customXml" Target="ink/ink260.xml"/><Relationship Id="rId735" Type="http://schemas.openxmlformats.org/officeDocument/2006/relationships/image" Target="media/image367.emf"/><Relationship Id="rId942" Type="http://schemas.openxmlformats.org/officeDocument/2006/relationships/customXml" Target="ink/ink466.xml"/><Relationship Id="rId1158" Type="http://schemas.openxmlformats.org/officeDocument/2006/relationships/image" Target="media/image579.emf"/><Relationship Id="rId1365" Type="http://schemas.openxmlformats.org/officeDocument/2006/relationships/customXml" Target="ink/ink677.xml"/><Relationship Id="rId1572" Type="http://schemas.openxmlformats.org/officeDocument/2006/relationships/customXml" Target="ink/ink779.xml"/><Relationship Id="rId167" Type="http://schemas.openxmlformats.org/officeDocument/2006/relationships/customXml" Target="ink/ink80.xml"/><Relationship Id="rId374" Type="http://schemas.openxmlformats.org/officeDocument/2006/relationships/customXml" Target="ink/ink183.xml"/><Relationship Id="rId581" Type="http://schemas.openxmlformats.org/officeDocument/2006/relationships/image" Target="media/image289.emf"/><Relationship Id="rId1018" Type="http://schemas.openxmlformats.org/officeDocument/2006/relationships/customXml" Target="ink/ink504.xml"/><Relationship Id="rId1225" Type="http://schemas.openxmlformats.org/officeDocument/2006/relationships/customXml" Target="ink/ink607.xml"/><Relationship Id="rId1432" Type="http://schemas.openxmlformats.org/officeDocument/2006/relationships/customXml" Target="ink/ink710.xml"/><Relationship Id="rId71" Type="http://schemas.openxmlformats.org/officeDocument/2006/relationships/customXml" Target="ink/ink33.xml"/><Relationship Id="rId234" Type="http://schemas.openxmlformats.org/officeDocument/2006/relationships/customXml" Target="ink/ink113.xml"/><Relationship Id="rId679" Type="http://schemas.openxmlformats.org/officeDocument/2006/relationships/image" Target="media/image339.emf"/><Relationship Id="rId802" Type="http://schemas.openxmlformats.org/officeDocument/2006/relationships/customXml" Target="ink/ink396.xml"/><Relationship Id="rId886" Type="http://schemas.openxmlformats.org/officeDocument/2006/relationships/customXml" Target="ink/ink438.xml"/><Relationship Id="rId2" Type="http://schemas.openxmlformats.org/officeDocument/2006/relationships/numbering" Target="numbering.xml"/><Relationship Id="rId29" Type="http://schemas.openxmlformats.org/officeDocument/2006/relationships/customXml" Target="ink/ink12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68.xml"/><Relationship Id="rId1071" Type="http://schemas.openxmlformats.org/officeDocument/2006/relationships/image" Target="media/image535.emf"/><Relationship Id="rId1169" Type="http://schemas.openxmlformats.org/officeDocument/2006/relationships/customXml" Target="ink/ink579.xml"/><Relationship Id="rId1376" Type="http://schemas.openxmlformats.org/officeDocument/2006/relationships/image" Target="media/image688.emf"/><Relationship Id="rId1583" Type="http://schemas.openxmlformats.org/officeDocument/2006/relationships/image" Target="media/image793.emf"/><Relationship Id="rId178" Type="http://schemas.openxmlformats.org/officeDocument/2006/relationships/customXml" Target="ink/ink85.xml"/><Relationship Id="rId301" Type="http://schemas.openxmlformats.org/officeDocument/2006/relationships/image" Target="media/image149.emf"/><Relationship Id="rId953" Type="http://schemas.openxmlformats.org/officeDocument/2006/relationships/image" Target="media/image476.emf"/><Relationship Id="rId1029" Type="http://schemas.openxmlformats.org/officeDocument/2006/relationships/image" Target="media/image514.emf"/><Relationship Id="rId1236" Type="http://schemas.openxmlformats.org/officeDocument/2006/relationships/image" Target="media/image618.emf"/><Relationship Id="rId82" Type="http://schemas.openxmlformats.org/officeDocument/2006/relationships/customXml" Target="ink/ink38.xml"/><Relationship Id="rId385" Type="http://schemas.openxmlformats.org/officeDocument/2006/relationships/image" Target="media/image191.emf"/><Relationship Id="rId592" Type="http://schemas.openxmlformats.org/officeDocument/2006/relationships/image" Target="media/image295.gif"/><Relationship Id="rId606" Type="http://schemas.openxmlformats.org/officeDocument/2006/relationships/customXml" Target="ink/ink298.xml"/><Relationship Id="rId813" Type="http://schemas.openxmlformats.org/officeDocument/2006/relationships/image" Target="media/image406.emf"/><Relationship Id="rId1443" Type="http://schemas.openxmlformats.org/officeDocument/2006/relationships/image" Target="media/image722.emf"/><Relationship Id="rId1650" Type="http://schemas.openxmlformats.org/officeDocument/2006/relationships/customXml" Target="ink/ink818.xml"/><Relationship Id="rId245" Type="http://schemas.openxmlformats.org/officeDocument/2006/relationships/image" Target="media/image121.emf"/><Relationship Id="rId452" Type="http://schemas.openxmlformats.org/officeDocument/2006/relationships/customXml" Target="ink/ink222.xml"/><Relationship Id="rId897" Type="http://schemas.openxmlformats.org/officeDocument/2006/relationships/image" Target="media/image448.emf"/><Relationship Id="rId1082" Type="http://schemas.openxmlformats.org/officeDocument/2006/relationships/customXml" Target="ink/ink536.xml"/><Relationship Id="rId1303" Type="http://schemas.openxmlformats.org/officeDocument/2006/relationships/customXml" Target="ink/ink646.xml"/><Relationship Id="rId1510" Type="http://schemas.openxmlformats.org/officeDocument/2006/relationships/customXml" Target="ink/ink748.xml"/><Relationship Id="rId105" Type="http://schemas.openxmlformats.org/officeDocument/2006/relationships/image" Target="media/image50.emf"/><Relationship Id="rId312" Type="http://schemas.openxmlformats.org/officeDocument/2006/relationships/customXml" Target="ink/ink152.xml"/><Relationship Id="rId757" Type="http://schemas.openxmlformats.org/officeDocument/2006/relationships/image" Target="media/image378.emf"/><Relationship Id="rId964" Type="http://schemas.openxmlformats.org/officeDocument/2006/relationships/customXml" Target="ink/ink477.xml"/><Relationship Id="rId1387" Type="http://schemas.openxmlformats.org/officeDocument/2006/relationships/customXml" Target="ink/ink688.xml"/><Relationship Id="rId1594" Type="http://schemas.openxmlformats.org/officeDocument/2006/relationships/customXml" Target="ink/ink790.xml"/><Relationship Id="rId1608" Type="http://schemas.openxmlformats.org/officeDocument/2006/relationships/customXml" Target="ink/ink797.xml"/><Relationship Id="rId93" Type="http://schemas.openxmlformats.org/officeDocument/2006/relationships/image" Target="media/image44.emf"/><Relationship Id="rId189" Type="http://schemas.openxmlformats.org/officeDocument/2006/relationships/image" Target="media/image93.emf"/><Relationship Id="rId396" Type="http://schemas.openxmlformats.org/officeDocument/2006/relationships/customXml" Target="ink/ink194.xml"/><Relationship Id="rId617" Type="http://schemas.openxmlformats.org/officeDocument/2006/relationships/image" Target="media/image308.emf"/><Relationship Id="rId824" Type="http://schemas.openxmlformats.org/officeDocument/2006/relationships/customXml" Target="ink/ink407.xml"/><Relationship Id="rId1247" Type="http://schemas.openxmlformats.org/officeDocument/2006/relationships/customXml" Target="ink/ink618.xml"/><Relationship Id="rId1454" Type="http://schemas.openxmlformats.org/officeDocument/2006/relationships/customXml" Target="ink/ink721.xml"/><Relationship Id="rId1661" Type="http://schemas.openxmlformats.org/officeDocument/2006/relationships/image" Target="media/image832.emf"/><Relationship Id="rId256" Type="http://schemas.openxmlformats.org/officeDocument/2006/relationships/customXml" Target="ink/ink124.xml"/><Relationship Id="rId463" Type="http://schemas.openxmlformats.org/officeDocument/2006/relationships/image" Target="media/image230.emf"/><Relationship Id="rId670" Type="http://schemas.openxmlformats.org/officeDocument/2006/relationships/customXml" Target="ink/ink330.xml"/><Relationship Id="rId1093" Type="http://schemas.openxmlformats.org/officeDocument/2006/relationships/customXml" Target="ink/ink541.xml"/><Relationship Id="rId1107" Type="http://schemas.openxmlformats.org/officeDocument/2006/relationships/customXml" Target="ink/ink548.xml"/><Relationship Id="rId1314" Type="http://schemas.openxmlformats.org/officeDocument/2006/relationships/image" Target="media/image657.emf"/><Relationship Id="rId1521" Type="http://schemas.openxmlformats.org/officeDocument/2006/relationships/image" Target="media/image762.emf"/><Relationship Id="rId116" Type="http://schemas.openxmlformats.org/officeDocument/2006/relationships/customXml" Target="ink/ink55.xml"/><Relationship Id="rId323" Type="http://schemas.openxmlformats.org/officeDocument/2006/relationships/image" Target="media/image160.emf"/><Relationship Id="rId530" Type="http://schemas.openxmlformats.org/officeDocument/2006/relationships/customXml" Target="ink/ink261.xml"/><Relationship Id="rId768" Type="http://schemas.openxmlformats.org/officeDocument/2006/relationships/customXml" Target="ink/ink379.xml"/><Relationship Id="rId975" Type="http://schemas.openxmlformats.org/officeDocument/2006/relationships/image" Target="media/image487.emf"/><Relationship Id="rId1160" Type="http://schemas.openxmlformats.org/officeDocument/2006/relationships/image" Target="media/image580.emf"/><Relationship Id="rId1398" Type="http://schemas.openxmlformats.org/officeDocument/2006/relationships/customXml" Target="ink/ink693.xml"/><Relationship Id="rId1619" Type="http://schemas.openxmlformats.org/officeDocument/2006/relationships/image" Target="media/image811.emf"/><Relationship Id="rId20" Type="http://schemas.openxmlformats.org/officeDocument/2006/relationships/image" Target="media/image7.emf"/><Relationship Id="rId628" Type="http://schemas.openxmlformats.org/officeDocument/2006/relationships/customXml" Target="ink/ink309.xml"/><Relationship Id="rId835" Type="http://schemas.openxmlformats.org/officeDocument/2006/relationships/image" Target="media/image417.emf"/><Relationship Id="rId1258" Type="http://schemas.openxmlformats.org/officeDocument/2006/relationships/image" Target="media/image629.emf"/><Relationship Id="rId1465" Type="http://schemas.openxmlformats.org/officeDocument/2006/relationships/image" Target="media/image733.emf"/><Relationship Id="rId1672" Type="http://schemas.openxmlformats.org/officeDocument/2006/relationships/customXml" Target="ink/ink829.xml"/><Relationship Id="rId267" Type="http://schemas.openxmlformats.org/officeDocument/2006/relationships/image" Target="media/image132.emf"/><Relationship Id="rId474" Type="http://schemas.openxmlformats.org/officeDocument/2006/relationships/customXml" Target="ink/ink233.xml"/><Relationship Id="rId1020" Type="http://schemas.openxmlformats.org/officeDocument/2006/relationships/customXml" Target="ink/ink505.xml"/><Relationship Id="rId1118" Type="http://schemas.openxmlformats.org/officeDocument/2006/relationships/image" Target="media/image559.emf"/><Relationship Id="rId1325" Type="http://schemas.openxmlformats.org/officeDocument/2006/relationships/customXml" Target="ink/ink657.xml"/><Relationship Id="rId1532" Type="http://schemas.openxmlformats.org/officeDocument/2006/relationships/customXml" Target="ink/ink759.xml"/><Relationship Id="rId127" Type="http://schemas.openxmlformats.org/officeDocument/2006/relationships/image" Target="media/image61.emf"/><Relationship Id="rId681" Type="http://schemas.openxmlformats.org/officeDocument/2006/relationships/image" Target="media/image340.emf"/><Relationship Id="rId779" Type="http://schemas.openxmlformats.org/officeDocument/2006/relationships/image" Target="media/image389.emf"/><Relationship Id="rId902" Type="http://schemas.openxmlformats.org/officeDocument/2006/relationships/customXml" Target="ink/ink446.xml"/><Relationship Id="rId986" Type="http://schemas.openxmlformats.org/officeDocument/2006/relationships/customXml" Target="ink/ink488.xml"/><Relationship Id="rId31" Type="http://schemas.openxmlformats.org/officeDocument/2006/relationships/customXml" Target="ink/ink13.xml"/><Relationship Id="rId334" Type="http://schemas.openxmlformats.org/officeDocument/2006/relationships/customXml" Target="ink/ink163.xml"/><Relationship Id="rId541" Type="http://schemas.openxmlformats.org/officeDocument/2006/relationships/image" Target="media/image269.emf"/><Relationship Id="rId639" Type="http://schemas.openxmlformats.org/officeDocument/2006/relationships/image" Target="media/image319.emf"/><Relationship Id="rId1171" Type="http://schemas.openxmlformats.org/officeDocument/2006/relationships/customXml" Target="ink/ink580.xml"/><Relationship Id="rId1269" Type="http://schemas.openxmlformats.org/officeDocument/2006/relationships/customXml" Target="ink/ink629.xml"/><Relationship Id="rId1476" Type="http://schemas.openxmlformats.org/officeDocument/2006/relationships/customXml" Target="ink/ink731.xml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401" Type="http://schemas.openxmlformats.org/officeDocument/2006/relationships/image" Target="media/image199.emf"/><Relationship Id="rId846" Type="http://schemas.openxmlformats.org/officeDocument/2006/relationships/customXml" Target="ink/ink418.xml"/><Relationship Id="rId1031" Type="http://schemas.openxmlformats.org/officeDocument/2006/relationships/image" Target="media/image515.emf"/><Relationship Id="rId1129" Type="http://schemas.openxmlformats.org/officeDocument/2006/relationships/customXml" Target="ink/ink559.xml"/><Relationship Id="rId1683" Type="http://schemas.openxmlformats.org/officeDocument/2006/relationships/image" Target="media/image843.emf"/><Relationship Id="rId485" Type="http://schemas.openxmlformats.org/officeDocument/2006/relationships/image" Target="media/image241.emf"/><Relationship Id="rId692" Type="http://schemas.openxmlformats.org/officeDocument/2006/relationships/customXml" Target="ink/ink341.xml"/><Relationship Id="rId706" Type="http://schemas.openxmlformats.org/officeDocument/2006/relationships/customXml" Target="ink/ink348.xml"/><Relationship Id="rId913" Type="http://schemas.openxmlformats.org/officeDocument/2006/relationships/image" Target="media/image456.emf"/><Relationship Id="rId1336" Type="http://schemas.openxmlformats.org/officeDocument/2006/relationships/image" Target="media/image668.emf"/><Relationship Id="rId1543" Type="http://schemas.openxmlformats.org/officeDocument/2006/relationships/image" Target="media/image773.emf"/><Relationship Id="rId42" Type="http://schemas.openxmlformats.org/officeDocument/2006/relationships/image" Target="media/image18.emf"/><Relationship Id="rId138" Type="http://schemas.openxmlformats.org/officeDocument/2006/relationships/image" Target="media/image67.emf"/><Relationship Id="rId345" Type="http://schemas.openxmlformats.org/officeDocument/2006/relationships/image" Target="media/image171.emf"/><Relationship Id="rId552" Type="http://schemas.openxmlformats.org/officeDocument/2006/relationships/customXml" Target="ink/ink272.xml"/><Relationship Id="rId997" Type="http://schemas.openxmlformats.org/officeDocument/2006/relationships/image" Target="media/image498.emf"/><Relationship Id="rId1182" Type="http://schemas.openxmlformats.org/officeDocument/2006/relationships/image" Target="media/image591.emf"/><Relationship Id="rId1403" Type="http://schemas.openxmlformats.org/officeDocument/2006/relationships/image" Target="media/image702.emf"/><Relationship Id="rId1610" Type="http://schemas.openxmlformats.org/officeDocument/2006/relationships/customXml" Target="ink/ink798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2.xml"/><Relationship Id="rId857" Type="http://schemas.openxmlformats.org/officeDocument/2006/relationships/image" Target="media/image428.emf"/><Relationship Id="rId1042" Type="http://schemas.openxmlformats.org/officeDocument/2006/relationships/customXml" Target="ink/ink516.xml"/><Relationship Id="rId1487" Type="http://schemas.openxmlformats.org/officeDocument/2006/relationships/image" Target="media/image745.emf"/><Relationship Id="rId1694" Type="http://schemas.openxmlformats.org/officeDocument/2006/relationships/customXml" Target="ink/ink840.xml"/><Relationship Id="rId1708" Type="http://schemas.openxmlformats.org/officeDocument/2006/relationships/customXml" Target="ink/ink847.xml"/><Relationship Id="rId289" Type="http://schemas.openxmlformats.org/officeDocument/2006/relationships/image" Target="media/image143.emf"/><Relationship Id="rId496" Type="http://schemas.openxmlformats.org/officeDocument/2006/relationships/customXml" Target="ink/ink244.xml"/><Relationship Id="rId717" Type="http://schemas.openxmlformats.org/officeDocument/2006/relationships/image" Target="media/image358.emf"/><Relationship Id="rId924" Type="http://schemas.openxmlformats.org/officeDocument/2006/relationships/customXml" Target="ink/ink457.xml"/><Relationship Id="rId1347" Type="http://schemas.openxmlformats.org/officeDocument/2006/relationships/customXml" Target="ink/ink668.xml"/><Relationship Id="rId1554" Type="http://schemas.openxmlformats.org/officeDocument/2006/relationships/customXml" Target="ink/ink770.xml"/><Relationship Id="rId53" Type="http://schemas.openxmlformats.org/officeDocument/2006/relationships/customXml" Target="ink/ink24.xml"/><Relationship Id="rId149" Type="http://schemas.openxmlformats.org/officeDocument/2006/relationships/customXml" Target="ink/ink71.xml"/><Relationship Id="rId356" Type="http://schemas.openxmlformats.org/officeDocument/2006/relationships/customXml" Target="ink/ink174.xml"/><Relationship Id="rId563" Type="http://schemas.openxmlformats.org/officeDocument/2006/relationships/image" Target="media/image280.emf"/><Relationship Id="rId770" Type="http://schemas.openxmlformats.org/officeDocument/2006/relationships/customXml" Target="ink/ink380.xml"/><Relationship Id="rId1193" Type="http://schemas.openxmlformats.org/officeDocument/2006/relationships/customXml" Target="ink/ink591.xml"/><Relationship Id="rId1207" Type="http://schemas.openxmlformats.org/officeDocument/2006/relationships/customXml" Target="ink/ink598.xml"/><Relationship Id="rId1414" Type="http://schemas.openxmlformats.org/officeDocument/2006/relationships/customXml" Target="ink/ink701.xml"/><Relationship Id="rId1621" Type="http://schemas.openxmlformats.org/officeDocument/2006/relationships/image" Target="media/image812.emf"/><Relationship Id="rId216" Type="http://schemas.openxmlformats.org/officeDocument/2006/relationships/customXml" Target="ink/ink104.xml"/><Relationship Id="rId423" Type="http://schemas.openxmlformats.org/officeDocument/2006/relationships/image" Target="media/image210.emf"/><Relationship Id="rId868" Type="http://schemas.openxmlformats.org/officeDocument/2006/relationships/customXml" Target="ink/ink429.xml"/><Relationship Id="rId1053" Type="http://schemas.openxmlformats.org/officeDocument/2006/relationships/image" Target="media/image526.emf"/><Relationship Id="rId1260" Type="http://schemas.openxmlformats.org/officeDocument/2006/relationships/image" Target="media/image630.emf"/><Relationship Id="rId1498" Type="http://schemas.openxmlformats.org/officeDocument/2006/relationships/customXml" Target="ink/ink742.xml"/><Relationship Id="rId1719" Type="http://schemas.openxmlformats.org/officeDocument/2006/relationships/image" Target="media/image861.emf"/><Relationship Id="rId630" Type="http://schemas.openxmlformats.org/officeDocument/2006/relationships/customXml" Target="ink/ink310.xml"/><Relationship Id="rId728" Type="http://schemas.openxmlformats.org/officeDocument/2006/relationships/customXml" Target="ink/ink359.xml"/><Relationship Id="rId935" Type="http://schemas.openxmlformats.org/officeDocument/2006/relationships/image" Target="media/image467.emf"/><Relationship Id="rId1358" Type="http://schemas.openxmlformats.org/officeDocument/2006/relationships/image" Target="media/image679.emf"/><Relationship Id="rId1565" Type="http://schemas.openxmlformats.org/officeDocument/2006/relationships/image" Target="media/image784.emf"/><Relationship Id="rId64" Type="http://schemas.openxmlformats.org/officeDocument/2006/relationships/image" Target="media/image29.emf"/><Relationship Id="rId367" Type="http://schemas.openxmlformats.org/officeDocument/2006/relationships/image" Target="media/image182.emf"/><Relationship Id="rId574" Type="http://schemas.openxmlformats.org/officeDocument/2006/relationships/customXml" Target="ink/ink283.xml"/><Relationship Id="rId1120" Type="http://schemas.openxmlformats.org/officeDocument/2006/relationships/image" Target="media/image560.emf"/><Relationship Id="rId1218" Type="http://schemas.openxmlformats.org/officeDocument/2006/relationships/image" Target="media/image609.emf"/><Relationship Id="rId1425" Type="http://schemas.openxmlformats.org/officeDocument/2006/relationships/image" Target="media/image713.emf"/><Relationship Id="rId227" Type="http://schemas.openxmlformats.org/officeDocument/2006/relationships/image" Target="media/image112.emf"/><Relationship Id="rId781" Type="http://schemas.openxmlformats.org/officeDocument/2006/relationships/image" Target="media/image390.emf"/><Relationship Id="rId879" Type="http://schemas.openxmlformats.org/officeDocument/2006/relationships/image" Target="media/image439.emf"/><Relationship Id="rId1632" Type="http://schemas.openxmlformats.org/officeDocument/2006/relationships/customXml" Target="ink/ink809.xml"/><Relationship Id="rId434" Type="http://schemas.openxmlformats.org/officeDocument/2006/relationships/customXml" Target="ink/ink213.xml"/><Relationship Id="rId641" Type="http://schemas.openxmlformats.org/officeDocument/2006/relationships/image" Target="media/image320.emf"/><Relationship Id="rId739" Type="http://schemas.openxmlformats.org/officeDocument/2006/relationships/image" Target="media/image369.emf"/><Relationship Id="rId1064" Type="http://schemas.openxmlformats.org/officeDocument/2006/relationships/customXml" Target="ink/ink527.xml"/><Relationship Id="rId1271" Type="http://schemas.openxmlformats.org/officeDocument/2006/relationships/customXml" Target="ink/ink630.xml"/><Relationship Id="rId1369" Type="http://schemas.openxmlformats.org/officeDocument/2006/relationships/customXml" Target="ink/ink679.xml"/><Relationship Id="rId1576" Type="http://schemas.openxmlformats.org/officeDocument/2006/relationships/customXml" Target="ink/ink781.xml"/><Relationship Id="rId280" Type="http://schemas.openxmlformats.org/officeDocument/2006/relationships/customXml" Target="ink/ink136.xml"/><Relationship Id="rId501" Type="http://schemas.openxmlformats.org/officeDocument/2006/relationships/image" Target="media/image249.emf"/><Relationship Id="rId946" Type="http://schemas.openxmlformats.org/officeDocument/2006/relationships/customXml" Target="ink/ink468.xml"/><Relationship Id="rId1131" Type="http://schemas.openxmlformats.org/officeDocument/2006/relationships/customXml" Target="ink/ink560.xml"/><Relationship Id="rId1229" Type="http://schemas.openxmlformats.org/officeDocument/2006/relationships/customXml" Target="ink/ink609.xml"/><Relationship Id="rId75" Type="http://schemas.openxmlformats.org/officeDocument/2006/relationships/customXml" Target="ink/ink35.xml"/><Relationship Id="rId140" Type="http://schemas.openxmlformats.org/officeDocument/2006/relationships/image" Target="media/image68.emf"/><Relationship Id="rId378" Type="http://schemas.openxmlformats.org/officeDocument/2006/relationships/customXml" Target="ink/ink185.xml"/><Relationship Id="rId585" Type="http://schemas.openxmlformats.org/officeDocument/2006/relationships/image" Target="media/image291.emf"/><Relationship Id="rId792" Type="http://schemas.openxmlformats.org/officeDocument/2006/relationships/customXml" Target="ink/ink391.xml"/><Relationship Id="rId806" Type="http://schemas.openxmlformats.org/officeDocument/2006/relationships/customXml" Target="ink/ink398.xml"/><Relationship Id="rId1436" Type="http://schemas.openxmlformats.org/officeDocument/2006/relationships/customXml" Target="ink/ink712.xml"/><Relationship Id="rId1643" Type="http://schemas.openxmlformats.org/officeDocument/2006/relationships/image" Target="media/image823.emf"/><Relationship Id="rId6" Type="http://schemas.openxmlformats.org/officeDocument/2006/relationships/webSettings" Target="webSettings.xml"/><Relationship Id="rId238" Type="http://schemas.openxmlformats.org/officeDocument/2006/relationships/customXml" Target="ink/ink115.xml"/><Relationship Id="rId445" Type="http://schemas.openxmlformats.org/officeDocument/2006/relationships/image" Target="media/image221.emf"/><Relationship Id="rId652" Type="http://schemas.openxmlformats.org/officeDocument/2006/relationships/customXml" Target="ink/ink321.xml"/><Relationship Id="rId1075" Type="http://schemas.openxmlformats.org/officeDocument/2006/relationships/image" Target="media/image537.emf"/><Relationship Id="rId1282" Type="http://schemas.openxmlformats.org/officeDocument/2006/relationships/image" Target="media/image641.emf"/><Relationship Id="rId1503" Type="http://schemas.openxmlformats.org/officeDocument/2006/relationships/image" Target="media/image753.emf"/><Relationship Id="rId1710" Type="http://schemas.openxmlformats.org/officeDocument/2006/relationships/customXml" Target="ink/ink848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512" Type="http://schemas.openxmlformats.org/officeDocument/2006/relationships/customXml" Target="ink/ink252.xml"/><Relationship Id="rId957" Type="http://schemas.openxmlformats.org/officeDocument/2006/relationships/image" Target="media/image478.emf"/><Relationship Id="rId1142" Type="http://schemas.openxmlformats.org/officeDocument/2006/relationships/image" Target="media/image571.emf"/><Relationship Id="rId1587" Type="http://schemas.openxmlformats.org/officeDocument/2006/relationships/image" Target="media/image795.emf"/><Relationship Id="rId86" Type="http://schemas.openxmlformats.org/officeDocument/2006/relationships/customXml" Target="ink/ink40.xml"/><Relationship Id="rId151" Type="http://schemas.openxmlformats.org/officeDocument/2006/relationships/customXml" Target="ink/ink72.xml"/><Relationship Id="rId389" Type="http://schemas.openxmlformats.org/officeDocument/2006/relationships/image" Target="media/image193.emf"/><Relationship Id="rId596" Type="http://schemas.openxmlformats.org/officeDocument/2006/relationships/customXml" Target="ink/ink293.xml"/><Relationship Id="rId817" Type="http://schemas.openxmlformats.org/officeDocument/2006/relationships/image" Target="media/image408.emf"/><Relationship Id="rId1002" Type="http://schemas.openxmlformats.org/officeDocument/2006/relationships/customXml" Target="ink/ink496.xml"/><Relationship Id="rId1447" Type="http://schemas.openxmlformats.org/officeDocument/2006/relationships/image" Target="media/image724.emf"/><Relationship Id="rId1654" Type="http://schemas.openxmlformats.org/officeDocument/2006/relationships/customXml" Target="ink/ink820.xml"/><Relationship Id="rId249" Type="http://schemas.openxmlformats.org/officeDocument/2006/relationships/image" Target="media/image123.emf"/><Relationship Id="rId456" Type="http://schemas.openxmlformats.org/officeDocument/2006/relationships/customXml" Target="ink/ink224.xml"/><Relationship Id="rId663" Type="http://schemas.openxmlformats.org/officeDocument/2006/relationships/image" Target="media/image331.emf"/><Relationship Id="rId870" Type="http://schemas.openxmlformats.org/officeDocument/2006/relationships/customXml" Target="ink/ink430.xml"/><Relationship Id="rId1086" Type="http://schemas.openxmlformats.org/officeDocument/2006/relationships/image" Target="media/image543.png"/><Relationship Id="rId1293" Type="http://schemas.openxmlformats.org/officeDocument/2006/relationships/customXml" Target="ink/ink641.xml"/><Relationship Id="rId1307" Type="http://schemas.openxmlformats.org/officeDocument/2006/relationships/customXml" Target="ink/ink648.xml"/><Relationship Id="rId1514" Type="http://schemas.openxmlformats.org/officeDocument/2006/relationships/customXml" Target="ink/ink750.xml"/><Relationship Id="rId1721" Type="http://schemas.openxmlformats.org/officeDocument/2006/relationships/image" Target="media/image862.emf"/><Relationship Id="rId13" Type="http://schemas.openxmlformats.org/officeDocument/2006/relationships/customXml" Target="ink/ink4.xml"/><Relationship Id="rId109" Type="http://schemas.openxmlformats.org/officeDocument/2006/relationships/image" Target="media/image52.emf"/><Relationship Id="rId316" Type="http://schemas.openxmlformats.org/officeDocument/2006/relationships/customXml" Target="ink/ink154.xml"/><Relationship Id="rId523" Type="http://schemas.openxmlformats.org/officeDocument/2006/relationships/image" Target="media/image260.emf"/><Relationship Id="rId968" Type="http://schemas.openxmlformats.org/officeDocument/2006/relationships/customXml" Target="ink/ink479.xml"/><Relationship Id="rId1153" Type="http://schemas.openxmlformats.org/officeDocument/2006/relationships/customXml" Target="ink/ink571.xml"/><Relationship Id="rId1598" Type="http://schemas.openxmlformats.org/officeDocument/2006/relationships/customXml" Target="ink/ink792.xml"/><Relationship Id="rId97" Type="http://schemas.openxmlformats.org/officeDocument/2006/relationships/image" Target="media/image46.emf"/><Relationship Id="rId730" Type="http://schemas.openxmlformats.org/officeDocument/2006/relationships/customXml" Target="ink/ink360.xml"/><Relationship Id="rId828" Type="http://schemas.openxmlformats.org/officeDocument/2006/relationships/customXml" Target="ink/ink409.xml"/><Relationship Id="rId1013" Type="http://schemas.openxmlformats.org/officeDocument/2006/relationships/image" Target="media/image506.emf"/><Relationship Id="rId1360" Type="http://schemas.openxmlformats.org/officeDocument/2006/relationships/image" Target="media/image680.emf"/><Relationship Id="rId1458" Type="http://schemas.openxmlformats.org/officeDocument/2006/relationships/customXml" Target="ink/ink723.xml"/><Relationship Id="rId1665" Type="http://schemas.openxmlformats.org/officeDocument/2006/relationships/image" Target="media/image834.emf"/><Relationship Id="rId162" Type="http://schemas.openxmlformats.org/officeDocument/2006/relationships/image" Target="media/image79.emf"/><Relationship Id="rId467" Type="http://schemas.openxmlformats.org/officeDocument/2006/relationships/image" Target="media/image232.emf"/><Relationship Id="rId1097" Type="http://schemas.openxmlformats.org/officeDocument/2006/relationships/customXml" Target="ink/ink543.xml"/><Relationship Id="rId1220" Type="http://schemas.openxmlformats.org/officeDocument/2006/relationships/image" Target="media/image610.emf"/><Relationship Id="rId1318" Type="http://schemas.openxmlformats.org/officeDocument/2006/relationships/image" Target="media/image659.emf"/><Relationship Id="rId1525" Type="http://schemas.openxmlformats.org/officeDocument/2006/relationships/image" Target="media/image764.emf"/><Relationship Id="rId674" Type="http://schemas.openxmlformats.org/officeDocument/2006/relationships/customXml" Target="ink/ink332.xml"/><Relationship Id="rId881" Type="http://schemas.openxmlformats.org/officeDocument/2006/relationships/image" Target="media/image440.emf"/><Relationship Id="rId979" Type="http://schemas.openxmlformats.org/officeDocument/2006/relationships/image" Target="media/image489.emf"/><Relationship Id="rId24" Type="http://schemas.openxmlformats.org/officeDocument/2006/relationships/image" Target="media/image9.emf"/><Relationship Id="rId327" Type="http://schemas.openxmlformats.org/officeDocument/2006/relationships/image" Target="media/image162.emf"/><Relationship Id="rId534" Type="http://schemas.openxmlformats.org/officeDocument/2006/relationships/customXml" Target="ink/ink263.xml"/><Relationship Id="rId741" Type="http://schemas.openxmlformats.org/officeDocument/2006/relationships/image" Target="media/image370.emf"/><Relationship Id="rId839" Type="http://schemas.openxmlformats.org/officeDocument/2006/relationships/image" Target="media/image419.emf"/><Relationship Id="rId1164" Type="http://schemas.openxmlformats.org/officeDocument/2006/relationships/image" Target="media/image582.emf"/><Relationship Id="rId1371" Type="http://schemas.openxmlformats.org/officeDocument/2006/relationships/customXml" Target="ink/ink680.xml"/><Relationship Id="rId1469" Type="http://schemas.openxmlformats.org/officeDocument/2006/relationships/image" Target="media/image736.emf"/><Relationship Id="rId173" Type="http://schemas.openxmlformats.org/officeDocument/2006/relationships/customXml" Target="ink/ink83.xml"/><Relationship Id="rId380" Type="http://schemas.openxmlformats.org/officeDocument/2006/relationships/customXml" Target="ink/ink186.xml"/><Relationship Id="rId601" Type="http://schemas.openxmlformats.org/officeDocument/2006/relationships/image" Target="media/image300.emf"/><Relationship Id="rId1024" Type="http://schemas.openxmlformats.org/officeDocument/2006/relationships/customXml" Target="ink/ink507.xml"/><Relationship Id="rId1231" Type="http://schemas.openxmlformats.org/officeDocument/2006/relationships/customXml" Target="ink/ink610.xml"/><Relationship Id="rId1676" Type="http://schemas.openxmlformats.org/officeDocument/2006/relationships/customXml" Target="ink/ink831.xml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42.emf"/><Relationship Id="rId892" Type="http://schemas.openxmlformats.org/officeDocument/2006/relationships/customXml" Target="ink/ink441.xml"/><Relationship Id="rId906" Type="http://schemas.openxmlformats.org/officeDocument/2006/relationships/customXml" Target="ink/ink448.xml"/><Relationship Id="rId1329" Type="http://schemas.openxmlformats.org/officeDocument/2006/relationships/customXml" Target="ink/ink659.xml"/><Relationship Id="rId1536" Type="http://schemas.openxmlformats.org/officeDocument/2006/relationships/customXml" Target="ink/ink761.xml"/><Relationship Id="rId35" Type="http://schemas.openxmlformats.org/officeDocument/2006/relationships/customXml" Target="ink/ink15.xml"/><Relationship Id="rId100" Type="http://schemas.openxmlformats.org/officeDocument/2006/relationships/customXml" Target="ink/ink47.xml"/><Relationship Id="rId338" Type="http://schemas.openxmlformats.org/officeDocument/2006/relationships/customXml" Target="ink/ink165.xml"/><Relationship Id="rId545" Type="http://schemas.openxmlformats.org/officeDocument/2006/relationships/image" Target="media/image271.emf"/><Relationship Id="rId752" Type="http://schemas.openxmlformats.org/officeDocument/2006/relationships/customXml" Target="ink/ink371.xml"/><Relationship Id="rId1175" Type="http://schemas.openxmlformats.org/officeDocument/2006/relationships/customXml" Target="ink/ink582.xml"/><Relationship Id="rId1382" Type="http://schemas.openxmlformats.org/officeDocument/2006/relationships/image" Target="media/image691.emf"/><Relationship Id="rId1603" Type="http://schemas.openxmlformats.org/officeDocument/2006/relationships/image" Target="media/image803.emf"/><Relationship Id="rId184" Type="http://schemas.openxmlformats.org/officeDocument/2006/relationships/customXml" Target="ink/ink88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612" Type="http://schemas.openxmlformats.org/officeDocument/2006/relationships/customXml" Target="ink/ink301.xml"/><Relationship Id="rId1035" Type="http://schemas.openxmlformats.org/officeDocument/2006/relationships/image" Target="media/image517.emf"/><Relationship Id="rId1242" Type="http://schemas.openxmlformats.org/officeDocument/2006/relationships/image" Target="media/image621.emf"/><Relationship Id="rId1687" Type="http://schemas.openxmlformats.org/officeDocument/2006/relationships/image" Target="media/image845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3.xml"/><Relationship Id="rId917" Type="http://schemas.openxmlformats.org/officeDocument/2006/relationships/image" Target="media/image458.emf"/><Relationship Id="rId1102" Type="http://schemas.openxmlformats.org/officeDocument/2006/relationships/image" Target="media/image551.emf"/><Relationship Id="rId1547" Type="http://schemas.openxmlformats.org/officeDocument/2006/relationships/image" Target="media/image775.emf"/><Relationship Id="rId46" Type="http://schemas.openxmlformats.org/officeDocument/2006/relationships/image" Target="media/image20.emf"/><Relationship Id="rId349" Type="http://schemas.openxmlformats.org/officeDocument/2006/relationships/image" Target="media/image173.emf"/><Relationship Id="rId556" Type="http://schemas.openxmlformats.org/officeDocument/2006/relationships/customXml" Target="ink/ink274.xml"/><Relationship Id="rId763" Type="http://schemas.openxmlformats.org/officeDocument/2006/relationships/image" Target="media/image381.emf"/><Relationship Id="rId1186" Type="http://schemas.openxmlformats.org/officeDocument/2006/relationships/image" Target="media/image593.emf"/><Relationship Id="rId1393" Type="http://schemas.openxmlformats.org/officeDocument/2006/relationships/image" Target="media/image697.emf"/><Relationship Id="rId1407" Type="http://schemas.openxmlformats.org/officeDocument/2006/relationships/image" Target="media/image704.emf"/><Relationship Id="rId1614" Type="http://schemas.openxmlformats.org/officeDocument/2006/relationships/customXml" Target="ink/ink800.xml"/><Relationship Id="rId111" Type="http://schemas.openxmlformats.org/officeDocument/2006/relationships/image" Target="media/image53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416" Type="http://schemas.openxmlformats.org/officeDocument/2006/relationships/customXml" Target="ink/ink204.xml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customXml" Target="ink/ink621.xml"/><Relationship Id="rId1698" Type="http://schemas.openxmlformats.org/officeDocument/2006/relationships/customXml" Target="ink/ink842.xml"/><Relationship Id="rId623" Type="http://schemas.openxmlformats.org/officeDocument/2006/relationships/image" Target="media/image311.emf"/><Relationship Id="rId830" Type="http://schemas.openxmlformats.org/officeDocument/2006/relationships/customXml" Target="ink/ink410.xml"/><Relationship Id="rId928" Type="http://schemas.openxmlformats.org/officeDocument/2006/relationships/customXml" Target="ink/ink459.xml"/><Relationship Id="rId1460" Type="http://schemas.openxmlformats.org/officeDocument/2006/relationships/customXml" Target="ink/ink724.xml"/><Relationship Id="rId1558" Type="http://schemas.openxmlformats.org/officeDocument/2006/relationships/customXml" Target="ink/ink772.xml"/><Relationship Id="rId57" Type="http://schemas.openxmlformats.org/officeDocument/2006/relationships/customXml" Target="ink/ink26.xml"/><Relationship Id="rId262" Type="http://schemas.openxmlformats.org/officeDocument/2006/relationships/customXml" Target="ink/ink127.xml"/><Relationship Id="rId567" Type="http://schemas.openxmlformats.org/officeDocument/2006/relationships/image" Target="media/image282.emf"/><Relationship Id="rId1113" Type="http://schemas.openxmlformats.org/officeDocument/2006/relationships/customXml" Target="ink/ink551.xml"/><Relationship Id="rId1197" Type="http://schemas.openxmlformats.org/officeDocument/2006/relationships/customXml" Target="ink/ink593.xml"/><Relationship Id="rId1320" Type="http://schemas.openxmlformats.org/officeDocument/2006/relationships/image" Target="media/image660.emf"/><Relationship Id="rId1418" Type="http://schemas.openxmlformats.org/officeDocument/2006/relationships/customXml" Target="ink/ink703.xml"/><Relationship Id="rId122" Type="http://schemas.openxmlformats.org/officeDocument/2006/relationships/customXml" Target="ink/ink58.xml"/><Relationship Id="rId774" Type="http://schemas.openxmlformats.org/officeDocument/2006/relationships/customXml" Target="ink/ink382.xml"/><Relationship Id="rId981" Type="http://schemas.openxmlformats.org/officeDocument/2006/relationships/image" Target="media/image490.emf"/><Relationship Id="rId1057" Type="http://schemas.openxmlformats.org/officeDocument/2006/relationships/image" Target="media/image528.emf"/><Relationship Id="rId1625" Type="http://schemas.openxmlformats.org/officeDocument/2006/relationships/image" Target="media/image814.emf"/><Relationship Id="rId427" Type="http://schemas.openxmlformats.org/officeDocument/2006/relationships/image" Target="media/image212.emf"/><Relationship Id="rId634" Type="http://schemas.openxmlformats.org/officeDocument/2006/relationships/customXml" Target="ink/ink312.xml"/><Relationship Id="rId841" Type="http://schemas.openxmlformats.org/officeDocument/2006/relationships/image" Target="media/image420.emf"/><Relationship Id="rId1264" Type="http://schemas.openxmlformats.org/officeDocument/2006/relationships/image" Target="media/image632.emf"/><Relationship Id="rId1471" Type="http://schemas.openxmlformats.org/officeDocument/2006/relationships/image" Target="media/image737.emf"/><Relationship Id="rId1569" Type="http://schemas.openxmlformats.org/officeDocument/2006/relationships/image" Target="media/image786.emf"/><Relationship Id="rId273" Type="http://schemas.openxmlformats.org/officeDocument/2006/relationships/image" Target="media/image135.emf"/><Relationship Id="rId480" Type="http://schemas.openxmlformats.org/officeDocument/2006/relationships/customXml" Target="ink/ink236.xml"/><Relationship Id="rId701" Type="http://schemas.openxmlformats.org/officeDocument/2006/relationships/image" Target="media/image350.emf"/><Relationship Id="rId939" Type="http://schemas.openxmlformats.org/officeDocument/2006/relationships/image" Target="media/image469.emf"/><Relationship Id="rId1124" Type="http://schemas.openxmlformats.org/officeDocument/2006/relationships/image" Target="media/image562.emf"/><Relationship Id="rId1331" Type="http://schemas.openxmlformats.org/officeDocument/2006/relationships/customXml" Target="ink/ink660.xml"/><Relationship Id="rId68" Type="http://schemas.openxmlformats.org/officeDocument/2006/relationships/image" Target="media/image31.emf"/><Relationship Id="rId133" Type="http://schemas.openxmlformats.org/officeDocument/2006/relationships/customXml" Target="ink/ink63.xml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92.emf"/><Relationship Id="rId992" Type="http://schemas.openxmlformats.org/officeDocument/2006/relationships/customXml" Target="ink/ink491.xml"/><Relationship Id="rId1429" Type="http://schemas.openxmlformats.org/officeDocument/2006/relationships/image" Target="media/image715.emf"/><Relationship Id="rId1636" Type="http://schemas.openxmlformats.org/officeDocument/2006/relationships/customXml" Target="ink/ink811.xml"/><Relationship Id="rId200" Type="http://schemas.openxmlformats.org/officeDocument/2006/relationships/customXml" Target="ink/ink96.xml"/><Relationship Id="rId438" Type="http://schemas.openxmlformats.org/officeDocument/2006/relationships/customXml" Target="ink/ink215.xml"/><Relationship Id="rId645" Type="http://schemas.openxmlformats.org/officeDocument/2006/relationships/image" Target="media/image322.emf"/><Relationship Id="rId852" Type="http://schemas.openxmlformats.org/officeDocument/2006/relationships/customXml" Target="ink/ink421.xml"/><Relationship Id="rId1068" Type="http://schemas.openxmlformats.org/officeDocument/2006/relationships/customXml" Target="ink/ink529.xml"/><Relationship Id="rId1275" Type="http://schemas.openxmlformats.org/officeDocument/2006/relationships/customXml" Target="ink/ink632.xml"/><Relationship Id="rId1482" Type="http://schemas.openxmlformats.org/officeDocument/2006/relationships/customXml" Target="ink/ink734.xml"/><Relationship Id="rId1703" Type="http://schemas.openxmlformats.org/officeDocument/2006/relationships/image" Target="media/image853.emf"/><Relationship Id="rId284" Type="http://schemas.openxmlformats.org/officeDocument/2006/relationships/customXml" Target="ink/ink138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1.xml"/><Relationship Id="rId1135" Type="http://schemas.openxmlformats.org/officeDocument/2006/relationships/customXml" Target="ink/ink562.xml"/><Relationship Id="rId1342" Type="http://schemas.openxmlformats.org/officeDocument/2006/relationships/image" Target="media/image671.emf"/><Relationship Id="rId79" Type="http://schemas.openxmlformats.org/officeDocument/2006/relationships/image" Target="media/image37.gif"/><Relationship Id="rId144" Type="http://schemas.openxmlformats.org/officeDocument/2006/relationships/image" Target="media/image70.emf"/><Relationship Id="rId589" Type="http://schemas.openxmlformats.org/officeDocument/2006/relationships/image" Target="media/image293.emf"/><Relationship Id="rId796" Type="http://schemas.openxmlformats.org/officeDocument/2006/relationships/customXml" Target="ink/ink393.xml"/><Relationship Id="rId1202" Type="http://schemas.openxmlformats.org/officeDocument/2006/relationships/image" Target="media/image601.emf"/><Relationship Id="rId1647" Type="http://schemas.openxmlformats.org/officeDocument/2006/relationships/image" Target="media/image825.emf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3.xml"/><Relationship Id="rId863" Type="http://schemas.openxmlformats.org/officeDocument/2006/relationships/image" Target="media/image431.emf"/><Relationship Id="rId1079" Type="http://schemas.openxmlformats.org/officeDocument/2006/relationships/image" Target="media/image539.emf"/><Relationship Id="rId1286" Type="http://schemas.openxmlformats.org/officeDocument/2006/relationships/image" Target="media/image643.emf"/><Relationship Id="rId1493" Type="http://schemas.openxmlformats.org/officeDocument/2006/relationships/image" Target="media/image748.emf"/><Relationship Id="rId1507" Type="http://schemas.openxmlformats.org/officeDocument/2006/relationships/image" Target="media/image755.emf"/><Relationship Id="rId1714" Type="http://schemas.openxmlformats.org/officeDocument/2006/relationships/customXml" Target="ink/ink850.xml"/><Relationship Id="rId211" Type="http://schemas.openxmlformats.org/officeDocument/2006/relationships/image" Target="media/image104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516" Type="http://schemas.openxmlformats.org/officeDocument/2006/relationships/customXml" Target="ink/ink254.xml"/><Relationship Id="rId1146" Type="http://schemas.openxmlformats.org/officeDocument/2006/relationships/image" Target="media/image573.emf"/><Relationship Id="rId723" Type="http://schemas.openxmlformats.org/officeDocument/2006/relationships/image" Target="media/image361.emf"/><Relationship Id="rId930" Type="http://schemas.openxmlformats.org/officeDocument/2006/relationships/customXml" Target="ink/ink460.xml"/><Relationship Id="rId1006" Type="http://schemas.openxmlformats.org/officeDocument/2006/relationships/customXml" Target="ink/ink498.xml"/><Relationship Id="rId1353" Type="http://schemas.openxmlformats.org/officeDocument/2006/relationships/customXml" Target="ink/ink671.xml"/><Relationship Id="rId1560" Type="http://schemas.openxmlformats.org/officeDocument/2006/relationships/customXml" Target="ink/ink773.xml"/><Relationship Id="rId1658" Type="http://schemas.openxmlformats.org/officeDocument/2006/relationships/customXml" Target="ink/ink822.xml"/><Relationship Id="rId155" Type="http://schemas.openxmlformats.org/officeDocument/2006/relationships/customXml" Target="ink/ink74.xml"/><Relationship Id="rId362" Type="http://schemas.openxmlformats.org/officeDocument/2006/relationships/customXml" Target="ink/ink177.xml"/><Relationship Id="rId1213" Type="http://schemas.openxmlformats.org/officeDocument/2006/relationships/customXml" Target="ink/ink601.xml"/><Relationship Id="rId1297" Type="http://schemas.openxmlformats.org/officeDocument/2006/relationships/customXml" Target="ink/ink643.xml"/><Relationship Id="rId1420" Type="http://schemas.openxmlformats.org/officeDocument/2006/relationships/customXml" Target="ink/ink704.xml"/><Relationship Id="rId1518" Type="http://schemas.openxmlformats.org/officeDocument/2006/relationships/customXml" Target="ink/ink752.xml"/><Relationship Id="rId222" Type="http://schemas.openxmlformats.org/officeDocument/2006/relationships/customXml" Target="ink/ink107.xml"/><Relationship Id="rId667" Type="http://schemas.openxmlformats.org/officeDocument/2006/relationships/image" Target="media/image333.emf"/><Relationship Id="rId874" Type="http://schemas.openxmlformats.org/officeDocument/2006/relationships/customXml" Target="ink/ink432.xml"/><Relationship Id="rId1725" Type="http://schemas.openxmlformats.org/officeDocument/2006/relationships/theme" Target="theme/theme1.xml"/><Relationship Id="rId17" Type="http://schemas.openxmlformats.org/officeDocument/2006/relationships/customXml" Target="ink/ink6.xml"/><Relationship Id="rId527" Type="http://schemas.openxmlformats.org/officeDocument/2006/relationships/image" Target="media/image262.emf"/><Relationship Id="rId734" Type="http://schemas.openxmlformats.org/officeDocument/2006/relationships/customXml" Target="ink/ink362.xml"/><Relationship Id="rId941" Type="http://schemas.openxmlformats.org/officeDocument/2006/relationships/image" Target="media/image470.emf"/><Relationship Id="rId1157" Type="http://schemas.openxmlformats.org/officeDocument/2006/relationships/customXml" Target="ink/ink573.xml"/><Relationship Id="rId1364" Type="http://schemas.openxmlformats.org/officeDocument/2006/relationships/image" Target="media/image682.emf"/><Relationship Id="rId1571" Type="http://schemas.openxmlformats.org/officeDocument/2006/relationships/image" Target="media/image787.emf"/><Relationship Id="rId70" Type="http://schemas.openxmlformats.org/officeDocument/2006/relationships/image" Target="media/image32.emf"/><Relationship Id="rId166" Type="http://schemas.openxmlformats.org/officeDocument/2006/relationships/image" Target="media/image81.emf"/><Relationship Id="rId373" Type="http://schemas.openxmlformats.org/officeDocument/2006/relationships/image" Target="media/image185.emf"/><Relationship Id="rId580" Type="http://schemas.openxmlformats.org/officeDocument/2006/relationships/customXml" Target="ink/ink286.xml"/><Relationship Id="rId801" Type="http://schemas.openxmlformats.org/officeDocument/2006/relationships/image" Target="media/image400.emf"/><Relationship Id="rId1017" Type="http://schemas.openxmlformats.org/officeDocument/2006/relationships/image" Target="media/image508.emf"/><Relationship Id="rId1224" Type="http://schemas.openxmlformats.org/officeDocument/2006/relationships/image" Target="media/image612.emf"/><Relationship Id="rId1431" Type="http://schemas.openxmlformats.org/officeDocument/2006/relationships/image" Target="media/image716.emf"/><Relationship Id="rId1669" Type="http://schemas.openxmlformats.org/officeDocument/2006/relationships/image" Target="media/image836.emf"/><Relationship Id="rId1" Type="http://schemas.openxmlformats.org/officeDocument/2006/relationships/customXml" Target="../customXml/item1.xml"/><Relationship Id="rId233" Type="http://schemas.openxmlformats.org/officeDocument/2006/relationships/image" Target="media/image115.emf"/><Relationship Id="rId440" Type="http://schemas.openxmlformats.org/officeDocument/2006/relationships/customXml" Target="ink/ink216.xml"/><Relationship Id="rId678" Type="http://schemas.openxmlformats.org/officeDocument/2006/relationships/customXml" Target="ink/ink334.xml"/><Relationship Id="rId885" Type="http://schemas.openxmlformats.org/officeDocument/2006/relationships/image" Target="media/image442.emf"/><Relationship Id="rId1070" Type="http://schemas.openxmlformats.org/officeDocument/2006/relationships/customXml" Target="ink/ink530.xml"/><Relationship Id="rId1529" Type="http://schemas.openxmlformats.org/officeDocument/2006/relationships/image" Target="media/image766.emf"/><Relationship Id="rId28" Type="http://schemas.openxmlformats.org/officeDocument/2006/relationships/image" Target="media/image11.emf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72.emf"/><Relationship Id="rId952" Type="http://schemas.openxmlformats.org/officeDocument/2006/relationships/customXml" Target="ink/ink471.xml"/><Relationship Id="rId1168" Type="http://schemas.openxmlformats.org/officeDocument/2006/relationships/image" Target="media/image584.emf"/><Relationship Id="rId1375" Type="http://schemas.openxmlformats.org/officeDocument/2006/relationships/customXml" Target="ink/ink682.xml"/><Relationship Id="rId1582" Type="http://schemas.openxmlformats.org/officeDocument/2006/relationships/customXml" Target="ink/ink784.xml"/><Relationship Id="rId81" Type="http://schemas.openxmlformats.org/officeDocument/2006/relationships/image" Target="media/image38.emf"/><Relationship Id="rId177" Type="http://schemas.openxmlformats.org/officeDocument/2006/relationships/image" Target="media/image87.gif"/><Relationship Id="rId384" Type="http://schemas.openxmlformats.org/officeDocument/2006/relationships/customXml" Target="ink/ink188.xml"/><Relationship Id="rId591" Type="http://schemas.openxmlformats.org/officeDocument/2006/relationships/image" Target="media/image294.emf"/><Relationship Id="rId605" Type="http://schemas.openxmlformats.org/officeDocument/2006/relationships/image" Target="media/image302.emf"/><Relationship Id="rId812" Type="http://schemas.openxmlformats.org/officeDocument/2006/relationships/customXml" Target="ink/ink401.xml"/><Relationship Id="rId1028" Type="http://schemas.openxmlformats.org/officeDocument/2006/relationships/customXml" Target="ink/ink509.xml"/><Relationship Id="rId1235" Type="http://schemas.openxmlformats.org/officeDocument/2006/relationships/customXml" Target="ink/ink612.xml"/><Relationship Id="rId1442" Type="http://schemas.openxmlformats.org/officeDocument/2006/relationships/customXml" Target="ink/ink715.xml"/><Relationship Id="rId244" Type="http://schemas.openxmlformats.org/officeDocument/2006/relationships/customXml" Target="ink/ink118.xml"/><Relationship Id="rId689" Type="http://schemas.openxmlformats.org/officeDocument/2006/relationships/image" Target="media/image344.emf"/><Relationship Id="rId896" Type="http://schemas.openxmlformats.org/officeDocument/2006/relationships/customXml" Target="ink/ink443.xml"/><Relationship Id="rId1081" Type="http://schemas.openxmlformats.org/officeDocument/2006/relationships/image" Target="media/image540.emf"/><Relationship Id="rId1302" Type="http://schemas.openxmlformats.org/officeDocument/2006/relationships/image" Target="media/image651.emf"/><Relationship Id="rId39" Type="http://schemas.openxmlformats.org/officeDocument/2006/relationships/customXml" Target="ink/ink17.xml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3.xml"/><Relationship Id="rId1179" Type="http://schemas.openxmlformats.org/officeDocument/2006/relationships/customXml" Target="ink/ink584.xml"/><Relationship Id="rId1386" Type="http://schemas.openxmlformats.org/officeDocument/2006/relationships/image" Target="media/image693.emf"/><Relationship Id="rId1593" Type="http://schemas.openxmlformats.org/officeDocument/2006/relationships/image" Target="media/image798.emf"/><Relationship Id="rId1607" Type="http://schemas.openxmlformats.org/officeDocument/2006/relationships/image" Target="media/image805.emf"/><Relationship Id="rId104" Type="http://schemas.openxmlformats.org/officeDocument/2006/relationships/customXml" Target="ink/ink49.xml"/><Relationship Id="rId188" Type="http://schemas.openxmlformats.org/officeDocument/2006/relationships/customXml" Target="ink/ink90.xml"/><Relationship Id="rId311" Type="http://schemas.openxmlformats.org/officeDocument/2006/relationships/image" Target="media/image154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963" Type="http://schemas.openxmlformats.org/officeDocument/2006/relationships/image" Target="media/image481.emf"/><Relationship Id="rId1039" Type="http://schemas.openxmlformats.org/officeDocument/2006/relationships/image" Target="media/image519.emf"/><Relationship Id="rId1246" Type="http://schemas.openxmlformats.org/officeDocument/2006/relationships/image" Target="media/image623.emf"/><Relationship Id="rId92" Type="http://schemas.openxmlformats.org/officeDocument/2006/relationships/customXml" Target="ink/ink43.xml"/><Relationship Id="rId616" Type="http://schemas.openxmlformats.org/officeDocument/2006/relationships/customXml" Target="ink/ink303.xml"/><Relationship Id="rId823" Type="http://schemas.openxmlformats.org/officeDocument/2006/relationships/image" Target="media/image411.emf"/><Relationship Id="rId1453" Type="http://schemas.openxmlformats.org/officeDocument/2006/relationships/image" Target="media/image727.emf"/><Relationship Id="rId1660" Type="http://schemas.openxmlformats.org/officeDocument/2006/relationships/customXml" Target="ink/ink823.xml"/><Relationship Id="rId255" Type="http://schemas.openxmlformats.org/officeDocument/2006/relationships/image" Target="media/image126.emf"/><Relationship Id="rId462" Type="http://schemas.openxmlformats.org/officeDocument/2006/relationships/customXml" Target="ink/ink227.xml"/><Relationship Id="rId1092" Type="http://schemas.openxmlformats.org/officeDocument/2006/relationships/image" Target="media/image546.emf"/><Relationship Id="rId1106" Type="http://schemas.openxmlformats.org/officeDocument/2006/relationships/image" Target="media/image553.emf"/><Relationship Id="rId1313" Type="http://schemas.openxmlformats.org/officeDocument/2006/relationships/customXml" Target="ink/ink651.xml"/><Relationship Id="rId1397" Type="http://schemas.openxmlformats.org/officeDocument/2006/relationships/image" Target="media/image699.emf"/><Relationship Id="rId1520" Type="http://schemas.openxmlformats.org/officeDocument/2006/relationships/customXml" Target="ink/ink753.xml"/><Relationship Id="rId115" Type="http://schemas.openxmlformats.org/officeDocument/2006/relationships/image" Target="media/image55.emf"/><Relationship Id="rId322" Type="http://schemas.openxmlformats.org/officeDocument/2006/relationships/customXml" Target="ink/ink157.xml"/><Relationship Id="rId767" Type="http://schemas.openxmlformats.org/officeDocument/2006/relationships/image" Target="media/image383.emf"/><Relationship Id="rId974" Type="http://schemas.openxmlformats.org/officeDocument/2006/relationships/customXml" Target="ink/ink482.xml"/><Relationship Id="rId1618" Type="http://schemas.openxmlformats.org/officeDocument/2006/relationships/customXml" Target="ink/ink802.xml"/><Relationship Id="rId199" Type="http://schemas.openxmlformats.org/officeDocument/2006/relationships/image" Target="media/image98.emf"/><Relationship Id="rId627" Type="http://schemas.openxmlformats.org/officeDocument/2006/relationships/image" Target="media/image313.emf"/><Relationship Id="rId834" Type="http://schemas.openxmlformats.org/officeDocument/2006/relationships/customXml" Target="ink/ink412.xml"/><Relationship Id="rId1257" Type="http://schemas.openxmlformats.org/officeDocument/2006/relationships/customXml" Target="ink/ink623.xml"/><Relationship Id="rId1464" Type="http://schemas.openxmlformats.org/officeDocument/2006/relationships/customXml" Target="ink/ink726.xml"/><Relationship Id="rId1671" Type="http://schemas.openxmlformats.org/officeDocument/2006/relationships/image" Target="media/image837.emf"/><Relationship Id="rId266" Type="http://schemas.openxmlformats.org/officeDocument/2006/relationships/customXml" Target="ink/ink129.xml"/><Relationship Id="rId473" Type="http://schemas.openxmlformats.org/officeDocument/2006/relationships/image" Target="media/image235.emf"/><Relationship Id="rId680" Type="http://schemas.openxmlformats.org/officeDocument/2006/relationships/customXml" Target="ink/ink335.xml"/><Relationship Id="rId901" Type="http://schemas.openxmlformats.org/officeDocument/2006/relationships/image" Target="media/image450.emf"/><Relationship Id="rId1117" Type="http://schemas.openxmlformats.org/officeDocument/2006/relationships/customXml" Target="ink/ink553.xml"/><Relationship Id="rId1324" Type="http://schemas.openxmlformats.org/officeDocument/2006/relationships/image" Target="media/image662.emf"/><Relationship Id="rId1531" Type="http://schemas.openxmlformats.org/officeDocument/2006/relationships/image" Target="media/image767.emf"/><Relationship Id="rId30" Type="http://schemas.openxmlformats.org/officeDocument/2006/relationships/image" Target="media/image12.emf"/><Relationship Id="rId126" Type="http://schemas.openxmlformats.org/officeDocument/2006/relationships/customXml" Target="ink/ink60.xml"/><Relationship Id="rId333" Type="http://schemas.openxmlformats.org/officeDocument/2006/relationships/image" Target="media/image165.emf"/><Relationship Id="rId540" Type="http://schemas.openxmlformats.org/officeDocument/2006/relationships/customXml" Target="ink/ink266.xml"/><Relationship Id="rId778" Type="http://schemas.openxmlformats.org/officeDocument/2006/relationships/customXml" Target="ink/ink384.xml"/><Relationship Id="rId985" Type="http://schemas.openxmlformats.org/officeDocument/2006/relationships/image" Target="media/image492.emf"/><Relationship Id="rId1170" Type="http://schemas.openxmlformats.org/officeDocument/2006/relationships/image" Target="media/image585.emf"/><Relationship Id="rId1629" Type="http://schemas.openxmlformats.org/officeDocument/2006/relationships/image" Target="media/image816.emf"/><Relationship Id="rId638" Type="http://schemas.openxmlformats.org/officeDocument/2006/relationships/customXml" Target="ink/ink314.xml"/><Relationship Id="rId845" Type="http://schemas.openxmlformats.org/officeDocument/2006/relationships/image" Target="media/image422.emf"/><Relationship Id="rId1030" Type="http://schemas.openxmlformats.org/officeDocument/2006/relationships/customXml" Target="ink/ink510.xml"/><Relationship Id="rId1268" Type="http://schemas.openxmlformats.org/officeDocument/2006/relationships/image" Target="media/image634.emf"/><Relationship Id="rId1475" Type="http://schemas.openxmlformats.org/officeDocument/2006/relationships/image" Target="media/image739.emf"/><Relationship Id="rId1682" Type="http://schemas.openxmlformats.org/officeDocument/2006/relationships/customXml" Target="ink/ink834.xml"/><Relationship Id="rId277" Type="http://schemas.openxmlformats.org/officeDocument/2006/relationships/image" Target="media/image137.emf"/><Relationship Id="rId400" Type="http://schemas.openxmlformats.org/officeDocument/2006/relationships/customXml" Target="ink/ink196.xml"/><Relationship Id="rId484" Type="http://schemas.openxmlformats.org/officeDocument/2006/relationships/customXml" Target="ink/ink238.xml"/><Relationship Id="rId705" Type="http://schemas.openxmlformats.org/officeDocument/2006/relationships/image" Target="media/image352.emf"/><Relationship Id="rId1128" Type="http://schemas.openxmlformats.org/officeDocument/2006/relationships/image" Target="media/image564.emf"/><Relationship Id="rId1335" Type="http://schemas.openxmlformats.org/officeDocument/2006/relationships/customXml" Target="ink/ink662.xml"/><Relationship Id="rId1542" Type="http://schemas.openxmlformats.org/officeDocument/2006/relationships/customXml" Target="ink/ink764.xml"/><Relationship Id="rId137" Type="http://schemas.openxmlformats.org/officeDocument/2006/relationships/customXml" Target="ink/ink65.xml"/><Relationship Id="rId344" Type="http://schemas.openxmlformats.org/officeDocument/2006/relationships/customXml" Target="ink/ink168.xml"/><Relationship Id="rId691" Type="http://schemas.openxmlformats.org/officeDocument/2006/relationships/image" Target="media/image345.emf"/><Relationship Id="rId789" Type="http://schemas.openxmlformats.org/officeDocument/2006/relationships/image" Target="media/image394.emf"/><Relationship Id="rId912" Type="http://schemas.openxmlformats.org/officeDocument/2006/relationships/customXml" Target="ink/ink451.xml"/><Relationship Id="rId996" Type="http://schemas.openxmlformats.org/officeDocument/2006/relationships/customXml" Target="ink/ink493.xml"/><Relationship Id="rId41" Type="http://schemas.openxmlformats.org/officeDocument/2006/relationships/customXml" Target="ink/ink18.xml"/><Relationship Id="rId551" Type="http://schemas.openxmlformats.org/officeDocument/2006/relationships/image" Target="media/image274.emf"/><Relationship Id="rId649" Type="http://schemas.openxmlformats.org/officeDocument/2006/relationships/image" Target="media/image324.emf"/><Relationship Id="rId856" Type="http://schemas.openxmlformats.org/officeDocument/2006/relationships/customXml" Target="ink/ink423.xml"/><Relationship Id="rId1181" Type="http://schemas.openxmlformats.org/officeDocument/2006/relationships/customXml" Target="ink/ink585.xml"/><Relationship Id="rId1279" Type="http://schemas.openxmlformats.org/officeDocument/2006/relationships/customXml" Target="ink/ink634.xml"/><Relationship Id="rId1402" Type="http://schemas.openxmlformats.org/officeDocument/2006/relationships/customXml" Target="ink/ink695.xml"/><Relationship Id="rId1486" Type="http://schemas.openxmlformats.org/officeDocument/2006/relationships/customXml" Target="ink/ink736.xml"/><Relationship Id="rId1707" Type="http://schemas.openxmlformats.org/officeDocument/2006/relationships/image" Target="media/image855.emf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88" Type="http://schemas.openxmlformats.org/officeDocument/2006/relationships/customXml" Target="ink/ink140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20.emf"/><Relationship Id="rId1139" Type="http://schemas.openxmlformats.org/officeDocument/2006/relationships/customXml" Target="ink/ink564.xml"/><Relationship Id="rId1346" Type="http://schemas.openxmlformats.org/officeDocument/2006/relationships/image" Target="media/image673.emf"/><Relationship Id="rId1693" Type="http://schemas.openxmlformats.org/officeDocument/2006/relationships/image" Target="media/image848.emf"/><Relationship Id="rId495" Type="http://schemas.openxmlformats.org/officeDocument/2006/relationships/image" Target="media/image246.emf"/><Relationship Id="rId716" Type="http://schemas.openxmlformats.org/officeDocument/2006/relationships/customXml" Target="ink/ink353.xml"/><Relationship Id="rId923" Type="http://schemas.openxmlformats.org/officeDocument/2006/relationships/image" Target="media/image461.emf"/><Relationship Id="rId1553" Type="http://schemas.openxmlformats.org/officeDocument/2006/relationships/image" Target="media/image778.emf"/><Relationship Id="rId52" Type="http://schemas.openxmlformats.org/officeDocument/2006/relationships/image" Target="media/image23.emf"/><Relationship Id="rId148" Type="http://schemas.openxmlformats.org/officeDocument/2006/relationships/image" Target="media/image72.emf"/><Relationship Id="rId355" Type="http://schemas.openxmlformats.org/officeDocument/2006/relationships/image" Target="media/image176.emf"/><Relationship Id="rId562" Type="http://schemas.openxmlformats.org/officeDocument/2006/relationships/customXml" Target="ink/ink277.xml"/><Relationship Id="rId1192" Type="http://schemas.openxmlformats.org/officeDocument/2006/relationships/image" Target="media/image596.emf"/><Relationship Id="rId1206" Type="http://schemas.openxmlformats.org/officeDocument/2006/relationships/image" Target="media/image603.emf"/><Relationship Id="rId1413" Type="http://schemas.openxmlformats.org/officeDocument/2006/relationships/image" Target="media/image707.emf"/><Relationship Id="rId1620" Type="http://schemas.openxmlformats.org/officeDocument/2006/relationships/customXml" Target="ink/ink803.xml"/><Relationship Id="rId215" Type="http://schemas.openxmlformats.org/officeDocument/2006/relationships/image" Target="media/image106.emf"/><Relationship Id="rId422" Type="http://schemas.openxmlformats.org/officeDocument/2006/relationships/customXml" Target="ink/ink207.xml"/><Relationship Id="rId867" Type="http://schemas.openxmlformats.org/officeDocument/2006/relationships/image" Target="media/image433.emf"/><Relationship Id="rId1052" Type="http://schemas.openxmlformats.org/officeDocument/2006/relationships/customXml" Target="ink/ink521.xml"/><Relationship Id="rId1497" Type="http://schemas.openxmlformats.org/officeDocument/2006/relationships/image" Target="media/image750.emf"/><Relationship Id="rId1718" Type="http://schemas.openxmlformats.org/officeDocument/2006/relationships/customXml" Target="ink/ink852.xml"/><Relationship Id="rId299" Type="http://schemas.openxmlformats.org/officeDocument/2006/relationships/image" Target="media/image148.emf"/><Relationship Id="rId727" Type="http://schemas.openxmlformats.org/officeDocument/2006/relationships/image" Target="media/image363.emf"/><Relationship Id="rId934" Type="http://schemas.openxmlformats.org/officeDocument/2006/relationships/customXml" Target="ink/ink462.xml"/><Relationship Id="rId1357" Type="http://schemas.openxmlformats.org/officeDocument/2006/relationships/customXml" Target="ink/ink673.xml"/><Relationship Id="rId1564" Type="http://schemas.openxmlformats.org/officeDocument/2006/relationships/customXml" Target="ink/ink775.xml"/><Relationship Id="rId63" Type="http://schemas.openxmlformats.org/officeDocument/2006/relationships/customXml" Target="ink/ink29.xml"/><Relationship Id="rId159" Type="http://schemas.openxmlformats.org/officeDocument/2006/relationships/customXml" Target="ink/ink76.xml"/><Relationship Id="rId366" Type="http://schemas.openxmlformats.org/officeDocument/2006/relationships/customXml" Target="ink/ink179.xml"/><Relationship Id="rId573" Type="http://schemas.openxmlformats.org/officeDocument/2006/relationships/image" Target="media/image285.emf"/><Relationship Id="rId780" Type="http://schemas.openxmlformats.org/officeDocument/2006/relationships/customXml" Target="ink/ink385.xml"/><Relationship Id="rId1217" Type="http://schemas.openxmlformats.org/officeDocument/2006/relationships/customXml" Target="ink/ink603.xml"/><Relationship Id="rId1424" Type="http://schemas.openxmlformats.org/officeDocument/2006/relationships/customXml" Target="ink/ink706.xml"/><Relationship Id="rId1631" Type="http://schemas.openxmlformats.org/officeDocument/2006/relationships/image" Target="media/image817.emf"/><Relationship Id="rId226" Type="http://schemas.openxmlformats.org/officeDocument/2006/relationships/customXml" Target="ink/ink109.xml"/><Relationship Id="rId433" Type="http://schemas.openxmlformats.org/officeDocument/2006/relationships/image" Target="media/image215.emf"/><Relationship Id="rId878" Type="http://schemas.openxmlformats.org/officeDocument/2006/relationships/customXml" Target="ink/ink434.xml"/><Relationship Id="rId1063" Type="http://schemas.openxmlformats.org/officeDocument/2006/relationships/image" Target="media/image531.emf"/><Relationship Id="rId1270" Type="http://schemas.openxmlformats.org/officeDocument/2006/relationships/image" Target="media/image635.emf"/><Relationship Id="rId640" Type="http://schemas.openxmlformats.org/officeDocument/2006/relationships/customXml" Target="ink/ink315.xml"/><Relationship Id="rId738" Type="http://schemas.openxmlformats.org/officeDocument/2006/relationships/customXml" Target="ink/ink364.xml"/><Relationship Id="rId945" Type="http://schemas.openxmlformats.org/officeDocument/2006/relationships/image" Target="media/image472.emf"/><Relationship Id="rId1368" Type="http://schemas.openxmlformats.org/officeDocument/2006/relationships/image" Target="media/image684.emf"/><Relationship Id="rId1575" Type="http://schemas.openxmlformats.org/officeDocument/2006/relationships/image" Target="media/image789.emf"/><Relationship Id="rId74" Type="http://schemas.openxmlformats.org/officeDocument/2006/relationships/image" Target="media/image34.emf"/><Relationship Id="rId377" Type="http://schemas.openxmlformats.org/officeDocument/2006/relationships/image" Target="media/image187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402.emf"/><Relationship Id="rId1130" Type="http://schemas.openxmlformats.org/officeDocument/2006/relationships/image" Target="media/image565.emf"/><Relationship Id="rId1228" Type="http://schemas.openxmlformats.org/officeDocument/2006/relationships/image" Target="media/image614.emf"/><Relationship Id="rId1435" Type="http://schemas.openxmlformats.org/officeDocument/2006/relationships/image" Target="media/image718.emf"/><Relationship Id="rId5" Type="http://schemas.openxmlformats.org/officeDocument/2006/relationships/settings" Target="settings.xml"/><Relationship Id="rId237" Type="http://schemas.openxmlformats.org/officeDocument/2006/relationships/image" Target="media/image117.emf"/><Relationship Id="rId791" Type="http://schemas.openxmlformats.org/officeDocument/2006/relationships/image" Target="media/image395.emf"/><Relationship Id="rId889" Type="http://schemas.openxmlformats.org/officeDocument/2006/relationships/image" Target="media/image444.emf"/><Relationship Id="rId1074" Type="http://schemas.openxmlformats.org/officeDocument/2006/relationships/customXml" Target="ink/ink532.xml"/><Relationship Id="rId1642" Type="http://schemas.openxmlformats.org/officeDocument/2006/relationships/customXml" Target="ink/ink814.xml"/><Relationship Id="rId444" Type="http://schemas.openxmlformats.org/officeDocument/2006/relationships/customXml" Target="ink/ink218.xml"/><Relationship Id="rId651" Type="http://schemas.openxmlformats.org/officeDocument/2006/relationships/image" Target="media/image325.emf"/><Relationship Id="rId749" Type="http://schemas.openxmlformats.org/officeDocument/2006/relationships/image" Target="media/image374.emf"/><Relationship Id="rId1281" Type="http://schemas.openxmlformats.org/officeDocument/2006/relationships/customXml" Target="ink/ink635.xml"/><Relationship Id="rId1379" Type="http://schemas.openxmlformats.org/officeDocument/2006/relationships/customXml" Target="ink/ink684.xml"/><Relationship Id="rId1502" Type="http://schemas.openxmlformats.org/officeDocument/2006/relationships/customXml" Target="ink/ink744.xml"/><Relationship Id="rId1586" Type="http://schemas.openxmlformats.org/officeDocument/2006/relationships/customXml" Target="ink/ink786.xml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4.emf"/><Relationship Id="rId609" Type="http://schemas.openxmlformats.org/officeDocument/2006/relationships/image" Target="media/image304.emf"/><Relationship Id="rId956" Type="http://schemas.openxmlformats.org/officeDocument/2006/relationships/customXml" Target="ink/ink473.xml"/><Relationship Id="rId1141" Type="http://schemas.openxmlformats.org/officeDocument/2006/relationships/customXml" Target="ink/ink565.xml"/><Relationship Id="rId1239" Type="http://schemas.openxmlformats.org/officeDocument/2006/relationships/customXml" Target="ink/ink614.xml"/><Relationship Id="rId85" Type="http://schemas.openxmlformats.org/officeDocument/2006/relationships/image" Target="media/image40.emf"/><Relationship Id="rId150" Type="http://schemas.openxmlformats.org/officeDocument/2006/relationships/image" Target="media/image73.emf"/><Relationship Id="rId595" Type="http://schemas.openxmlformats.org/officeDocument/2006/relationships/image" Target="media/image297.emf"/><Relationship Id="rId816" Type="http://schemas.openxmlformats.org/officeDocument/2006/relationships/customXml" Target="ink/ink403.xml"/><Relationship Id="rId1001" Type="http://schemas.openxmlformats.org/officeDocument/2006/relationships/image" Target="media/image500.emf"/><Relationship Id="rId1446" Type="http://schemas.openxmlformats.org/officeDocument/2006/relationships/customXml" Target="ink/ink717.xml"/><Relationship Id="rId1653" Type="http://schemas.openxmlformats.org/officeDocument/2006/relationships/image" Target="media/image828.emf"/><Relationship Id="rId248" Type="http://schemas.openxmlformats.org/officeDocument/2006/relationships/customXml" Target="ink/ink120.xml"/><Relationship Id="rId455" Type="http://schemas.openxmlformats.org/officeDocument/2006/relationships/image" Target="media/image226.emf"/><Relationship Id="rId662" Type="http://schemas.openxmlformats.org/officeDocument/2006/relationships/customXml" Target="ink/ink326.xml"/><Relationship Id="rId1085" Type="http://schemas.openxmlformats.org/officeDocument/2006/relationships/image" Target="media/image542.emf"/><Relationship Id="rId1292" Type="http://schemas.openxmlformats.org/officeDocument/2006/relationships/image" Target="media/image646.emf"/><Relationship Id="rId1306" Type="http://schemas.openxmlformats.org/officeDocument/2006/relationships/image" Target="media/image653.emf"/><Relationship Id="rId1513" Type="http://schemas.openxmlformats.org/officeDocument/2006/relationships/image" Target="media/image758.emf"/><Relationship Id="rId1720" Type="http://schemas.openxmlformats.org/officeDocument/2006/relationships/customXml" Target="ink/ink853.xml"/><Relationship Id="rId12" Type="http://schemas.openxmlformats.org/officeDocument/2006/relationships/image" Target="media/image3.emf"/><Relationship Id="rId108" Type="http://schemas.openxmlformats.org/officeDocument/2006/relationships/customXml" Target="ink/ink51.xml"/><Relationship Id="rId315" Type="http://schemas.openxmlformats.org/officeDocument/2006/relationships/image" Target="media/image156.emf"/><Relationship Id="rId522" Type="http://schemas.openxmlformats.org/officeDocument/2006/relationships/customXml" Target="ink/ink257.xml"/><Relationship Id="rId967" Type="http://schemas.openxmlformats.org/officeDocument/2006/relationships/image" Target="media/image483.emf"/><Relationship Id="rId1152" Type="http://schemas.openxmlformats.org/officeDocument/2006/relationships/image" Target="media/image576.emf"/><Relationship Id="rId1597" Type="http://schemas.openxmlformats.org/officeDocument/2006/relationships/image" Target="media/image800.emf"/><Relationship Id="rId96" Type="http://schemas.openxmlformats.org/officeDocument/2006/relationships/customXml" Target="ink/ink45.xml"/><Relationship Id="rId161" Type="http://schemas.openxmlformats.org/officeDocument/2006/relationships/customXml" Target="ink/ink77.xml"/><Relationship Id="rId399" Type="http://schemas.openxmlformats.org/officeDocument/2006/relationships/image" Target="media/image198.emf"/><Relationship Id="rId827" Type="http://schemas.openxmlformats.org/officeDocument/2006/relationships/image" Target="media/image413.emf"/><Relationship Id="rId1012" Type="http://schemas.openxmlformats.org/officeDocument/2006/relationships/customXml" Target="ink/ink501.xml"/><Relationship Id="rId1457" Type="http://schemas.openxmlformats.org/officeDocument/2006/relationships/image" Target="media/image729.emf"/><Relationship Id="rId1664" Type="http://schemas.openxmlformats.org/officeDocument/2006/relationships/customXml" Target="ink/ink825.xml"/><Relationship Id="rId259" Type="http://schemas.openxmlformats.org/officeDocument/2006/relationships/image" Target="media/image128.emf"/><Relationship Id="rId466" Type="http://schemas.openxmlformats.org/officeDocument/2006/relationships/customXml" Target="ink/ink229.xml"/><Relationship Id="rId673" Type="http://schemas.openxmlformats.org/officeDocument/2006/relationships/image" Target="media/image336.emf"/><Relationship Id="rId880" Type="http://schemas.openxmlformats.org/officeDocument/2006/relationships/customXml" Target="ink/ink435.xml"/><Relationship Id="rId1096" Type="http://schemas.openxmlformats.org/officeDocument/2006/relationships/image" Target="media/image548.emf"/><Relationship Id="rId1317" Type="http://schemas.openxmlformats.org/officeDocument/2006/relationships/customXml" Target="ink/ink653.xml"/><Relationship Id="rId1524" Type="http://schemas.openxmlformats.org/officeDocument/2006/relationships/customXml" Target="ink/ink755.xml"/><Relationship Id="rId23" Type="http://schemas.openxmlformats.org/officeDocument/2006/relationships/customXml" Target="ink/ink9.xml"/><Relationship Id="rId119" Type="http://schemas.openxmlformats.org/officeDocument/2006/relationships/image" Target="media/image57.emf"/><Relationship Id="rId326" Type="http://schemas.openxmlformats.org/officeDocument/2006/relationships/customXml" Target="ink/ink159.xml"/><Relationship Id="rId533" Type="http://schemas.openxmlformats.org/officeDocument/2006/relationships/image" Target="media/image265.emf"/><Relationship Id="rId978" Type="http://schemas.openxmlformats.org/officeDocument/2006/relationships/customXml" Target="ink/ink484.xml"/><Relationship Id="rId1163" Type="http://schemas.openxmlformats.org/officeDocument/2006/relationships/customXml" Target="ink/ink576.xml"/><Relationship Id="rId1370" Type="http://schemas.openxmlformats.org/officeDocument/2006/relationships/image" Target="media/image685.emf"/><Relationship Id="rId740" Type="http://schemas.openxmlformats.org/officeDocument/2006/relationships/customXml" Target="ink/ink365.xml"/><Relationship Id="rId838" Type="http://schemas.openxmlformats.org/officeDocument/2006/relationships/customXml" Target="ink/ink414.xml"/><Relationship Id="rId1023" Type="http://schemas.openxmlformats.org/officeDocument/2006/relationships/image" Target="media/image511.emf"/><Relationship Id="rId1468" Type="http://schemas.openxmlformats.org/officeDocument/2006/relationships/customXml" Target="ink/ink727.xml"/><Relationship Id="rId1675" Type="http://schemas.openxmlformats.org/officeDocument/2006/relationships/image" Target="media/image839.emf"/><Relationship Id="rId172" Type="http://schemas.openxmlformats.org/officeDocument/2006/relationships/image" Target="media/image84.emf"/><Relationship Id="rId477" Type="http://schemas.openxmlformats.org/officeDocument/2006/relationships/image" Target="media/image237.emf"/><Relationship Id="rId600" Type="http://schemas.openxmlformats.org/officeDocument/2006/relationships/customXml" Target="ink/ink295.xml"/><Relationship Id="rId684" Type="http://schemas.openxmlformats.org/officeDocument/2006/relationships/customXml" Target="ink/ink337.xml"/><Relationship Id="rId1230" Type="http://schemas.openxmlformats.org/officeDocument/2006/relationships/image" Target="media/image615.emf"/><Relationship Id="rId1328" Type="http://schemas.openxmlformats.org/officeDocument/2006/relationships/image" Target="media/image664.emf"/><Relationship Id="rId1535" Type="http://schemas.openxmlformats.org/officeDocument/2006/relationships/image" Target="media/image769.emf"/><Relationship Id="rId337" Type="http://schemas.openxmlformats.org/officeDocument/2006/relationships/image" Target="media/image167.emf"/><Relationship Id="rId891" Type="http://schemas.openxmlformats.org/officeDocument/2006/relationships/image" Target="media/image445.emf"/><Relationship Id="rId905" Type="http://schemas.openxmlformats.org/officeDocument/2006/relationships/image" Target="media/image452.emf"/><Relationship Id="rId989" Type="http://schemas.openxmlformats.org/officeDocument/2006/relationships/image" Target="media/image494.emf"/><Relationship Id="rId34" Type="http://schemas.openxmlformats.org/officeDocument/2006/relationships/image" Target="media/image14.emf"/><Relationship Id="rId544" Type="http://schemas.openxmlformats.org/officeDocument/2006/relationships/customXml" Target="ink/ink268.xml"/><Relationship Id="rId751" Type="http://schemas.openxmlformats.org/officeDocument/2006/relationships/image" Target="media/image375.emf"/><Relationship Id="rId849" Type="http://schemas.openxmlformats.org/officeDocument/2006/relationships/image" Target="media/image424.emf"/><Relationship Id="rId1174" Type="http://schemas.openxmlformats.org/officeDocument/2006/relationships/image" Target="media/image587.emf"/><Relationship Id="rId1381" Type="http://schemas.openxmlformats.org/officeDocument/2006/relationships/customXml" Target="ink/ink685.xml"/><Relationship Id="rId1479" Type="http://schemas.openxmlformats.org/officeDocument/2006/relationships/image" Target="media/image741.emf"/><Relationship Id="rId1602" Type="http://schemas.openxmlformats.org/officeDocument/2006/relationships/customXml" Target="ink/ink794.xml"/><Relationship Id="rId1686" Type="http://schemas.openxmlformats.org/officeDocument/2006/relationships/customXml" Target="ink/ink836.xml"/><Relationship Id="rId183" Type="http://schemas.openxmlformats.org/officeDocument/2006/relationships/image" Target="media/image90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5.emf"/><Relationship Id="rId1034" Type="http://schemas.openxmlformats.org/officeDocument/2006/relationships/customXml" Target="ink/ink512.xml"/><Relationship Id="rId1241" Type="http://schemas.openxmlformats.org/officeDocument/2006/relationships/customXml" Target="ink/ink615.xml"/><Relationship Id="rId1339" Type="http://schemas.openxmlformats.org/officeDocument/2006/relationships/customXml" Target="ink/ink664.xml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7.emf"/><Relationship Id="rId709" Type="http://schemas.openxmlformats.org/officeDocument/2006/relationships/image" Target="media/image354.emf"/><Relationship Id="rId916" Type="http://schemas.openxmlformats.org/officeDocument/2006/relationships/customXml" Target="ink/ink453.xml"/><Relationship Id="rId1101" Type="http://schemas.openxmlformats.org/officeDocument/2006/relationships/customXml" Target="ink/ink545.xml"/><Relationship Id="rId1546" Type="http://schemas.openxmlformats.org/officeDocument/2006/relationships/customXml" Target="ink/ink766.xml"/><Relationship Id="rId45" Type="http://schemas.openxmlformats.org/officeDocument/2006/relationships/customXml" Target="ink/ink20.xml"/><Relationship Id="rId110" Type="http://schemas.openxmlformats.org/officeDocument/2006/relationships/customXml" Target="ink/ink52.xml"/><Relationship Id="rId348" Type="http://schemas.openxmlformats.org/officeDocument/2006/relationships/customXml" Target="ink/ink170.xml"/><Relationship Id="rId555" Type="http://schemas.openxmlformats.org/officeDocument/2006/relationships/image" Target="media/image276.emf"/><Relationship Id="rId762" Type="http://schemas.openxmlformats.org/officeDocument/2006/relationships/customXml" Target="ink/ink376.xml"/><Relationship Id="rId1185" Type="http://schemas.openxmlformats.org/officeDocument/2006/relationships/customXml" Target="ink/ink587.xml"/><Relationship Id="rId1392" Type="http://schemas.openxmlformats.org/officeDocument/2006/relationships/customXml" Target="ink/ink690.xml"/><Relationship Id="rId1406" Type="http://schemas.openxmlformats.org/officeDocument/2006/relationships/customXml" Target="ink/ink697.xml"/><Relationship Id="rId1613" Type="http://schemas.openxmlformats.org/officeDocument/2006/relationships/image" Target="media/image808.emf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6.emf"/><Relationship Id="rId622" Type="http://schemas.openxmlformats.org/officeDocument/2006/relationships/customXml" Target="ink/ink306.xml"/><Relationship Id="rId1045" Type="http://schemas.openxmlformats.org/officeDocument/2006/relationships/image" Target="media/image522.emf"/><Relationship Id="rId1252" Type="http://schemas.openxmlformats.org/officeDocument/2006/relationships/image" Target="media/image626.emf"/><Relationship Id="rId1697" Type="http://schemas.openxmlformats.org/officeDocument/2006/relationships/image" Target="media/image850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3.emf"/><Relationship Id="rId1112" Type="http://schemas.openxmlformats.org/officeDocument/2006/relationships/image" Target="media/image556.emf"/><Relationship Id="rId1557" Type="http://schemas.openxmlformats.org/officeDocument/2006/relationships/image" Target="media/image780.emf"/><Relationship Id="rId56" Type="http://schemas.openxmlformats.org/officeDocument/2006/relationships/image" Target="media/image25.emf"/><Relationship Id="rId359" Type="http://schemas.openxmlformats.org/officeDocument/2006/relationships/image" Target="media/image178.emf"/><Relationship Id="rId566" Type="http://schemas.openxmlformats.org/officeDocument/2006/relationships/customXml" Target="ink/ink279.xml"/><Relationship Id="rId773" Type="http://schemas.openxmlformats.org/officeDocument/2006/relationships/image" Target="media/image386.emf"/><Relationship Id="rId1196" Type="http://schemas.openxmlformats.org/officeDocument/2006/relationships/image" Target="media/image598.emf"/><Relationship Id="rId1417" Type="http://schemas.openxmlformats.org/officeDocument/2006/relationships/image" Target="media/image709.emf"/><Relationship Id="rId1624" Type="http://schemas.openxmlformats.org/officeDocument/2006/relationships/customXml" Target="ink/ink805.xml"/><Relationship Id="rId121" Type="http://schemas.openxmlformats.org/officeDocument/2006/relationships/image" Target="media/image58.emf"/><Relationship Id="rId219" Type="http://schemas.openxmlformats.org/officeDocument/2006/relationships/image" Target="media/image108.emf"/><Relationship Id="rId426" Type="http://schemas.openxmlformats.org/officeDocument/2006/relationships/customXml" Target="ink/ink209.xml"/><Relationship Id="rId633" Type="http://schemas.openxmlformats.org/officeDocument/2006/relationships/image" Target="media/image316.emf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customXml" Target="ink/ink626.xml"/><Relationship Id="rId840" Type="http://schemas.openxmlformats.org/officeDocument/2006/relationships/customXml" Target="ink/ink415.xml"/><Relationship Id="rId938" Type="http://schemas.openxmlformats.org/officeDocument/2006/relationships/customXml" Target="ink/ink464.xml"/><Relationship Id="rId1470" Type="http://schemas.openxmlformats.org/officeDocument/2006/relationships/customXml" Target="ink/ink728.xml"/><Relationship Id="rId1568" Type="http://schemas.openxmlformats.org/officeDocument/2006/relationships/customXml" Target="ink/ink777.xml"/><Relationship Id="rId67" Type="http://schemas.openxmlformats.org/officeDocument/2006/relationships/customXml" Target="ink/ink31.xml"/><Relationship Id="rId272" Type="http://schemas.openxmlformats.org/officeDocument/2006/relationships/customXml" Target="ink/ink132.xml"/><Relationship Id="rId577" Type="http://schemas.openxmlformats.org/officeDocument/2006/relationships/image" Target="media/image287.emf"/><Relationship Id="rId700" Type="http://schemas.openxmlformats.org/officeDocument/2006/relationships/customXml" Target="ink/ink345.xml"/><Relationship Id="rId1123" Type="http://schemas.openxmlformats.org/officeDocument/2006/relationships/customXml" Target="ink/ink556.xml"/><Relationship Id="rId1330" Type="http://schemas.openxmlformats.org/officeDocument/2006/relationships/image" Target="media/image665.emf"/><Relationship Id="rId1428" Type="http://schemas.openxmlformats.org/officeDocument/2006/relationships/customXml" Target="ink/ink708.xml"/><Relationship Id="rId1635" Type="http://schemas.openxmlformats.org/officeDocument/2006/relationships/image" Target="media/image819.emf"/><Relationship Id="rId132" Type="http://schemas.openxmlformats.org/officeDocument/2006/relationships/image" Target="media/image64.jpeg"/><Relationship Id="rId784" Type="http://schemas.openxmlformats.org/officeDocument/2006/relationships/customXml" Target="ink/ink387.xml"/><Relationship Id="rId991" Type="http://schemas.openxmlformats.org/officeDocument/2006/relationships/image" Target="media/image495.emf"/><Relationship Id="rId1067" Type="http://schemas.openxmlformats.org/officeDocument/2006/relationships/image" Target="media/image533.emf"/><Relationship Id="rId437" Type="http://schemas.openxmlformats.org/officeDocument/2006/relationships/image" Target="media/image217.emf"/><Relationship Id="rId644" Type="http://schemas.openxmlformats.org/officeDocument/2006/relationships/customXml" Target="ink/ink317.xml"/><Relationship Id="rId851" Type="http://schemas.openxmlformats.org/officeDocument/2006/relationships/image" Target="media/image425.emf"/><Relationship Id="rId1274" Type="http://schemas.openxmlformats.org/officeDocument/2006/relationships/image" Target="media/image637.emf"/><Relationship Id="rId1481" Type="http://schemas.openxmlformats.org/officeDocument/2006/relationships/image" Target="media/image742.emf"/><Relationship Id="rId1579" Type="http://schemas.openxmlformats.org/officeDocument/2006/relationships/image" Target="media/image791.emf"/><Relationship Id="rId1702" Type="http://schemas.openxmlformats.org/officeDocument/2006/relationships/customXml" Target="ink/ink844.xml"/><Relationship Id="rId283" Type="http://schemas.openxmlformats.org/officeDocument/2006/relationships/image" Target="media/image140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5.emf"/><Relationship Id="rId949" Type="http://schemas.openxmlformats.org/officeDocument/2006/relationships/image" Target="media/image474.emf"/><Relationship Id="rId1134" Type="http://schemas.openxmlformats.org/officeDocument/2006/relationships/image" Target="media/image567.emf"/><Relationship Id="rId1341" Type="http://schemas.openxmlformats.org/officeDocument/2006/relationships/customXml" Target="ink/ink665.xml"/><Relationship Id="rId78" Type="http://schemas.openxmlformats.org/officeDocument/2006/relationships/image" Target="media/image36.emf"/><Relationship Id="rId143" Type="http://schemas.openxmlformats.org/officeDocument/2006/relationships/customXml" Target="ink/ink68.xml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7.emf"/><Relationship Id="rId809" Type="http://schemas.openxmlformats.org/officeDocument/2006/relationships/image" Target="media/image404.emf"/><Relationship Id="rId1201" Type="http://schemas.openxmlformats.org/officeDocument/2006/relationships/customXml" Target="ink/ink595.xml"/><Relationship Id="rId1439" Type="http://schemas.openxmlformats.org/officeDocument/2006/relationships/image" Target="media/image720.emf"/><Relationship Id="rId1646" Type="http://schemas.openxmlformats.org/officeDocument/2006/relationships/customXml" Target="ink/ink816.xml"/><Relationship Id="rId9" Type="http://schemas.openxmlformats.org/officeDocument/2006/relationships/customXml" Target="ink/ink2.xml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image" Target="media/image327.emf"/><Relationship Id="rId862" Type="http://schemas.openxmlformats.org/officeDocument/2006/relationships/customXml" Target="ink/ink426.xml"/><Relationship Id="rId1078" Type="http://schemas.openxmlformats.org/officeDocument/2006/relationships/customXml" Target="ink/ink534.xml"/><Relationship Id="rId1285" Type="http://schemas.openxmlformats.org/officeDocument/2006/relationships/customXml" Target="ink/ink637.xml"/><Relationship Id="rId1492" Type="http://schemas.openxmlformats.org/officeDocument/2006/relationships/customXml" Target="ink/ink739.xml"/><Relationship Id="rId1506" Type="http://schemas.openxmlformats.org/officeDocument/2006/relationships/customXml" Target="ink/ink746.xml"/><Relationship Id="rId1713" Type="http://schemas.openxmlformats.org/officeDocument/2006/relationships/image" Target="media/image858.emf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6.emf"/><Relationship Id="rId722" Type="http://schemas.openxmlformats.org/officeDocument/2006/relationships/customXml" Target="ink/ink356.xml"/><Relationship Id="rId1145" Type="http://schemas.openxmlformats.org/officeDocument/2006/relationships/customXml" Target="ink/ink567.xml"/><Relationship Id="rId1352" Type="http://schemas.openxmlformats.org/officeDocument/2006/relationships/image" Target="media/image676.emf"/><Relationship Id="rId89" Type="http://schemas.openxmlformats.org/officeDocument/2006/relationships/image" Target="media/image42.emf"/><Relationship Id="rId154" Type="http://schemas.openxmlformats.org/officeDocument/2006/relationships/image" Target="media/image75.emf"/><Relationship Id="rId361" Type="http://schemas.openxmlformats.org/officeDocument/2006/relationships/image" Target="media/image179.emf"/><Relationship Id="rId599" Type="http://schemas.openxmlformats.org/officeDocument/2006/relationships/image" Target="media/image299.emf"/><Relationship Id="rId1005" Type="http://schemas.openxmlformats.org/officeDocument/2006/relationships/image" Target="media/image502.emf"/><Relationship Id="rId1212" Type="http://schemas.openxmlformats.org/officeDocument/2006/relationships/image" Target="media/image606.emf"/><Relationship Id="rId1657" Type="http://schemas.openxmlformats.org/officeDocument/2006/relationships/image" Target="media/image830.emf"/><Relationship Id="rId459" Type="http://schemas.openxmlformats.org/officeDocument/2006/relationships/image" Target="media/image228.emf"/><Relationship Id="rId666" Type="http://schemas.openxmlformats.org/officeDocument/2006/relationships/customXml" Target="ink/ink328.xml"/><Relationship Id="rId873" Type="http://schemas.openxmlformats.org/officeDocument/2006/relationships/image" Target="media/image436.emf"/><Relationship Id="rId1089" Type="http://schemas.openxmlformats.org/officeDocument/2006/relationships/customXml" Target="ink/ink539.xml"/><Relationship Id="rId1296" Type="http://schemas.openxmlformats.org/officeDocument/2006/relationships/image" Target="media/image648.emf"/><Relationship Id="rId1517" Type="http://schemas.openxmlformats.org/officeDocument/2006/relationships/image" Target="media/image760.emf"/><Relationship Id="rId1724" Type="http://schemas.openxmlformats.org/officeDocument/2006/relationships/fontTable" Target="fontTable.xml"/><Relationship Id="rId16" Type="http://schemas.openxmlformats.org/officeDocument/2006/relationships/image" Target="media/image5.emf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59.xml"/><Relationship Id="rId1156" Type="http://schemas.openxmlformats.org/officeDocument/2006/relationships/image" Target="media/image578.emf"/><Relationship Id="rId1363" Type="http://schemas.openxmlformats.org/officeDocument/2006/relationships/customXml" Target="ink/ink676.xml"/><Relationship Id="rId733" Type="http://schemas.openxmlformats.org/officeDocument/2006/relationships/image" Target="media/image366.emf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570" Type="http://schemas.openxmlformats.org/officeDocument/2006/relationships/customXml" Target="ink/ink778.xml"/><Relationship Id="rId1668" Type="http://schemas.openxmlformats.org/officeDocument/2006/relationships/customXml" Target="ink/ink827.xml"/><Relationship Id="rId165" Type="http://schemas.openxmlformats.org/officeDocument/2006/relationships/customXml" Target="ink/ink79.xml"/><Relationship Id="rId372" Type="http://schemas.openxmlformats.org/officeDocument/2006/relationships/customXml" Target="ink/ink182.xml"/><Relationship Id="rId677" Type="http://schemas.openxmlformats.org/officeDocument/2006/relationships/image" Target="media/image338.emf"/><Relationship Id="rId800" Type="http://schemas.openxmlformats.org/officeDocument/2006/relationships/customXml" Target="ink/ink395.xml"/><Relationship Id="rId1223" Type="http://schemas.openxmlformats.org/officeDocument/2006/relationships/customXml" Target="ink/ink606.xml"/><Relationship Id="rId1430" Type="http://schemas.openxmlformats.org/officeDocument/2006/relationships/customXml" Target="ink/ink709.xml"/><Relationship Id="rId1528" Type="http://schemas.openxmlformats.org/officeDocument/2006/relationships/customXml" Target="ink/ink757.xml"/><Relationship Id="rId232" Type="http://schemas.openxmlformats.org/officeDocument/2006/relationships/customXml" Target="ink/ink112.xml"/><Relationship Id="rId884" Type="http://schemas.openxmlformats.org/officeDocument/2006/relationships/customXml" Target="ink/ink437.xml"/><Relationship Id="rId27" Type="http://schemas.openxmlformats.org/officeDocument/2006/relationships/customXml" Target="ink/ink11.xml"/><Relationship Id="rId537" Type="http://schemas.openxmlformats.org/officeDocument/2006/relationships/image" Target="media/image267.emf"/><Relationship Id="rId744" Type="http://schemas.openxmlformats.org/officeDocument/2006/relationships/customXml" Target="ink/ink367.xml"/><Relationship Id="rId951" Type="http://schemas.openxmlformats.org/officeDocument/2006/relationships/image" Target="media/image475.emf"/><Relationship Id="rId1167" Type="http://schemas.openxmlformats.org/officeDocument/2006/relationships/customXml" Target="ink/ink578.xml"/><Relationship Id="rId1374" Type="http://schemas.openxmlformats.org/officeDocument/2006/relationships/image" Target="media/image687.emf"/><Relationship Id="rId1581" Type="http://schemas.openxmlformats.org/officeDocument/2006/relationships/image" Target="media/image792.emf"/><Relationship Id="rId1679" Type="http://schemas.openxmlformats.org/officeDocument/2006/relationships/image" Target="media/image841.emf"/><Relationship Id="rId80" Type="http://schemas.openxmlformats.org/officeDocument/2006/relationships/customXml" Target="ink/ink37.xml"/><Relationship Id="rId176" Type="http://schemas.openxmlformats.org/officeDocument/2006/relationships/image" Target="media/image86.emf"/><Relationship Id="rId383" Type="http://schemas.openxmlformats.org/officeDocument/2006/relationships/image" Target="media/image190.emf"/><Relationship Id="rId590" Type="http://schemas.openxmlformats.org/officeDocument/2006/relationships/customXml" Target="ink/ink291.xml"/><Relationship Id="rId604" Type="http://schemas.openxmlformats.org/officeDocument/2006/relationships/customXml" Target="ink/ink297.xml"/><Relationship Id="rId811" Type="http://schemas.openxmlformats.org/officeDocument/2006/relationships/image" Target="media/image405.emf"/><Relationship Id="rId1027" Type="http://schemas.openxmlformats.org/officeDocument/2006/relationships/image" Target="media/image513.emf"/><Relationship Id="rId1234" Type="http://schemas.openxmlformats.org/officeDocument/2006/relationships/image" Target="media/image617.emf"/><Relationship Id="rId1441" Type="http://schemas.openxmlformats.org/officeDocument/2006/relationships/image" Target="media/image721.emf"/><Relationship Id="rId243" Type="http://schemas.openxmlformats.org/officeDocument/2006/relationships/image" Target="media/image120.emf"/><Relationship Id="rId450" Type="http://schemas.openxmlformats.org/officeDocument/2006/relationships/customXml" Target="ink/ink221.xml"/><Relationship Id="rId688" Type="http://schemas.openxmlformats.org/officeDocument/2006/relationships/customXml" Target="ink/ink339.xml"/><Relationship Id="rId895" Type="http://schemas.openxmlformats.org/officeDocument/2006/relationships/image" Target="media/image447.emf"/><Relationship Id="rId909" Type="http://schemas.openxmlformats.org/officeDocument/2006/relationships/image" Target="media/image454.emf"/><Relationship Id="rId1080" Type="http://schemas.openxmlformats.org/officeDocument/2006/relationships/customXml" Target="ink/ink535.xml"/><Relationship Id="rId1301" Type="http://schemas.openxmlformats.org/officeDocument/2006/relationships/customXml" Target="ink/ink645.xml"/><Relationship Id="rId1539" Type="http://schemas.openxmlformats.org/officeDocument/2006/relationships/image" Target="media/image771.emf"/><Relationship Id="rId38" Type="http://schemas.openxmlformats.org/officeDocument/2006/relationships/image" Target="media/image16.emf"/><Relationship Id="rId103" Type="http://schemas.openxmlformats.org/officeDocument/2006/relationships/image" Target="media/image49.emf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7.emf"/><Relationship Id="rId962" Type="http://schemas.openxmlformats.org/officeDocument/2006/relationships/customXml" Target="ink/ink476.xml"/><Relationship Id="rId1178" Type="http://schemas.openxmlformats.org/officeDocument/2006/relationships/image" Target="media/image589.emf"/><Relationship Id="rId1385" Type="http://schemas.openxmlformats.org/officeDocument/2006/relationships/customXml" Target="ink/ink687.xml"/><Relationship Id="rId1592" Type="http://schemas.openxmlformats.org/officeDocument/2006/relationships/customXml" Target="ink/ink789.xml"/><Relationship Id="rId1606" Type="http://schemas.openxmlformats.org/officeDocument/2006/relationships/customXml" Target="ink/ink796.xml"/><Relationship Id="rId91" Type="http://schemas.openxmlformats.org/officeDocument/2006/relationships/image" Target="media/image43.emf"/><Relationship Id="rId187" Type="http://schemas.openxmlformats.org/officeDocument/2006/relationships/image" Target="media/image92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7.emf"/><Relationship Id="rId822" Type="http://schemas.openxmlformats.org/officeDocument/2006/relationships/customXml" Target="ink/ink406.xml"/><Relationship Id="rId1038" Type="http://schemas.openxmlformats.org/officeDocument/2006/relationships/customXml" Target="ink/ink514.xml"/><Relationship Id="rId1245" Type="http://schemas.openxmlformats.org/officeDocument/2006/relationships/customXml" Target="ink/ink617.xml"/><Relationship Id="rId1452" Type="http://schemas.openxmlformats.org/officeDocument/2006/relationships/customXml" Target="ink/ink720.xml"/><Relationship Id="rId254" Type="http://schemas.openxmlformats.org/officeDocument/2006/relationships/customXml" Target="ink/ink123.xml"/><Relationship Id="rId699" Type="http://schemas.openxmlformats.org/officeDocument/2006/relationships/image" Target="media/image349.emf"/><Relationship Id="rId1091" Type="http://schemas.openxmlformats.org/officeDocument/2006/relationships/customXml" Target="ink/ink540.xml"/><Relationship Id="rId1105" Type="http://schemas.openxmlformats.org/officeDocument/2006/relationships/customXml" Target="ink/ink547.xml"/><Relationship Id="rId1312" Type="http://schemas.openxmlformats.org/officeDocument/2006/relationships/image" Target="media/image656.emf"/><Relationship Id="rId49" Type="http://schemas.openxmlformats.org/officeDocument/2006/relationships/customXml" Target="ink/ink22.xml"/><Relationship Id="rId114" Type="http://schemas.openxmlformats.org/officeDocument/2006/relationships/customXml" Target="ink/ink54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78.xml"/><Relationship Id="rId1189" Type="http://schemas.openxmlformats.org/officeDocument/2006/relationships/customXml" Target="ink/ink589.xml"/><Relationship Id="rId1396" Type="http://schemas.openxmlformats.org/officeDocument/2006/relationships/customXml" Target="ink/ink692.xml"/><Relationship Id="rId1617" Type="http://schemas.openxmlformats.org/officeDocument/2006/relationships/image" Target="media/image810.emf"/><Relationship Id="rId198" Type="http://schemas.openxmlformats.org/officeDocument/2006/relationships/customXml" Target="ink/ink95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08.xml"/><Relationship Id="rId973" Type="http://schemas.openxmlformats.org/officeDocument/2006/relationships/image" Target="media/image486.emf"/><Relationship Id="rId1049" Type="http://schemas.openxmlformats.org/officeDocument/2006/relationships/image" Target="media/image524.emf"/><Relationship Id="rId1256" Type="http://schemas.openxmlformats.org/officeDocument/2006/relationships/image" Target="media/image628.emf"/><Relationship Id="rId833" Type="http://schemas.openxmlformats.org/officeDocument/2006/relationships/image" Target="media/image416.emf"/><Relationship Id="rId1116" Type="http://schemas.openxmlformats.org/officeDocument/2006/relationships/image" Target="media/image558.emf"/><Relationship Id="rId1463" Type="http://schemas.openxmlformats.org/officeDocument/2006/relationships/image" Target="media/image732.emf"/><Relationship Id="rId1670" Type="http://schemas.openxmlformats.org/officeDocument/2006/relationships/customXml" Target="ink/ink828.xml"/><Relationship Id="rId265" Type="http://schemas.openxmlformats.org/officeDocument/2006/relationships/image" Target="media/image131.emf"/><Relationship Id="rId472" Type="http://schemas.openxmlformats.org/officeDocument/2006/relationships/customXml" Target="ink/ink232.xml"/><Relationship Id="rId900" Type="http://schemas.openxmlformats.org/officeDocument/2006/relationships/customXml" Target="ink/ink445.xml"/><Relationship Id="rId1323" Type="http://schemas.openxmlformats.org/officeDocument/2006/relationships/customXml" Target="ink/ink656.xml"/><Relationship Id="rId1530" Type="http://schemas.openxmlformats.org/officeDocument/2006/relationships/customXml" Target="ink/ink758.xml"/><Relationship Id="rId1628" Type="http://schemas.openxmlformats.org/officeDocument/2006/relationships/customXml" Target="ink/ink807.xml"/><Relationship Id="rId125" Type="http://schemas.openxmlformats.org/officeDocument/2006/relationships/image" Target="media/image60.emf"/><Relationship Id="rId332" Type="http://schemas.openxmlformats.org/officeDocument/2006/relationships/customXml" Target="ink/ink162.xml"/><Relationship Id="rId777" Type="http://schemas.openxmlformats.org/officeDocument/2006/relationships/image" Target="media/image388.emf"/><Relationship Id="rId984" Type="http://schemas.openxmlformats.org/officeDocument/2006/relationships/customXml" Target="ink/ink487.xml"/><Relationship Id="rId637" Type="http://schemas.openxmlformats.org/officeDocument/2006/relationships/image" Target="media/image318.emf"/><Relationship Id="rId844" Type="http://schemas.openxmlformats.org/officeDocument/2006/relationships/customXml" Target="ink/ink417.xml"/><Relationship Id="rId1267" Type="http://schemas.openxmlformats.org/officeDocument/2006/relationships/customXml" Target="ink/ink628.xml"/><Relationship Id="rId1474" Type="http://schemas.openxmlformats.org/officeDocument/2006/relationships/customXml" Target="ink/ink730.xml"/><Relationship Id="rId1681" Type="http://schemas.openxmlformats.org/officeDocument/2006/relationships/image" Target="media/image842.emf"/><Relationship Id="rId276" Type="http://schemas.openxmlformats.org/officeDocument/2006/relationships/customXml" Target="ink/ink134.xml"/><Relationship Id="rId483" Type="http://schemas.openxmlformats.org/officeDocument/2006/relationships/image" Target="media/image240.emf"/><Relationship Id="rId690" Type="http://schemas.openxmlformats.org/officeDocument/2006/relationships/customXml" Target="ink/ink340.xml"/><Relationship Id="rId704" Type="http://schemas.openxmlformats.org/officeDocument/2006/relationships/customXml" Target="ink/ink347.xml"/><Relationship Id="rId911" Type="http://schemas.openxmlformats.org/officeDocument/2006/relationships/image" Target="media/image455.emf"/><Relationship Id="rId1127" Type="http://schemas.openxmlformats.org/officeDocument/2006/relationships/customXml" Target="ink/ink558.xml"/><Relationship Id="rId1334" Type="http://schemas.openxmlformats.org/officeDocument/2006/relationships/image" Target="media/image667.emf"/><Relationship Id="rId1541" Type="http://schemas.openxmlformats.org/officeDocument/2006/relationships/image" Target="media/image772.emf"/><Relationship Id="rId40" Type="http://schemas.openxmlformats.org/officeDocument/2006/relationships/image" Target="media/image17.emf"/><Relationship Id="rId136" Type="http://schemas.openxmlformats.org/officeDocument/2006/relationships/image" Target="media/image66.emf"/><Relationship Id="rId343" Type="http://schemas.openxmlformats.org/officeDocument/2006/relationships/image" Target="media/image170.emf"/><Relationship Id="rId550" Type="http://schemas.openxmlformats.org/officeDocument/2006/relationships/customXml" Target="ink/ink271.xml"/><Relationship Id="rId788" Type="http://schemas.openxmlformats.org/officeDocument/2006/relationships/customXml" Target="ink/ink389.xml"/><Relationship Id="rId995" Type="http://schemas.openxmlformats.org/officeDocument/2006/relationships/image" Target="media/image497.emf"/><Relationship Id="rId1180" Type="http://schemas.openxmlformats.org/officeDocument/2006/relationships/image" Target="media/image590.emf"/><Relationship Id="rId1401" Type="http://schemas.openxmlformats.org/officeDocument/2006/relationships/image" Target="media/image701.emf"/><Relationship Id="rId1639" Type="http://schemas.openxmlformats.org/officeDocument/2006/relationships/image" Target="media/image821.emf"/><Relationship Id="rId203" Type="http://schemas.openxmlformats.org/officeDocument/2006/relationships/image" Target="media/image100.emf"/><Relationship Id="rId648" Type="http://schemas.openxmlformats.org/officeDocument/2006/relationships/customXml" Target="ink/ink319.xml"/><Relationship Id="rId855" Type="http://schemas.openxmlformats.org/officeDocument/2006/relationships/image" Target="media/image427.emf"/><Relationship Id="rId1040" Type="http://schemas.openxmlformats.org/officeDocument/2006/relationships/customXml" Target="ink/ink515.xml"/><Relationship Id="rId1278" Type="http://schemas.openxmlformats.org/officeDocument/2006/relationships/image" Target="media/image639.emf"/><Relationship Id="rId1485" Type="http://schemas.openxmlformats.org/officeDocument/2006/relationships/image" Target="media/image744.emf"/><Relationship Id="rId1692" Type="http://schemas.openxmlformats.org/officeDocument/2006/relationships/customXml" Target="ink/ink839.xml"/><Relationship Id="rId1706" Type="http://schemas.openxmlformats.org/officeDocument/2006/relationships/customXml" Target="ink/ink846.xml"/><Relationship Id="rId287" Type="http://schemas.openxmlformats.org/officeDocument/2006/relationships/image" Target="media/image142.emf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7.emf"/><Relationship Id="rId922" Type="http://schemas.openxmlformats.org/officeDocument/2006/relationships/customXml" Target="ink/ink456.xml"/><Relationship Id="rId1138" Type="http://schemas.openxmlformats.org/officeDocument/2006/relationships/image" Target="media/image569.emf"/><Relationship Id="rId1345" Type="http://schemas.openxmlformats.org/officeDocument/2006/relationships/customXml" Target="ink/ink667.xml"/><Relationship Id="rId1552" Type="http://schemas.openxmlformats.org/officeDocument/2006/relationships/customXml" Target="ink/ink769.xml"/><Relationship Id="rId147" Type="http://schemas.openxmlformats.org/officeDocument/2006/relationships/customXml" Target="ink/ink70.xml"/><Relationship Id="rId354" Type="http://schemas.openxmlformats.org/officeDocument/2006/relationships/customXml" Target="ink/ink173.xml"/><Relationship Id="rId799" Type="http://schemas.openxmlformats.org/officeDocument/2006/relationships/image" Target="media/image399.emf"/><Relationship Id="rId1191" Type="http://schemas.openxmlformats.org/officeDocument/2006/relationships/customXml" Target="ink/ink590.xml"/><Relationship Id="rId1205" Type="http://schemas.openxmlformats.org/officeDocument/2006/relationships/customXml" Target="ink/ink597.xml"/><Relationship Id="rId51" Type="http://schemas.openxmlformats.org/officeDocument/2006/relationships/customXml" Target="ink/ink23.xml"/><Relationship Id="rId561" Type="http://schemas.openxmlformats.org/officeDocument/2006/relationships/image" Target="media/image279.emf"/><Relationship Id="rId659" Type="http://schemas.openxmlformats.org/officeDocument/2006/relationships/image" Target="media/image329.emf"/><Relationship Id="rId866" Type="http://schemas.openxmlformats.org/officeDocument/2006/relationships/customXml" Target="ink/ink428.xml"/><Relationship Id="rId1289" Type="http://schemas.openxmlformats.org/officeDocument/2006/relationships/customXml" Target="ink/ink639.xml"/><Relationship Id="rId1412" Type="http://schemas.openxmlformats.org/officeDocument/2006/relationships/customXml" Target="ink/ink700.xml"/><Relationship Id="rId1496" Type="http://schemas.openxmlformats.org/officeDocument/2006/relationships/customXml" Target="ink/ink741.xml"/><Relationship Id="rId1717" Type="http://schemas.openxmlformats.org/officeDocument/2006/relationships/image" Target="media/image860.emf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5.emf"/><Relationship Id="rId1149" Type="http://schemas.openxmlformats.org/officeDocument/2006/relationships/customXml" Target="ink/ink569.xml"/><Relationship Id="rId1356" Type="http://schemas.openxmlformats.org/officeDocument/2006/relationships/image" Target="media/image678.emf"/><Relationship Id="rId158" Type="http://schemas.openxmlformats.org/officeDocument/2006/relationships/image" Target="media/image77.emf"/><Relationship Id="rId726" Type="http://schemas.openxmlformats.org/officeDocument/2006/relationships/customXml" Target="ink/ink358.xml"/><Relationship Id="rId933" Type="http://schemas.openxmlformats.org/officeDocument/2006/relationships/image" Target="media/image466.emf"/><Relationship Id="rId1009" Type="http://schemas.openxmlformats.org/officeDocument/2006/relationships/image" Target="media/image504.emf"/><Relationship Id="rId1563" Type="http://schemas.openxmlformats.org/officeDocument/2006/relationships/image" Target="media/image783.emf"/><Relationship Id="rId62" Type="http://schemas.openxmlformats.org/officeDocument/2006/relationships/image" Target="media/image28.emf"/><Relationship Id="rId365" Type="http://schemas.openxmlformats.org/officeDocument/2006/relationships/image" Target="media/image181.emf"/><Relationship Id="rId572" Type="http://schemas.openxmlformats.org/officeDocument/2006/relationships/customXml" Target="ink/ink282.xml"/><Relationship Id="rId1216" Type="http://schemas.openxmlformats.org/officeDocument/2006/relationships/image" Target="media/image608.emf"/><Relationship Id="rId1423" Type="http://schemas.openxmlformats.org/officeDocument/2006/relationships/image" Target="media/image712.emf"/><Relationship Id="rId1630" Type="http://schemas.openxmlformats.org/officeDocument/2006/relationships/customXml" Target="ink/ink808.xml"/><Relationship Id="rId225" Type="http://schemas.openxmlformats.org/officeDocument/2006/relationships/image" Target="media/image111.emf"/><Relationship Id="rId432" Type="http://schemas.openxmlformats.org/officeDocument/2006/relationships/customXml" Target="ink/ink212.xml"/><Relationship Id="rId877" Type="http://schemas.openxmlformats.org/officeDocument/2006/relationships/image" Target="media/image438.emf"/><Relationship Id="rId1062" Type="http://schemas.openxmlformats.org/officeDocument/2006/relationships/customXml" Target="ink/ink526.xml"/><Relationship Id="rId737" Type="http://schemas.openxmlformats.org/officeDocument/2006/relationships/image" Target="media/image368.emf"/><Relationship Id="rId944" Type="http://schemas.openxmlformats.org/officeDocument/2006/relationships/customXml" Target="ink/ink467.xml"/><Relationship Id="rId1367" Type="http://schemas.openxmlformats.org/officeDocument/2006/relationships/customXml" Target="ink/ink678.xml"/><Relationship Id="rId1574" Type="http://schemas.openxmlformats.org/officeDocument/2006/relationships/customXml" Target="ink/ink780.xml"/><Relationship Id="rId73" Type="http://schemas.openxmlformats.org/officeDocument/2006/relationships/customXml" Target="ink/ink34.xml"/><Relationship Id="rId169" Type="http://schemas.openxmlformats.org/officeDocument/2006/relationships/customXml" Target="ink/ink81.xml"/><Relationship Id="rId376" Type="http://schemas.openxmlformats.org/officeDocument/2006/relationships/customXml" Target="ink/ink184.xml"/><Relationship Id="rId583" Type="http://schemas.openxmlformats.org/officeDocument/2006/relationships/image" Target="media/image290.emf"/><Relationship Id="rId790" Type="http://schemas.openxmlformats.org/officeDocument/2006/relationships/customXml" Target="ink/ink390.xml"/><Relationship Id="rId804" Type="http://schemas.openxmlformats.org/officeDocument/2006/relationships/customXml" Target="ink/ink397.xml"/><Relationship Id="rId1227" Type="http://schemas.openxmlformats.org/officeDocument/2006/relationships/customXml" Target="ink/ink608.xml"/><Relationship Id="rId1434" Type="http://schemas.openxmlformats.org/officeDocument/2006/relationships/customXml" Target="ink/ink711.xml"/><Relationship Id="rId1641" Type="http://schemas.openxmlformats.org/officeDocument/2006/relationships/image" Target="media/image822.emf"/><Relationship Id="rId4" Type="http://schemas.microsoft.com/office/2007/relationships/stylesWithEffects" Target="stylesWithEffects.xml"/><Relationship Id="rId236" Type="http://schemas.openxmlformats.org/officeDocument/2006/relationships/customXml" Target="ink/ink114.xml"/><Relationship Id="rId443" Type="http://schemas.openxmlformats.org/officeDocument/2006/relationships/image" Target="media/image220.emf"/><Relationship Id="rId650" Type="http://schemas.openxmlformats.org/officeDocument/2006/relationships/customXml" Target="ink/ink320.xml"/><Relationship Id="rId888" Type="http://schemas.openxmlformats.org/officeDocument/2006/relationships/customXml" Target="ink/ink439.xml"/><Relationship Id="rId1073" Type="http://schemas.openxmlformats.org/officeDocument/2006/relationships/image" Target="media/image536.emf"/><Relationship Id="rId1280" Type="http://schemas.openxmlformats.org/officeDocument/2006/relationships/image" Target="media/image640.emf"/><Relationship Id="rId1501" Type="http://schemas.openxmlformats.org/officeDocument/2006/relationships/image" Target="media/image752.emf"/><Relationship Id="rId303" Type="http://schemas.openxmlformats.org/officeDocument/2006/relationships/image" Target="media/image150.emf"/><Relationship Id="rId748" Type="http://schemas.openxmlformats.org/officeDocument/2006/relationships/customXml" Target="ink/ink369.xml"/><Relationship Id="rId955" Type="http://schemas.openxmlformats.org/officeDocument/2006/relationships/image" Target="media/image477.emf"/><Relationship Id="rId1140" Type="http://schemas.openxmlformats.org/officeDocument/2006/relationships/image" Target="media/image570.emf"/><Relationship Id="rId1378" Type="http://schemas.openxmlformats.org/officeDocument/2006/relationships/image" Target="media/image689.emf"/><Relationship Id="rId1585" Type="http://schemas.openxmlformats.org/officeDocument/2006/relationships/image" Target="media/image794.emf"/><Relationship Id="rId84" Type="http://schemas.openxmlformats.org/officeDocument/2006/relationships/customXml" Target="ink/ink39.xml"/><Relationship Id="rId387" Type="http://schemas.openxmlformats.org/officeDocument/2006/relationships/image" Target="media/image192.emf"/><Relationship Id="rId510" Type="http://schemas.openxmlformats.org/officeDocument/2006/relationships/customXml" Target="ink/ink251.xml"/><Relationship Id="rId594" Type="http://schemas.openxmlformats.org/officeDocument/2006/relationships/customXml" Target="ink/ink292.xml"/><Relationship Id="rId608" Type="http://schemas.openxmlformats.org/officeDocument/2006/relationships/customXml" Target="ink/ink299.xml"/><Relationship Id="rId815" Type="http://schemas.openxmlformats.org/officeDocument/2006/relationships/image" Target="media/image407.emf"/><Relationship Id="rId1238" Type="http://schemas.openxmlformats.org/officeDocument/2006/relationships/image" Target="media/image619.emf"/><Relationship Id="rId1445" Type="http://schemas.openxmlformats.org/officeDocument/2006/relationships/image" Target="media/image723.emf"/><Relationship Id="rId1652" Type="http://schemas.openxmlformats.org/officeDocument/2006/relationships/customXml" Target="ink/ink819.xml"/><Relationship Id="rId247" Type="http://schemas.openxmlformats.org/officeDocument/2006/relationships/image" Target="media/image122.emf"/><Relationship Id="rId899" Type="http://schemas.openxmlformats.org/officeDocument/2006/relationships/image" Target="media/image449.emf"/><Relationship Id="rId1000" Type="http://schemas.openxmlformats.org/officeDocument/2006/relationships/customXml" Target="ink/ink495.xml"/><Relationship Id="rId1084" Type="http://schemas.openxmlformats.org/officeDocument/2006/relationships/customXml" Target="ink/ink537.xml"/><Relationship Id="rId1305" Type="http://schemas.openxmlformats.org/officeDocument/2006/relationships/customXml" Target="ink/ink647.xml"/><Relationship Id="rId107" Type="http://schemas.openxmlformats.org/officeDocument/2006/relationships/image" Target="media/image51.emf"/><Relationship Id="rId454" Type="http://schemas.openxmlformats.org/officeDocument/2006/relationships/customXml" Target="ink/ink223.xml"/><Relationship Id="rId661" Type="http://schemas.openxmlformats.org/officeDocument/2006/relationships/image" Target="media/image330.emf"/><Relationship Id="rId759" Type="http://schemas.openxmlformats.org/officeDocument/2006/relationships/image" Target="media/image379.emf"/><Relationship Id="rId966" Type="http://schemas.openxmlformats.org/officeDocument/2006/relationships/customXml" Target="ink/ink478.xml"/><Relationship Id="rId1291" Type="http://schemas.openxmlformats.org/officeDocument/2006/relationships/customXml" Target="ink/ink640.xml"/><Relationship Id="rId1389" Type="http://schemas.openxmlformats.org/officeDocument/2006/relationships/customXml" Target="ink/ink689.xml"/><Relationship Id="rId1512" Type="http://schemas.openxmlformats.org/officeDocument/2006/relationships/customXml" Target="ink/ink749.xml"/><Relationship Id="rId1596" Type="http://schemas.openxmlformats.org/officeDocument/2006/relationships/customXml" Target="ink/ink791.xml"/><Relationship Id="rId11" Type="http://schemas.openxmlformats.org/officeDocument/2006/relationships/customXml" Target="ink/ink3.xml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9.emf"/><Relationship Id="rId619" Type="http://schemas.openxmlformats.org/officeDocument/2006/relationships/image" Target="media/image309.emf"/><Relationship Id="rId1151" Type="http://schemas.openxmlformats.org/officeDocument/2006/relationships/customXml" Target="ink/ink570.xml"/><Relationship Id="rId1249" Type="http://schemas.openxmlformats.org/officeDocument/2006/relationships/customXml" Target="ink/ink619.xml"/><Relationship Id="rId95" Type="http://schemas.openxmlformats.org/officeDocument/2006/relationships/image" Target="media/image45.emf"/><Relationship Id="rId160" Type="http://schemas.openxmlformats.org/officeDocument/2006/relationships/image" Target="media/image78.emf"/><Relationship Id="rId826" Type="http://schemas.openxmlformats.org/officeDocument/2006/relationships/customXml" Target="ink/ink408.xml"/><Relationship Id="rId1011" Type="http://schemas.openxmlformats.org/officeDocument/2006/relationships/image" Target="media/image505.emf"/><Relationship Id="rId1109" Type="http://schemas.openxmlformats.org/officeDocument/2006/relationships/customXml" Target="ink/ink549.xml"/><Relationship Id="rId1456" Type="http://schemas.openxmlformats.org/officeDocument/2006/relationships/customXml" Target="ink/ink722.xml"/><Relationship Id="rId1663" Type="http://schemas.openxmlformats.org/officeDocument/2006/relationships/image" Target="media/image833.emf"/><Relationship Id="rId258" Type="http://schemas.openxmlformats.org/officeDocument/2006/relationships/customXml" Target="ink/ink125.xml"/><Relationship Id="rId465" Type="http://schemas.openxmlformats.org/officeDocument/2006/relationships/image" Target="media/image231.emf"/><Relationship Id="rId672" Type="http://schemas.openxmlformats.org/officeDocument/2006/relationships/customXml" Target="ink/ink331.xml"/><Relationship Id="rId1095" Type="http://schemas.openxmlformats.org/officeDocument/2006/relationships/customXml" Target="ink/ink542.xml"/><Relationship Id="rId1316" Type="http://schemas.openxmlformats.org/officeDocument/2006/relationships/image" Target="media/image658.emf"/><Relationship Id="rId1523" Type="http://schemas.openxmlformats.org/officeDocument/2006/relationships/image" Target="media/image763.emf"/><Relationship Id="rId22" Type="http://schemas.openxmlformats.org/officeDocument/2006/relationships/image" Target="media/image8.emf"/><Relationship Id="rId118" Type="http://schemas.openxmlformats.org/officeDocument/2006/relationships/customXml" Target="ink/ink56.xml"/><Relationship Id="rId325" Type="http://schemas.openxmlformats.org/officeDocument/2006/relationships/image" Target="media/image161.emf"/><Relationship Id="rId532" Type="http://schemas.openxmlformats.org/officeDocument/2006/relationships/customXml" Target="ink/ink262.xml"/><Relationship Id="rId977" Type="http://schemas.openxmlformats.org/officeDocument/2006/relationships/image" Target="media/image488.emf"/><Relationship Id="rId1162" Type="http://schemas.openxmlformats.org/officeDocument/2006/relationships/image" Target="media/image581.emf"/><Relationship Id="rId171" Type="http://schemas.openxmlformats.org/officeDocument/2006/relationships/customXml" Target="ink/ink82.xml"/><Relationship Id="rId837" Type="http://schemas.openxmlformats.org/officeDocument/2006/relationships/image" Target="media/image418.emf"/><Relationship Id="rId1022" Type="http://schemas.openxmlformats.org/officeDocument/2006/relationships/customXml" Target="ink/ink506.xml"/><Relationship Id="rId1467" Type="http://schemas.openxmlformats.org/officeDocument/2006/relationships/image" Target="media/image735.png"/><Relationship Id="rId1674" Type="http://schemas.openxmlformats.org/officeDocument/2006/relationships/customXml" Target="ink/ink830.xml"/><Relationship Id="rId269" Type="http://schemas.openxmlformats.org/officeDocument/2006/relationships/image" Target="media/image133.emf"/><Relationship Id="rId476" Type="http://schemas.openxmlformats.org/officeDocument/2006/relationships/customXml" Target="ink/ink234.xml"/><Relationship Id="rId683" Type="http://schemas.openxmlformats.org/officeDocument/2006/relationships/image" Target="media/image341.emf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327" Type="http://schemas.openxmlformats.org/officeDocument/2006/relationships/customXml" Target="ink/ink658.xml"/><Relationship Id="rId1534" Type="http://schemas.openxmlformats.org/officeDocument/2006/relationships/customXml" Target="ink/ink760.xml"/><Relationship Id="rId33" Type="http://schemas.openxmlformats.org/officeDocument/2006/relationships/customXml" Target="ink/ink14.xml"/><Relationship Id="rId129" Type="http://schemas.openxmlformats.org/officeDocument/2006/relationships/image" Target="media/image62.emf"/><Relationship Id="rId336" Type="http://schemas.openxmlformats.org/officeDocument/2006/relationships/customXml" Target="ink/ink164.xml"/><Relationship Id="rId543" Type="http://schemas.openxmlformats.org/officeDocument/2006/relationships/image" Target="media/image270.emf"/><Relationship Id="rId988" Type="http://schemas.openxmlformats.org/officeDocument/2006/relationships/customXml" Target="ink/ink489.xml"/><Relationship Id="rId1173" Type="http://schemas.openxmlformats.org/officeDocument/2006/relationships/customXml" Target="ink/ink581.xml"/><Relationship Id="rId1380" Type="http://schemas.openxmlformats.org/officeDocument/2006/relationships/image" Target="media/image690.emf"/><Relationship Id="rId1601" Type="http://schemas.openxmlformats.org/officeDocument/2006/relationships/image" Target="media/image802.emf"/><Relationship Id="rId182" Type="http://schemas.openxmlformats.org/officeDocument/2006/relationships/customXml" Target="ink/ink87.xml"/><Relationship Id="rId403" Type="http://schemas.openxmlformats.org/officeDocument/2006/relationships/image" Target="media/image200.emf"/><Relationship Id="rId750" Type="http://schemas.openxmlformats.org/officeDocument/2006/relationships/customXml" Target="ink/ink370.xml"/><Relationship Id="rId848" Type="http://schemas.openxmlformats.org/officeDocument/2006/relationships/customXml" Target="ink/ink419.xml"/><Relationship Id="rId1033" Type="http://schemas.openxmlformats.org/officeDocument/2006/relationships/image" Target="media/image516.emf"/><Relationship Id="rId1478" Type="http://schemas.openxmlformats.org/officeDocument/2006/relationships/customXml" Target="ink/ink732.xml"/><Relationship Id="rId1685" Type="http://schemas.openxmlformats.org/officeDocument/2006/relationships/image" Target="media/image844.emf"/><Relationship Id="rId487" Type="http://schemas.openxmlformats.org/officeDocument/2006/relationships/image" Target="media/image242.emf"/><Relationship Id="rId610" Type="http://schemas.openxmlformats.org/officeDocument/2006/relationships/customXml" Target="ink/ink300.xml"/><Relationship Id="rId694" Type="http://schemas.openxmlformats.org/officeDocument/2006/relationships/customXml" Target="ink/ink342.xml"/><Relationship Id="rId708" Type="http://schemas.openxmlformats.org/officeDocument/2006/relationships/customXml" Target="ink/ink349.xml"/><Relationship Id="rId915" Type="http://schemas.openxmlformats.org/officeDocument/2006/relationships/image" Target="media/image457.emf"/><Relationship Id="rId1240" Type="http://schemas.openxmlformats.org/officeDocument/2006/relationships/image" Target="media/image620.emf"/><Relationship Id="rId1338" Type="http://schemas.openxmlformats.org/officeDocument/2006/relationships/image" Target="media/image669.emf"/><Relationship Id="rId1545" Type="http://schemas.openxmlformats.org/officeDocument/2006/relationships/image" Target="media/image774.emf"/><Relationship Id="rId347" Type="http://schemas.openxmlformats.org/officeDocument/2006/relationships/image" Target="media/image172.emf"/><Relationship Id="rId999" Type="http://schemas.openxmlformats.org/officeDocument/2006/relationships/image" Target="media/image499.emf"/><Relationship Id="rId1100" Type="http://schemas.openxmlformats.org/officeDocument/2006/relationships/image" Target="media/image550.emf"/><Relationship Id="rId1184" Type="http://schemas.openxmlformats.org/officeDocument/2006/relationships/image" Target="media/image592.emf"/><Relationship Id="rId1405" Type="http://schemas.openxmlformats.org/officeDocument/2006/relationships/image" Target="media/image703.emf"/><Relationship Id="rId44" Type="http://schemas.openxmlformats.org/officeDocument/2006/relationships/image" Target="media/image19.emf"/><Relationship Id="rId554" Type="http://schemas.openxmlformats.org/officeDocument/2006/relationships/customXml" Target="ink/ink273.xml"/><Relationship Id="rId761" Type="http://schemas.openxmlformats.org/officeDocument/2006/relationships/image" Target="media/image380.emf"/><Relationship Id="rId859" Type="http://schemas.openxmlformats.org/officeDocument/2006/relationships/image" Target="media/image429.emf"/><Relationship Id="rId1391" Type="http://schemas.openxmlformats.org/officeDocument/2006/relationships/image" Target="media/image696.gif"/><Relationship Id="rId1489" Type="http://schemas.openxmlformats.org/officeDocument/2006/relationships/image" Target="media/image746.emf"/><Relationship Id="rId1612" Type="http://schemas.openxmlformats.org/officeDocument/2006/relationships/customXml" Target="ink/ink799.xml"/><Relationship Id="rId1696" Type="http://schemas.openxmlformats.org/officeDocument/2006/relationships/customXml" Target="ink/ink841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10.emf"/><Relationship Id="rId1044" Type="http://schemas.openxmlformats.org/officeDocument/2006/relationships/customXml" Target="ink/ink517.xml"/><Relationship Id="rId1251" Type="http://schemas.openxmlformats.org/officeDocument/2006/relationships/customXml" Target="ink/ink620.xml"/><Relationship Id="rId1349" Type="http://schemas.openxmlformats.org/officeDocument/2006/relationships/customXml" Target="ink/ink669.xml"/><Relationship Id="rId260" Type="http://schemas.openxmlformats.org/officeDocument/2006/relationships/customXml" Target="ink/ink126.xml"/><Relationship Id="rId719" Type="http://schemas.openxmlformats.org/officeDocument/2006/relationships/image" Target="media/image359.emf"/><Relationship Id="rId926" Type="http://schemas.openxmlformats.org/officeDocument/2006/relationships/customXml" Target="ink/ink458.xml"/><Relationship Id="rId1111" Type="http://schemas.openxmlformats.org/officeDocument/2006/relationships/customXml" Target="ink/ink550.xml"/><Relationship Id="rId1556" Type="http://schemas.openxmlformats.org/officeDocument/2006/relationships/customXml" Target="ink/ink771.xml"/><Relationship Id="rId55" Type="http://schemas.openxmlformats.org/officeDocument/2006/relationships/customXml" Target="ink/ink25.xml"/><Relationship Id="rId120" Type="http://schemas.openxmlformats.org/officeDocument/2006/relationships/customXml" Target="ink/ink57.xml"/><Relationship Id="rId358" Type="http://schemas.openxmlformats.org/officeDocument/2006/relationships/customXml" Target="ink/ink175.xml"/><Relationship Id="rId565" Type="http://schemas.openxmlformats.org/officeDocument/2006/relationships/image" Target="media/image281.emf"/><Relationship Id="rId772" Type="http://schemas.openxmlformats.org/officeDocument/2006/relationships/customXml" Target="ink/ink381.xml"/><Relationship Id="rId1195" Type="http://schemas.openxmlformats.org/officeDocument/2006/relationships/customXml" Target="ink/ink592.xml"/><Relationship Id="rId1209" Type="http://schemas.openxmlformats.org/officeDocument/2006/relationships/customXml" Target="ink/ink599.xml"/><Relationship Id="rId1416" Type="http://schemas.openxmlformats.org/officeDocument/2006/relationships/customXml" Target="ink/ink702.xml"/><Relationship Id="rId1623" Type="http://schemas.openxmlformats.org/officeDocument/2006/relationships/image" Target="media/image813.emf"/><Relationship Id="rId218" Type="http://schemas.openxmlformats.org/officeDocument/2006/relationships/customXml" Target="ink/ink105.xml"/><Relationship Id="rId425" Type="http://schemas.openxmlformats.org/officeDocument/2006/relationships/image" Target="media/image211.emf"/><Relationship Id="rId632" Type="http://schemas.openxmlformats.org/officeDocument/2006/relationships/customXml" Target="ink/ink311.xml"/><Relationship Id="rId1055" Type="http://schemas.openxmlformats.org/officeDocument/2006/relationships/image" Target="media/image527.emf"/><Relationship Id="rId1262" Type="http://schemas.openxmlformats.org/officeDocument/2006/relationships/image" Target="media/image631.emf"/><Relationship Id="rId271" Type="http://schemas.openxmlformats.org/officeDocument/2006/relationships/image" Target="media/image134.emf"/><Relationship Id="rId937" Type="http://schemas.openxmlformats.org/officeDocument/2006/relationships/image" Target="media/image468.emf"/><Relationship Id="rId1122" Type="http://schemas.openxmlformats.org/officeDocument/2006/relationships/image" Target="media/image561.emf"/><Relationship Id="rId1567" Type="http://schemas.openxmlformats.org/officeDocument/2006/relationships/image" Target="media/image785.emf"/><Relationship Id="rId66" Type="http://schemas.openxmlformats.org/officeDocument/2006/relationships/image" Target="media/image30.emf"/><Relationship Id="rId131" Type="http://schemas.openxmlformats.org/officeDocument/2006/relationships/image" Target="media/image63.emf"/><Relationship Id="rId369" Type="http://schemas.openxmlformats.org/officeDocument/2006/relationships/image" Target="media/image183.emf"/><Relationship Id="rId576" Type="http://schemas.openxmlformats.org/officeDocument/2006/relationships/customXml" Target="ink/ink284.xml"/><Relationship Id="rId783" Type="http://schemas.openxmlformats.org/officeDocument/2006/relationships/image" Target="media/image391.emf"/><Relationship Id="rId990" Type="http://schemas.openxmlformats.org/officeDocument/2006/relationships/customXml" Target="ink/ink490.xml"/><Relationship Id="rId1427" Type="http://schemas.openxmlformats.org/officeDocument/2006/relationships/image" Target="media/image714.emf"/><Relationship Id="rId1634" Type="http://schemas.openxmlformats.org/officeDocument/2006/relationships/customXml" Target="ink/ink810.xml"/><Relationship Id="rId229" Type="http://schemas.openxmlformats.org/officeDocument/2006/relationships/image" Target="media/image113.emf"/><Relationship Id="rId436" Type="http://schemas.openxmlformats.org/officeDocument/2006/relationships/customXml" Target="ink/ink214.xml"/><Relationship Id="rId643" Type="http://schemas.openxmlformats.org/officeDocument/2006/relationships/image" Target="media/image321.emf"/><Relationship Id="rId1066" Type="http://schemas.openxmlformats.org/officeDocument/2006/relationships/customXml" Target="ink/ink528.xml"/><Relationship Id="rId1273" Type="http://schemas.openxmlformats.org/officeDocument/2006/relationships/customXml" Target="ink/ink631.xml"/><Relationship Id="rId1480" Type="http://schemas.openxmlformats.org/officeDocument/2006/relationships/customXml" Target="ink/ink733.xml"/><Relationship Id="rId850" Type="http://schemas.openxmlformats.org/officeDocument/2006/relationships/customXml" Target="ink/ink420.xml"/><Relationship Id="rId948" Type="http://schemas.openxmlformats.org/officeDocument/2006/relationships/customXml" Target="ink/ink469.xml"/><Relationship Id="rId1133" Type="http://schemas.openxmlformats.org/officeDocument/2006/relationships/customXml" Target="ink/ink561.xml"/><Relationship Id="rId1578" Type="http://schemas.openxmlformats.org/officeDocument/2006/relationships/customXml" Target="ink/ink782.xml"/><Relationship Id="rId1701" Type="http://schemas.openxmlformats.org/officeDocument/2006/relationships/image" Target="media/image852.emf"/><Relationship Id="rId77" Type="http://schemas.openxmlformats.org/officeDocument/2006/relationships/customXml" Target="ink/ink36.xml"/><Relationship Id="rId282" Type="http://schemas.openxmlformats.org/officeDocument/2006/relationships/customXml" Target="ink/ink137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0.xml"/><Relationship Id="rId808" Type="http://schemas.openxmlformats.org/officeDocument/2006/relationships/customXml" Target="ink/ink399.xml"/><Relationship Id="rId1340" Type="http://schemas.openxmlformats.org/officeDocument/2006/relationships/image" Target="media/image670.emf"/><Relationship Id="rId1438" Type="http://schemas.openxmlformats.org/officeDocument/2006/relationships/customXml" Target="ink/ink713.xml"/><Relationship Id="rId1645" Type="http://schemas.openxmlformats.org/officeDocument/2006/relationships/image" Target="media/image824.emf"/><Relationship Id="rId8" Type="http://schemas.openxmlformats.org/officeDocument/2006/relationships/image" Target="media/image1.emf"/><Relationship Id="rId142" Type="http://schemas.openxmlformats.org/officeDocument/2006/relationships/image" Target="media/image69.emf"/><Relationship Id="rId447" Type="http://schemas.openxmlformats.org/officeDocument/2006/relationships/image" Target="media/image222.emf"/><Relationship Id="rId794" Type="http://schemas.openxmlformats.org/officeDocument/2006/relationships/customXml" Target="ink/ink392.xml"/><Relationship Id="rId1077" Type="http://schemas.openxmlformats.org/officeDocument/2006/relationships/image" Target="media/image538.emf"/><Relationship Id="rId1200" Type="http://schemas.openxmlformats.org/officeDocument/2006/relationships/image" Target="media/image600.emf"/><Relationship Id="rId654" Type="http://schemas.openxmlformats.org/officeDocument/2006/relationships/customXml" Target="ink/ink322.xml"/><Relationship Id="rId861" Type="http://schemas.openxmlformats.org/officeDocument/2006/relationships/image" Target="media/image430.emf"/><Relationship Id="rId959" Type="http://schemas.openxmlformats.org/officeDocument/2006/relationships/image" Target="media/image479.emf"/><Relationship Id="rId1284" Type="http://schemas.openxmlformats.org/officeDocument/2006/relationships/image" Target="media/image642.emf"/><Relationship Id="rId1491" Type="http://schemas.openxmlformats.org/officeDocument/2006/relationships/image" Target="media/image747.emf"/><Relationship Id="rId1505" Type="http://schemas.openxmlformats.org/officeDocument/2006/relationships/image" Target="media/image754.emf"/><Relationship Id="rId1589" Type="http://schemas.openxmlformats.org/officeDocument/2006/relationships/image" Target="media/image796.emf"/><Relationship Id="rId1712" Type="http://schemas.openxmlformats.org/officeDocument/2006/relationships/customXml" Target="ink/ink849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3.xml"/><Relationship Id="rId721" Type="http://schemas.openxmlformats.org/officeDocument/2006/relationships/image" Target="media/image360.emf"/><Relationship Id="rId1144" Type="http://schemas.openxmlformats.org/officeDocument/2006/relationships/image" Target="media/image572.emf"/><Relationship Id="rId1351" Type="http://schemas.openxmlformats.org/officeDocument/2006/relationships/customXml" Target="ink/ink670.xml"/><Relationship Id="rId1449" Type="http://schemas.openxmlformats.org/officeDocument/2006/relationships/image" Target="media/image725.emf"/><Relationship Id="rId88" Type="http://schemas.openxmlformats.org/officeDocument/2006/relationships/customXml" Target="ink/ink41.xml"/><Relationship Id="rId153" Type="http://schemas.openxmlformats.org/officeDocument/2006/relationships/customXml" Target="ink/ink73.xml"/><Relationship Id="rId360" Type="http://schemas.openxmlformats.org/officeDocument/2006/relationships/customXml" Target="ink/ink176.xml"/><Relationship Id="rId598" Type="http://schemas.openxmlformats.org/officeDocument/2006/relationships/customXml" Target="ink/ink294.xml"/><Relationship Id="rId819" Type="http://schemas.openxmlformats.org/officeDocument/2006/relationships/image" Target="media/image409.emf"/><Relationship Id="rId1004" Type="http://schemas.openxmlformats.org/officeDocument/2006/relationships/customXml" Target="ink/ink497.xml"/><Relationship Id="rId1211" Type="http://schemas.openxmlformats.org/officeDocument/2006/relationships/customXml" Target="ink/ink600.xml"/><Relationship Id="rId1656" Type="http://schemas.openxmlformats.org/officeDocument/2006/relationships/customXml" Target="ink/ink821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65" Type="http://schemas.openxmlformats.org/officeDocument/2006/relationships/image" Target="media/image332.emf"/><Relationship Id="rId872" Type="http://schemas.openxmlformats.org/officeDocument/2006/relationships/customXml" Target="ink/ink431.xml"/><Relationship Id="rId1088" Type="http://schemas.openxmlformats.org/officeDocument/2006/relationships/image" Target="media/image544.emf"/><Relationship Id="rId1295" Type="http://schemas.openxmlformats.org/officeDocument/2006/relationships/customXml" Target="ink/ink642.xml"/><Relationship Id="rId1309" Type="http://schemas.openxmlformats.org/officeDocument/2006/relationships/customXml" Target="ink/ink649.xml"/><Relationship Id="rId1516" Type="http://schemas.openxmlformats.org/officeDocument/2006/relationships/customXml" Target="ink/ink751.xml"/><Relationship Id="rId1723" Type="http://schemas.openxmlformats.org/officeDocument/2006/relationships/image" Target="media/image863.emf"/><Relationship Id="rId15" Type="http://schemas.openxmlformats.org/officeDocument/2006/relationships/customXml" Target="ink/ink5.xml"/><Relationship Id="rId318" Type="http://schemas.openxmlformats.org/officeDocument/2006/relationships/customXml" Target="ink/ink155.xml"/><Relationship Id="rId525" Type="http://schemas.openxmlformats.org/officeDocument/2006/relationships/image" Target="media/image261.emf"/><Relationship Id="rId732" Type="http://schemas.openxmlformats.org/officeDocument/2006/relationships/customXml" Target="ink/ink361.xml"/><Relationship Id="rId1155" Type="http://schemas.openxmlformats.org/officeDocument/2006/relationships/customXml" Target="ink/ink572.xml"/><Relationship Id="rId1362" Type="http://schemas.openxmlformats.org/officeDocument/2006/relationships/image" Target="media/image681.emf"/><Relationship Id="rId99" Type="http://schemas.openxmlformats.org/officeDocument/2006/relationships/image" Target="media/image47.emf"/><Relationship Id="rId164" Type="http://schemas.openxmlformats.org/officeDocument/2006/relationships/image" Target="media/image80.emf"/><Relationship Id="rId371" Type="http://schemas.openxmlformats.org/officeDocument/2006/relationships/image" Target="media/image184.emf"/><Relationship Id="rId1015" Type="http://schemas.openxmlformats.org/officeDocument/2006/relationships/image" Target="media/image507.emf"/><Relationship Id="rId1222" Type="http://schemas.openxmlformats.org/officeDocument/2006/relationships/image" Target="media/image611.emf"/><Relationship Id="rId1667" Type="http://schemas.openxmlformats.org/officeDocument/2006/relationships/image" Target="media/image835.emf"/><Relationship Id="rId469" Type="http://schemas.openxmlformats.org/officeDocument/2006/relationships/image" Target="media/image233.emf"/><Relationship Id="rId676" Type="http://schemas.openxmlformats.org/officeDocument/2006/relationships/customXml" Target="ink/ink333.xml"/><Relationship Id="rId883" Type="http://schemas.openxmlformats.org/officeDocument/2006/relationships/image" Target="media/image441.emf"/><Relationship Id="rId1099" Type="http://schemas.openxmlformats.org/officeDocument/2006/relationships/customXml" Target="ink/ink544.xml"/><Relationship Id="rId1527" Type="http://schemas.openxmlformats.org/officeDocument/2006/relationships/image" Target="media/image765.emf"/><Relationship Id="rId26" Type="http://schemas.openxmlformats.org/officeDocument/2006/relationships/image" Target="media/image10.emf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4.xml"/><Relationship Id="rId1166" Type="http://schemas.openxmlformats.org/officeDocument/2006/relationships/image" Target="media/image583.emf"/><Relationship Id="rId1373" Type="http://schemas.openxmlformats.org/officeDocument/2006/relationships/customXml" Target="ink/ink681.xml"/><Relationship Id="rId175" Type="http://schemas.openxmlformats.org/officeDocument/2006/relationships/customXml" Target="ink/ink84.xml"/><Relationship Id="rId743" Type="http://schemas.openxmlformats.org/officeDocument/2006/relationships/image" Target="media/image371.emf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1580" Type="http://schemas.openxmlformats.org/officeDocument/2006/relationships/customXml" Target="ink/ink783.xml"/><Relationship Id="rId1678" Type="http://schemas.openxmlformats.org/officeDocument/2006/relationships/customXml" Target="ink/ink832.xml"/><Relationship Id="rId382" Type="http://schemas.openxmlformats.org/officeDocument/2006/relationships/customXml" Target="ink/ink187.xml"/><Relationship Id="rId603" Type="http://schemas.openxmlformats.org/officeDocument/2006/relationships/image" Target="media/image301.emf"/><Relationship Id="rId687" Type="http://schemas.openxmlformats.org/officeDocument/2006/relationships/image" Target="media/image343.emf"/><Relationship Id="rId810" Type="http://schemas.openxmlformats.org/officeDocument/2006/relationships/customXml" Target="ink/ink400.xml"/><Relationship Id="rId908" Type="http://schemas.openxmlformats.org/officeDocument/2006/relationships/customXml" Target="ink/ink449.xml"/><Relationship Id="rId1233" Type="http://schemas.openxmlformats.org/officeDocument/2006/relationships/customXml" Target="ink/ink611.xml"/><Relationship Id="rId1440" Type="http://schemas.openxmlformats.org/officeDocument/2006/relationships/customXml" Target="ink/ink714.xml"/><Relationship Id="rId1538" Type="http://schemas.openxmlformats.org/officeDocument/2006/relationships/customXml" Target="ink/ink762.xml"/><Relationship Id="rId242" Type="http://schemas.openxmlformats.org/officeDocument/2006/relationships/customXml" Target="ink/ink117.xml"/><Relationship Id="rId894" Type="http://schemas.openxmlformats.org/officeDocument/2006/relationships/customXml" Target="ink/ink442.xml"/><Relationship Id="rId1177" Type="http://schemas.openxmlformats.org/officeDocument/2006/relationships/customXml" Target="ink/ink583.xml"/><Relationship Id="rId1300" Type="http://schemas.openxmlformats.org/officeDocument/2006/relationships/image" Target="media/image650.emf"/><Relationship Id="rId37" Type="http://schemas.openxmlformats.org/officeDocument/2006/relationships/customXml" Target="ink/ink16.xml"/><Relationship Id="rId102" Type="http://schemas.openxmlformats.org/officeDocument/2006/relationships/customXml" Target="ink/ink48.xml"/><Relationship Id="rId547" Type="http://schemas.openxmlformats.org/officeDocument/2006/relationships/image" Target="media/image272.emf"/><Relationship Id="rId754" Type="http://schemas.openxmlformats.org/officeDocument/2006/relationships/customXml" Target="ink/ink372.xml"/><Relationship Id="rId961" Type="http://schemas.openxmlformats.org/officeDocument/2006/relationships/image" Target="media/image480.emf"/><Relationship Id="rId1384" Type="http://schemas.openxmlformats.org/officeDocument/2006/relationships/image" Target="media/image692.emf"/><Relationship Id="rId1591" Type="http://schemas.openxmlformats.org/officeDocument/2006/relationships/image" Target="media/image797.emf"/><Relationship Id="rId1605" Type="http://schemas.openxmlformats.org/officeDocument/2006/relationships/image" Target="media/image804.emf"/><Relationship Id="rId1689" Type="http://schemas.openxmlformats.org/officeDocument/2006/relationships/image" Target="media/image846.emf"/><Relationship Id="rId90" Type="http://schemas.openxmlformats.org/officeDocument/2006/relationships/customXml" Target="ink/ink42.xml"/><Relationship Id="rId186" Type="http://schemas.openxmlformats.org/officeDocument/2006/relationships/customXml" Target="ink/ink89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2.xml"/><Relationship Id="rId821" Type="http://schemas.openxmlformats.org/officeDocument/2006/relationships/image" Target="media/image410.emf"/><Relationship Id="rId1037" Type="http://schemas.openxmlformats.org/officeDocument/2006/relationships/image" Target="media/image518.emf"/><Relationship Id="rId1244" Type="http://schemas.openxmlformats.org/officeDocument/2006/relationships/image" Target="media/image622.emf"/><Relationship Id="rId1451" Type="http://schemas.openxmlformats.org/officeDocument/2006/relationships/image" Target="media/image726.emf"/><Relationship Id="rId253" Type="http://schemas.openxmlformats.org/officeDocument/2006/relationships/image" Target="media/image125.emf"/><Relationship Id="rId460" Type="http://schemas.openxmlformats.org/officeDocument/2006/relationships/customXml" Target="ink/ink226.xml"/><Relationship Id="rId698" Type="http://schemas.openxmlformats.org/officeDocument/2006/relationships/customXml" Target="ink/ink344.xml"/><Relationship Id="rId919" Type="http://schemas.openxmlformats.org/officeDocument/2006/relationships/image" Target="media/image459.emf"/><Relationship Id="rId1090" Type="http://schemas.openxmlformats.org/officeDocument/2006/relationships/image" Target="media/image545.emf"/><Relationship Id="rId1104" Type="http://schemas.openxmlformats.org/officeDocument/2006/relationships/image" Target="media/image552.emf"/><Relationship Id="rId1311" Type="http://schemas.openxmlformats.org/officeDocument/2006/relationships/customXml" Target="ink/ink650.xml"/><Relationship Id="rId1549" Type="http://schemas.openxmlformats.org/officeDocument/2006/relationships/image" Target="media/image776.emf"/><Relationship Id="rId48" Type="http://schemas.openxmlformats.org/officeDocument/2006/relationships/image" Target="media/image21.emf"/><Relationship Id="rId113" Type="http://schemas.openxmlformats.org/officeDocument/2006/relationships/image" Target="media/image54.emf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82.emf"/><Relationship Id="rId972" Type="http://schemas.openxmlformats.org/officeDocument/2006/relationships/customXml" Target="ink/ink481.xml"/><Relationship Id="rId1188" Type="http://schemas.openxmlformats.org/officeDocument/2006/relationships/image" Target="media/image594.emf"/><Relationship Id="rId1395" Type="http://schemas.openxmlformats.org/officeDocument/2006/relationships/image" Target="media/image698.emf"/><Relationship Id="rId1409" Type="http://schemas.openxmlformats.org/officeDocument/2006/relationships/image" Target="media/image705.emf"/><Relationship Id="rId1616" Type="http://schemas.openxmlformats.org/officeDocument/2006/relationships/customXml" Target="ink/ink801.xml"/><Relationship Id="rId197" Type="http://schemas.openxmlformats.org/officeDocument/2006/relationships/image" Target="media/image97.emf"/><Relationship Id="rId418" Type="http://schemas.openxmlformats.org/officeDocument/2006/relationships/customXml" Target="ink/ink205.xml"/><Relationship Id="rId625" Type="http://schemas.openxmlformats.org/officeDocument/2006/relationships/image" Target="media/image312.emf"/><Relationship Id="rId832" Type="http://schemas.openxmlformats.org/officeDocument/2006/relationships/customXml" Target="ink/ink411.xml"/><Relationship Id="rId1048" Type="http://schemas.openxmlformats.org/officeDocument/2006/relationships/customXml" Target="ink/ink519.xml"/><Relationship Id="rId1255" Type="http://schemas.openxmlformats.org/officeDocument/2006/relationships/customXml" Target="ink/ink622.xml"/><Relationship Id="rId1462" Type="http://schemas.openxmlformats.org/officeDocument/2006/relationships/customXml" Target="ink/ink725.xml"/><Relationship Id="rId264" Type="http://schemas.openxmlformats.org/officeDocument/2006/relationships/customXml" Target="ink/ink128.xml"/><Relationship Id="rId471" Type="http://schemas.openxmlformats.org/officeDocument/2006/relationships/image" Target="media/image234.emf"/><Relationship Id="rId1115" Type="http://schemas.openxmlformats.org/officeDocument/2006/relationships/customXml" Target="ink/ink552.xml"/><Relationship Id="rId1322" Type="http://schemas.openxmlformats.org/officeDocument/2006/relationships/image" Target="media/image661.emf"/><Relationship Id="rId59" Type="http://schemas.openxmlformats.org/officeDocument/2006/relationships/customXml" Target="ink/ink27.xml"/><Relationship Id="rId124" Type="http://schemas.openxmlformats.org/officeDocument/2006/relationships/customXml" Target="ink/ink59.xml"/><Relationship Id="rId569" Type="http://schemas.openxmlformats.org/officeDocument/2006/relationships/image" Target="media/image283.emf"/><Relationship Id="rId776" Type="http://schemas.openxmlformats.org/officeDocument/2006/relationships/customXml" Target="ink/ink383.xml"/><Relationship Id="rId983" Type="http://schemas.openxmlformats.org/officeDocument/2006/relationships/image" Target="media/image491.emf"/><Relationship Id="rId1199" Type="http://schemas.openxmlformats.org/officeDocument/2006/relationships/customXml" Target="ink/ink594.xml"/><Relationship Id="rId1627" Type="http://schemas.openxmlformats.org/officeDocument/2006/relationships/image" Target="media/image815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3.xml"/><Relationship Id="rId1059" Type="http://schemas.openxmlformats.org/officeDocument/2006/relationships/image" Target="media/image529.emf"/><Relationship Id="rId1266" Type="http://schemas.openxmlformats.org/officeDocument/2006/relationships/image" Target="media/image633.emf"/><Relationship Id="rId1473" Type="http://schemas.openxmlformats.org/officeDocument/2006/relationships/image" Target="media/image738.emf"/><Relationship Id="rId843" Type="http://schemas.openxmlformats.org/officeDocument/2006/relationships/image" Target="media/image421.emf"/><Relationship Id="rId1126" Type="http://schemas.openxmlformats.org/officeDocument/2006/relationships/image" Target="media/image563.emf"/><Relationship Id="rId1680" Type="http://schemas.openxmlformats.org/officeDocument/2006/relationships/customXml" Target="ink/ink833.xml"/><Relationship Id="rId275" Type="http://schemas.openxmlformats.org/officeDocument/2006/relationships/image" Target="media/image136.emf"/><Relationship Id="rId482" Type="http://schemas.openxmlformats.org/officeDocument/2006/relationships/customXml" Target="ink/ink237.xml"/><Relationship Id="rId703" Type="http://schemas.openxmlformats.org/officeDocument/2006/relationships/image" Target="media/image351.emf"/><Relationship Id="rId910" Type="http://schemas.openxmlformats.org/officeDocument/2006/relationships/customXml" Target="ink/ink450.xml"/><Relationship Id="rId1333" Type="http://schemas.openxmlformats.org/officeDocument/2006/relationships/customXml" Target="ink/ink661.xml"/><Relationship Id="rId1540" Type="http://schemas.openxmlformats.org/officeDocument/2006/relationships/customXml" Target="ink/ink763.xml"/><Relationship Id="rId1638" Type="http://schemas.openxmlformats.org/officeDocument/2006/relationships/customXml" Target="ink/ink812.xml"/><Relationship Id="rId135" Type="http://schemas.openxmlformats.org/officeDocument/2006/relationships/customXml" Target="ink/ink64.xml"/><Relationship Id="rId342" Type="http://schemas.openxmlformats.org/officeDocument/2006/relationships/customXml" Target="ink/ink167.xml"/><Relationship Id="rId787" Type="http://schemas.openxmlformats.org/officeDocument/2006/relationships/image" Target="media/image393.emf"/><Relationship Id="rId994" Type="http://schemas.openxmlformats.org/officeDocument/2006/relationships/customXml" Target="ink/ink492.xml"/><Relationship Id="rId1400" Type="http://schemas.openxmlformats.org/officeDocument/2006/relationships/customXml" Target="ink/ink694.xml"/><Relationship Id="rId202" Type="http://schemas.openxmlformats.org/officeDocument/2006/relationships/customXml" Target="ink/ink97.xml"/><Relationship Id="rId647" Type="http://schemas.openxmlformats.org/officeDocument/2006/relationships/image" Target="media/image323.emf"/><Relationship Id="rId854" Type="http://schemas.openxmlformats.org/officeDocument/2006/relationships/customXml" Target="ink/ink422.xml"/><Relationship Id="rId1277" Type="http://schemas.openxmlformats.org/officeDocument/2006/relationships/customXml" Target="ink/ink633.xml"/><Relationship Id="rId1484" Type="http://schemas.openxmlformats.org/officeDocument/2006/relationships/customXml" Target="ink/ink735.xml"/><Relationship Id="rId1691" Type="http://schemas.openxmlformats.org/officeDocument/2006/relationships/image" Target="media/image847.emf"/><Relationship Id="rId1705" Type="http://schemas.openxmlformats.org/officeDocument/2006/relationships/image" Target="media/image854.emf"/><Relationship Id="rId286" Type="http://schemas.openxmlformats.org/officeDocument/2006/relationships/customXml" Target="ink/ink139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2.xml"/><Relationship Id="rId921" Type="http://schemas.openxmlformats.org/officeDocument/2006/relationships/image" Target="media/image460.emf"/><Relationship Id="rId1137" Type="http://schemas.openxmlformats.org/officeDocument/2006/relationships/customXml" Target="ink/ink563.xml"/><Relationship Id="rId1344" Type="http://schemas.openxmlformats.org/officeDocument/2006/relationships/image" Target="media/image672.emf"/><Relationship Id="rId1551" Type="http://schemas.openxmlformats.org/officeDocument/2006/relationships/image" Target="media/image777.emf"/><Relationship Id="rId50" Type="http://schemas.openxmlformats.org/officeDocument/2006/relationships/image" Target="media/image22.emf"/><Relationship Id="rId146" Type="http://schemas.openxmlformats.org/officeDocument/2006/relationships/image" Target="media/image71.emf"/><Relationship Id="rId353" Type="http://schemas.openxmlformats.org/officeDocument/2006/relationships/image" Target="media/image175.emf"/><Relationship Id="rId560" Type="http://schemas.openxmlformats.org/officeDocument/2006/relationships/customXml" Target="ink/ink276.xml"/><Relationship Id="rId798" Type="http://schemas.openxmlformats.org/officeDocument/2006/relationships/customXml" Target="ink/ink394.xml"/><Relationship Id="rId1190" Type="http://schemas.openxmlformats.org/officeDocument/2006/relationships/image" Target="media/image595.emf"/><Relationship Id="rId1204" Type="http://schemas.openxmlformats.org/officeDocument/2006/relationships/image" Target="media/image602.emf"/><Relationship Id="rId1411" Type="http://schemas.openxmlformats.org/officeDocument/2006/relationships/image" Target="media/image706.emf"/><Relationship Id="rId1649" Type="http://schemas.openxmlformats.org/officeDocument/2006/relationships/image" Target="media/image826.emf"/><Relationship Id="rId213" Type="http://schemas.openxmlformats.org/officeDocument/2006/relationships/image" Target="media/image105.emf"/><Relationship Id="rId420" Type="http://schemas.openxmlformats.org/officeDocument/2006/relationships/customXml" Target="ink/ink206.xml"/><Relationship Id="rId658" Type="http://schemas.openxmlformats.org/officeDocument/2006/relationships/customXml" Target="ink/ink324.xml"/><Relationship Id="rId865" Type="http://schemas.openxmlformats.org/officeDocument/2006/relationships/image" Target="media/image432.emf"/><Relationship Id="rId1050" Type="http://schemas.openxmlformats.org/officeDocument/2006/relationships/customXml" Target="ink/ink520.xml"/><Relationship Id="rId1288" Type="http://schemas.openxmlformats.org/officeDocument/2006/relationships/image" Target="media/image644.emf"/><Relationship Id="rId1495" Type="http://schemas.openxmlformats.org/officeDocument/2006/relationships/image" Target="media/image749.emf"/><Relationship Id="rId1509" Type="http://schemas.openxmlformats.org/officeDocument/2006/relationships/image" Target="media/image756.emf"/><Relationship Id="rId1716" Type="http://schemas.openxmlformats.org/officeDocument/2006/relationships/customXml" Target="ink/ink851.xml"/><Relationship Id="rId297" Type="http://schemas.openxmlformats.org/officeDocument/2006/relationships/image" Target="media/image147.emf"/><Relationship Id="rId518" Type="http://schemas.openxmlformats.org/officeDocument/2006/relationships/customXml" Target="ink/ink255.xml"/><Relationship Id="rId725" Type="http://schemas.openxmlformats.org/officeDocument/2006/relationships/image" Target="media/image362.emf"/><Relationship Id="rId932" Type="http://schemas.openxmlformats.org/officeDocument/2006/relationships/customXml" Target="ink/ink461.xml"/><Relationship Id="rId1148" Type="http://schemas.openxmlformats.org/officeDocument/2006/relationships/image" Target="media/image574.emf"/><Relationship Id="rId1355" Type="http://schemas.openxmlformats.org/officeDocument/2006/relationships/customXml" Target="ink/ink672.xml"/><Relationship Id="rId1562" Type="http://schemas.openxmlformats.org/officeDocument/2006/relationships/customXml" Target="ink/ink774.xml"/><Relationship Id="rId157" Type="http://schemas.openxmlformats.org/officeDocument/2006/relationships/customXml" Target="ink/ink75.xml"/><Relationship Id="rId364" Type="http://schemas.openxmlformats.org/officeDocument/2006/relationships/customXml" Target="ink/ink178.xml"/><Relationship Id="rId1008" Type="http://schemas.openxmlformats.org/officeDocument/2006/relationships/customXml" Target="ink/ink499.xml"/><Relationship Id="rId1215" Type="http://schemas.openxmlformats.org/officeDocument/2006/relationships/customXml" Target="ink/ink602.xml"/><Relationship Id="rId1422" Type="http://schemas.openxmlformats.org/officeDocument/2006/relationships/customXml" Target="ink/ink705.xml"/><Relationship Id="rId61" Type="http://schemas.openxmlformats.org/officeDocument/2006/relationships/customXml" Target="ink/ink28.xml"/><Relationship Id="rId571" Type="http://schemas.openxmlformats.org/officeDocument/2006/relationships/image" Target="media/image284.emf"/><Relationship Id="rId669" Type="http://schemas.openxmlformats.org/officeDocument/2006/relationships/image" Target="media/image334.emf"/><Relationship Id="rId876" Type="http://schemas.openxmlformats.org/officeDocument/2006/relationships/customXml" Target="ink/ink433.xml"/><Relationship Id="rId1299" Type="http://schemas.openxmlformats.org/officeDocument/2006/relationships/customXml" Target="ink/ink644.xml"/><Relationship Id="rId19" Type="http://schemas.openxmlformats.org/officeDocument/2006/relationships/customXml" Target="ink/ink7.xml"/><Relationship Id="rId224" Type="http://schemas.openxmlformats.org/officeDocument/2006/relationships/customXml" Target="ink/ink108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3.xml"/><Relationship Id="rId1061" Type="http://schemas.openxmlformats.org/officeDocument/2006/relationships/image" Target="media/image530.emf"/><Relationship Id="rId1159" Type="http://schemas.openxmlformats.org/officeDocument/2006/relationships/customXml" Target="ink/ink574.xml"/><Relationship Id="rId1366" Type="http://schemas.openxmlformats.org/officeDocument/2006/relationships/image" Target="media/image683.emf"/><Relationship Id="rId168" Type="http://schemas.openxmlformats.org/officeDocument/2006/relationships/image" Target="media/image82.emf"/><Relationship Id="rId943" Type="http://schemas.openxmlformats.org/officeDocument/2006/relationships/image" Target="media/image471.emf"/><Relationship Id="rId1019" Type="http://schemas.openxmlformats.org/officeDocument/2006/relationships/image" Target="media/image509.emf"/><Relationship Id="rId1573" Type="http://schemas.openxmlformats.org/officeDocument/2006/relationships/image" Target="media/image788.emf"/><Relationship Id="rId72" Type="http://schemas.openxmlformats.org/officeDocument/2006/relationships/image" Target="media/image33.emf"/><Relationship Id="rId375" Type="http://schemas.openxmlformats.org/officeDocument/2006/relationships/image" Target="media/image186.emf"/><Relationship Id="rId582" Type="http://schemas.openxmlformats.org/officeDocument/2006/relationships/customXml" Target="ink/ink287.xml"/><Relationship Id="rId803" Type="http://schemas.openxmlformats.org/officeDocument/2006/relationships/image" Target="media/image401.emf"/><Relationship Id="rId1226" Type="http://schemas.openxmlformats.org/officeDocument/2006/relationships/image" Target="media/image613.emf"/><Relationship Id="rId1433" Type="http://schemas.openxmlformats.org/officeDocument/2006/relationships/image" Target="media/image717.emf"/><Relationship Id="rId1640" Type="http://schemas.openxmlformats.org/officeDocument/2006/relationships/customXml" Target="ink/ink813.xml"/><Relationship Id="rId3" Type="http://schemas.openxmlformats.org/officeDocument/2006/relationships/styles" Target="styles.xml"/><Relationship Id="rId235" Type="http://schemas.openxmlformats.org/officeDocument/2006/relationships/image" Target="media/image116.emf"/><Relationship Id="rId442" Type="http://schemas.openxmlformats.org/officeDocument/2006/relationships/customXml" Target="ink/ink217.xml"/><Relationship Id="rId887" Type="http://schemas.openxmlformats.org/officeDocument/2006/relationships/image" Target="media/image443.emf"/><Relationship Id="rId1072" Type="http://schemas.openxmlformats.org/officeDocument/2006/relationships/customXml" Target="ink/ink531.xml"/><Relationship Id="rId1500" Type="http://schemas.openxmlformats.org/officeDocument/2006/relationships/customXml" Target="ink/ink743.xml"/><Relationship Id="rId302" Type="http://schemas.openxmlformats.org/officeDocument/2006/relationships/customXml" Target="ink/ink147.xml"/><Relationship Id="rId747" Type="http://schemas.openxmlformats.org/officeDocument/2006/relationships/image" Target="media/image373.emf"/><Relationship Id="rId954" Type="http://schemas.openxmlformats.org/officeDocument/2006/relationships/customXml" Target="ink/ink472.xml"/><Relationship Id="rId1377" Type="http://schemas.openxmlformats.org/officeDocument/2006/relationships/customXml" Target="ink/ink683.xml"/><Relationship Id="rId1584" Type="http://schemas.openxmlformats.org/officeDocument/2006/relationships/customXml" Target="ink/ink785.xml"/><Relationship Id="rId83" Type="http://schemas.openxmlformats.org/officeDocument/2006/relationships/image" Target="media/image39.emf"/><Relationship Id="rId179" Type="http://schemas.openxmlformats.org/officeDocument/2006/relationships/image" Target="media/image88.emf"/><Relationship Id="rId386" Type="http://schemas.openxmlformats.org/officeDocument/2006/relationships/customXml" Target="ink/ink189.xml"/><Relationship Id="rId593" Type="http://schemas.openxmlformats.org/officeDocument/2006/relationships/image" Target="media/image296.jpeg"/><Relationship Id="rId607" Type="http://schemas.openxmlformats.org/officeDocument/2006/relationships/image" Target="media/image303.emf"/><Relationship Id="rId814" Type="http://schemas.openxmlformats.org/officeDocument/2006/relationships/customXml" Target="ink/ink402.xml"/><Relationship Id="rId1237" Type="http://schemas.openxmlformats.org/officeDocument/2006/relationships/customXml" Target="ink/ink613.xml"/><Relationship Id="rId1444" Type="http://schemas.openxmlformats.org/officeDocument/2006/relationships/customXml" Target="ink/ink716.xml"/><Relationship Id="rId1651" Type="http://schemas.openxmlformats.org/officeDocument/2006/relationships/image" Target="media/image827.emf"/><Relationship Id="rId246" Type="http://schemas.openxmlformats.org/officeDocument/2006/relationships/customXml" Target="ink/ink119.xml"/><Relationship Id="rId453" Type="http://schemas.openxmlformats.org/officeDocument/2006/relationships/image" Target="media/image225.emf"/><Relationship Id="rId660" Type="http://schemas.openxmlformats.org/officeDocument/2006/relationships/customXml" Target="ink/ink325.xml"/><Relationship Id="rId898" Type="http://schemas.openxmlformats.org/officeDocument/2006/relationships/customXml" Target="ink/ink444.xml"/><Relationship Id="rId1083" Type="http://schemas.openxmlformats.org/officeDocument/2006/relationships/image" Target="media/image541.emf"/><Relationship Id="rId1290" Type="http://schemas.openxmlformats.org/officeDocument/2006/relationships/image" Target="media/image645.emf"/><Relationship Id="rId1304" Type="http://schemas.openxmlformats.org/officeDocument/2006/relationships/image" Target="media/image652.emf"/><Relationship Id="rId1511" Type="http://schemas.openxmlformats.org/officeDocument/2006/relationships/image" Target="media/image757.emf"/><Relationship Id="rId106" Type="http://schemas.openxmlformats.org/officeDocument/2006/relationships/customXml" Target="ink/ink50.xml"/><Relationship Id="rId313" Type="http://schemas.openxmlformats.org/officeDocument/2006/relationships/image" Target="media/image155.emf"/><Relationship Id="rId758" Type="http://schemas.openxmlformats.org/officeDocument/2006/relationships/customXml" Target="ink/ink374.xml"/><Relationship Id="rId965" Type="http://schemas.openxmlformats.org/officeDocument/2006/relationships/image" Target="media/image482.emf"/><Relationship Id="rId1150" Type="http://schemas.openxmlformats.org/officeDocument/2006/relationships/image" Target="media/image575.emf"/><Relationship Id="rId1388" Type="http://schemas.openxmlformats.org/officeDocument/2006/relationships/image" Target="media/image694.emf"/><Relationship Id="rId1595" Type="http://schemas.openxmlformats.org/officeDocument/2006/relationships/image" Target="media/image799.emf"/><Relationship Id="rId1609" Type="http://schemas.openxmlformats.org/officeDocument/2006/relationships/image" Target="media/image806.emf"/><Relationship Id="rId10" Type="http://schemas.openxmlformats.org/officeDocument/2006/relationships/image" Target="media/image2.emf"/><Relationship Id="rId94" Type="http://schemas.openxmlformats.org/officeDocument/2006/relationships/customXml" Target="ink/ink44.xml"/><Relationship Id="rId397" Type="http://schemas.openxmlformats.org/officeDocument/2006/relationships/image" Target="media/image197.emf"/><Relationship Id="rId520" Type="http://schemas.openxmlformats.org/officeDocument/2006/relationships/customXml" Target="ink/ink256.xml"/><Relationship Id="rId618" Type="http://schemas.openxmlformats.org/officeDocument/2006/relationships/customXml" Target="ink/ink304.xml"/><Relationship Id="rId825" Type="http://schemas.openxmlformats.org/officeDocument/2006/relationships/image" Target="media/image412.emf"/><Relationship Id="rId1248" Type="http://schemas.openxmlformats.org/officeDocument/2006/relationships/image" Target="media/image624.emf"/><Relationship Id="rId1455" Type="http://schemas.openxmlformats.org/officeDocument/2006/relationships/image" Target="media/image728.emf"/><Relationship Id="rId1662" Type="http://schemas.openxmlformats.org/officeDocument/2006/relationships/customXml" Target="ink/ink824.xml"/><Relationship Id="rId257" Type="http://schemas.openxmlformats.org/officeDocument/2006/relationships/image" Target="media/image127.emf"/><Relationship Id="rId464" Type="http://schemas.openxmlformats.org/officeDocument/2006/relationships/customXml" Target="ink/ink228.xml"/><Relationship Id="rId1010" Type="http://schemas.openxmlformats.org/officeDocument/2006/relationships/customXml" Target="ink/ink500.xml"/><Relationship Id="rId1094" Type="http://schemas.openxmlformats.org/officeDocument/2006/relationships/image" Target="media/image547.emf"/><Relationship Id="rId1108" Type="http://schemas.openxmlformats.org/officeDocument/2006/relationships/image" Target="media/image554.emf"/><Relationship Id="rId1315" Type="http://schemas.openxmlformats.org/officeDocument/2006/relationships/customXml" Target="ink/ink652.xml"/><Relationship Id="rId117" Type="http://schemas.openxmlformats.org/officeDocument/2006/relationships/image" Target="media/image56.emf"/><Relationship Id="rId671" Type="http://schemas.openxmlformats.org/officeDocument/2006/relationships/image" Target="media/image335.emf"/><Relationship Id="rId769" Type="http://schemas.openxmlformats.org/officeDocument/2006/relationships/image" Target="media/image384.emf"/><Relationship Id="rId976" Type="http://schemas.openxmlformats.org/officeDocument/2006/relationships/customXml" Target="ink/ink483.xml"/><Relationship Id="rId1399" Type="http://schemas.openxmlformats.org/officeDocument/2006/relationships/image" Target="media/image700.emf"/><Relationship Id="rId324" Type="http://schemas.openxmlformats.org/officeDocument/2006/relationships/customXml" Target="ink/ink158.xml"/><Relationship Id="rId531" Type="http://schemas.openxmlformats.org/officeDocument/2006/relationships/image" Target="media/image264.emf"/><Relationship Id="rId629" Type="http://schemas.openxmlformats.org/officeDocument/2006/relationships/image" Target="media/image314.emf"/><Relationship Id="rId1161" Type="http://schemas.openxmlformats.org/officeDocument/2006/relationships/customXml" Target="ink/ink575.xml"/><Relationship Id="rId1259" Type="http://schemas.openxmlformats.org/officeDocument/2006/relationships/customXml" Target="ink/ink624.xml"/><Relationship Id="rId1466" Type="http://schemas.openxmlformats.org/officeDocument/2006/relationships/image" Target="media/image734.png"/><Relationship Id="rId836" Type="http://schemas.openxmlformats.org/officeDocument/2006/relationships/customXml" Target="ink/ink413.xml"/><Relationship Id="rId1021" Type="http://schemas.openxmlformats.org/officeDocument/2006/relationships/image" Target="media/image510.emf"/><Relationship Id="rId1119" Type="http://schemas.openxmlformats.org/officeDocument/2006/relationships/customXml" Target="ink/ink554.xml"/><Relationship Id="rId1673" Type="http://schemas.openxmlformats.org/officeDocument/2006/relationships/image" Target="media/image838.emf"/><Relationship Id="rId903" Type="http://schemas.openxmlformats.org/officeDocument/2006/relationships/image" Target="media/image451.emf"/><Relationship Id="rId1326" Type="http://schemas.openxmlformats.org/officeDocument/2006/relationships/image" Target="media/image663.emf"/><Relationship Id="rId1533" Type="http://schemas.openxmlformats.org/officeDocument/2006/relationships/image" Target="media/image768.emf"/><Relationship Id="rId32" Type="http://schemas.openxmlformats.org/officeDocument/2006/relationships/image" Target="media/image13.emf"/><Relationship Id="rId1600" Type="http://schemas.openxmlformats.org/officeDocument/2006/relationships/customXml" Target="ink/ink793.xml"/><Relationship Id="rId181" Type="http://schemas.openxmlformats.org/officeDocument/2006/relationships/image" Target="media/image89.emf"/><Relationship Id="rId279" Type="http://schemas.openxmlformats.org/officeDocument/2006/relationships/image" Target="media/image138.emf"/><Relationship Id="rId486" Type="http://schemas.openxmlformats.org/officeDocument/2006/relationships/customXml" Target="ink/ink239.xml"/><Relationship Id="rId693" Type="http://schemas.openxmlformats.org/officeDocument/2006/relationships/image" Target="media/image346.emf"/><Relationship Id="rId139" Type="http://schemas.openxmlformats.org/officeDocument/2006/relationships/customXml" Target="ink/ink66.xml"/><Relationship Id="rId346" Type="http://schemas.openxmlformats.org/officeDocument/2006/relationships/customXml" Target="ink/ink169.xml"/><Relationship Id="rId553" Type="http://schemas.openxmlformats.org/officeDocument/2006/relationships/image" Target="media/image275.emf"/><Relationship Id="rId760" Type="http://schemas.openxmlformats.org/officeDocument/2006/relationships/customXml" Target="ink/ink375.xml"/><Relationship Id="rId998" Type="http://schemas.openxmlformats.org/officeDocument/2006/relationships/customXml" Target="ink/ink494.xml"/><Relationship Id="rId1183" Type="http://schemas.openxmlformats.org/officeDocument/2006/relationships/customXml" Target="ink/ink586.xml"/><Relationship Id="rId1390" Type="http://schemas.openxmlformats.org/officeDocument/2006/relationships/image" Target="media/image695.emf"/><Relationship Id="rId206" Type="http://schemas.openxmlformats.org/officeDocument/2006/relationships/customXml" Target="ink/ink99.xml"/><Relationship Id="rId413" Type="http://schemas.openxmlformats.org/officeDocument/2006/relationships/image" Target="media/image205.emf"/><Relationship Id="rId858" Type="http://schemas.openxmlformats.org/officeDocument/2006/relationships/customXml" Target="ink/ink424.xml"/><Relationship Id="rId1043" Type="http://schemas.openxmlformats.org/officeDocument/2006/relationships/image" Target="media/image521.emf"/><Relationship Id="rId1488" Type="http://schemas.openxmlformats.org/officeDocument/2006/relationships/customXml" Target="ink/ink737.xml"/><Relationship Id="rId1695" Type="http://schemas.openxmlformats.org/officeDocument/2006/relationships/image" Target="media/image849.emf"/><Relationship Id="rId620" Type="http://schemas.openxmlformats.org/officeDocument/2006/relationships/customXml" Target="ink/ink305.xml"/><Relationship Id="rId718" Type="http://schemas.openxmlformats.org/officeDocument/2006/relationships/customXml" Target="ink/ink354.xml"/><Relationship Id="rId925" Type="http://schemas.openxmlformats.org/officeDocument/2006/relationships/image" Target="media/image462.emf"/><Relationship Id="rId1250" Type="http://schemas.openxmlformats.org/officeDocument/2006/relationships/image" Target="media/image625.emf"/><Relationship Id="rId1348" Type="http://schemas.openxmlformats.org/officeDocument/2006/relationships/image" Target="media/image674.emf"/><Relationship Id="rId1555" Type="http://schemas.openxmlformats.org/officeDocument/2006/relationships/image" Target="media/image779.emf"/><Relationship Id="rId1110" Type="http://schemas.openxmlformats.org/officeDocument/2006/relationships/image" Target="media/image555.emf"/><Relationship Id="rId1208" Type="http://schemas.openxmlformats.org/officeDocument/2006/relationships/image" Target="media/image604.emf"/><Relationship Id="rId1415" Type="http://schemas.openxmlformats.org/officeDocument/2006/relationships/image" Target="media/image708.emf"/><Relationship Id="rId54" Type="http://schemas.openxmlformats.org/officeDocument/2006/relationships/image" Target="media/image24.emf"/><Relationship Id="rId1622" Type="http://schemas.openxmlformats.org/officeDocument/2006/relationships/customXml" Target="ink/ink804.xml"/><Relationship Id="rId270" Type="http://schemas.openxmlformats.org/officeDocument/2006/relationships/customXml" Target="ink/ink131.xml"/><Relationship Id="rId130" Type="http://schemas.openxmlformats.org/officeDocument/2006/relationships/customXml" Target="ink/ink62.xml"/><Relationship Id="rId368" Type="http://schemas.openxmlformats.org/officeDocument/2006/relationships/customXml" Target="ink/ink180.xml"/><Relationship Id="rId575" Type="http://schemas.openxmlformats.org/officeDocument/2006/relationships/image" Target="media/image286.emf"/><Relationship Id="rId782" Type="http://schemas.openxmlformats.org/officeDocument/2006/relationships/customXml" Target="ink/ink386.xml"/><Relationship Id="rId228" Type="http://schemas.openxmlformats.org/officeDocument/2006/relationships/customXml" Target="ink/ink110.xml"/><Relationship Id="rId435" Type="http://schemas.openxmlformats.org/officeDocument/2006/relationships/image" Target="media/image216.emf"/><Relationship Id="rId642" Type="http://schemas.openxmlformats.org/officeDocument/2006/relationships/customXml" Target="ink/ink316.xml"/><Relationship Id="rId1065" Type="http://schemas.openxmlformats.org/officeDocument/2006/relationships/image" Target="media/image532.emf"/><Relationship Id="rId1272" Type="http://schemas.openxmlformats.org/officeDocument/2006/relationships/image" Target="media/image636.emf"/><Relationship Id="rId502" Type="http://schemas.openxmlformats.org/officeDocument/2006/relationships/customXml" Target="ink/ink247.xml"/><Relationship Id="rId947" Type="http://schemas.openxmlformats.org/officeDocument/2006/relationships/image" Target="media/image473.emf"/><Relationship Id="rId1132" Type="http://schemas.openxmlformats.org/officeDocument/2006/relationships/image" Target="media/image566.emf"/><Relationship Id="rId1577" Type="http://schemas.openxmlformats.org/officeDocument/2006/relationships/image" Target="media/image790.emf"/><Relationship Id="rId76" Type="http://schemas.openxmlformats.org/officeDocument/2006/relationships/image" Target="media/image35.emf"/><Relationship Id="rId807" Type="http://schemas.openxmlformats.org/officeDocument/2006/relationships/image" Target="media/image403.emf"/><Relationship Id="rId1437" Type="http://schemas.openxmlformats.org/officeDocument/2006/relationships/image" Target="media/image719.emf"/><Relationship Id="rId1644" Type="http://schemas.openxmlformats.org/officeDocument/2006/relationships/customXml" Target="ink/ink815.xml"/><Relationship Id="rId1504" Type="http://schemas.openxmlformats.org/officeDocument/2006/relationships/customXml" Target="ink/ink745.xml"/><Relationship Id="rId1711" Type="http://schemas.openxmlformats.org/officeDocument/2006/relationships/image" Target="media/image857.emf"/><Relationship Id="rId292" Type="http://schemas.openxmlformats.org/officeDocument/2006/relationships/customXml" Target="ink/ink142.xml"/><Relationship Id="rId597" Type="http://schemas.openxmlformats.org/officeDocument/2006/relationships/image" Target="media/image298.emf"/><Relationship Id="rId152" Type="http://schemas.openxmlformats.org/officeDocument/2006/relationships/image" Target="media/image74.emf"/><Relationship Id="rId457" Type="http://schemas.openxmlformats.org/officeDocument/2006/relationships/image" Target="media/image227.emf"/><Relationship Id="rId1087" Type="http://schemas.openxmlformats.org/officeDocument/2006/relationships/customXml" Target="ink/ink538.xml"/><Relationship Id="rId1294" Type="http://schemas.openxmlformats.org/officeDocument/2006/relationships/image" Target="media/image647.emf"/><Relationship Id="rId664" Type="http://schemas.openxmlformats.org/officeDocument/2006/relationships/customXml" Target="ink/ink327.xml"/><Relationship Id="rId871" Type="http://schemas.openxmlformats.org/officeDocument/2006/relationships/image" Target="media/image435.emf"/><Relationship Id="rId969" Type="http://schemas.openxmlformats.org/officeDocument/2006/relationships/image" Target="media/image484.emf"/><Relationship Id="rId1599" Type="http://schemas.openxmlformats.org/officeDocument/2006/relationships/image" Target="media/image801.emf"/><Relationship Id="rId317" Type="http://schemas.openxmlformats.org/officeDocument/2006/relationships/image" Target="media/image157.emf"/><Relationship Id="rId524" Type="http://schemas.openxmlformats.org/officeDocument/2006/relationships/customXml" Target="ink/ink258.xml"/><Relationship Id="rId731" Type="http://schemas.openxmlformats.org/officeDocument/2006/relationships/image" Target="media/image365.emf"/><Relationship Id="rId1154" Type="http://schemas.openxmlformats.org/officeDocument/2006/relationships/image" Target="media/image577.emf"/><Relationship Id="rId1361" Type="http://schemas.openxmlformats.org/officeDocument/2006/relationships/customXml" Target="ink/ink675.xml"/><Relationship Id="rId1459" Type="http://schemas.openxmlformats.org/officeDocument/2006/relationships/image" Target="media/image730.emf"/><Relationship Id="rId98" Type="http://schemas.openxmlformats.org/officeDocument/2006/relationships/customXml" Target="ink/ink46.xml"/><Relationship Id="rId829" Type="http://schemas.openxmlformats.org/officeDocument/2006/relationships/image" Target="media/image414.emf"/><Relationship Id="rId1014" Type="http://schemas.openxmlformats.org/officeDocument/2006/relationships/customXml" Target="ink/ink502.xml"/><Relationship Id="rId1221" Type="http://schemas.openxmlformats.org/officeDocument/2006/relationships/customXml" Target="ink/ink605.xml"/><Relationship Id="rId1666" Type="http://schemas.openxmlformats.org/officeDocument/2006/relationships/customXml" Target="ink/ink826.xml"/><Relationship Id="rId1319" Type="http://schemas.openxmlformats.org/officeDocument/2006/relationships/customXml" Target="ink/ink654.xml"/><Relationship Id="rId1526" Type="http://schemas.openxmlformats.org/officeDocument/2006/relationships/customXml" Target="ink/ink756.xml"/><Relationship Id="rId25" Type="http://schemas.openxmlformats.org/officeDocument/2006/relationships/customXml" Target="ink/ink10.xml"/><Relationship Id="rId174" Type="http://schemas.openxmlformats.org/officeDocument/2006/relationships/image" Target="media/image85.emf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38.xml"/><Relationship Id="rId893" Type="http://schemas.openxmlformats.org/officeDocument/2006/relationships/image" Target="media/image446.emf"/><Relationship Id="rId339" Type="http://schemas.openxmlformats.org/officeDocument/2006/relationships/image" Target="media/image168.emf"/><Relationship Id="rId546" Type="http://schemas.openxmlformats.org/officeDocument/2006/relationships/customXml" Target="ink/ink269.xml"/><Relationship Id="rId753" Type="http://schemas.openxmlformats.org/officeDocument/2006/relationships/image" Target="media/image376.emf"/><Relationship Id="rId1176" Type="http://schemas.openxmlformats.org/officeDocument/2006/relationships/image" Target="media/image588.emf"/><Relationship Id="rId1383" Type="http://schemas.openxmlformats.org/officeDocument/2006/relationships/customXml" Target="ink/ink686.xml"/><Relationship Id="rId101" Type="http://schemas.openxmlformats.org/officeDocument/2006/relationships/image" Target="media/image48.emf"/><Relationship Id="rId406" Type="http://schemas.openxmlformats.org/officeDocument/2006/relationships/customXml" Target="ink/ink199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customXml" Target="ink/ink616.xml"/><Relationship Id="rId1590" Type="http://schemas.openxmlformats.org/officeDocument/2006/relationships/customXml" Target="ink/ink788.xml"/><Relationship Id="rId1688" Type="http://schemas.openxmlformats.org/officeDocument/2006/relationships/customXml" Target="ink/ink837.xml"/><Relationship Id="rId613" Type="http://schemas.openxmlformats.org/officeDocument/2006/relationships/image" Target="media/image306.emf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1450" Type="http://schemas.openxmlformats.org/officeDocument/2006/relationships/customXml" Target="ink/ink719.xml"/><Relationship Id="rId1548" Type="http://schemas.openxmlformats.org/officeDocument/2006/relationships/customXml" Target="ink/ink76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xvanmaarseveen802\AppData\Local\Chemistry%20Add-in%20for%20Word\Chemistry%20Gallery\Chem4Word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05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44 9030,'-70'9'5289,"34"-3"-129,3-8-1161,6 6-4257,11 13 129,12 1-129,12-5 129,18-5 0,19-7 0,13-2 129,15-10-258,9-6 516,7-4-387,3 1 258,-5 2-129,-11 1 0,-14 7 129,-13 10 0,-17 5 129,-13 12-258,-13 6 258,-6 5-258,0 3 129,-2 5-129,2-2 258,7 2-258,17-3 129,16-4 0,14-3-129,22-5 129,16-5 0,13-4 0,13-4-258,4-2 0,2 5-1419,-12-10-3354,-6-1-387,-16-3-129,-19-11-516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5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64 3225,'10'-21'4515,"-10"21"-129,0-10-2064,-5-1-1161,5 11-516,-12-7 0,3 7-129,-3 0-258,-1 4 0,-5 4 0,2 1 258,-2 0-258,4 6 129,0-1-129,8 2 129,1-1-258,5 1 129,9-4-258,7 1 129,4-3-129,5-3 129,2-6-258,2-1 129,-1-3-129,-3-11 0,-4-1 0,-6-1 0,-6-6 0,-5 4 129,-4-1 0,-7 1 129,-5 2-129,-1 7 129,-2-1 0,-1 6-129,1 4 0,2 0 0,6 6-258,7-6-129,-3 16-387,3-16-774,9 9-1806,6-6-1419,1-3-258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7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12513,'0'41'5547,"0"0"-258,-2 4-387,-2 7-5160,5 14-129,4 3 0,9 2 0,-1-8-129,5 3-129,-6-18-774,8-2-3612,-9-8-129,-5-12-387,-5-11-258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21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74 9933,'-7'11'5547,"2"14"-387,1 1-129,2 0-4902,0 8-129,1 5 129,1-2-258,0-5 258,1-6-129,-1-7-129,3-6 129,-3-13 0,0 0-258,0-22 129,0-9 0,-1-10-258,0-6 258,0-1-258,1 0 129,4 7 129,5 5 129,0 9 0,4 11 0,5 12 129,-3 4 0,5 1-129,-1 6 129,-1 2 129,2 7-129,1 1 0,-1-2 0,1 3 0,1-1 0,1 1 0,-1-1 0,1 1 0,-2-10-129,1-4 0,-3-1-129,-1-3 129,-3 0 0,-3-5 0,-3-1-129,-3-4 129,-6 10 0,0 0-129,8-7 0,-8 7-387,0 0-774,0 0-3354,0 0-516,0 0-129,0 0-516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21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341 89 5676,'-2'-15'4773,"2"15"-129,0 0-1032,-2-19-3225,2 19 129,-5-20 258,5 20-129,-18-19 387,4 14-258,-9-5-129,2 10 0,-7 0 0,0 4-387,-3 8 0,0 9 129,-2 4-258,4 9 129,1 6-258,8 2 258,4-2-258,7 2 0,8-3 0,3-5 0,16-6 0,4-9-129,9-6 0,4-7-129,4-6 0,-1-9-258,-2-8 129,-5-15-258,-5-5 387,-7-5 0,-6-1 129,-6-1 258,-7 6 129,0 7 129,-1 3 387,-2 16-258,3 12-129,0 0 129,-5 19-129,5 7-129,4 6-258,2 4 129,4 4-516,2-4-129,10 5-903,-6-13-3870,8-9 0,0-10-387,1-9-258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20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31-1 5676,'-13'-12'5547,"5"12"-129,8 0-516,-6 31-2064,3-2-2580,3 14-129,0 13 0,5 12 129,1 9-258,1 7 129,2 1-258,1-5 129,2-3-387,-1-15-387,6-3-1548,-4-23-2709,0-21-258,1-14-516,-2-10 259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37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2200 278 3999,'-29'-84'5418,"14"49"-258,-2-2-258,-4 4-2709,-5 13-1548,-10 4-258,-6 2-387,-9 4 129,-9 1-129,-9 3 129,-6-1 0,-8 3-129,-4 4 129,0 2-129,-4 7 129,2 6 0,-4 6 129,-6 15 0,-1 10-129,-8 15 129,-2 18 129,-6 10 0,4 11-258,3 12 0,12 9 129,9 6-129,11 7 129,12 5 0,15-4-258,12 2 258,12 6-129,6 3 0,9-2 0,8-2 0,7-8 0,16-5-129,14-3 129,12-13-129,18-14 129,19-19-129,17-11 0,17-23 0,16-15-129,13-25 129,10-16-129,7-25 129,-3-16-258,2-20 129,-2-16 0,-10-17 0,-3-18 0,-6-11 0,-9-11 129,-7-10-129,-7-12 129,-13 1 0,-14 4 0,-16 9 129,-18 13 0,-24 9 0,-24 13-387,-23 25 0,-33 13-903,-18 17-3999,-29 13-129,-18 6-258,-12 3-387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8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1021 11352,'-54'17'5547,"53"-25"-387,18-17-258,16-13-5031,29-6 129,24-12 129,23-10 258,22-14 0,23 0 0,13-8-258,15 3 129,12 2-258,-1 1 129,-3 8-258,-12 11 0,-23 8-129,-23 12 258,-28 11-129,-29 12 129,-30 8-129,-26 8 0,-19 4-258,-22 9-387,-1 5-4515,-11-1 0,-4-2-258,4-3-774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7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30 9030,'-5'-11'4257,"-14"3"129,5 8-129,-8 0-5160,0 16 258,-3 6 645,-2 0 774,7 16 645,-7-11-387,12 11 0,2-8-387,11 4-129,4-14-387,13-7-387,11-12-258,2-11-258,12-8-258,-9-20-258,9 8 0,-13-19 129,3 12 516,-13-1 387,-5 9 258,-6 15 387,-6 4 387,0 19 258,-5 0 258,5 19-258,-2-2-258,4 6-387,6-6 0,7-5-516,6 1-903,-6-17-3612,8-6-387,3-19-387,-4-12-129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6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20 179 13158,'-7'57'5805,"7"-25"-129,3 2-645,-1-4-5031,9 1-258,1 4 129,1-9 0,-2-8 258,-2-9-258,-9-9-129,0-9 258,-4-12-258,-6-6 129,-3-10 0,0-3 129,-1-7-258,4 3 129,2 3-129,6 5 129,2 8 129,6 1-129,9 9 129,2-1-387,8 15-387,-5-16-1677,12 11-2451,1 2-516,0-4-387,-1 6-258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6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1 239 10836,'14'0'5289,"-5"0"-387,4 0 129,2 0-5160,4 0-516,2-8 0,10-8 129,-3-8 129,2-3 129,-9-8-129,-2 5-129,-12-3 129,-6 5 129,-6 7 258,-15 8 129,-3 10 129,-7 6 0,1 14 129,-3 5 129,9 14 129,-1-1 129,8 10-387,2 1 129,11-1-258,3-4-129,5-3 0,9-5-129,4-17-774,19-9-4257,-2-11 129,4-22-516,5-6-516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6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12255,'-4'64'5547,"7"-33"-258,9-1-258,9-4-5160,3 3-129,7 4 0,1-8-258,4-6-129,-8-13-1290,3 2-3096,-8-4-258,-6-4-387,-7-7-258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5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8 4644,'-40'-9'4773,"18"11"-258,7 6-516,-1 13-3741,2 4 0,2 3 0,2 2-129,4 0 129,2 0-129,4 0 0,6-5 0,7-7-387,10 0-258,6-13-1032,10 2-1677,5-3-1548,1-8-129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5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-2 627 11223,'4'-41'5547,"9"11"-387,6-2 0,10-9-5160,3-8-258,13-4 0,1-13-258,10 2-258,-5-8-1290,3 12-2967,-12 10-129,-11 9-516,-9 13-129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5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9546,'9'-4'5547,"2"22"-645,-2 8 0,-3 11-4902,8 14-129,0 15 129,2 9 258,4 10-129,-2 4 0,2 3 0,-5-1-129,-2-10-129,-2-5-258,-8-22-1032,5-15-3354,-8-15-129,0-24-516,-10-16-258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20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0 6708,'-51'0'5160,"23"3"-129,-2 7-387,-6-3-3870,8 17-387,0 3-129,6 10 129,0-3 0,6 6-129,4 1 0,5 0 258,7 0-387,8 0 0,10-10-129,8-4 0,6-5 0,3-6 0,4-9 129,0-7-129,-2-13-129,-5-6 129,-5-9 0,-8-7 0,-7-4 0,-8-8 0,-4 7-129,-9 3 129,-6 4 0,-1 2-129,-1 9 0,-2 1-645,9 19-774,-6-7-3096,16 9-645,0-17-129,9 7-387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20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48 119 5160,'-16'0'5289,"3"12"-129,11 2-258,2 11-4128,0 1 0,9 15 0,-6 0 0,10 14-129,-6 1 0,6 7-387,-5 2 0,1 2 0,-2-6-129,1-4-129,-4-9 129,-1-7 0,0-13-129,-2-6 0,-1-22 0,0 0-129,1-31 129,-1-8-129,-2-17 0,-4-13 0,-1-10 129,-2-7-129,1 3 0,0-2 0,2 9 0,-1 5 129,6 19 0,1 7 0,1 13 0,8 9 0,1 9 0,4 8 0,5 8 0,6 13 0,0 4 0,4 11 0,1 2 0,0 9 0,0 5-129,-6 3 258,-6-3-258,-7-2 258,-8 2-129,-5-7-129,-14-2 258,-6-9-129,-8-11 129,-4-8-129,-4-9 0,-2-5-129,2-10 0,0-7 0,10 0-516,1-6 129,18 11-1032,2-4-3354,14 4-258,11 3-516,9 0 129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19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8901,'21'-5'5289,"-10"5"-258,-2-2-258,3-4-4902,0 6-387,9 0-387,-4-7-2064,9 0-1935,2-3-258,1-1-258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19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7998,'14'40'5289,"-9"-15"-129,-1 1-387,4 11-4128,-7-2-258,5 7 129,-3-3-129,2 1-129,-1-7-129,0-3-129,-4-5 258,2-4-258,-2-12 0,0-9-129,0-14-129,0-16 129,0-7 0,0-16-129,2 2-258,5-5 258,4 5 0,4 3 129,2 14 0,2 8 129,-2 13 129,3 15 258,-4 7-129,-1 15 258,-4 7-129,-1 9 0,-4 4-129,1 10 0,-1-4-129,-1-1 0,0-1-258,0-6-258,4-5-645,-5-16-3741,8-11-516,0-10-387,2-16-129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18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0 7998,'0'0'5031,"0"0"-258,-14 10-129,-5 15-4902,0 8 258,1 5 129,2 5 129,-2-5 129,6 5-129,1-1 0,9-1-129,2-6 129,7-6-258,7-5 129,8-7-129,3-7 129,5-7-129,1-10-129,0-12 129,1-6-129,-7-8 0,-7-6-129,-8-7 258,-10 3-129,-5-1 0,-10 7 129,-9 4-129,-2 6 129,-2 4-129,7 11-516,-3-4-903,16 15-1548,8 1-1677,-4-12-516,15 6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18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48 2451,'0'-12'4386,"0"12"0,0 0 0,8 3-3870,-8-3 129,3 20 0,-2-10 387,5 16-129,-4-6 0,6 12-129,-6-2-129,6 13 129,-6-8-387,4 11-129,-5-9 0,4-5-129,-4-3-129,1-6 0,1-7 129,-3-16-258,0 0 129,0 0 0,9-26-258,-7-5 129,4-9 0,-1-8 0,6-5 0,-2-3-129,7 6 129,-2 4 0,3 12 129,-2 4-129,2 14 129,-4 8 0,0 11 129,0 15 0,-4 5 0,0 10 0,-3 7-129,2 5 258,-1 5-258,1 1-129,1-2 129,0-10-258,3 0-645,-7-15-1806,6-5-2193,1-8-387,1-13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8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335 47 11868,'-27'-31'5160,"7"23"-516,-5 2 129,-7 4-4773,2 4-129,-3 6 258,2 3 0,4 4 0,4-2 129,6 5-129,5-1 0,10 0-129,4 0 0,14 3 0,2-3 129,5-2 0,4 2-129,5 0 0,0 3 129,2 2-129,-4 3 129,-1 0 0,-5 5-129,-5 1 129,-6 3 0,-9-3 129,-6-3-258,-11 1 0,-6-6 0,-7-1 129,-4-8 0,-2-6-129,-4-6 129,1-2-258,3-10 129,0-7 0,6-2-258,2-7-258,10 8-645,-10-6-3999,16 7 129,1 0-645,7 17-129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8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93 9546,'0'0'5289,"8"14"-258,-3-4-129,-5-10-4386,18 22 0,-2-13-129,5 1 0,0-6-129,5-4 0,2-2-258,-3-8 0,-1-8-129,-8-5-258,-4 2 129,-8-5 0,-5 2 258,-11 6 0,-7 3 129,-8 9 0,-5 6 129,1 10 0,-3 5 0,2 15 0,1 4-129,5 7 129,4 3-258,9 3 129,7 1-129,6-5-129,13 1-387,6-16-903,12 2-3612,4-11 0,8-8-516,5-10-387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5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45 1419,'7'-30'4257,"-7"30"258,0-16-258,0 16-3612,0 0-258,0 0 258,-1 14-129,-1 5 129,2 15-258,-4 3 129,4 12 0,-7 6-129,4 2-387,0 1-129,0-4-258,3-2-774,0-15-774,4-12-2580,4-6-387,1-17 258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8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0 7611,'0'13'5418,"-4"11"0,-3 9-516,-2 16-2580,0 4-2193,0 14 129,2 5-129,3 2 129,1-4-129,1-7 0,2-8-516,0-17-258,9-3-2451,-2-28-1806,7-9-387,-1-25-258,1-10-258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7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33 5547,'8'-12'5160,"-8"12"-387,9 5-129,-5 6-3870,-4 1 0,2 12 129,-2-5 0,0 9-129,-4-2-129,4 6-129,-2-2-258,2-3-129,2-5-129,8-8 0,5-6-129,4-8 0,4-8-129,2-16 0,4-7-129,-6-11-129,3 5 129,-8-1 129,-4 2 258,-6 5-129,-4 9 258,-4 12 129,0 10 129,-9 16 387,-2 8-387,4 9 0,-2 4-129,4 10 129,1-2-258,4 2 129,5-2-387,5-12-387,9 1-645,-6-10-3741,11-13 0,0-11-645,-2-14-129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7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60 1032,'2'-24'4902,"-2"16"387,-7-3-387,-4-2-1806,0 13-1290,-13-2-387,4 4-387,-10 3-258,1 11 0,-2-2-129,0 9-258,1 1 0,5 2-129,4 4 0,5 0-129,5 0 0,8 2-258,6-3-258,8-10-774,16 2-3870,2-10-129,11-3-258,2-7-516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7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54 155 8256,'9'-3'5160,"0"3"0,-1 0-387,-1 0-4386,7 0-129,4 4 0,7-2 258,1-2-387,2-2 0,0-5-258,-3-5-129,-1-3 0,-11-4-129,-4-3 258,-9-2 0,-9 5 0,-8 1 258,-6 6 0,-4 6 129,-4 4 0,0 8 258,-4 8-129,5 11 0,2 3-129,3 10 0,6-1 0,5 6-129,6 0 0,8-1-129,14 1-258,7-4 0,9-3-516,-1-16-2322,9-1-1935,2-8-258,1-8-387,-3-7-129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6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8256,'3'12'5289,"-3"12"-129,-2 8-387,-6 7-4515,5 15 0,-1 5 129,3 8 0,1 1-129,0 3 0,0-9-387,2-4 0,2-6-258,-2-19-645,10-7-3354,-5-16-774,1-10 0,0-22-645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6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40 8514,'-12'-28'5289,"-1"20"-258,-2 3-387,1 5-4386,-5 5 0,1 10-129,-1 6 0,4 10 258,-3 1-258,8 7 0,3 3-129,6 0 0,3-1-129,10-3 258,6-8-258,4-7 258,4-7-258,2-11 129,0-6-129,-3-18-258,-1-9 258,-7-11 0,-6-3 129,-6-4-129,-5 3 129,-9 1 0,-4 6 0,-6 9 129,-1 8-129,0 8-129,2 8-258,0 0-774,18 3-3483,-9 3-258,9-3-516,7 11-129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6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8385,'7'37'5031,"-6"-12"-387,0 0-1548,-1 7-2838,1 3 0,1-1 258,-2-8-129,3-1-129,-2-11 0,0-1 129,-1-13-258,0 0 0,0-17 0,0-8-258,0-8 258,0-4-258,0 0 0,2-4 0,3 2 0,0 7 0,6 8 0,0 9 129,1 11 0,1 4 129,-1 11 0,2 5 0,-1 5 0,0 6 129,-2 1 0,0 2 0,-1-1 0,0-3-129,-1-3 0,-2-4-129,-2-4 129,-5-15-129,8 6-258,-6-13-129,3-13 258,-1-8-258,3 0 129,0-4 129,2 1-129,0 0 0,2 8 258,0 9 129,0 8 0,2 7 129,-1 13-129,-1 9 129,2 5 0,-1 6 0,-1 1 129,1 1-258,-2 2-129,-1-4-129,3-2-387,-5-13-903,6 0-3354,1-10-258,4-6-516,0-5-258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5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7353,'0'0'5160,"2"10"129,1 9-387,-2-3-3741,2 11-1032,-1-2 129,3 4 258,-1-3-387,2 1 129,-3-7-129,2-5 0,-2-4 0,-3-11-129,0 0 0,0-22-129,-4-7 129,-3-7 0,1-3 0,0 0-129,1 0 129,1 3 0,4 10 0,0 3-129,12 13 0,6 4-129,9 6-645,-1 0-774,12 0-3354,4 5-129,4-3-516,2 4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4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80 8127,'0'0'5160,"7"9"-258,-7-9 0,13 13-4773,-3-4-129,6 3 129,2-1 129,7-3-129,1-5-129,2-3-129,0-2-129,-5-11-129,0 0-258,-13-10-129,-3 1 129,-11-2 129,-9 5 258,-7 3 129,-7 6 258,-2 8 129,-4 2 129,4 15 258,-1 4 129,7 11-129,1 5-258,8 4 0,4 0 0,10 4-129,4-3-129,12-4-258,8-3-258,6-16-516,16 3-2709,-2-19-1419,1-1-258,-1-11-516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4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2 179 5289,'-10'-13'5031,"10"13"-258,9-2-258,10 2-4257,-1 3-129,9 4 129,2-6-129,7 2 258,1-3-387,1-3 0,-2-8 0,-3-6 0,-6-2-129,-5-7 129,-8-1-129,-3 4 258,-8 1 0,2 3 129,-5 5 0,0 14 0,0 0 387,-3 14-258,-2 11 129,3 12-258,-2 3 129,2 11-129,-2 4 0,3 0 129,1 1-387,0-6 129,0-9-129,2-11 0,1-9 0,-3-21-129,0 0-129,7-15 0,-3-17 0,-1-9 0,4 0 0,-1-3-129,3 7 129,0 2 129,2 13 129,-2 10 0,0 11 129,3 9 129,-4 10 0,2 10 129,-4-1-129,5 8 0,-4 0 0,2 3 0,0-5-258,1-2-387,3-4 0,-4-16-774,8 0-3741,-2-11-129,0-7-516,-2-15-258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3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8 117 7611,'0'0'5418,"15"1"-645,2 5-129,6 0-4644,5 4-258,3 1 129,6-1 129,2-4-129,1-5-129,-5-4 0,-6-4 129,-6-9-129,-8-3 0,-10-5 0,-6 0 258,-12 3-129,-9-1 387,-7 7 0,-5 1 258,-2 10 129,-5 4-129,5 10 129,0 9-129,5 13 0,2-1 0,11 12-129,3 2-129,10 7 129,5-6-129,11 2 0,12-8 0,12-6-129,14-4-516,11-17-774,17-4-3870,13-9-387,13-11-387,7-11-387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4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40 4773,'0'-31'5031,"-2"19"-387,2 12-129,0 0-4386,0 0 387,-1 16-258,0 9 129,1 8-129,1 13 0,3 9 0,1 11-258,2 0-258,3 4-387,-2-10-258,4 1-1032,-7-11-2838,-3-21 0,0-10-387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3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30 2709,'0'0'4515,"-7"-10"-258,7 10 0,-21 7-3870,3-1 0,2 8 0,-4-4 258,4 10-129,-4-4 258,7 8-387,2-2 0,6 2 0,3 3-258,5 2 129,7-5-129,8-2 129,6-4-129,5-6 0,-1-7-129,3-3 0,-3-8-129,-1-13 0,-5-7 129,-8-7-258,-8-2 129,-6-3 0,-4 2 258,-9 1-129,-6 5 129,-3 8-129,-1 8 0,1 6-129,4 8-258,-1-1-1161,10 1-3096,8 9-129,1-9-645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3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305 75 9159,'5'-37'5418,"-12"23"-129,-3 3-387,-6 2-4773,-4 9 0,-3 1-129,0 11 129,-3 5 0,1 7 0,2 6-129,3 6 0,6 1 0,7 0 0,7-1-129,4-4 0,13-8 0,3-12-129,7-7-129,2-10 0,1-9 0,-3-14-129,0-3 129,-7-6 129,-5 4 258,-3 1 0,-7 8 129,-3 11 129,-2 13 129,0 0 129,-5 23-129,4 12 129,-1 8-387,2 14 129,2 9-129,4 9 0,2 3 129,1 2-258,0 0 0,0-2 129,-4-9 0,-1-11-129,-6-8 129,-10-14 129,-11-13-258,-10-10-129,-9-13-258,-8-13-645,1-8-3999,-8-8-129,2-6-645,3-2-258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2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84 9159,'4'26'5418,"-4"-12"-129,0-2-258,-7 1-4644,5 2-258,0 1-129,0-4 0,2 1-129,0-13 0,9 13-258,-9-13-129,17-15 129,-10-7-129,6-4 129,-4-5 129,3 2 0,-3-1 0,0 2 258,1 9 0,0 5 129,1 10 129,1 4 0,3 10 0,-2 5 0,4 4 0,-4 6 0,1 3 0,-1 0-258,-3 4 129,3 5-387,-3-5-129,5 7-1290,-3-6-3225,4-9-258,2-5-387,2-8-129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2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15-4 5160,'-10'-2'4128,"1"2"-1032,9 0-2580,6 26-5289,2-11-774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2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0 129,'45'41'3354,"-30"-22"2064,-10 3 0,-4 4-774,-3-8-2064,3 13-1161,-1-3-774,3 5-387,1 4-645,0-11-516,11 1-3870,-5-7-258,-3-15-516,1-5-129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2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89 8385,'-31'-47'5031,"31"34"-258,9-1-387,7 6-5418,12-2-258,20 17-1806,-1 3-1677,8-2-258,3 6 0,-3 8 2710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1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87-2 7740,'-20'-5'5547,"7"16"-387,-2 11-258,0 6-4644,3 12-258,4 12 0,4 8-258,5 4-129,2-7-645,10 10-1161,-6-14-2838,3-13-129,-1-9-387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1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 32 6837,'-18'-24'5289,"3"19"-258,-6 2-258,-4 3-4257,0 8-387,-2 11 129,1 7 0,2 2-129,4 6 0,5 4-129,6-1 129,9 2-387,3-5 129,14 0-129,5-13-129,10 1-645,-2-18-774,11-4-3096,0-4-258,0-14-258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1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8127,'0'0'4644,"0"0"-258,0 0-1677,6 3-2580,10 6-258,4 1 387,9 3-258,3 0 258,4 2-258,2 0 129,5 0-258,0-3 129,-1-3 0,-2-4 0,-5-4-129,-1-1 129,-6 0-129,-6-6 129,-4-7 0,-7-3-129,-4 2 129,-7-1 0,-5 4 129,-10 3-129,-7 4 129,-8 4 129,-2 10-129,-6 7 129,3 7 0,0 2 0,6 6-129,4-2 258,11 7-258,8-5-129,6-2 0,16 4-516,2-7-387,17 2-3612,3-3-387,3-13-387,5-5 129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3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10062,'13'53'5289,"-8"-20"-516,5-4-1032,-3 13-4257,8 10 129,0 1 0,4-4 387,-1-11-129,-2-1 0,-4-13-774,2 3-2451,-4-13-1419,-10-14-387,14 0-387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1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5547,'6'-13'5418,"-6"13"-387,0 0 0,0 13-2838,0 15-2064,-2 12 129,2 11 0,0 5 0,2 6-258,4 5-129,-3-1-258,6 1-387,-5-18-645,8-5-3354,-4-14-516,-6-17-258,-2-13 258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0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41 3483,'6'-13'4773,"-13"11"258,-9 0-129,-4-3-3612,-3 14-387,-8-1-129,5 16 0,-7-4 0,9 7-258,-1-1-129,8 5-258,4-2 0,11 0 129,2-1-258,13-2 129,7-6-129,6-6 129,6-3-258,1-5 129,3-6-129,-2-6 129,-4-7-129,-6-13 0,-6-2 129,-9-2-129,-8-5 129,-4-3 0,-9-1 0,-3 6 0,-2 4-129,-3 5 129,6 9-258,-3 5-258,17 10-1032,-15 5-2838,15-5-774,6 11-258,8-8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0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0 139 9030,'14'-1'5031,"-7"1"0,-7 0-516,6 13-3999,-3 0-516,4 5 0,0 3 129,-1 3 0,2-3-129,-3-1 258,1-1-129,-2-8 0,0 3 0,-4-14 129,0 0-129,0 0 129,3-16-129,-3-6 0,0-10 0,1-1-129,1-6 0,-1 3-129,2 2 0,0 4 0,0 6 0,3 6-129,0 8 129,4 4-129,3-1 0,7 7-258,3-7 0,7 12-516,-5-5-903,8 9-2838,-4 8-258,-3 3-645,-4 3 517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00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12 187 7224,'10'-7'4644,"-10"7"-387,0 0-1161,-4 16-3096,1 10 0,3 7 387,-3 2 0,3 8 129,0-2-129,0 3 0,0-4-129,3 1 258,-3-7-258,3-6 0,-3-8 0,1-5 0,-1-2-129,0-13 258,0 10-258,0-10 0,-4-22 129,3-5-258,-3-13 129,2-10-129,-2-9 129,2-11-258,2 2 129,0 0 0,2 10-258,4 9 129,1 8 0,1 9 0,2 11-129,1 10 129,-1 8 0,4 3 129,2 8 0,0 5-129,3 11 258,1 4-129,-1 7 129,-1 0-129,-4 2 0,-4 5 0,-6-6 129,-4 0 0,-6-10 0,-6-4 129,-7-9-129,0-4 0,-3-9-129,-2-11 0,4-6-129,0-12-387,11 5-258,-4-11-1032,13 9-2064,9-2-1032,4-1-516,9 7 129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59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3870,'0'0'4257,"0"0"-258,7 7-2580,-7-7-387,13 12 129,-13-12-129,18 24 0,-10-11-258,4 10-129,-4-2-129,1 9 0,-5-4-258,-1 6 129,-3-2-258,-3 1 129,-3-4-387,-2-5-258,2 4-1806,0-11-2322,-1-10-129,7-5-516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7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73 11481,'2'-10'5547,"-2"-2"-387,0 12-258,0 0-4902,-1 16 0,0 5 0,1 3 0,0 8 0,3 3 129,5-3-129,2-4 0,3-2-129,3-7 258,4-8-258,0-11 129,1-12-129,-2-13 129,0-8-129,-3-7 258,-2-3-387,-4 1 258,-3 6 0,-3 7 0,-2 6 129,0 11 0,-2 12 0,0 9-129,-1 10 387,0 8-387,1 4 258,0 8-129,1 10 0,5 5-129,5 5 129,2 1-129,2 6-129,1 1 258,-2-4 0,-1-3-129,-3-8 129,-4-6 0,-6-10 0,-6-8 0,-9-9 0,-7-11-129,-9-7 0,-5-4 129,-5-14-387,-7-7 0,4 5-516,-6-11-903,10 4-3483,3 3-258,10 6-258,7 1-645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6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48 5160,'3'-7'5160,"-7"-8"-387,-4 7 0,-2-2-2709,-5 3-1677,0 7 258,-6 2-129,0 14 0,-4 2 129,4 10-258,0 0-129,6 11-129,3-7 0,8 1-129,4-4-129,9-7-129,8-5 129,4-11-258,3-6-129,1-10 0,1-8 129,-3-12-129,-2 1 258,-5-1 129,-3 0 258,-4 8 0,-6 0 258,-3 22 0,0 0 129,4 7 0,-4 12 129,0 8-387,3 6 0,1 8 0,3 4-258,2 4 258,2-2-258,0 1 129,-2 3-129,0-1 0,-6-5 0,-3-4 0,-5-6 0,-11-7 0,-2-9 0,-6-10 0,-5-9-387,-5-18-129,5-3-1032,-7-13-3225,7-9-258,7-5-516,8-3-129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6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61 11094,'-13'13'5676,"8"5"-774,1 3 258,3 15-4902,-2-8-387,3 9 129,6-3 0,1 2 129,2-4-129,-1-5 0,-2-5 129,0-8-129,-6-14 129,0 0-258,0-12 129,-5-20-129,-5-9 129,-2-11 129,-1-2-516,-1-2 258,2 8 0,1 8 0,4 12-129,4 13 129,3 15-129,11-5 0,7 12 0,4 6-387,15 8-1806,1-5-2322,2 0-387,0-5-258,-3 1-258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5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55 8256,'-9'-10'4773,"9"10"0,0 0-387,-9 9-4257,9 3-129,4 1 258,8 3 0,1-5 0,6 0 0,0-4 0,3-3-258,-2-4 0,2-4-258,0-7 0,-5-8 0,-6 1-129,-9-5 258,-2 4-258,-9 2 387,-10 4 129,-2 11 258,-11 1 0,2 10 0,-5 8 258,6 11-129,-2 3 258,8 7-258,6-3-258,7 7 0,9-5-129,6-4-258,14-6-387,7-20-1290,13 1-3096,6-10-129,3-13-645,1-11-129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5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1677,'0'0'4128,"9"13"387,-3-3-2709,-6-10 258,7 18 0,-7-18-129,10 26-258,-8-12-516,6 11-129,-4-4-387,6 6-129,-8-5-258,4 2 129,-3-3-258,0-1 129,-2-4-129,0-4 129,-1-2-258,0-10 0,0 14 0,0-14-258,0 11 0,0-11-129,0 0-774,0 0-2967,0 0-903,0 0-129,0-16-516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2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194-4 4386,'0'0'4128,"-7"0"-258,-11 0 0,2 6-4773,-7 3 129,5 7 516,-1 0 774,-3-2 645,8 12 0,-5-9-258,9 9 129,-2-5-387,7 3-258,3-3-258,6-1 0,9-6 0,6-8-129,7-5-129,1-5-258,6-5 129,-1-12-129,1-1 0,-5-10 0,-5 4 0,-5 2 258,-7 4 129,-4 6 387,-5 3 0,-2 13 0,0 0 129,-4 21-129,0 4 0,4 12-129,0 2 0,2 10 0,6 8 0,3 5-129,2 6 129,1 1-129,-2-2 0,1-2 0,-6-2 0,-1-7 0,-7-8 0,-6-9 0,-10-14 0,-5-8 0,-8-13-129,-8-6 0,-3-16-129,-3-13-258,2-6-258,-3-20-645,17 3-1806,1-12-1935,10-5-129,13-3-516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4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34 10062,'-2'17'5676,"-1"6"-516,-2 3 0,5 7-5031,0 7 0,0 6 0,0-1 129,3-6-129,1-7-129,0 0 129,-1-13 0,-1-9-129,-2-10 129,0-25-129,0-8 0,-2-11 129,0-5-258,0-5 0,-1 3 0,1 4 0,2 10-129,2 8 129,5 9 129,0 13-258,5 7 258,2 0-129,0 8 0,5 3 129,3 3 0,-3 2-129,3 7-129,-4-6-258,3 9-387,-12-11-2838,6 2-1161,-6-3-387,-9-14-516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4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34 142 6837,'6'-6'5160,"12"6"-258,2 1-516,5-1-3096,4 5-1290,4-1 0,4 0-129,1-4 0,-4-3-129,-3-7 129,-9-7-129,-6-3-258,-11-5 258,-8 4 129,-10-1 129,-9 5 129,-6 8 258,-8 3 0,0 10 129,-5 7 129,5 15 0,-1-1-129,6 7-129,4 1 0,9 1-129,4 2-129,10-1 0,6-4 0,14-7-258,9 1-387,4-16-1032,13-7-3225,2-3-387,1-17-129,1-7-516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4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5 9804,'-18'-5'5031,"18"5"258,0 0-516,24 1-4902,4 12-645,5-10-1032,16 5-3096,6-4-258,6-2-258,4 2-258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3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9417,'8'-1'5418,"-7"13"-129,-1 8-387,0 0-4773,0 23 0,4 11-129,1 5 129,4 4-129,0 1 0,1-3 0,1 2-258,-2-16-645,4 4-2064,-5-21-1806,-2-20-645,-6-10-387,0-17 517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3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5289,'18'-33'5934,"-18"33"-516,8-1-516,-8 1-1419,4 22-3354,-1 11 129,3 7-129,0 5 258,2 7-129,0-3-129,-2-1 0,1-5-129,-1-9 129,-2-6-129,-1-10 129,-3-18-129,0 0 0,-3-10 0,-2-15 0,1-4-129,0-9 0,2 2-129,0-2 129,2 7-258,5 5 129,6 7 0,0 9 258,3 10 0,2 5-129,-2 11 387,2 5-129,-2 5 258,-1 4-129,-2 2 0,-1 2-129,-1-2 0,0-1-129,0-3-258,-3-12-387,7 10-1419,-4-21-2967,2-5-516,-1-11 0,0-9-516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3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14 9030,'11'0'4902,"-11"0"0,-16-13-516,-7 13-4773,-4 0 0,-2 4 258,-1 4 129,0 3 258,0 5 0,5 1-129,9 6 129,7-1 0,9-4 0,8-3-258,14-7 129,6-3-258,8-5-129,5-6 129,-5-9-129,0-3 0,-8-4 129,-8 0 258,-7 3-129,-12 1 387,-1 8-129,-10 6 129,0 7 0,-1 9 0,5 12 0,5 8-258,1 9 0,11 8 0,7 8 0,4 0-129,3 1 0,3-3-129,-2-2 258,-4-6-258,-4-6 258,-11-4-129,-5-10 0,-8-5 129,-12-1 0,-12-10-129,-7-4 0,-3-7-387,-6-14-645,8-2-1806,-1-17-2064,6-14-516,9-9-516,10-4 646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2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7998,'12'22'5160,"-12"-10"-387,4 7-129,-5-4-4902,2 11-387,0-6-903,5-1-3096,3-5-129,0-12-774,2 0 388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2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0-5 258,'9'-2'4902,"1"13"258,-7 8 0,2 4-2193,0 21-1935,-5-3 0,5 15-258,-4 0 0,5 3-516,-3-1 0,1-3-258,-1-4 0,0-8 258,-1-4-387,-1-13-129,3 3-774,-4-14-3483,0-15-387,0 0-387,0-19-258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1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12 9030,'-15'-15'5289,"4"19"0,7 11-516,4 7-4515,0 17 0,0 15-129,2 1 258,5 8-129,-2 4 129,4-3-258,0 3 0,1-9 0,-1-10 0,0-13 129,-2-9-129,-2-11 0,-5-15 0,9-18 0,-8-15-129,0-9 0,-1-3 129,0-5-387,1 2 258,0 3-258,4 11 0,-4 3 258,7 12-129,3 8 0,4 3-129,3 8 129,6 0 0,3 5 129,1 9 0,2 6 0,-1 3 0,-2 8 129,-5 5 0,-4 1 129,-6 4-129,-6 0 129,-6-9 0,-6 0 0,-10-8-129,-6-7 0,-3-12 0,-5-6-129,-4-12-129,-2-9-258,5 5-516,-7-13-2967,10 3-1548,3 1-258,6 0-516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1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0 137 6837,'31'12'5676,"-19"-5"-129,-3 4-387,-9-11-2064,11 19-3096,-5-2 0,1 1 0,0-1 0,-2-6 0,-5-11 0,5 13-129,-5-13 0,0-7 0,-5-8 129,-4-8-129,1-6 129,-2-1 0,2 0-129,0-4 258,6 6-129,2 4 0,2 7-129,12 4 129,6 7-258,2 1 129,7 5-258,-2 0-1032,9 5-3483,-7 5-258,-4 0-516,-6 1-129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2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18 8256,'0'46'5547,"-3"-20"-645,3 2-387,-5-2-4902,5 6-129,0-4 258,2-4 129,3-8-129,-1-5 129,-4-11 258,0 0 129,0 0-258,6-8 129,-5-10 0,3-1-129,2-6 0,2-4 0,-2-3-129,3 2 129,0 3 0,0 4-129,-1 7 129,0 1 0,0 6-258,-1 5 258,2 4 0,1 10 0,2 5 258,2 3-258,2 5 129,2 7-129,2 1 129,1 5-129,-2-1 129,-2-3-129,-1-4 0,-3-3 0,-2-2 0,-5-7-258,-6-16-645,10 21-1161,-10-21-2838,8-8-129,2-7-516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1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199-2 9030,'-22'-2'5160,"9"2"-258,-9 2-387,6 9-4902,-10 5-258,4 7 774,1 2-129,0 1 258,5 4 0,2 0 0,10 1 0,4-6-129,12-1 129,8-9-129,7 0 0,6-8-129,3-7 0,2-7 258,0-8-258,-3-9 0,-6-3 0,-8-4 0,-8-4-258,-8 4 258,-8 2 0,-13 5 258,-7 4-258,-4 8-258,-4 6 129,4 6-258,-2-2-774,12 2-3870,5 8 129,12-8-645,-3 16-129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0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22 5934,'0'-11'5805,"-18"-1"-645,0 12-516,-4 4-2451,-5 5-2064,2 8-129,0-2 258,2 5-258,2-3 129,4 1-258,6-2 129,6-4-129,5-1 0,9-4 0,9-3 129,3-4-129,5 1 0,4-1 0,-1 2 129,1-2 0,-2 4 0,-4 0 0,-4 8 0,-4 2 129,-5 3 0,-6 3 0,-5 1-129,-6 5 258,-9-4-129,-4 5 129,-5-6 0,-5-4-129,0-4 0,-1-5-129,3-8-129,1-6-516,11 4-645,-4-16-3612,13 0-258,6 2-258,2 1-516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40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0-14 9288,'8'-9'5418,"-8"9"-387,0 0 129,0 0-5160,3 24-129,-1 10 258,4 3 0,0 8 129,3 5 0,-3 1-129,4 4 0,-1-8 0,-1-8 0,-2-9-129,-1-6 129,-2-9 0,-3-15-129,0 0 0,1-15 129,-1-11-129,0-7 0,0-3 0,0-3-129,3 0-129,5 3 258,4 7-129,3 6 0,3 8 0,4 8 129,2 7-129,1 1 129,1 13 129,0 6-129,-2 3 129,-1 7-258,-4 3 258,-3 4-129,-7-3 129,-2-1-129,-7-2 0,-2-11 129,-10 0-258,-7-9 129,-5-7 0,-3-6-129,-4-4-129,2-3 0,4 1-774,-3-10-1548,13 5-2322,10-3-516,8 2-258,14 2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39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71 5547,'2'-16'4773,"-2"16"129,-5-19-1161,-7 6-3096,3 8-129,-5-5 0,2 7 0,-4-3 0,-1 6 0,-5 6-258,-1 11-129,-2 2 0,2 7 129,0 2-258,5 0 258,3 5-258,6-2 129,9-6 0,5-4-129,12-10 0,7-7 0,7-4-129,4-17-258,2-7 258,-1-9-258,-2-3 0,-10-1 0,-4 7 258,-9 1 129,-9 9 129,-2 9 258,-8 6 0,-1 13 0,-2 10 0,5 12 0,1 0-258,5 5 129,4 3-258,7 1 0,7 0-258,0-12-387,10 2-1677,-3-14-2580,-2-14-129,-2-1-645,-7-16 517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4:39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44 645,'-5'-14'774,"5"14"258,0-15 645,0 15 258,1-8 1161,-1 8-258,0 0-129,0 0-258,0 0-387,0 0-645,0 0-387,0 0-129,0 0-387,15 0-129,-6 0-129,4 0-129,0-3 0,5 3-258,0-1 0,-2-2-516,4 3-387,-13 0-3096,4 0-774,-4 0-387,-7 0-258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6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 0 5805,'22'6'5547,"-18"9"-129,-4 5-645,0 0-2451,-4 18-2451,-2 9 0,0 2 129,2 3 0,2-1 0,1 0-129,1-8 258,0-7-129,1-8 0,2-10 0,-3-18-258,8 2 0,-6-13-129,2-13 129,-4-7-129,0-3 0,-10-5 0,-1 1 0,-9 9 258,-5 5 258,-6 10-129,-6 7 258,0 7-129,-3 7 129,7 7 129,3 2-129,8 5 129,5 1-129,11 6-129,6-2 0,11 3 0,10 2-258,4-6-258,14 8-1161,0-9-3354,10-9-129,3-6-387,1-9-129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4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0 8901,'5'23'5547,"-12"3"-387,-6 8-129,-4 15-5289,-3 10 129,-2 8 129,3 4-129,2-3 129,4-5 0,4-2-129,1-9-129,7-8-516,-4-23-1290,7-1-2838,-2-20-387,12 3-387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3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18 3225,'-1'-18'3999,"1"18"-1161,0 0-1548,0 0-5805,0 0-129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1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8514,'11'1'4386,"2"22"-2451,-9-12-1677,-4 9-6063,1-1-258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1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119-4 8127,'-5'0'5676,"-6"17"-516,-1 11-516,-11 15-4902,9 13-129,-3 5-129,6 8 258,1-5-258,6 3-129,-2-11-258,6 0-1548,0-13-2451,-1-16-258,-6-7-129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1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2580,'0'0'4257,"9"10"0,-9-10-258,-7 17-4773,3-4 258,4 9 258,0 3 903,0-6-129,2 5 129,-2-2-258,2 4 129,-2-7 0,2-1-258,-2-7-258,0-11-129,2 19-774,-2-19-2580,0 0-903,0-7-516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52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75 113 9030,'-9'-15'5289,"9"15"-516,0 0-258,0 0-4515,9 19-129,7-2 129,2 1 0,5-2 129,4-4-129,2-2 0,5-5 0,1-5-129,-1-2 129,-2-15-129,-3-3 129,-7-3-258,-7-2 129,-9-2 129,-6 0-129,-13 4 129,-10 6 129,-7 10-129,-9 0 258,-1 7 0,-4 8-129,3 12 129,-1 7-258,6 7 258,2 0-129,11 8 258,6 1-387,7 2 258,7-2-258,9 0 387,10-7 129,12-3-387,12-6 0,8-9-516,18 3-3096,2-13-1548,4-7 0,-3-3-1032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51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2-4 6837,'7'-7'4644,"-7"7"-129,6 9-258,-6 12-4257,4 12-129,0 10 0,-1 11 387,-2 5-258,1 2 258,-2 4-258,0-2 129,0-6-258,-2-5 258,1-9-129,0-11-516,1-1-1161,4-10-2838,5-17-258,7-3-258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51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73 1032,'0'-12'3870,"0"1"129,0 11-516,5-11-3096,-5 11-129,0 0 129,12-12 387,-3 9-129,0-7 387,7 8-129,-3-6-129,7 7-129,0-2-129,5 3-129,-1 2-129,1 6-129,-2 6-129,-1 4 129,-3 1-258,-3 6 258,-4 1-129,-3 4 129,-5-3 0,-3 5 0,-4-2 0,-7-1 0,-6 1 258,1-4-258,-8-3 258,-3-1-387,-3-8 129,-2-5 0,1-7 0,4-4 0,-3-11-258,4-4 129,4-7-258,6-3 387,3 3-387,3 1 258,3 1 0,2 6-258,2 6-129,2 10-258,0 0-516,-2-10-2064,2 10-1290,0 0-774,4 7 387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7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9546,'8'12'5547,"-12"11"-516,-4 7-129,-10 10-5031,8 7 129,0 7 0,3 2 129,0-2-258,4-1 258,2-8-129,1-3 129,0-10-129,0-13-258,2-2-258,-2-17-387,10 12-2709,-10-12-1548,13-16-258,-4-12-516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6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8514,'4'21'5547,"-6"-7"-645,-2 2 0,4-16-4773,-3 29-129,3-7-129,0 5 129,5-2-129,0-4 129,3-3-129,1-8-129,4-4 0,-2-6-129,6-2-129,-2-15-129,3 0 258,-2-11-129,0 4 258,-3-2 129,-3 3 129,-2-1 129,-4 8 0,1 6 129,-5 10 0,0 0 0,2 11-129,0 6 129,1 1 0,2 3-129,1 0 0,2 3-129,4-2-258,-2-6-387,8 5-1290,-3-7-2838,1-12-258,2-2-387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6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 6 8127,'-17'-8'5676,"2"8"-645,-7 6-387,-2 11-4902,-7 9 258,-5 7-129,1 1 258,0-2 0,6 2 0,3-1 0,9-1 129,6-8-129,11-5 0,11-6 0,12-5-258,7 1 0,5-9-129,6-2-129,-2-14-129,1-2 129,-8-6 0,-5-2-129,-14-5 129,-6 0 129,-7-1 0,-11 4 258,-5 5-129,-2 4 0,-2 2-387,5 13-387,-2-4-1161,9 6-2709,8 2-129,5 2-387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5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61 6966,'-14'-8'5289,"14"-5"-258,15 9-387,10-7-4902,11 11-129,4-2-258,11 2-258,-2-6-1290,4 1-2838,-1 3 0,-5-8-258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5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0-7 2322,'20'0'3999,"-20"0"387,0 0-3741,7 6 258,-7-6 387,2 24 258,-3-7-387,1 15 0,-1 0-516,0 3-645,1 6-1290,-3-3-2967,1-9-516,2 0-387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5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15 168 3870,'-5'-17'5418,"5"17"-258,0 0-258,11 0-2580,1 6-2064,4 1-258,5 0 0,2 1 129,4-4-129,2-4 0,1 0 0,-4-9-129,-2-8-129,-6-4 0,-4-3 258,-7-2-129,-7-2 129,-7 5 0,-11 2 258,-3 10-129,-5 8 258,-1 8-129,-5 11 0,2 9 0,-1 8 0,4 7 0,5 0-129,6 2 0,6-2 0,10-3 0,10-4-516,10-12-1419,16-3-2967,9-6-645,8-10-258,2-2-128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4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92 5031,'-4'-49'5805,"1"33"-645,-4 1-258,-1 3-2580,-3 12-2322,-3 6-129,0 10 0,-2 8 0,0 3 258,1-1-129,0 1 129,6 2-129,5-3 0,4-3 0,12-4 0,4-10 0,6-8-129,4-5 0,-1-10 129,-1-8-129,-4-8 0,-5-2 129,-4 1 129,-6 6-129,-1 2 129,-4 9-129,0 14 129,0 0 0,-8 10 0,5 13-129,1 9 129,2 5-129,0 8 129,0 10 0,4 6-129,1 1 0,1 2-129,-2-1 258,-1-5-258,-3-2 129,-5-7-129,-6-12 0,-6-10 258,-8-13-258,-3-12 129,-5-4 0,-4-14-129,1-9-129,-2-14-903,13 1-1806,5-14-2322,8-6 0,12-2-387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1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15 258,'9'0'258,"-1"-9"387,-8 9 774,6-7 258,-6 7 129,0 0-129,0 0-129,0 0 0,-4 0-258,-7 3-516,-1 5-516,-5 2-129,0 2 129,-4-1 0,1 2-129,0-2 0,2 0 0,4-1 0,4 3-129,3-2 0,7-11-129,0 15 0,0-15 0,14 15-258,1-11 387,1 1 0,2-5-129,2 0 258,0 0 129,2 0-258,-1 0 0,-3 2 129,-1 6-129,-4-1 0,0 5 129,-4 0-129,-2 6 387,-5-4 0,-1 2 258,-3-2-258,-5 5 258,-6-6-258,0 4 0,-6-4 0,0-1-258,-3-4 129,-1 1-129,-2-5 129,3-2-258,1 0 0,2-2-258,3 0-258,1-8-645,15 8-2193,-5-13-1419,2-3-129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4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6321,'20'22'5418,"-13"-10"-387,-1 8-387,-4 2-4515,-1 4-258,1 6 129,-1-1 0,0-1 0,-1-1 0,0-3 0,1-5 0,0-6 129,0-5-129,-1-10-129,0 0 129,11-13-129,-5-6 0,3-9 0,0-5 129,3-2-129,-1 3 129,2 5-129,-1 5 129,0 6 0,-1 10-129,-1 6 129,0 7 0,0 8 0,1 5 129,-1 3 0,-1 3-129,2 4 129,-2 0-258,2 1 129,-1-3-258,-1-5-516,9 3-2322,-2-7-1935,0-10 0,6-3-516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3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9030,'9'0'5418,"1"15"-258,-7-1-516,-4 9-5031,-1 3 0,2 7 0,0-3 0,0 6-258,-5-10-387,5 6-645,-5-17-2193,2-3-1161,3-12-387,0 0 388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3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296 66 2967,'13'-29'4257,"-13"14"-258,0 4-3741,0 11 387,-11-11 258,2 11 516,-12-1 129,1 7-258,-13 4-516,1 9-129,-7-1-387,2 2-129,1 4-129,5-4-129,8 2-129,7-9 129,14 1-258,7-10 0,18 5 0,5-6 0,12 6 0,-1-3 0,1 3 129,-3 1 129,-7 3 0,-10 6 258,-9-2 129,-11 5 129,-9-3 0,-6 5 0,-9-5-129,0 3 129,-4-8-129,3 0 129,-1-5-387,3-2-387,7-2-903,1-5-3225,3-9-258,10-5-258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2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 11 8256,'-30'-10'5547,"8"9"-645,-2 1-129,-4 8-5160,-1 15 0,1 1 129,2 5 0,5 0 258,8 1 0,9 0 0,5-2-129,15-8-258,8-6-129,3-11-129,9-3-258,-5-13 129,2-7 0,-12-13 129,-2 1 387,-9-2 258,-6 5 258,-4 11 258,-4 0 387,4 18-258,-14 1 129,10 21-129,-2 7-258,6 10 0,0 2-129,6 9 0,3 3-129,4 6 0,-1 1-129,0 0 0,-4-6 129,-3-2-129,-8 0 129,-10-8 0,-12-7-129,-7-6 129,-6-9 0,-6-10-387,2-1-516,-3-11-3483,11-15-1032,12-7 0,12-10-516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2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4902,'0'0'5289,"0"0"-258,3 15-903,-3-15-2838,0 12-645,0-2-387,0 1-129,0 2 129,0 0-258,2-2 0,0 0 0,-2-11-258,0 0 0,11 2 129,-5-16-129,1-11 129,0-2 0,4-6 0,-3-1-129,5 0 258,-1 4 0,0 10 0,3 10 0,1 10 0,1 3 0,-3 12 0,4 7 129,-1 2-129,-1 6 129,-3 0-129,1-2 129,-3 1-129,-1-3 129,-1 0-129,-1-5 0,2 4-516,-4-14-1290,6 0-2838,7 0-645,0-11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1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67 124 4773,'-51'-75'5160,"36"46"-387,13 9-645,9 19-3096,12 1-903,12 1-258,12 10-258,3-3 0,12 3 129,1-4-129,2 1 0,-7-2 0,-3 3 129,-11 0 258,-8-1 129,-4 2 258,-14 2 258,-2 7 0,-8-2-129,0 8 129,-4-6-129,0 6 0,0-2-258,1 4-258,5-3-645,-6-9-1161,3 0-2967,6-6-516,-1-9-258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1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33 4902,'-5'-24'4386,"-3"22"-129,-12-6-129,0 10-4644,-6 13 129,0 4 258,-1 5 258,1-1 387,7 7 258,-1-2 0,11 3-129,3-6-258,6 1-258,11-5-129,7-9-258,11-5-129,0-7-387,10-8-516,-7-20-516,8 5-258,-13-17 516,1 8 516,-14-5 516,-1 6 516,-8 10 516,-5 6 387,0 15 645,-11 3 258,11 21-387,-5 0-645,5 8-258,3 2-258,8 1-129,4-3-387,3-6-774,11-8-3354,1 3-387,-2-17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0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43 120 5289,'-14'28'5418,"5"-11"-387,2 1-387,1 5-3870,1-4-516,3 5-258,2-2 129,0-3-129,4-6 129,-1 0 129,-3-13-129,7 14 0,-7-14 0,0 0-129,3-21 0,-3-6 0,1-5-129,1-8 0,3-2 129,-1-4-516,3 7 516,-1 2-258,4 10 258,-1 12-129,2 11 129,0 4-129,3 16 0,-1 6 129,3 4 129,-1 6-129,2 7 0,0-2 0,1 1-129,-1-3 0,-1 2-258,-4-11-774,8-1-3483,-3-1-516,-1-11-129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0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6966,'11'5'5418,"4"20"-387,-10-8-258,-1 8-4773,-3-2-258,1 5 0,0 0 258,0-4-129,-2-3 129,1-6 0,0-2 0,-1-13 129,0 0-258,0 0 129,0-21 0,0-5 129,0-9-258,0 0 258,0-3-258,3 3 129,-1 1 0,2 6 0,3 6 0,-1 10-129,4 6 0,4 3-387,0-1-516,11 10-1548,0 0-2322,1 0-129,5 4-387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30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0 124 6450,'0'0'5031,"0"0"-387,7 1-258,4 6-4902,3-1-129,8 9 258,2-6 258,2-3 129,6-3 129,2-3-129,3-2 129,-1-9-129,1-4-129,-2-7 0,-3-1 0,-5 1 129,-6-1 0,-7 3 0,-8 5-129,-5 2 258,-1 13 129,-13-5 0,-3 9 0,-4 8 0,0 8 0,-2 5 0,3 6-129,1 5 0,5 0 0,4-1-129,8-2 0,4-1-129,8-4-129,7-2-516,0-13-1419,6-5-2580,7-3-258,-3-10-258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6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375 0 4773,'-21'39'5031,"11"-21"-129,-2 13-645,2-2-3870,4 11 258,-2-3 0,8 6 129,-1-4 129,6 7-387,-3-2-258,6-3-129,-3-5 0,4-5-129,-2-7 258,-3-4-258,0-7 129,-4-13 0,0 0-258,0 0 0,2-5 0,-3-13 129,-6-1-387,-2-4 258,-2-1-129,-2-2 0,-3 3 258,-2 6-129,1 3 0,-3 3 129,0 4 0,-1 4-129,-2 3 0,-1 6 129,-2 3 129,1 4-129,1 0 129,1 6 0,3 0 0,5 5 129,2 1-129,8 2 129,3-3 0,4 2-129,11 2 129,6-1-129,7-5 129,2-5-516,6-2 129,-1-10-516,9 9-1935,-3-14-2193,-3-6-645,-6-10-258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29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8 3096,'-10'-13'4902,"-3"13"-516,9 11 129,-3 8-4386,3 1 0,2 11-129,2 4 0,2 9 0,-1 5 0,4 5 129,0 0-129,1 0 0,0-3-258,-3-8 129,4-2-1032,-7-11-2193,0-14-1290,8-3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29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5031,'0'0'5160,"-11"13"-645,10 2 0,-1 9-4773,1 11 0,0 2 258,-1 9-129,2 2 258,3 3-129,2 1 0,0-1-129,-1-3 258,0-4-258,0-7 129,-1-3-516,-3-10-516,4 1-1290,-3-7-2322,-1-18-258,8 0-129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29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246 179 1935,'-4'-13'1032,"-5"4"-903,1 1 0,0-1 774,1-4 645,0 0 258,0-4-387,1-1-387,-2 0-258,3 3-129,-4-1 0,1 6-129,-4-2 129,1 7-258,-2 2 0,-2 3-129,-1 6-129,0 6-129,-1 6 129,-1 4-129,4 2 0,1 6-129,4-3 0,4 3 0,5-3 0,2-1-258,10-5 129,-1-4 0,5-4 0,3-6-258,-1-3 258,-1-4 0,-2-6 0,-2-7 129,-3-3 258,-2 0 129,-5-2 129,2 3 0,-5 1 129,0 3-258,0 11 0,0-13 0,0 13-129,0 0 0,5 10-129,-2-1 0,3 4 0,0 5 0,1-2 129,2 4-129,-3-3 0,1-3-258,3 3-903,-3-3-2451,-7-14-645,22 2-129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26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0 5547,'-27'38'4902,"9"-13"-258,3 4-2193,-1 5-2580,5 5 0,0 2 129,5-2 129,3-3 0,3-10 0,7 0 258,2-7 129,4-4-387,6-7 129,6-8 0,9-16 0,8-6-129,7-13-129,5-5 0,2 0-516,-1-8-774,-3 7-3225,-6 9-387,-18 1-387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25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25 2709,'5'-15'3354,"-7"4"387,2 11-4386,-11 1 387,7 9-129,-1 2 516,-2 0 774,3 8 0,-6-1 0,3 8 0,-5-2-129,1 12 0,-7-1-387,-2 7-129,-1-2 0,-2 0-258,1-1-258,0-7-1161,6-10-2967,8 4-258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1:00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7611,'11'38'5547,"-11"-8"-129,-4 7-516,-1 9-4902,0 11-129,1 1 258,2 0-129,0 1 129,2-4 0,0-6-129,4-5-129,4-3-129,-2-17-645,10-5-3999,-3-4-387,-1-15-258,-1-7-258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1:00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33 7740,'-22'-7'5418,"22"7"0,5-4-774,14-1-4644,6 5-258,11 2 0,5-2 129,8 2 0,1-2 0,6 0 0,-2-2 129,-1-2 0,-2-1-129,-2 2 129,-4 0 0,-7 3 0,-7-1 0,-6-2 129,-6 3 0,-5 0 0,-5 0 0,-9 0 129,0 0-129,0 0 0,-9 8 129,-5 1-258,-5 4 129,-6 0-129,-1 4 0,-4 2 0,-2 6 129,1-2-258,4 3 129,5 2 129,5-5-129,5 3-129,9-2 258,3-4-258,7-8 129,12-2 0,5-10-129,8-8 0,4-11 0,3-5 0,-1-12-129,-2 3 129,-6-4 0,-7 5 0,-7 6 129,-8 5 129,-5 6-129,-3 15 0,0 0 258,-9 6-129,5 13 0,-1 3-129,4 4 0,1 6-129,1 1 258,5-1-258,1-6 0,6 0-129,-1-18-516,10 8-2064,-4-16-2193,0-13-387,2-9-258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59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6708,'0'0'5547,"0"16"-387,-6 5-258,-4 22-5160,-1 2-129,4 15 387,-2-2 0,3-2 258,2 3-258,3 0-387,1-14-387,5 0-2064,4-17-2064,-1-19-516,2-9-258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59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66 6450,'14'0'5418,"-6"12"-387,-8-12-516,2 13-4644,-2-13-129,4 16 258,0-6 0,-4-10 0,10 14 0,-10-14 129,16 8 0,-8-8-129,4 0 0,-1-6 0,0-6-129,2-3 0,-4-5 0,-1 1-129,-4 0 129,-3 0 0,-3 4 0,-6 5 129,-6 6 0,-5 4 0,-4 7 129,-2 11-258,0 1 258,-1 8 0,5 3 129,1 1-129,5 2 129,6 0-129,6-1 129,3-2 129,8-2-387,8-5 129,7-1-129,5-4-129,6-6-258,7-2-387,-1-15-1935,6-6-2193,2-2-258,-6-8-516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0:59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1161,'13'6'3483,"-13"-6"258,0 0-3741,7 15 0,-5-5 516,1 3 516,3 6 258,-6-3 0,7 8 129,-6-2-129,5 6-387,-6-7 0,6 1-387,-6-7 0,4-4 0,-4-11-129,2 18 0,-2-18-129,1-10 0,-1-6-129,0-6 129,0-10 0,0 1-258,0-9 129,0-2-129,1 4 0,2 3 0,2 5 0,-3 7-129,5 6 129,-7 17 0,13-12 0,-5 12 0,0 7 129,2 4-129,0 4 129,3 6 0,-2 2 0,1 3 0,-1 1 0,-2-1 0,-1 1-129,-2-4 129,-2-3 0,0-5-129,-4-15 258,3 16-129,-3-16-129,0 0 0,7-20 0,0-6 0,2-4 0,1 1-129,3-1 129,-1-4 0,2 6-258,-4 7 129,1 8 129,-4 10 0,-7 3 0,10 14 0,-7 5 0,-1 7 0,0 4 0,-1 3 0,2 3 0,0 0 129,1-1-258,3-1 129,0-5 0,1-6-258,4-2-387,-5-20-1290,5-1-2967,2-4-387,-3-15-129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7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68 3870,'-5'10'4773,"5"-10"-129,0 0-258,0 17-4128,0-17-129,7 4-129,-7-4 387,16 0-258,-4-6 129,1-3-129,-1-5 129,0-1-258,-3-2 0,-3 4 129,-6-1-129,0 4 0,-11 8 129,-3 2-129,-3 5-129,1 5 0,1 6-258,2-5-903,11-1-3096,2 3-387,0-13-387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6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92 140 7224,'6'-7'4515,"-6"7"0,0-20-1677,0 20-2967,0 0 0,0 0 387,8 0 129,0 6 129,1-6-258,4 0-129,2 0 0,3-9-387,4 0-258,-5-9 0,1 4 0,-8-7-129,-1 6 129,-9-4 387,-6 8 0,-8 10 516,-11-2 129,0 10 258,-8 3 0,4 11 0,-6 3-129,9 7-129,0-2 258,10 4-645,5-4 258,11 3-387,2-4 129,14-2-129,10-5 0,6-10-645,9 4-645,-2-11-3225,8-4-774,1-10-129,-1-12 129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18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30 144 7611,'0'-10'5547,"-5"-4"-774,5 14 129,0 0-4386,0 0-387,0 0 0,10 0 0,3 7 258,0 2-258,4 3 387,2-5-387,2-1 0,1-1 0,0-1-129,0-4 129,-1-6-129,-3-3 0,-2-6-129,-3 0 0,-2-4 129,-5-3-258,-4 3 258,-4 0-387,-5 4 387,-3 0-129,-3 5 129,-5 4 129,-2 6-258,-4 7 645,2 7-387,-2 1 129,2 6 0,-1 2 129,2 7-129,2 0 129,3 0-129,3 0 0,6 3 129,0-1-129,5 2 0,2-2-129,7-2 129,5-1-129,7 2-129,6-9-129,6-4 129,6-4-516,2-11-129,9-1-3612,-5-3-1161,-1-14-258,-7-6-516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17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8385,'0'0'5160,"0"0"129,0 0-387,0 0-4644,0 16 0,0 4 129,4 7 0,-3 4-258,2 3 258,-2-1-258,4-2 0,-2-8-129,0-1 129,-1-7-129,-2-15 129,0 0 0,0 0-258,4-12 129,-4-15-129,0-1 0,0-5 0,1 0 0,2 0-129,3 4 129,0 6 0,5 8 129,4 10 0,2 5 0,1 7-129,0 6 258,2 4 0,0 2 0,0 1 0,-3 4 0,-2-1 129,-4-4-129,-1-1 129,-1-5-129,-4-3 0,-5-10 0,5 14-129,-5-14 0,0 0 0,0 0-129,3-16-129,2-1 129,1-5-258,2-1 258,0-6-129,3 4 0,-1-3 129,1 9 0,-3 5 0,-8 14 129,10-12 0,-10 12 129,7 1 0,-4 10 0,2 7 129,-1-3-129,5 7 129,-1-1 0,2 4 0,-1-3-129,0 7 0,2-6-129,1-5 0,-2 0-129,-1-3-129,4 1-774,-13-16-1806,14 4-2322,-2-6-387,-2-8-258,-3-6 130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17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-2 120 3096,'13'-13'5031,"-13"13"-387,0 0 0,9 1-2967,-9-1-1290,12 13-129,-2-7 129,6 6 129,-4-2 0,7-1-129,-3 1 0,6-4-258,-3-4 129,2-2-258,-3 0 0,1-8 0,-2-3-129,-3-3 0,-3-2 129,-2-3 0,-3 2-129,-6-5 258,0 4-516,-8 1 645,-5 2-258,-3 3 0,-3 6 129,-2 4 0,0 2-129,-2 11 129,-2 4 129,4 6-129,0 3 258,4 8-258,2-2 129,5 6-129,2-7 129,7 5 0,1-2-129,5-3 258,3-1-129,7-7-258,4-2 0,3-6-258,8-1-645,-4-14-1161,5-6-2838,4-5-516,1-9-258,-4 0 129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16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 1419,'0'0'4515,"5"-8"0,-5 8-129,-2-9-3741,2 9-258,0 11 645,2 5-129,-2 0 258,4 10-387,-3 4 0,5 7-129,-3 0-129,3 6 0,-2-5-258,1 3-129,-2-4 129,2-2-129,-2-7 0,-1-5 0,0-6 0,0-3 0,-2-14 0,3 14 129,-3-14-129,0-12 0,0-6 129,0-3-258,0-8 258,-2-4-258,2 0 0,0-4 0,0 5 0,4 4-387,1 6 387,3 3-129,1 7 129,1 7-129,2 3 129,3 2 0,3 3-129,2 10 129,-1 4 0,1 3 0,0 8 0,-1 3 0,-3 3 129,-2 1-129,-4 1 129,-4-3 0,1-5 0,-3 1 129,-2-11-258,0-5 129,-2-13-129,2 13-129,-2-13-387,5-6-516,6 3-1677,-2-15-2322,-1-1-387,2-8-258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08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38 4257,'-8'19'4386,"8"-19"0,-2 18-1677,2 3-2451,2 10 0,6 2 258,1-4-129,2 4 129,1-7 0,4 2 129,-5-6-387,2-4 129,-3-8 0,1-1-129,-2-9 0,2 0 0,1-11-129,2-11 0,4-10 129,3-2-258,2-6 0,0-3-129,0 6-258,-6-4-1032,-3 6-3225,-3 13-129,-9 4-645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07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2709,'0'0'3999,"0"0"-2064,0 0-1032,0 0-258,0 0 0,0 0 0,0 0 0,0 0-258,0 0 0,0 0-129,0 0-129,0 0 129,4 5 129,-4-5 0,0 17-129,0-3 258,1 3-387,-1-1 129,2 5-129,-2 1 0,2 4-129,1 0 0,1 0-129,1 3 0,2-4-129,1 4-516,-4-9-903,3-2-2580,3 4-129,-6-10 259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6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10965,'7'33'5676,"-7"-17"-387,1 12-1419,-1-9-3483,0 11 129,0-1-258,1 4 0,2-5-129,-2 1 0,1-4-129,0-1 0,-1-7 0,1-3 0,-2-14 0,1-7-129,0-12-129,1-12-129,4-2 0,0-8 0,8 2 0,-1-1-129,6 10 258,4 5-258,5 12 387,-1 10 129,-2 4 129,0 15 0,-4 4 258,0 11 129,-7-3-129,0 8 129,-8-3 0,2 3-129,-4-1-129,1 0 129,-2-3-258,-1-6-129,3 3-258,-2-7-258,5 5-2838,-4-10-1935,0-6-387,-4-11-645,4-6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5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11 3096,'0'-16'4515,"0"16"-1419,0 0-2967,0 0-2580,0 10-2838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5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10062,'9'23'5934,"-8"-3"-774,-1-1 258,-2 9-5160,0 12-129,2 0 129,-1 3-129,1-2 0,0-4-258,3-7 0,2-1-258,-2-18-774,10-4-4128,-6-14 0,2-16-645,-2-16-129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5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0 7353,'-10'12'5547,"2"8"-516,-2 11 0,3 6-4644,-1 19 0,-3 4 0,7 10 258,1 0-258,3-2-129,0-3-129,5-1 129,0-15-258,1-9 258,-2-10-258,1-15 0,-5-15 129,5-22-129,-4-11 0,-1-8 0,0-7 0,2-4-258,2 0 129,0 7-129,4 10 0,2 5 0,4 17 129,4 5-129,2 8 0,4 5 258,0 9 0,2 4 258,1 3-258,-3 7 129,-2 2 0,-4 6 129,-4-2-129,-6 2 129,-7-3-129,-1 1 129,-13-7-129,-4-3 129,-7-10-258,-3-4 129,-5-10-129,-1 0 0,2-11-129,0-10-387,9-1-129,-2-16-1290,13 7-3225,8 1-387,6 0-129,10 0-258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5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5-1 2451,'11'12'3870,"-11"-12"0,0 0 0,9 11-5031,-9-11 387,15 6 516,-1-1 645,4-5 258,1 4-258,2-3 129,0 3-129,-2 0-129,-1 3 129,-8-1 387,-3 7-129,-11 2 258,-5 10-258,-12-4 387,1 8-387,-10-6 129,3 4-387,0-3 0,5 2-258,6-14 129,5 3-129,11-15 258,0 15-387,12-8 129,11-3-129,6 0 0,5-2 0,6 3-387,1-5 0,5 5-774,-9-5-2709,2 0-1161,-4-3-258,-10-8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4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27 8901,'-29'-15'5547,"16"15"-516,-2 3 129,-6 10-5160,3 12 129,1 11 0,2 1 0,5 6 129,5-1-129,5 3 0,6-5-258,10-10 0,8-4 0,3-13-129,5-11 0,-2-6-129,0-17 129,-8-14-129,-7-5 258,-11-6 0,-4-2 0,-6 1 129,-13 5 0,-4 6 0,-4 10 129,-1 10-129,2 11 0,4 5-129,4 8-516,3-5-1548,12 8-2709,8-1-258,9-2-387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4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25-1 5160,'-4'5'5289,"4"13"-387,-3 1-129,1 9-4128,2 15-258,-5 7 0,3 12 258,-2 3-129,2 6-129,-1-6-129,3-2 0,0-8-516,0-15-645,11-7-3870,1-15-129,4-17-387,3-9-516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4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74 7353,'17'-24'5031,"-13"13"0,-4-1-387,-4 0-4644,-5 8 129,-2-5 0,-3 7 129,-6 2 0,-2 9 0,-3 2 0,1 10-129,0 3 0,4 7 129,3 4-129,6 3 129,4-4-129,7 0 258,5 1-387,9-3 0,4-10 129,5-5-129,5-13-129,3-5 0,1-13-129,0-10 0,-3-8 129,-4-9 0,-4 0 129,-6-1 0,-6 6 0,-4 9 129,-4 3 129,-1 11-129,0 2 258,0 11-258,-4 8 0,1 10 0,3 5 0,0 10 0,0 8-129,3 10 129,2 7-129,5 1 129,1 2-129,-1 2 0,0-1 129,-2-4-129,-4-10 129,-3-4-258,-4-5 258,-9-3-129,-8-11 0,-3-8 129,-7-12-129,-3-5-129,-4-10-129,-4-17-774,7 5-2451,-4-15-1677,7-4-129,4-2-645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3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28 7611,'-17'-20'5289,"4"16"-387,-5 4-129,0 0-4515,-2 21-129,-2 2 129,3 9 129,-1-1-129,3 9 0,3 1-129,6-1 258,4-3-258,4 0 0,7-7 0,7-6 0,5-9 0,3-11 0,5-6-129,2-16-129,0-10 0,-5-9-129,1-5 0,-8-7-258,-5 7 387,-8-1-258,-4 10 387,-12 6-129,-3 8 0,-2 8 0,-1 11-516,-4 0-1419,6 1-2709,7 11-129,9-12-645,1 22 259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3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22-7 9546,'5'14'5547,"-6"1"-387,-5 4-129,-3 6-5031,4 9 258,1 2-129,4 5 0,2-2 0,7-2 0,5-4-258,6-8 129,5-9-129,1-13-129,6-8 0,-2-20 0,-1-8-129,-4-12 0,-3 0 129,-6-3 0,-8 5 129,-2 6 129,-6 11 129,-2 9 0,-6 11 258,-1 12 0,0 10-129,3 11-129,-1 10 129,2 7-129,3 9 0,4 8 0,2 7-129,4 2 0,0 0 0,2 0 0,-2-4 0,1-3 0,-4-9 0,-3-7 0,-2-14 258,-6-7-129,-6-7-129,-6-15 129,-4-4-258,-4-17-387,4-3-1032,-12-14-3354,10-7-129,3-4-645,8-4-129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2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3612,'8'0'5289,"-5"12"-387,1 13-2193,-5-6-645,4 17-129,-3-6-516,1 11-516,-1-4-516,0 3 0,0-5-258,0-8 0,0-7 129,0-5-129,0-15-129,0 0 0,0-10 0,1-16-129,3-7 0,1-7-129,5 1 0,-1-4 0,3 4 0,1 7 0,1 12 129,-2 7 129,1 13 0,-2 7 129,-2 8 0,-2 9 0,-2 3 129,0 4 129,-4-3-129,3 1 0,-4-2-129,3-1 258,-1-7-387,0-6 129,-2-13-129,3 14 0,-3-14-129,0 0-258,12-12-258,-7-16-129,6 6-516,-4-15-387,11 10-774,-8-13-129,12 14 0,-9-6 387,2 17 258,-5 0 645,2 11 1161,-3 4 903,-9 0 903,10 14 387,-10-14 258,5 30 0,-5-20-129,7 17-387,-7-11-516,8 14-129,-6-7-387,7 8-258,-3-3-129,4-2-258,-1 0-258,1-9-645,8 3-1677,0-12-2451,-2-8-129,3-9-645,-3-14 517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1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9546,'9'30'5676,"-8"-16"-774,2 1 129,-3-15-4773,5 34-258,-1-5 0,0 3-258,4 4-1677,-5-10-2838,0-5-258,-1-4-387,-1-7-258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1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9159,'8'33'5289,"-6"-15"-129,-2 4-387,0-5-4128,0 13-387,1 4-129,2 2 129,-1-5-129,1-8 129,-1-1-129,0-5-129,-1-6 0,-1-11-387,8-7 129,-5-16-129,3-4 0,0-8-258,8 5 0,-3-9 0,7 5 258,-1 4 129,3 11 0,-3 8 0,-1 11 129,0 6 516,-6 7-129,3 9 129,-9 4-129,1 6 258,-3 0-258,2 4 0,-1-5-258,1-7-1677,4 0-2967,6-3-387,1-10-258,3-3-387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1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24 5805,'-3'-17'4386,"0"5"-645,3 12-2322,6 3-6321,-6-3 0,16 22 129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1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-1-4 10320,'8'3'5547,"-8"-3"-516,0 15 0,1 0-5031,-1 7-129,0 5-129,0 3 258,2 0-129,2 0-258,-3-5-516,7 8-774,-7-11-3225,5-12-258,-6-10-387,12-9-129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5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3-4 3483,'9'1'5418,"-3"17"-774,-6-8 258,-2 9-2967,-4 2-2193,3 5 129,1 4 129,-1 0 129,3-1-258,0 0 0,0-10-1032,8-5-3483,2-2-258,0-12-387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0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3870,'-7'14'5031,"0"-1"-516,3 10 0,1 6-3870,-3 6-258,2 10 129,-1-2 129,5 5 0,-2-4-258,3 4 0,0-8 0,4-5-129,-3-8-129,2-5 0,-2-7 0,2-4 129,-4-11-129,0 0 0,3-10-129,2-7 0,-1-5 129,4-3-129,2-4 0,2-3-258,3 4 129,1 2 0,2 6 129,-1 3 0,-1 9-129,-2 7 129,2 5-129,-1 11 258,-3 6-129,0 7 0,-1 6 0,-2 5 129,-3-1-129,0 3 258,-6-7-129,0-3 0,-8-5 0,-4-5 0,-7-9-129,-4-5 258,-6-7-258,-3-7 129,0-7-258,3-4 129,0-3-258,5-6-129,10 7-387,0-12-1032,14 8-2967,9 3-129,7 1-645,11 2 259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30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26 8256,'2'-9'5289,"-2"9"-129,-6-2-387,6 2-4386,-12 21-129,4 4 0,-1 1 129,2 5-129,0 2-129,3 4 0,4-2-129,1-3 0,11-8-129,2-9 129,5-9-129,2-8 0,6-10-129,-2-13-258,1-3 129,-8-11 0,1 1 258,-11-1-129,-5 5 0,-5 3 258,-11 8 129,-4 8 0,-7 4 129,-1 11-129,-4 0-129,4 4-258,7 15-1419,0-5-2838,7-2-516,9-1-387,2-11-129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29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9288,'-6'-8'5805,"-3"20"-774,6 10 0,-9 8-4902,12 18-258,0 5 258,0 7-129,4 5 129,1-1-129,1 1 0,-1-12 0,3-2-516,-4-18-516,9-6-3483,-6-13-645,0-14-387,1-5-129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29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83 3483,'0'-34'5160,"-7"16"-387,-2 3 258,-6 7-4386,-7 1 0,1 9 258,-8 0-129,5 16 129,-4 1-387,5 11-129,3 5-258,6 3 0,6-3 0,8-2 0,5-4-129,10-5 0,5-10 0,4-8-129,3-6 0,1-15 0,1-6 0,-2-6 0,-6-5 129,-4 0 0,-4 3 129,-3 6 0,-5 5 129,-2 6 0,-3 12 0,0 0-129,-5 10 258,3 14-258,0 5 0,1 9-129,1 7 0,2 6 129,3 6-129,3 3 0,1 1 129,0-5-129,-2-5 129,-3-2-129,-4-6 129,-3-7 0,-9-7 0,-3-12-129,-5-6-129,-4-11-129,4-3-1161,-7-24-3483,7-12-129,5-16-645,5-12-258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28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20 7482,'-20'-9'5031,"9"9"-129,-3 2-258,-1 11-4644,0 11 129,-1 2-129,4 9 258,0-2-129,4 3 0,3 2 0,5-1 129,4-4-258,10-5 129,4-8 0,6-8-129,4-6 129,4-6-129,0-10 0,0-12 0,-3-8 0,-4-8 0,-4-4-129,-8-1 0,-6 0 129,-7 2-129,-2 6 0,-12 9 0,-4 11 0,-6 8-129,0 7-258,-3 0-774,9 7-3096,2 8-516,2-2-516,14 0 258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28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37 8256,'0'0'5547,"0"0"-387,-3 19-258,3-2-4386,-1 8-258,1 6 0,0 2 0,5 5 129,-1-5-258,1-4-129,0-8 129,1-4-129,-2-2-129,-4-15 0,0 0 0,7-18-258,-3-13 0,-1-8-258,7-2 129,-3-5-129,8 3 0,-3 0 0,5 15 387,-3 7-129,3 16 387,-3 8 129,-3 13 0,2 10 258,-6 5 129,3 3 0,-6-1-129,3 4 0,-4-6-129,3-5 0,-2-4-258,1-6 129,-5-16-258,9 11-258,0-11-387,-4-18-645,10 5-129,-7-21-903,12 9-645,-8-14 129,9 14 387,-7-8 645,5 14 1032,-3 9 1032,-6 3 903,2 16 1161,-8 1 645,6 20-258,-10-8-258,8 14-387,-8-8-645,6 6-387,-2-4-516,5-3-516,6 4-1677,5-8-2838,0-12-258,5-3-645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27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80 108 8256,'-4'4'5289,"4"-4"-129,0 0-516,0 0-4644,2 20 0,9-10 0,4 0 0,3-2 129,4-4-129,1-4-129,0-2 0,1-8 0,-6-8-258,-2-1 129,-9-7 0,-5 1 0,-7 0-129,-8 6 258,-8 4 258,-4 9 0,-4 6 129,-3 7 0,1 15 129,2 4 0,4 13 0,2-2-129,9 8-129,4-2 129,10-1-129,5-3 0,13-5-258,7-4 0,5-13-387,10 2-645,-5-17-3354,8-2-516,0-12-387,-6-10-258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27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40 5289,'-4'-26'5160,"4"26"-258,-7-15-258,7 15-4386,-7 6 0,7 7 387,3 10-129,-2 3 258,8 9-258,-2-1 0,4 11-258,-1-1 0,-1 2 129,0 0-387,2-1 387,-4-8-387,2-4 129,-5-6 0,0-6 0,-1-6 0,-1-3 0,-2-12 0,0 0 0,0-14-129,0-8 129,0-7-129,-1-10-129,0 0 129,1-6-129,0 0 0,2 5 129,4 5-129,1 6 0,2 8 258,3 8-387,1 7 258,1 6 0,2 4 0,2 9 0,0 13-129,0 5 258,2 6-129,-4 7 258,0-1-387,-5 2 258,-1 0-129,-2-6 0,-4-10 0,-1-3-129,-1-6-129,-2-10-258,6 1-1419,-6-11-3096,11-24-258,0-5-387,4-8-129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11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0 8256,'0'0'5289,"0"17"-258,0 8-258,-7 7-4644,7 15 0,3 5 0,4 7 0,1-2-129,2-1 129,-1-9 0,0-6 0,0-9 0,-1-10-129,-2-8 258,-6-14-129,0 0-129,7-17 0,-7-6 0,0-5-129,-3-6-129,-2-1 0,-4-1 129,-1 1-129,0 10 258,-6 7 0,-2 8 0,-1 4-129,-2 6 258,0 8 0,-1 7-129,0 9 258,0 2-129,4 4 258,1 2-258,5 5 129,3 1 0,5-2 0,4-1-129,4-1 0,9-5 0,7-3-129,5-3-258,4-12-258,12 2-1935,-2-13-2580,0-2-258,-7-11-645,-6-1 129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10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-2 106 4128,'0'-16'4902,"5"3"0,-5 13-258,7 10-3483,-7-10-516,4 28-129,-2-14 0,3 9 258,-3-3-387,4 6 0,-3-6-129,1-7-258,-1-2 129,-3-11-129,6 13-129,-6-13 0,6-13-129,-2-10-129,1-4 0,-1-5-129,5 3 0,-3-6 129,6 3 129,-3 4-129,4 9 387,-1 6 129,0 9 0,1 8 129,-1 6 0,3 8 129,-5 5 0,2 6 258,-3-4-387,1 9 0,-3 0-129,2-4 0,-2 0-129,0-4-129,3-2-516,-6-13-1419,4 3-2580,5-10-516,0-6-129,2-11 259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4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 14 774,'0'0'3999,"-12"-7"258,-7 0-129,2 7-4386,-6 3-129,0 5 774,1 8 645,-4-3-129,4 8 0,1-1-516,4 3 0,3-2-129,7 5-129,6-9 129,2-1-387,11-4 129,5-7-258,8-4 0,2-2-258,5-6-258,-2-14-258,2 8-129,-6-11 258,-3 9 129,-8-4 516,-4 6 0,-7 2 516,-4 11 129,0 0 516,0 0 129,-6 14-129,-1 1-387,5 7-258,2 0-129,0 4-258,9 0-387,-1-7-1548,4-10-2193,10-1-387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10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 67 2451,'-14'-35'3999,"6"27"387,-8-7-645,5 8-3870,-3 7 129,-1 0 129,2 7 516,-3 1-129,1 10 258,-1-1-129,0 9 0,0-2 129,5 7-387,0-5 258,5 4-129,3-8-129,5 0 0,7-5-258,7-6 0,4-7-129,3-4-129,3-11-129,-4-7-129,2-4 0,-6-6-129,-2 0 258,-6 1 129,-2 4 129,-3 4 0,-5 5 129,0 14 387,0 0-129,0 7 0,-2 9-129,1 9 0,0 1-129,2 3 129,4 2-129,4-5-387,5 0-516,-2-15-1161,4-1-2709,3-8-258,-2-3-258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09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156 145 7611,'2'-37'4902,"-9"18"-258,-1 1-516,-2-10-4515,1 17-129,-2 0 129,4-1 387,-1 5 129,-2 6 129,-1 4-129,-2 8 0,-1 6 0,1 8-129,-1 2 129,5 2-129,0 1 129,5-2-129,4-4 0,6-1 0,8-7 0,7-9-129,3-6-129,5-1 0,1-11 0,-1-3 0,-4-6 129,-3-4 0,-4 1 129,-9 1 129,-2 6 129,-7 1 129,0 15-129,-7-6 129,7 6-129,-13 15-129,8 7 129,4 4-258,1 8 0,0 3 258,7 6-258,5 3 0,0 1 129,3 2 0,-1 0-258,-2-5 258,-3-1-129,-6 1 258,-3-4-258,-5-5 129,-6-1-129,-6-6 129,-4-4 0,-2-7-129,-1-6 0,0-11-258,0-11-774,9-2-2322,0-18-1548,5-9-129,6-2-516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09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45 6708,'-7'-12'3741,"3"-9"-1935,4 21-1677,0-12-4902,0 12-903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09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5805,'14'-1'5031,"-9"13"-258,-5 0-516,-8 1-4128,7 7-129,-3 2 0,3 4 129,-1-3-129,2-4-258,2 0-774,-2-9-2064,0-10-1548,11 12-516,-11-12 258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08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14 2967,'6'-15'3870,"-6"15"-1677,0 0-903,2 6-129,-2-6 258,3 27 129,-3-9 0,5 16-129,-5-3-258,2 14-387,-2-4-387,1 5 0,-1-1-129,0 0 0,0-6-258,-1 0 129,0-11-129,0-6-129,1-2-258,0-20-645,4 21-1677,4-21-1935,0-7-387,2-8-129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48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 3999,'3'-9'5547,"0"19"0,-1 3-645,-1 17-1806,1-8-2838,3 7-129,1-2 258,2 3-129,-2-5-129,2 0 258,-3-3-258,2-3 0,-3-8 0,-4-11 0,0 0-129,3-8 129,-3-12-129,-3-4 129,-1-2-129,-1-6 0,0 4 0,3 4-129,0 2 129,2 3 0,2 4 0,6 5 0,7 5-129,3 3 129,5-1 0,1 2 0,5 1-129,-1 6 258,-1 4-129,0-1 0,-5 0 0,-2-1-129,-1 1 0,-4-5-645,7 5-1032,-6-9-3354,2-4-129,-1-5-645,-4-3 129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47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10 4902,'4'-11'5160,"-4"11"-129,-6 2-387,1 11-4515,0 5 129,-1 0 129,3 10 0,-3-6-129,5 9 129,1-6-258,1-1 258,5-6-258,4-4 0,5-7-129,3-7 129,2-2-129,5-15-129,-2-3 0,-1-7-129,0-1 0,-5-3 0,-3 5 258,-4-2-129,-5 8 258,-3 5 0,-2 15 0,0 0 258,0 0-129,0 7 0,0 10-129,0 6 129,3 0-129,3 4 129,3-1-129,-3 0-129,5-2 0,-1-5 0,3 0-387,-5-12-774,11 0-3612,-6-7-516,-1-3-129,3-9-387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47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37 6837,'-23'-1'5289,"23"1"-387,0-12-258,10 9-4773,7 2 0,6 1 0,4-2 0,8-1 129,2 2 129,4-1-258,-1 0 129,0 1 0,-4 1-129,-4 0 0,-7 0 129,-7 0 0,-6 1 129,-12-1 0,8 11 0,-8-11 0,-4 16 129,-3-5 129,0 4-129,0-1-129,0 4 0,1-2 0,4 3 0,2-2 0,4 0 0,9-2-129,6-4 0,6 0 129,4-6-129,2-5 129,4 0-258,-3-3 129,-1-8-129,-7 0 129,-6-4-258,-9-4 129,-9 0-129,-1 1 129,-14-4-129,-3 2 129,-5-1-129,-2 5 129,0 3 0,1 5 0,1 1-129,6 7-258,2-2-387,12 8-1161,3-6-2709,3 11-387,13-6-129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46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72 605 258,'2'11'4386,"-2"-11"258,-2 14-2838,2-14-387,0 0 387,-14-3-129,14 3 258,-8-21-516,8 6-387,-9-11-516,7-1 0,-4-9-387,4-3 258,-2-6-387,2-6 0,0 0 129,-2 0-129,3 1 129,-1 5 129,-1 7-129,0 3 0,0 9 0,2 7 0,1 4 0,1 4-129,-1 11 0,19-12-129,0 9 129,6-1 0,4 2-129,4 0 0,4 2 0,-3 0-387,3 11-516,-11-7-774,-3 8-3096,-10 8-258,-13 1-516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55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5031,'0'0'5031,"9"-6"-387,-9 6-129,0 0-4515,0 0 0,3 13 0,5-2 387,1-2-129,2 1 129,2-4-129,5 0 0,0-6-129,5 0 0,-2-4-129,1-5 129,-2-4-129,0-3 0,-5 1-129,-2-1 0,-4 3 0,-7-5 0,-2 3 0,-2 2 129,-7 4-129,-4 3 129,-2 4 129,-5 2-129,0 0 129,-1 9 129,0 1-129,1 3 129,3-1-129,2 4 129,2 3 0,5 0 0,-1-1-129,4 3 0,1 1 0,2 1 129,2 1-258,0 1 258,0-5-258,2 1 129,3 0 0,6-1 0,-1-3 0,4 1 0,5-6 0,2-1-129,4-7 0,1 1-129,5-4-387,-3-7-516,10-4-3741,-6 0-516,-3-2-129,-4-1-387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4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4 1161,'-8'0'4128,"-2"-3"516,10 3-516,-14-2-3999,6 2 0,-2 0 129,0 0 258,0 9 0,-5 3-129,3 6 129,-2-3 0,4 8-258,-2-2 258,6 4-387,0-2 387,6 2-129,3-6-258,10-1-258,4-2-129,2-5-774,12 2-1419,0-5-2193,-2-8-516,6 0 387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54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2709,'11'5'4773,"-11"-5"-129,7 17-129,-1-6-3870,-4 4-516,2 6 129,-2-1 129,2 3 258,-1-3-387,0 0 258,-1-4-258,0 0 0,-2-6-129,1 0 258,-1-10-129,0 0 0,0 0 0,0 0-129,0 0 0,-3-13 0,2-6 129,0-6-516,1-2 129,4-4 0,5-1 0,1-2-129,4 6 0,-1 0 129,3 13 0,0 6 0,-3 9 129,-1 2 0,-1 11 0,-2 9 129,0 1 129,2 11-129,-1-2 0,1 2 129,0 0 0,-1-1-129,2-2 129,-1-3-129,-3-8-129,-1 1 0,0-9 129,-1-2-258,-6-10-645,0 0-1290,0 0-2580,12-17-516,-5-5-129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2:54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8 2322,'-10'0'3612,"10"0"-2322,0 0-774,-11 0 129,11 0 129,-15 13 258,8-1 0,-7 4-129,3 6-129,-4 0-129,4 6 0,-2-4-129,5 3 0,0-2-387,5 3 129,3-8-129,3-1 0,5-7 129,7 2 129,2-7-129,6-1 0,0-6-129,1 0 129,0-5 0,0-3-129,-2-3 129,-3-1-129,-6-6 129,-3 0-129,-5-2 129,-2-4-258,-3 0 129,-7-2-129,0-1 129,-4 1-129,-2 1 0,-3 6 0,-2 2 0,0 6-129,-3 3 0,3 3 0,-2 5-129,4 0-387,4 7-129,-1-7-516,13 10-1419,0-10-1935,5 7-258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03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-3-1 3096,'0'0'4515,"7"-3"0,-7 3-1935,0 0-1677,0 0-258,0 0 129,0 0 129,0 0 0,0 0-129,0 0-258,0 0 258,11 4-387,-2 2 258,0-6-258,3 4-258,1-2 129,2 2 0,-1-4-129,2 1 0,-2-1-129,0 1 129,-1 0 0,-3 2 0,-3-3-129,-7 0 129,10 0-129,-10 0 129,0 0 0,0 0-129,0 0 129,0 0 0,0 0-129,0 0 0,0 0-129,0 0 0,0 0-645,0-8-903,0 8-3096,10 0-516,-10 0-258,15 0-129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3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5547,'0'0'5676,"-7"7"-387,-3 22-387,1 0-2064,2 23-2709,5 9 258,1 11-129,1-2 0,7 2 0,5-7 0,3-6-258,3-7-516,-3-20-1161,8-5-3225,-4-16 0,-1-10-774,-3-6-129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2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10 9417,'-4'-12'5289,"4"12"-258,0 0-645,-11 0-5418,19 16-1548,1 0-2451,11 2-129,4 1-387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5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43 8127,'-9'-36'5418,"9"36"-258,11-9-258,1 9-3483,4 0-1677,13 7-258,5 4 387,6-1 129,3 1 0,1 5 0,-4-4-129,-2 6 258,-3-1 0,-9 0 0,-8 0 258,-9 2-129,-2 3 0,-7-5 0,0 7 0,0-5-129,-2 5 0,2-2-129,2 0 129,7-6-129,6-9-129,7-5 0,6-5 0,7-11-129,1-13 0,2-5 129,-2-10-258,-4 3 387,-6 0-129,-10 6 258,-10 6 0,-6 8 129,0 19 0,-18 0 0,4 12 129,-1 10-129,3 11 0,3 4-129,6 9 129,3 2-258,10 8 258,6 6-129,7 3-129,-1 6 129,4 0-129,0 2 0,-4 0 129,-6-3 0,-8-7-129,-8-6 0,-11-9 129,-14-12-129,-9-12 0,-9-9 129,-6-13-258,-4-4 0,0-10-129,3-3-129,4-10-645,18 1-4257,3 6 0,10 4-387,8 5-645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4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7740,'4'36'5418,"-4"-10"-387,-3 6-129,-4 6-4515,7 13-258,0 9 0,1 5-645,11 12-1032,-6-13-1677,7 3-1935,3-4 0,0-12-516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4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40 168 8256,'-27'-64'2967,"15"32"-645,12 3-1419,0 6-5547,8 3-1032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4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10320,'0'17'5934,"-3"2"-645,-5 0 0,1 5-5160,-2 11-387,5 5 0,4 3-387,1-9-774,17 1-3354,-2-6-516,8-10-387,1-9-258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4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6063,'23'34'5676,"-16"-12"-516,-3 2-129,1 7-3741,-5-5-645,0 7-258,0-4 129,0 0-387,0-7 0,0-3 0,0-6-258,0-13 0,0 0-387,6-17 129,1-6-129,0-14 0,6-2 129,-1-8-129,6 5 0,-1 1 258,4 9 129,-1 6 0,-1 13 258,-1 9 129,-5 6 0,1 18 258,-8 3-258,3 7 258,-5 2-129,1 7 129,0-3-258,2 5 0,1-9-258,0-6-129,5-1-516,-13-25-2322,22 12-1935,-6-13-516,2-19-129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3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36 1677,'-12'2'4386,"2"13"0,-10-5 0,3 6-3999,-2 3-258,0 4 258,6 1 0,-1-2 387,10 5-387,1-7 129,4 2-258,9-6 129,8 1-258,8-10 0,5-7 0,5 0 129,1-11-129,3-8-258,-2-6 129,-5-4-258,-9-3 129,-6 2-129,-11-2 0,-7 4 0,-13 1 258,-7 8-129,-8 6 129,-2 6 0,-2 3 0,1 4 129,4 0-258,3 7-258,5-2-129,9 6-645,0-8-1161,10-3-2064,2 10-516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3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6 6837,'-2'-10'4644,"2"10"-645,0 0-1032,-3 11-4644,-7-9-2709,11 11-1032,6 2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3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15 7611,'-29'4'5289,"29"-4"-387,13-7-258,5 0-4515,7 2-258,6 5 0,6 0 0,3 0 0,-1 4 0,-1 9-129,-7 6 129,-2 0 129,-5 6 129,-8-2 258,-2 5-129,-8-8 129,0 6 129,-4-5-129,1 0 0,-1-4-258,1-1-129,2-1-258,-5-15-645,12 11-3999,-12-11-258,13-11-258,-6-9-387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3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167 646 5934,'-4'15'5031,"-5"-15"-129,0 0-516,-6-13-3741,3 3-1032,0-5 258,2-6 258,1-2 0,-2-9 258,0-1-129,-2-6 0,3-1-129,-3-4 258,4 1-258,-2-1 129,6 3-129,1-1 0,4 5 0,7 0-129,8 1 129,6 5-258,4 2 258,5 8-258,2 3-129,2 12 129,-4 0-258,2 10-516,-13 2-1419,1 11-2580,-8 5-387,-11 3-129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2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6 3999,'-39'-6'5289,"28"4"-258,11 2-129,1 13-2709,9-10-2064,10 2-129,4 1 0,6-3-258,6 12-1290,-2-4-3096,2-7-258,-1 3-516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2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147 528 7611,'12'15'5289,"-12"-15"-387,3 15-129,-3-15-4515,0 0-129,0 0 0,-5 2 129,5-2-129,-11-23 129,2-7-129,-4-9 0,-4-11-258,-2-3 129,-1-7-129,0 1 258,2 1-258,5 7 258,2 11-129,6 6 0,5 12 129,8 4-129,6 5 0,6 6-129,2 4 0,7 3-129,0 1-387,5 19-1161,-10 0-2967,1 0-387,-8 6-387,-6-1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2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222 159 2193,'4'1'3483,"-4"-1"258,0 0-3354,-2-7-387,2 7 258,0-14 516,0 14 129,4-28-258,-1 13 258,-3-8-129,4 7-387,-4-5 0,-4 8 0,-6-3 0,-1 9 0,-7 7 129,-1 10 0,-6 9-258,0 14 129,-4 1 0,5 6 258,-1 2-387,5 2 258,5-6-129,9 1 129,3-12-258,5-3 258,8-11-258,8-8 0,3-5 0,5-9-129,0-10 0,-1-7-258,0-9 258,-5 1-129,-4-2 0,-6 5 129,-4 1 0,-6 13 0,-1 4 129,1 13-129,-15 3 129,9 12-129,-1 6-129,2 4 129,2 4-129,3 1 129,1-2-258,6-3 129,4-1-387,-2-13-516,12 2-2193,-4-7-1806,1-6-258,0-3-645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0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79 7740,'18'-2'5547,"-18"2"-387,13 0-258,-3 10-4386,-1-5 0,6 8-129,2-5 129,3 3-129,1-4 0,4-1-129,0 1 0,1-3-129,-3-2-129,0-2 0,-6-5-129,-3-6 0,-4-4-129,-7-3 129,-3 0-129,-4-5 129,-5 4-129,-7 1 129,-5 6 0,-2 4 129,-5 6 0,-2 2 129,-2 9 0,2 2 0,2 0 129,4 4-129,3 2 387,5 3-387,3 0 258,9 1-129,4 1 0,2 5-129,8 0 129,6 2-129,3-2-258,4-3 0,7 0-516,-5-13-2451,8 8-1935,-3-9-645,0-9-258,-2-1-387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9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42 8643,'0'-11'5289,"-5"-4"-129,-6 7-516,-2 1-4644,-2 7 0,-2 4 0,-2 5 129,0 4 129,0 2 258,4 6-258,1-4 0,7 5 0,3-1-129,4-2 0,5-5-129,6-3-258,5-3 0,0-8-258,7 0-516,-5-15 0,7 6-129,-11-14 258,4 10 387,-7-4 129,-2 2 258,-1 8 387,-8 7 516,8-2 129,-8 2 258,5 15-258,-4-2-129,6 9 0,-1-4-258,4 5-258,3-3 0,0 0-258,3-3 0,-1-4-258,3-6-129,-2-6-129,3-1-129,-6-6 129,2 0 129,-5-5 0,-1 2 258,-2 1 387,-7 8 0,0 0 387,0 0 129,4 22-258,-4-1 129,0 11 0,2 4-258,3 6-129,-1 0 0,3 4 0,0-11-258,1-1 129,-1-8 0,-3-7 0,-4-19 0,0 0-129,6-5 0,-6-20 0,-1-12 0,-3-10-258,2-10 0,-1-6 0,2 4-129,0 3 129,1 9-258,0 5 258,5 13-129,4 10 129,1 11 258,3 7-129,0 2 0,4 9 129,2 3 129,1 6-129,-2 6 258,-4 3-129,-2 2 129,-5 2-129,-6-1 258,-2 1-129,-10-6 0,-7-6 0,-2-5-129,-2-8 129,-3-7-258,1-1 0,2-11 0,2-7-258,7 1-387,0-12-903,12 6-3612,1 1-258,3 7-258,4 1-516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9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3 8256,'1'-12'5676,"-1"12"-516,-4 0-129,1 21-4773,-1 6 129,0 12-129,-2 4 0,2 11 0,1-1 0,-2 2 0,2-3-129,2-4 0,1-5-129,0-10 0,0-10 0,0-8 0,0-15 0,0 0-129,0 0-129,6-26-258,-2-2 129,0-9-258,2 5 258,0-4-129,3 5 129,-2 4 129,3 12 258,-1 7 258,-1 8 129,4 12 0,-3 3 129,3 9 129,-3 0-129,4 8 129,-2-2-387,1 4 129,1-2-129,-2 1-129,0-3 0,0-4-387,2 3-387,-6-13-2838,4-1-1677,0-10-387,-1-2-645,2-7 130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8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35 9159,'5'-26'5418,"-11"16"-387,-7 8 0,-4 3-5289,-5 11 129,-1 6 0,-4 3 0,1 2 129,2 1 0,5-2 0,7 0 0,8 0-129,4-3 129,11-5 0,8 0 129,3-3 0,5 0-129,1 1-129,-1-2 258,-1-1-129,-5 5 0,-7 3 0,-3 0 129,-9 4 258,-4 0-258,-11-1 258,0 4-258,-6-2 258,2-4-258,-3-5 129,2-2-258,2-5-129,0-6-387,8 0-903,-4-12-3483,5-10-645,1-7 0,4-7-645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3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3483,'-10'25'4902,"9"-3"-258,-5 0-387,-2 8-4257,5 5 0,1 4 0,-1 8 129,2-2 0,1 0 0,0-1 0,0-6-129,1 1 0,0-9-387,3-1-387,-2-13-1161,-2-16-2709,16 10-129,-16-10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8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0 7611,'0'0'5676,"-2"12"-258,-10 10-387,-8 10-4515,1 12-387,-8 14 258,-3 14 0,-4 2-129,-1 5 129,0-2-258,5-1 0,4-10 0,3-9-387,10-6-774,-3-17-3999,13-18-258,3-16-258,6-1-387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7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8514,'22'7'5805,"-13"1"-387,-9-8-258,21 17-4644,-17-4-258,-1 8 129,-2-1-129,0 4 0,-1-5-258,0 0 0,-2-4 0,1-2 0,1-13 0,-6 10-129,6-10-129,-6-12 0,5-8-129,-1-3 0,2-2 0,0-5-129,4 7 129,0 0 0,6 7 258,-1 5 129,2 8 0,0 3 129,0 13 129,-3 4-129,-2 3 258,3 5 0,-4 1-129,1 2 0,0 4-258,-1-4-129,2 1-258,-7-10-1419,4 4-3096,1-5-516,2-6-258,-7-12-129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7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10 10062,'7'-4'5547,"2"-2"-258,-7 12-1161,-2-6-3483,0 0-516,-5 19 0,2-4 0,-3 6 0,3 5-129,1 2 0,1 2 0,1-1 0,2-1 129,7-3-258,3-5 0,3-5 0,1-9-129,3-6 0,-3-9 0,1-6-129,-5-14-129,-1 2 129,-8-9 129,-3 4 0,-4 0-129,-7 5 258,-4 2 0,0 8 129,-2 6-129,4 10-516,-5-4-2451,7 5-1806,11 0-387,0 0-129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7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40 8901,'-5'-31'5289,"5"31"0,-5-12-645,5 12-4902,0 0-645,5 23-2580,0-8-1419,2 2-516,3 3-258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7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9288,'-2'-18'5547,"4"8"-258,7 4-258,5 0-5031,0 6-129,6 8 0,3-2-129,1 1-258,-2 1 129,4 5-129,-6-5 0,1 5 129,-3-6 0,-4 2 387,-1 1 0,-6-1 258,2 4 258,-7 1 0,5 6 129,-4-4-129,3 7 0,-3 1-258,4 1 0,-2-3-258,0-4-516,8 5-1161,-4-12-3483,-1-6 0,1-9-774,1-13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6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6837,'-9'8'5418,"5"11"-387,2 4-129,-1-4-4644,3 22-129,0 8 0,4 5 0,3 1-129,0 0 129,4 1-516,-4-9-645,6 5-1419,-4-14-2451,-5-12-258,-3-8-645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6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41 5805,'-14'-26'5289,"1"15"-258,-1 7-258,-4 4-4515,-2 4 129,3 12 129,-3-1-129,4 8 129,-1-2-129,4 4-129,4-2 0,6 2 0,3-3-258,7-3 0,4-4 0,4-6-258,8-2-258,-4-7-129,6-1-516,-8-17-516,8 8-516,-16-20 129,7 13 645,-10-9 387,0 8 258,-6 0 774,0 6 516,0 12 903,0 0 387,0 15 129,0-4-516,2 16-387,-1-8 0,8 8-387,1-5-258,1-1-645,10 5-1290,-4-8-3225,2-6-258,2-6-645,-3-6 388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6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7 7353,'0'18'5418,"0"-8"-258,1 2-258,5 8-4386,-1 2-258,2 4 0,-1 1 0,1 2 0,-4-6 0,1 1-129,-2-5 129,-2-6-129,0-13 0,0 10 0,0-10-129,-4-20-129,0-5 129,0-9-129,2-1-129,-1-3 0,3 5 0,0 3 0,4 7 0,3 6 129,4 12 129,-2 7-129,3 6 258,0 8-129,-1 3 258,2 3-129,-4 1-129,1 1 258,-3-2 0,2 1-129,-5-4 0,1-4 129,-2-5-258,-3-10 0,5 11 129,-5-11-129,0 0-258,9-15 0,0-1-258,-1-10 0,5 7 0,-3-7 129,5 3 0,-3 1 129,1 9 129,-2 5 129,-3 8 129,1 6 129,-4 5 129,2 9-129,-5 0 0,6 9 129,-2-7-129,3 7-129,-1-4-129,2 0-258,8 8-1677,-3-10-2967,1-8-258,3-6-645,-2-7 258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5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1 157 8127,'8'3'5418,"0"8"-129,-8-11-516,8 16-4515,-2-1-258,-2 4 0,2 1 129,-3-3-129,1-2 0,-3-3 129,0-2 0,-1-10 0,0 0 129,0 0 0,-6-8-258,1-14 129,-1-4 0,-1-6 0,3-3-129,0 0 0,3 0 0,1 4-129,4 3-129,6 9 129,1 5-387,5 10-258,-6-5-1548,7 9-2709,0 3-129,0 4-645,1 4 646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5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16 5805,'-11'-7'5289,"4"-2"-516,7 9-258,11-3-4515,-2 4 0,4 4 0,5-1 129,5 1-129,1 1 129,5-4-129,0 4 0,-3 1 0,1-1 0,-6-1 0,-6 0 0,-3 2 258,-12-7-129,5 20 129,-8-10 0,-6 8 129,-1 0 0,0 6 0,1 0-129,2 6 0,2-4-129,5 4 129,5-5-258,9-3 258,5-5-258,6-4 129,2-7-129,2-5 0,1-2-129,-1-10 129,-5-8-129,-4-6-129,-5-3 258,-9-2-258,-4 0 258,-4 1-129,-8 2 258,-4 4-129,-3 8 0,-3 4-129,0 6 129,1 3 0,4 2-129,-1 0-387,12 11-903,-4-5-3354,8-6-387,7 9-258,4-6-129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3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6 120 3225,'12'0'4257,"-12"0"0,7 1-516,-7-1-4128,11 8-258,-11-8 516,8 13 387,-1-8 258,2-5-258,4 0 129,-3-3-258,6-3 129,-1-10-387,3-3 129,-4 3-129,-1-3 0,-4-1-129,-5 5 129,-4-1 129,-3 5-258,-7 7 258,-5 4 129,-3 0 0,-2 7 129,0 7 129,0 4-129,1 3 129,4 4-129,3-4 129,3 5-258,2-2 129,4-2 0,3-4 0,1 4 0,8-9 0,6-3-258,2 0 129,5-9-258,3 2-516,-1-6-903,4-8-3096,2 3-258,-7-10-129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4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64 567 5934,'0'-10'5289,"0"10"-258,0 0-516,0 0-4386,0 0-129,0 0 258,0 0 0,0 0 258,0 0-258,0 0 0,0-15-129,0 4 129,0-4-129,0-6 129,-2-6-129,-3-8-129,-1-4 129,-1-4-129,-3-2 129,0 1-129,0 0 129,5 4-129,0 3-129,2 4 258,3 6-258,6 8 129,5-3-129,5 7 129,5 0-258,1 7 129,5 6 0,-1 2-258,4 8-645,-10 5-3612,4 5-387,-5 5-387,-8 1-129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4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6450,'13'0'5418,"-4"9"-387,-9-9-387,7 23-4515,-6-1-129,1-3 258,1 6 0,-3-2-129,2 1 0,-1-5 0,0 0 0,-1-8-129,0 1 129,0-12-129,0 0 0,0 0 0,0-9-129,0-12 129,1-4-258,2 1 129,1-5-129,2 0 129,2 2-258,1 8 387,2 5-129,0 10 129,0 4 0,3 7 0,-3 5 129,2 3-129,-2 5 387,0 1-258,3 1 0,-3-1 0,0 0 0,-2-3-129,2 1 0,-2 3-516,-6-12-2451,7 1-1806,0-3-516,1-7-258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3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27 645,'-8'-20'4128,"8"20"-258,-18-7 0,4 7-3612,1 7-129,0 3 129,-1 6 387,-1-2-129,4 8 0,-1-7 129,6 9 129,0-8 0,6 8-129,0-8-129,9 4 0,1-9-129,6 3-129,1-5 0,4-3-129,1-3 0,1-3-258,1-3 0,-4-7-258,2-2 0,-9-10-258,2 3 258,-12-8-129,0 5 129,-3-6 129,-8 5-129,-5 3 387,-2 5 0,-1 6 0,-1 3 0,1 6 0,2 2-516,-1 3-1419,3 1-2451,10 9-258,2-15 129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33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16 1806,'0'0'1548,"0"0"129,0 0 129,-3-11-258,3 11-129,0 0-516,0 0-258,-8-4-129,8 4-129,-7 0-258,7 0 258,-13 4-258,5 3 0,-2-1 0,0 1 0,-3 3 129,2 2 129,-2-1-129,0 4 129,1-4 129,0 6-129,0-3-129,2 5 129,1-4 0,3 4-129,-1-4 0,5 3 0,0-3 0,2 3 0,6-4 0,4 1 258,1-7-258,8 3 0,0-4-129,4-1 0,2-4-258,0-2-387,6 0-903,-10-4-2709,2-5-516,-1 3-516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28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32 516,'4'10'5031,"-4"-10"-129,0 0 0,-4-4-3483,4 4-258,0 0 0,4-4-129,-4 4-387,7-9-258,-7 9-258,16-10 0,-3 3 129,0 3-258,3 1 258,1 3-129,1 0 0,2 0-129,-3 8 0,0 3 129,-3 4-129,-1 3 129,-4 2 0,-1 3 0,-8-1 0,0 2 0,-2 0 129,-9 2 0,-5-3-129,-3-1 0,-4-3 129,-3-2 0,-1-4-129,0-6 129,-1-6-129,4-1 0,2-7-129,2-3 0,7-5 0,4-1-129,5 0 0,4 1 129,8 2-258,8 4 129,6 5 129,4 0-129,3 4 129,1 7 0,2 3 0,-1 2 0,0 0 129,-2 2-129,-5 0 0,-2 1 0,1-5 129,-6 1-129,0-2-129,-2-4 129,-2 3-129,-1-4-129,0 4-516,-12-8-1677,13-1-2580,-5 1-258,-8 0-645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28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80 1806,'0'-15'2322,"0"15"-387,-8-10 516,8 10-129,-16 0-129,9 10-645,-10-1-387,4 9-129,-7 2-258,2 7-129,-6 2 0,2 7-129,-2 1-129,5 6 129,-2-7-258,8 3 129,3-4 0,8 2 0,2-7 0,11 0 0,5-4-129,9-1 0,4-3 0,6-7-129,2-4-129,1-7 129,-1-4-129,1-11 0,-5-8-129,-4-11 129,-6-6-129,-5-10 129,-5-8 129,-5-6-258,-6 1 258,-2-1 0,-10 2 0,-3 6-129,-6 11 0,-1 9 0,-6 10 0,-1 11 0,-1 9-129,0 2-129,2 11-129,1 2-129,14 11-516,-3-7-258,14 14-2193,4-6-1806,6 1 0,7-2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6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94 7224,'0'0'5289,"0"0"0,0 0-387,-3 9-2967,3 4-1677,3 9 0,3-5 0,6 4 0,2-7 129,4 0-129,2-10 0,1-4-129,2-2-129,-1-13 0,-2-2 0,-4-11 0,-3 1-258,-8-5 129,-5 3-129,-5 6 129,-9 5 0,-7 4 0,-6 11 129,-2 5 0,-4 10 0,5 9 258,1 8-129,3 8 129,3 1 0,8 5 0,5-3 129,6 1-258,5-1 129,7-3-129,12-8 0,7-7-129,11-8-387,4-14-1161,8-4-3741,4-10 129,-3-5-774,-4-5-258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6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8 9030,'0'0'5160,"0"0"0,0 0-258,-6 16-4257,-1 6-129,3 5-129,-2 5 129,5 5-258,-2-1 129,3 3-129,1-8-129,7-6-129,2-10 0,3-8 0,3-11 0,0-13 0,1-8 0,1-12-129,-1-5 0,-3 0 129,-3 2-258,-2 7 258,-4 7-258,-2 2 258,-2 13-129,-1 11 129,-1 6 129,-2 12-129,1 6 258,-1 3-129,3 6-129,0 4 129,4-2 0,3-2-129,3-7-129,0-6-387,7 1-903,-4-15-3612,7-6-258,-2-14-129,2-5-645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6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62 108 7482,'-50'-27'4902,"34"18"-129,16 9-516,4-5-3999,16 5 0,9 0-129,7 3-129,9 1 129,0-3-129,5 2 129,-4 1-129,-1-2 0,-9 1 0,-9 3 0,-6-2 258,-6 7 0,-7 0 258,-3 8 0,-5 0 0,2 7 129,-2-1-129,2 9-129,1-4-129,1-1 0,-1-1-129,3-4-129,-3-5 129,1-4 129,-4-15-129,0 0 0,0-10 0,0-12-129,0-13 0,-2-7 0,2-4 0,0-3-129,2 3 0,2 4 0,2 7-129,3 8 129,2 9 129,1 7-129,4 9-387,-1-2-258,12 8-2322,-5 3-1935,2 1-258,-2 2-516,0 1 129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5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76 5547,'-13'-45'4773,"5"23"0,5 11-387,3 11-4128,-10 2 129,6 25 0,-1 8 0,3 17 258,-3 7 129,5 12-129,-4 6-129,4 10-129,0-4-258,5-5-129,3-8-129,-1-19-645,7-4-2709,-6-21-1419,-8-26-258,9-5-258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2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255 0 1935,'0'0'2064,"0"0"-387,6 12 0,-3 6 0,-3-3-387,4 14 258,-4-3-516,4 8 0,-4 1-387,0 7-129,0-4-129,2 1-129,-2-3 0,2-3-129,-1-6 258,1-1-645,0-5 258,0-7 258,0-4-129,-2-10 0,0 0-129,0 0 129,0 0-129,-4-11 0,0-4 129,-3-2-129,-2-4 0,-2-2-129,-1 0 0,-1-2 0,-3 4 0,-2 2 129,0 8-387,-2 4 258,-2 7 129,1 2 0,0 11 129,0 6-129,2 6 0,1 6 129,5-1 129,3-3-258,5 2 129,5-4-258,1-2 129,11-5-258,8-4-129,3-12-774,10 1-1548,2-3-1806,-3-11-258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4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38 10191,'2'-10'5547,"-2"-3"-645,0 13 258,-16-15-4902,3 21-258,-3 9 0,1 5 0,-1 7 387,-3 6-258,2 4 0,4 4 0,6-2 0,7 1-129,4-6 258,11-1-129,6-12-258,5-6 258,2-8-129,-1-7-129,1-13 0,-4-10-129,-2-6 129,-9-9-129,-4-2 0,-5-2 0,-4 4 0,-8 5 129,-8 3 0,-1 10 0,-6 7 0,-3 7 0,4 6-516,-2-1-1419,7 6-2709,5 4-516,12-9-129,0 13-645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4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161 142 8256,'8'-9'5031,"-8"9"258,0-15-774,0 15-4257,0 0 0,0 0 0,0 0-129,0 0 129,0 0-129,0 0-129,0 0 0,0 0 0,0 0 258,0 0-258,0 0 129,0 0-129,0 0 129,0 0-129,0 0 129,0 0 0,0 0-129,0 0 0,-1-11 0,1 11 129,0-9-129,0 9 0,5-16-129,-1 5 129,0-1 0,1-1 0,-1 1 0,-1 1 0,-2 0 129,-1 11-129,0-12 0,-6 12 129,-6 2-129,-6 11 129,-3 1-129,-3 3 0,-1 3 0,1 2 129,2-2 0,3 1 0,6-6-258,5-2 129,6 1 258,2-1-258,10 0 129,2-3 0,6-2-129,4 1 0,3 2 129,2-1-129,1-2-129,0 3 129,-4 1 0,-4 2 0,-3 4 0,-5 1 0,-6 4 0,-6-2 129,-4 1-129,-4 0 129,-6 1-129,-3-4 129,-3-8 0,-2-1-129,-1-10 0,-1 0 0,3-9-129,-2-9-258,8-1-387,-3-13-1677,13 8-2580,5-2-129,5 2-516,12 0-129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3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94 4644,'-1'-20'4644,"1"10"-129,-1-7-129,-3 3-3741,4 14-129,-11-22-129,11 22 129,-20-11 0,9 11 129,-8 4-129,4 8-258,-6 6 258,5 7-516,0 2 387,5 5-258,3-4 258,7 0-258,3-3 129,10-2-129,10-10-387,2-9 0,9-4-387,-4-11-129,5-2 0,-7-13 258,-5 3 129,-6-4 387,-6 4-129,-5 11 516,-6 0 129,1 12 387,-12 1-129,8 18-258,-2 0-129,6 9-258,0 0 129,6 2 258,4-4-387,2 4-129,4-3-258,0-11-516,5 10-1419,-4-15-2451,-2-8-516,-2-6-387,-4-10-129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3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25 7224,'22'-4'5160,"-22"4"0,-5-15-129,-3 15-3999,-16-6-774,1 6-129,-4 6 129,0 3-129,0 1 258,6 2-387,2-4 0,7 3 129,8-1 129,4-10-258,15 13 129,6-9-258,6 3 129,4-1 0,2 3 0,0 2-258,-1-1 258,-5 1 0,-7 5 0,-6 3 129,-8-2 0,-6 0 129,-10 3 0,-6 0 0,-5-3-129,-5 2 129,-4-8-129,1-5 0,-1-5-129,2-1 0,6-9-258,0-10-258,11 4-903,-3-12-2709,13 3-1290,1 3 0,2 3-645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2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2193,'32'-22'5160,"-18"13"-129,-8 7 129,-6 2-3612,7 13-129,-8-2 258,2 23-129,-4-10-258,3 15-645,-3-5-129,2 6-258,1-5-387,0-8-129,6 4-1677,0-20-2967,2-10-516,3-8-129,0-10-516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2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48 9933,'14'27'5160,"-14"-27"0,14 28-1806,-7-16-3225,6-1 0,-1-2 0,4-5 0,1-3-129,0-2-387,3-3-258,-5-13-387,4 6-387,-11-15 129,6 11 0,-14-9 516,0 7 387,-9 3 516,-6 3 258,-1 11 387,-10 0 645,7 16 0,-7-4 129,8 16-516,-5-3-258,11 10-129,0-5-129,8 6 0,4-6-387,8-6-258,17 13-1806,5-16-3096,9-6-258,5-8-387,6-7-516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1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27 6837,'19'-19'5289,"-19"19"-258,2-10-258,-16 10-4128,0 6-387,-8 4 258,-3 7-387,-4 0 129,-2 1-129,0 1 129,4 3-258,6-5 0,6-1 129,7-4-129,7-3 129,1-9-129,16 12 0,2-9 0,2-1 0,6-2 258,2 2-258,2 2 0,-1 3 0,-2 2 0,-4 5 0,-3 4 0,-6 3 129,-8 2 0,-6 3 129,-8-2 0,-4-1-129,-7-2 129,-2-4-129,-4-9 0,1-1 0,3-5-258,2-7-387,10-1-1419,0-15-2967,5-6-516,4-6-258,5 1-387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1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1548,'4'14'2709,"-4"-14"-2709,14 8-258,-6-8-2709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1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74 9030,'0'-11'5418,"0"22"-258,2 2 0,2 8-4902,-1 1-129,3 8 129,-1-1 0,-1 1 0,-1-4-129,1-2 129,-2-7-258,0-5 129,-2-12-129,0 0-258,-4-15 258,-1-13-258,-1-4 0,1-5 0,1-1-129,1-1 258,1 6-387,2 5 387,4 7-258,5 6 129,7 11-645,-1-5-1161,11 9-2709,1 0-387,1 2-387,0 2 388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0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73 9288,'3'-9'5547,"-3"9"-258,2 11-129,4 4-5031,-2 5 0,1 5 0,2 2 0,4 2 0,1-2-129,1 0 129,0-3-129,1-6 0,-1-7 0,0-9-129,-1-5 129,-3-15-129,-3-7 129,-2-7-129,-1-5 0,-2 3 129,-1-1-129,0 5 0,0 7 129,0 7 0,0 16 0,3-10 129,4 10-129,3 4 0,7 2-129,2 1 258,5-1-129,5-2 129,1 3-129,4-3 0,-2-2 0,1-2 0,-2 0 0,-2-4-129,-2 0-129,-6-5 0,0 1-258,-8-7 258,-2 5 0,-7-2 0,-4 12-129,0-15 387,-11 13-129,-4 2 129,-7 6 258,-3 8-129,-4 3 129,1 8 0,-2-1 129,8 6 0,-1-2-129,10 4 129,3 1-258,10 1 258,8-3-387,11-5 0,9 1-258,3-12-645,16 0-3225,-3-11-903,2-8-516,-3-12-516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39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4128,'17'24'4386,"-16"-14"-129,7 19-387,-11-4-4773,3 10 258,1 3 645,1-5 258,1 3 258,-3-6 129,2 3-129,-2-7 129,2 4-387,-2-8 387,3-1-645,1 2-129,1-8-258,1 2-387,-6-17-1032,14 6-2709,-3-4-516,-5-7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50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7740,'15'-1'5418,"-15"1"-645,9 16 129,-7-3-5031,2 8 0,0 6 129,0 2 129,1-1 0,-2-2 0,1 0 129,-3-4-258,3-5 129,-4-5 0,3-2 0,-3-10-129,0 0-129,6-19 129,-3-2-258,5-9 129,-1-4-387,6 1 129,-1-5-129,4 5 129,-1 2 0,3 12 129,-5 5 129,1 7 258,0 7 0,-2 1 0,-2 7 0,0 3 129,1 4 0,-1-2 129,4 2-258,0 1 0,4 0 0,-2-2-129,4-3 0,0-3-129,0-4 0,2-2-258,-4-2 0,0-6 0,-7-7 0,-2 0 129,-7-5-129,-2 3 129,-7 2 129,-6 4 129,-3 5 0,-4 3 258,1 3-129,-4 8 129,6 5 0,-2 5 0,6 1 0,0 3 0,6 2-129,3 0 0,4 2-129,6-2-129,4-8-516,13 5-2193,1-8-1806,1-14-774,5-1 258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3:49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4128,'12'-2'4902,"0"-2"-129,-12 4-387,0 0-3741,10-4-387,0 4 129,5 0 0,3 0 129,5 2-258,6-1-258,-3-1-903,10 0-3354,-2 0-516,-6-1-645,-2 1 387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9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50 295 10836,'0'21'5805,"-2"-2"-774,1 7 0,0 10-5160,1 8-129,0 3 129,2-2 0,2-4 129,1-5 0,0-9 0,-2-2 0,0-7 129,-3-18-129,0 0 129,0 0-258,0-30 129,-5-7 0,-3-13-129,0-13 129,0-11 0,-1-2-129,1 1 129,2 5 0,4 8 0,2 6 0,2 18-129,10 10 0,6 13 0,7 10 129,5 5-129,6 15 0,6 11 0,0 4 129,-1 7 0,-4 2 0,-7 5 0,-8-3 0,-8 1 129,-10-8-129,-10-5 129,-12-7-129,-8-8 129,-7-8-129,-4-6 129,-3-4-258,1-4-129,0-10-645,14 3-3741,1 0-387,12 0-516,9 4-387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8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90 10320,'-6'9'5547,"6"6"-774,0 3 0,0-1-4902,0 2-129,0 5 129,0-4-129,0-2 0,1-8 258,-1-10 0,0 10 258,0-10-129,0 0-258,-1-11-258,1-9 129,0-5 0,2-8 129,5 0-258,0-4 129,2 4 0,2 4 258,1 9-129,1 11 387,0 9-258,-2 11 129,-2 7 0,1 7 129,-4-2 0,0 5-129,-3-4 258,0 0-387,-3-6 258,1-3-258,-1-4 258,0-11-516,0 11 516,0-11-516,0 0 0,7-18-129,3 1 0,0-5 129,4 2-129,-2-3 0,4 3 0,-4 1 0,2 10 129,-2 9 387,-6 7-129,-3 10 0,-3 7 0,0 2 0,0 4 0,0 3 0,0 1 0,0-4-387,1 9-1806,3-10-2322,0-7-516,2-5-129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8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77 9030,'-5'-20'5160,"9"19"-258,13 1-258,8 0-4257,5 6-516,10 10-129,2-2 0,4 1 129,2-6-129,-1 1 129,-3-7-258,-6-1 258,-7-2-129,-5-6 0,-6-7-129,-3-5 0,-8-1 258,-4-3 0,-5 4 129,-5 3 0,-6 3-129,-4 5 129,-3 7 129,-4 7 0,2 9 129,-2 6 129,4 7-129,1 0 0,6 7-129,6-4 129,5 3 129,8-3-258,9-1-258,9-2-129,-1-8-516,16-2-3870,-2-8-258,1-7-258,-1-6-387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7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3483,'0'-21'4515,"0"21"0,2-12-1161,1 22-1677,-4 0-387,1 18-129,-2 1-129,2 18 0,-1 2-258,1 12-387,0-1-258,0 4-129,1-5-129,2-4-258,3-8-129,-6-17-645,7-7-3354,-7-23-645,0 0-258,-3-8 258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7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21 181 3483,'0'10'5160,"-4"6"129,-4 0-645,3-4-2193,2 17-2322,3 1-258,1 5 0,4-3 0,4-1 129,2-6-129,1-8 0,4-5-129,-1-12-129,2 0-129,-2-15 129,3-1 0,-4-7-129,1-1 387,-4 2 0,-2 1 258,-3 8 0,-6 13 516,0 0-258,0 0 0,5 22 0,-3 0-129,6 7 0,-2-1 0,6 2 129,2-4-258,5-2 129,0-9-129,3-4 258,-3-11-258,1-5-129,-2-15 129,-4-13-129,-5-11 129,-7-10-129,-2-4 0,-5 0 0,-8 0 258,-2 4-258,-3 7 258,-1 10 0,1 10-258,5 12 129,2 9-387,2 1-129,9 5-516,0 6-2064,7 5-1935,8 2-516,8-4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7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0 5676,'-29'43'5160,"15"-15"-516,-3-4-387,7 6-4515,-3 3-129,9 4 0,-1-2 129,5-2 0,8-7 258,3-7 0,6-4 0,3-9-387,4-7 0,3-9 0,-4-13-129,2-6 0,-8-8 129,-4-2 129,-7-2 258,-6 1 258,-6 9 129,-12 3 129,1 13-258,-6 5 129,4 7-258,-1 3-258,4 5 0,9 7-903,1-1-2451,6-11-903,17 8-258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6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 3483,'-5'-15'4515,"5"15"0,0 0-1677,3 26-1032,-3-3-1032,1 13-258,-1 7 0,1 10-129,-1 7 129,0 6-387,0-1 258,-1 1-387,0-7 0,1-10 258,0-6-387,-1-11-129,2-4-1806,0-15-2580,-1-13-258,5-13-516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4:45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1477 1032,'0'0'1935,"0"0"-129,0 0 387,0 0 0,8 0 0,-8 0-129,0 0-258,0 0-129,0 0-129,0 0-387,0 0-129,0 0-387,0 0 387,0 0-387,0 0 129,0 0-387,0 0 387,0 0-516,0 0 129,5-7 0,-5 7-129,0 0 258,5-13-387,-5 13 129,5-15 0,-3 2 0,3 2-129,-1-2 0,0-1 0,1-1-129,0 1 0,-2-1 129,3-2 0,0-1 0,-2-1 0,1-1-129,0 2 129,-1-4-129,3-2 0,0 0 129,-1 0-129,1-2 0,0-3 0,-1 1 0,3 0 0,0 2 129,0 1-129,2-2 0,-2 3 129,3 1-129,-2 0 0,4-1-129,-1 2 258,-2-2-129,3-2-129,-2 3 129,1-2 0,0 2 0,1 0 0,-2 1 258,2-2-258,1 2 0,-2-1 0,-1-2 129,1-2-129,1 4 0,-1 1 0,-2-1-129,2 5 258,-2-3-129,1 1 0,-1-2 0,2 6 129,-1-10 129,1 2-129,2 2 258,2-6-258,-1 8 0,3-2 0,-3 2 0,2 2-258,-2 4 129,0-2-129,0 0-129,2 0 258,0-1-129,-3 0 129,5 4-258,1 0 258,1 0 0,1 0 0,1 4 0,-3 1-129,2 2 129,3 1 0,-3-2 129,0-1-129,-1 2-129,4 2 129,1-1 129,1 0 0,4 1 0,-2 0-129,3 1 0,-2 3 129,2-1 0,-4 1 0,-3 0-129,-1 0-129,-2 0 0,-6 1 129,-2 2 0,2-3-129,-4 1 0,1 2 129,6-3-129,-3 4 129,0-2-129,-2-1 129,-1 0-129,-3 2 129,0 1 0,-3-4-129,-8 0 129,0 0-129,0 0 129,0 0 0,0 0 0,0 0 0,0 0 0,0 0 0,0 0 0,0 0 387,13 3-258,-13-3-129,0 0 0,0 0 0,9 0-129,-9 0 129,0 0 0,0 0-258,0 0 387,0 0-129,0 0 0,0 0 0,0 0 129,0 0-258,0 0-129,0 0-129,0 0-516,0 0-2838,0 0-1419,0 0-516,23 0-516,-23 0-387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44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5805,'0'7'5031,"-3"17"-387,-6-3-387,5 16-4515,-3 8 0,4 4 129,1 10 258,1 1-129,1 0 129,4-4 0,1-2-258,3 0-387,-5-15-774,7-3-2838,-3-7-774,-2-14-258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39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0 645,'-10'28'3999,"10"-6"0,-10-5-129,2 11-3870,0 4 0,1 7 258,-1 2 0,0-5 0,3-1-258,-1-5 258,1-2-258,1-10 258,3 1-645,-1-10-129,2-9-1419,0 0-2064,0 0-258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4:42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75-6 6837,'8'0'4515,"-8"0"0,1 22-516,-1-2-3612,0 9 0,0 11-129,0 2 387,1 15 129,-1 6-258,2 16 129,-2-1-129,2 11 129,-2-1-129,0 5 129,-1-7-258,-1 3 129,-4-7-129,1-4-129,-4-4 0,1-1 129,-2-8-387,2-4 129,-2-3-258,1-9 129,1-10-129,3-5 0,2-14 0,-1-5-258,4-4 0,0-11-645,0 0-2193,0 0-2064,6-5 0,-5-8-387,-1 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2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19 113 6708,'-7'15'5289,"6"7"-129,1 1-645,0 8-4257,1 7-258,2-1 0,1 0 0,0-5 0,-1-6 0,-1-7 129,-1-5 0,-1-14 0,0 0 0,-3-9-129,-2-10 129,-1-9-129,1-9 129,0-8-129,1-4 0,4 1 0,0 3-129,5 4 258,4 5-129,7 11-129,2 10-129,3 9 0,0 1-387,10 10-516,-9 1-3483,7 2-645,0 1-129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2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110 107 6708,'0'0'5418,"-6"10"-258,6-1-387,9 8-4386,3-6-258,5 1-258,5 1 0,2-4 129,1-6-258,-1-6-129,-2-8 0,-7-8 0,-2 0-129,-13-9 129,0 4 0,-10-4 129,-7 5 129,-6 5 129,-4 4 129,-4 14 129,-3 1 129,3 17-129,-2 10 0,5 6 0,5 9-129,6 2 129,7 1-129,8 1 0,7-5 0,11-8-129,10-1-387,3-17-387,13-3-3870,0-11-387,1-4-516,-1-19 388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2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27 516,'20'-30'4515,"-13"30"-258,-7 0-1290,17 11-645,-17-11-258,19 23-645,-14-9-258,9 8-387,-6-2-387,5 9 0,-3-6-258,-1 3 129,0-4-129,-2-2 0,-2-5-129,1 2 0,-2-7 0,-4-10-387,4 11-258,-4-11-3225,0-6-1161,7-8-387,0-12 129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2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7482,'21'-21'5547,"-21"21"-387,10 15-258,-6 11-4257,-1 27-645,-1 21-258,2 14 129,-2 6 0,0 1 129,-1-3-129,-1-6 129,0-11 0,-4-14 2064,3-96-1806,-7 46-1290,8-1-1677,0-27-1935,1-15-516,2-16 516,7 6 774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1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47 4386,'4'-12'5160,"-17"-5"-516,4 14-387,-7-5-3612,1 8-1290,-4 7 0,3 9 129,-4 5 258,1 2 258,2 5 258,0-4 0,6 7 0,3 0 0,8 0 129,6-2-387,10-9 0,8-3-387,4-13 129,4-4-129,-2-15 0,1-11 129,-7-9-258,-4-5 516,-9 1 0,-8-4 645,-2 8-258,-5 4 129,-1 13-129,-5 10 387,5 12-387,0 13 0,5 14-129,0 9-258,5 12 129,3 8 0,-1 26-258,1 4-516,-4-7-129,0 0 0,-4-83 129,0 0 645,-4 138-645,-8-84-129,-4-13 129,-9-31 0,-2-10 387,-4-15-516,-1 44-2709,9-86-903,1-26-258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1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7740,'18'15'5418,"-12"6"-645,0 9-387,3 5-5289,-2 21-387,-6-5-258,12 18-1032,-9-12-2580,3-12-129,-1-12 258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0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4386,'0'0'5031,"2"19"-129,-2-1-516,2 12-4386,0 10 0,3 9-129,-1 8 258,-1 3-129,-2 0 258,-1-3 0,0-2-129,-4-8 258,2-5 0,-5-11 0,5-4-129,-2-12 258,2-2-258,2-13 129,0 0 0,-5-21-387,5-7 129,5-10-129,1-7 129,3-9-258,2-2 129,3 0 0,1 4-258,2 10 258,1 11 0,2 12-129,-1 10 0,1 9 129,-2 12 0,2 11-258,-1 5 258,0 5 0,-1 3 0,-1 3-129,-3 3 258,-1 2-129,-4-6 0,0-3 258,-2-6-516,-3-4 516,0-5-516,0-6 0,-4-14-2709,0 0-2064,3-8-129,-2-17-387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6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426-1 5805,'7'-4'4902,"-7"4"-516,2 6-129,-2 5-4386,-8 6 0,-6 0 129,-8 6 387,-8-4-129,-6 5 258,-10-6 0,0 5 0,-4-4 129,3 3-258,4-2-129,8 0-129,8-2 129,9 2-129,7-1 129,9 2-387,4 0 387,10 1-258,7 0 258,8 1-258,9-3 0,6-5-387,12 7-903,2-11-3483,4-4-516,0-3-258,-8-4-258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5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821 153 1935,'-14'-2'3870,"0"-1"129,4-2-3096,10 5-129,-19-3 516,11 3 0,-11-4 0,2 4 258,-15-8 0,1 7-387,-16-7-516,-4 5 258,-10-6-387,-2 5 129,-7-6-258,4 0 258,0-1-387,5 1 129,9-3-129,11 6 129,9-1-258,10-1 129,7 4-387,5 4 0,10 1-258,0 0-129,8-2-258,-8 2-1032,25-9-2838,-7 6-774,1 2 0,2-6-129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30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36 4773,'0'-13'5160,"0"13"-516,0-9 129,0 9-3870,0 0-645,0 0 129,4 15 129,-4-3 258,4 11-129,-4-2-129,2 11-129,-2-5 0,5 6-129,-5-3 258,2-2-387,0-7 129,-1-1-129,1-8 0,0-1 0,-2-11 0,0 10 0,0-10-129,0 0 129,0-17-129,-2-2 0,-1-9 129,-1-2-129,1-2-258,0 1 387,0-4-258,2 3 0,-2 11 129,3 4 129,0 7-258,0 10 129,0-10 0,0 10 0,19-11 0,-3 7-129,4 0 129,4-1-129,2 3 258,2 1-129,-2 1-129,0 0 129,-5 6-258,-6-1 0,0 5-774,-15-10-1419,12 1-2580,-12-1-516,8-1-258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4:43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8514,'7'1'5031,"11"-2"0,-5 0-258,1 0-2967,5 0-1677,6-2 129,7 0 129,7-2-129,9 2 129,5-1-129,6 0-129,5 4 129,9 0 0,5 0-258,4 0 0,7 4 387,0 3-387,2-2 516,-2 3-258,-5-5-129,-10 1 0,-7 4 129,-9-5-129,-13 2 129,-9-1-129,-13-2-129,-4-1 0,-6 1 0,-2-2 0,-11 0-258,7 0 0,-7 0-258,0 0-774,8-3-3870,-8 3 0,-8-3-645,8 3-258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1:50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18-4 3483,'-9'0'4644,"9"0"129,-8 0-387,8 0-4515,0 13 129,0-13 387,2 18 516,-2-18 0,4 19-129,-4-10-387,7 1 129,-7-10-129,7 13 129,-7-13-387,0 0 129,10-6-129,-10 6-129,7-20 129,-4 10-129,-2-3 129,0 1-129,-1 12 0,0-9 129,0 9-129,0 0 0,-6 6 0,6-6 0,-8 14-129,8-14-387,-1 20-3225,1-20-1419,0 0-129,9 7-387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1:50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0 774,'0'0'4773,"0"0"129,0 0-2193,0 0-1032,0 0 0,0 0-516,0 0-258,0 0-258,-5 10-129,5-10-129,-3 13 0,3-13 0,-2 15 0,2-15-129,0 11 129,0-11-258,5 8 0,-5-8 0,9 0-129,-9 0 0,6-8 0,-6 8 0,3-15-129,-3 15 129,0-13 0,0 13 0,-3-11 0,3 11 0,0 0 0,0 0 0,0 0 0,0 0-129,0 0 129,-4 6-129,4-6-387,4 14-387,-4-14-3612,2 11-516,6-6-387,-8-5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1:46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11-8 2967,'0'0'3741,"0"0"-1935,0 0 0,-8 0 0,8 0 129,0 0 0,0 0-516,0 0-258,0 0-129,0 0-129,0 0-129,0 0 0,0 0-258,0 0-129,0 0-129,0 0 0,0 0-129,0 0 0,0 0 0,0 0 0,0 0 0,0 0 0,0 16 258,0-5-258,1 4 0,0-2 129,1 4-258,-2 1 129,2 1 0,-2-3 0,0 1-129,0 0 0,0 0 258,0-2-258,0 0 129,0-5-129,0 1 129,0 0-129,0-11 129,0 15-129,0-15 0,0 11 0,0-11 0,0 0 129,0 12-129,0-12 0,0 0 129,0 0-129,0 0 0,0 10 129,0-10-129,0 0 0,0 0 129,0 0-129,0 0 0,0 0 0,0 0 0,0 0 0,0 10 0,0-10 0,0 0 0,0 0 129,0 0 0,0 0 0,0 0-129,0 0 0,0 0 0,0 0 0,0 0 0,0 0 0,0 0 0,0 0 129,0 0-129,0 0 0,0 0-129,0 0 129,0 0 129,7 5-129,-7-5 0,12 0 0,-3 0 0,2 0 0,3 0 129,2 2-129,0-2 0,4 0 129,-1 1-129,3 0 0,0 1 0,1 0 0,-2 0 0,0-2 0,-2 4 0,-1-1 0,-4-2 0,-1 2 0,-4-2 0,-2 2 0,-7-3 129,10 0 0,-10 0-129,0 0 129,0 0-258,8 0 129,-8 0 129,0 0-129,0 0 0,0 0 0,0 0 0,0 0 0,0 0 129,0 0-129,0 0 0,0 0 0,0 0 0,0 0-129,0 0 0,0 0-387,-3-6-1935,3 6-2838,0 0-387,-2-9-516,2 9-387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4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57 3870,'-8'-47'5418,"5"35"0,3 12-258,0 10-3096,-5 6-1032,5 24-258,-2 9-387,2-49-387,0 78-516,0 18 258,0 1-387,0-97 0,0 0 645,6 188-903,0-106 129,0-19-387,4 76-903,0-108-3096,-66-31 516,56-17-903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4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6321,'0'0'5160,"6"0"129,9 0-645,6 3-4386,8-3-258,5 2-129,4-2-129,-1-7-516,8-3-903,-13-9-3096,0-11-258,-6-9-516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3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9288,'4'23'5805,"-1"9"-516,-1 6-258,2 21-5160,4 17 0,0 4 0,0 3 0,-1-7 129,2-9-129,-5-11 129,1-11-129,-5-15-387,2-2-387,-6-19-4128,4-9-258,-7-5-258,1-20-645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43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41 232 6966,'0'0'5547,"-2"5"-516,2 17-129,5 8-4902,2 18 0,3 8 0,-1 2 0,3 5 258,0-81-516,-3 70-129,-2-8-129,-2-8 129,-66-51 1290,58-24-645,-2-17 0,-1-15-258,-6 71 387,4-85 258,-1-4 0,3 0 0,67 39-1290,-55 11 387,4 7 129,5 11 0,6 4-129,5 5 258,-1 5-129,3 4 129,0 3-129,-2 5 129,-4 11 0,-4 9 129,-6 3-258,-10 5 258,-2 1-258,-7 2 129,-6-4 0,-8-4 0,-3-9 0,-2-6-129,0-11 129,2-2-129,-2-8-129,10-3-774,-7-12-3612,14-6-516,6-4-645,3-2 387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8:34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4373 2451,'7'-10'3612,"-7"4"387,5 3-3612,-5 3-645,0 0 258,12 0 645,-12 0 258,9 0 258,-9 0-129,10-1 129,-10 1 0,16-6 0,-9-3-387,7 2 0,-3-4 0,6 2-258,-5-6 0,6 4 0,-5-6 129,3 4-387,-4-4 0,0 7 0,-2-3-129,0 4 129,-3-1-129,-7 10 129,11-21-129,-4 11 129,-2-5-129,3-2 129,1-7-129,2-2-129,0 0 258,3-1-516,0-2 516,0 0-258,0 2 129,0 0 0,-1 5-129,0-4 129,-1-2-129,-1 1 129,-1 0-129,1-1 129,-1-2-129,2-2-258,0-4 387,-1 6-129,0-3 0,2 4 129,-3-3-129,2 0 129,-3 2-129,-1 2 129,1-3 129,-2 1-129,0-3 0,0 0-129,-1 1 129,3 1-129,-2-1 129,4-2-129,-2 4-129,3-2 129,-1 2 0,0 1 129,1-3-129,-2-1 0,-1 1 0,1-5 0,-2 3 129,1-4-129,-2-4 129,1 3-129,-1 1 0,1 1 129,-2 4-129,3 2 129,-5-1 0,1 3 0,0 4-129,-1-4 0,0-2 0,0-2 0,1-4 0,0 1 0,1-1-129,1 1 129,-1-3 0,1 2 0,-1 0 129,0 3-129,0-2 129,1 1-129,-1-2 0,-1-3 0,3 3 0,0 0 129,1-1-129,1 2-129,1 3 258,0 0-129,-2 3-129,4 0 258,-1 4-129,-2-2 0,0 4 129,1-6-129,-2 2 0,2-2 129,0-1-129,0 1 0,2-2 0,0-2 0,1 2 258,-1 2-258,-1 1 0,0 1 0,-1 5 0,-1 0 0,-1 1 129,-1-2-129,2 2 0,0-4 129,3 3-129,0-3 129,3-4-129,3 2 0,1 0 0,0 4 129,1-2-129,-2 1 0,-1 4 0,2-2 0,-4 4 0,0-1 129,-1 0-129,1-4 0,2 0 0,2-1 0,2-5 0,0 0 0,2-1 0,-3 7 0,-1-2 0,-1 7 0,-5 0 129,-1 1-129,-2 3 129,-1 4-129,0-4 0,2-3 0,3 2 0,2-4 0,2 2-129,2 0 129,2 1 0,0 0-129,0 1 258,-1 2-258,-3 2 129,-2 3 129,-2-1-129,0-1 129,1 0-129,-1 3 0,5-5 0,3 0 129,2-2-258,1-2 258,1 1-258,1 1 129,1 1 0,-4-1 0,-3 4 0,-3 0 0,-1 3 0,1 0-129,-1-1 129,2 0 0,0-1 0,3 0 0,3-1-129,3-1 129,0 3 0,1-2 0,-1 1 0,1 4 0,-3 0 0,-1-2 0,-1 2 0,-3 1 129,2 3-258,-1-3 258,3-1-129,-1 1 0,2-3 0,1 2 0,1 1 0,-1-1 0,0-2 0,-2 2 0,-1 1 0,-2 2 0,-3 1-129,0 0 258,0-2-129,2 3 0,2 0 0,1-1 0,3-2 0,1 0 0,1 3 0,0-3-129,1 3 129,-3 0 0,-1 0 0,-1 1 0,-1 1 0,-3 3 129,2-2-129,0 2 0,0-2 0,3-1 0,1 0 129,1-1-129,2 0 0,2-1 0,-1-2 0,1 1 0,-2 2 0,-1 0 0,-2 0 0,-2 0 0,-1 0 0,2 0 0,-1 6 0,0-1 129,3-1-129,1-1 129,1 0-129,2 4 0,-2 0 0,2-2 0,0-4 0,0-1 0,-1 0 0,1 0 0,-2 0 0,1 0 0,1 0 0,-1-2 0,-2 2 0,0 0 0,-1 0 0,0 0 0,-1 0 0,1 0 129,0 0-129,-1-3 0,-2 0 0,3 0 0,-1 0 0,-2 1-129,-1-1 0,-2-4-516,3 9-1548,-10-2-2967,1 0-129,-17 0-516,0 0-645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1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61 218 7740,'-15'15'5805,"8"4"-387,2 9-516,-2 3-2322,4 12-2580,3 6 258,0 7-129,4 1 129,5 5-129,-3 0 129,0-2 129,0-6-258,-2-9-129,1-9 129,-1-7-129,-2-17 129,-2-12-129,-3-21 0,-5-18 0,-2-14 129,-2-11-258,2-9 0,-1-5 0,3-7-129,1 4 129,7 7 0,2 4 0,8 13-129,4 7 129,3 5 129,3 8 0,2 10 0,3 8 0,0 16 0,1 3 0,-3 14 0,-1 11 129,-2 11-129,-2 9 129,-3 3-129,-4 3 0,-5-3 258,-3 0-258,-6-5 258,-6-5-258,-7-9 129,-7-11-129,-5-4 129,-4-12-129,0-2-258,-1-9 0,6 0-387,-1-17-1935,12 7-2451,3-1-387,9 2-387,3 3-516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30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26 144 2709,'0'0'4257,"0"0"-1032,8-4-2322,-8 4 258,14 10 387,-14-10 0,18 13 0,-11-13-387,8 8-129,-4-7-258,4 4-258,-2-5 0,4-3-129,-2-5-129,1-3-129,0-3 129,0-2-258,-1-3 0,-2-1 0,-2 0 0,-6 0 0,-2 2 0,-3 3 129,0 15-129,-14-13 129,-1 13 0,-6 3 0,-2 8-129,-1 6 129,-3 5 0,1 3 0,-1 0 0,4 1 0,3-1 0,5 2 129,3-2-129,5 1 0,6 3 0,1-4-129,8-1 129,5 1 0,5-1-129,5-8 0,6-2-129,3-12-129,8-2-258,-4-7-387,12-1-1935,-7-12-2193,1-9-258,-3 0-516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1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20 8901,'-12'20'5418,"8"-1"-129,0 5-516,1-2-3483,2 9-1419,1 5 258,0-3 129,3 2-129,0-4 129,-2-2-129,-1-10 0,0-3-129,0-16 0,0 0-258,0-24-129,-1-9 0,1-3 0,0-7-129,7 2 0,-3-6 129,6 8 0,-1 9 129,1 9 129,0 8 0,-2 5 258,0 8 0,-8 0 129,9 22 129,-7-2 0,1 4 129,-3 1-129,1 5 0,-1-4-129,1 1 0,1-8-129,0-3-129,1-5-129,-3-11-129,9 0 0,-4-15-129,3-4-258,-2-10 129,4 3 129,-3-3-258,3 3 387,-2 1-129,-1 7 258,-1 8 0,-6 10 258,14 0 129,-14 0 129,9 14 129,-7 2-129,5 10 129,-3 4 258,2 7-258,-4 0 0,3 7-258,-1 0-129,2 0 0,0-4-258,1-6-258,3-2-645,-5-18-3225,8-9-903,-2-6-258,1-19-516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0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24 182 5934,'-13'-5'5031,"0"5"-516,13 0-129,0 0-4257,4 4 0,8 2 0,1-4 129,8 7 0,0-3 0,7 3 0,1-1-129,4-3 129,-2-1-258,1-4 0,1 0 258,-6-9-258,0-8 0,-5-2-258,-4-7 258,-4 0-129,-2-4 129,-6-2-129,-3 6 129,-3 6-129,-4 4 129,-4 7 129,-4 8-129,-3 5 129,-3 13 0,0 14 258,-3 0-129,3 7 0,0 5 0,2 4 0,2-2 129,7 2-129,4-7 0,4-3-129,10-6 0,6-9-258,8-7-129,2-15-1032,13-4-3612,1-9 0,0-10-387,-2-7-516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0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7224,'-9'13'5031,"6"9"0,0 16-387,2 13-4257,1 8-129,1 15 0,4 7-129,3 11 129,-1 2-258,0 0-129,2-4-258,-5-17-387,4-2-1161,-7-23-2580,0-23-516,-1-25-387,-2-10 388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0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9030,'0'13'5418,"-3"6"-387,1 14-129,-7 9-4902,9 9-129,0 8 516,2 6-129,1 2-129,1 2 129,-2 0 0,-1-8-129,1-10 0,-2-5 0,0-14 0,0-9-129,0-11 0,0-12 0,0-12-129,2-13 0,4-12-129,2-9 0,5-1-129,2-10-129,5 3 258,1 6 0,3 9 0,-3 11 129,0 17 0,-3 11 129,-4 9 129,-4 16 0,-5 10 0,-1 7 129,-4 9 0,1 4-129,-1-4 258,0-2-258,4-4-258,-3-9-387,11 0-1161,-3-18-3225,4-14-258,3-12-387,4-14-387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39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3 8514,'5'15'4902,"-5"-15"-387,-9 4-129,9-4-5160,-15-2 258,15 2 0,-10-9 258,10 9 258,-14 5 258,2 7 0,1 12 129,-5 6-258,2 5 129,-1 3 129,3 4-129,0-6 0,6-3 0,3-8 0,4-7-129,9-12-129,3-6 129,5-12-258,2-11 129,1-2-258,0-6 129,-4 0 0,-3 0 129,-3 3 129,-4 9-258,-3 5 129,-4 14 0,0 0 129,0 0-129,-6 14 129,4 9 0,-1 3-129,3 9 258,0 4-129,7 7 0,3 8 0,4 5 0,3 1 0,1 0 0,-1 1-129,-1-1 129,-3-2 0,-5-4 0,-8-10 129,-6-6-129,-10-3-129,-6-10 129,-10-7 0,-5-8-258,-5-10-129,-2-12-387,6-8-129,-1-25-1548,13 2-2580,11-11-258,11-11-645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39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5031,'-20'0'3225,"20"0"-2580,0 0-645,0 0-4515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38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8514,'4'38'5418,"-3"-14"-387,1 1-516,-4 6-4515,2 3-258,0 6 0,3-4 129,-2-2-129,-1-6-258,1 0-645,-2-15-774,1-13-2967,0 0-129,0-14-387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38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-1-5 2322,'6'0'4128,"-6"0"-1419,0 7-903,5 14 258,-5-3 0,4 20-129,-4-4-387,2 18-645,-2 2-129,0 14-258,0 4 0,0 1-258,-2-2 258,2-1-258,-1-4-129,1-8 129,0-11-129,0-6 0,0-13 129,2-6-129,-1-10 0,-1-12 0,0 0 0,2-15 0,-1-14-129,0-9-129,3-10 129,0-5 0,2-7 0,1 2-129,2 7 0,1 9-129,0 10 258,-1 7 0,0 16-129,-1 9 129,0 13 0,-1 8 0,-2 6 0,0 4 0,2 3 0,-1 7 129,0 3-129,0-3 0,-2-2 0,-1-5-129,1-2 0,-2-7-258,1 0-129,-3-25-903,5 15-2193,-5-15-1290,7-22-387,-2-1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32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0 7353,'13'24'5031,"-4"-13"-129,9 2-516,2-3-4515,11 10-258,4-1 387,5 0-129,3-2 129,1-2 0,-3 3 0,-7-3-129,-5 2 258,-5-2-129,-8 0 129,-6-3 129,-7 3-129,-3-2 0,-11 0 258,-11 0-129,-5 1 0,-9 2-129,-6 2 129,-10 1-129,-2 1 129,-3-2 0,3 3 0,5-4 0,7-1 0,7-6 0,10 2-258,9-7-258,7-2-129,9-3-258,0 0-3354,4 0-1290,10-3-258,2-5-387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32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4902,'6'10'5289,"10"-3"-645,0-7 0,-2 0-4515,15 3-258,8 2 129,5 3 129,7-2 0,5-2 129,-1 1 0,-1 4-129,-2-5 129,-3 3-129,-4-3 0,-3 1-129,-8 0-129,-6 0 129,-3-1-129,-7-4-258,-1 4-774,-15-4-2838,9-4-903,-9 4-516,4-19 646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29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40 3483,'13'-12'4515,"-13"12"-387,-11-16 0,-2 10-4386,-3 2-129,1 3 645,2 2 645,-7 0-129,4 14 129,-8-2-129,5 13-129,-3-2-258,5 6 0,-2-3-129,5 4 0,2-5 129,7 1 0,5-2-129,4-6-258,9-4 129,7-9-129,6-6 129,4-4-258,2-10 0,0-4 0,-2-8-258,-3-3 387,-5 2-129,-4 2 129,-9-1 129,-4 9 129,-4 3 0,-1 4 0,0 10 0,0 0 0,-8 10-129,5 9 0,-1 8 129,4 3-258,0 11 129,0 12 0,5-1-129,3 7 0,1 3 0,3 2 0,-3-1 0,-1-1 0,-1-6 0,-5-9 129,-2-2-129,-8-2 129,-6-6 0,-6-4 0,-3-8 0,-5-8-129,0-3-258,-2-14-129,4 0-516,-3-29-903,14-1-2709,1-8-774,8-8-387,5-3 130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28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4607 645,'0'0'1548,"0"0"387,0 0 258,0 0 0,0 0-258,0 0-258,3 15 0,-3-15-129,0 0-258,0 0-258,2 8-258,-2-8-129,0 0-129,0 0-258,0 0 0,0 0 0,7 9 0,-7-9 0,0 0-129,0 0 129,0 0-258,0 0 129,0 0 0,0 0 0,0 0 129,7 6-129,-7-6 0,0 0-129,10 5 129,-10-5-129,14 3 129,-6-3 0,2 0-129,-1 0 129,0-1-129,0 1 0,2 0 129,-4-2-129,-7 2 0,13-2-129,-13 2 129,12 0 0,-12 0 0,14-3 129,-7 2 0,2-1 0,0 1 0,0 1 0,1 0 0,-2-4-129,3 2-129,-2 0 0,1-1 258,0-1-258,1 0 129,0-3 0,2-1 0,0-1 0,2 0 129,1-1 0,-1 1-258,0 0 129,1 0 0,-2 0 0,1-1 0,-3 3 0,0-3 0,0 0 129,-1 1-258,-1-2 129,2 0 0,-2-2 129,0 2-129,2-3 0,0 1 0,0-3 129,1 0 0,0 1 0,2 1-129,-3 2 0,1-2 0,-1 1 129,0-2-129,0 4-129,0 1 258,0-5 0,0 1-129,1-3 129,-1 2-258,1-1 258,0 3-129,0-3 0,1 1 0,-1 4 129,1-4-129,-3 2 0,2 1 258,3-1-129,-2-2-129,2 0 0,0 0 129,-1-3-258,1 3 258,-2 0-129,3-4 0,-4 2 0,-1 5 0,2-3 0,-1-2 0,0-1 0,0 1 0,0-3 0,1 4 0,0-5 129,-1-1-129,1 2 0,-1 1 0,0 3 0,0-4 0,-3 0 129,3 2-129,-2 0 0,-1-2 0,2-1 129,0-5-129,0-3 0,0 2 0,3 1 0,-1 2 129,1-2-129,0 1 0,0 3 0,0 3 0,-1-3 129,0 5 0,1-5-129,0-4 129,1 2 0,1-4 0,0 1-129,2-2 129,-2 2-258,2 1 258,-3 3-258,0 5 129,-2-4 0,-2 1-129,-1 1 258,0-2-129,0-1 0,0-3 0,0-4 129,1 0-129,-1 2 0,0 1 129,0 1 0,-1 1-129,-2-1 129,1 4-129,-2 3 129,1-4-129,1 2 0,1-4 0,1-1 0,-1 1 0,2 1 0,-1 0 0,2-2-129,-2-1 129,1 1-129,0 2 258,-1 0-258,0 0 129,1 1 0,-1-5 0,2 5 0,0-3 129,4-3-129,1-1-129,-1-1 258,3 1-258,0-2 258,-2 5-129,1-1 129,-2 1-129,-2 4 0,-3 1 0,0 1 0,-2-1 129,0 3-129,0-3 0,-1 0-129,1 3 258,0-2-129,1 0 129,0 2-258,0 1 129,-2 1-129,0 2 258,-1 2-258,0 0 258,-1-1-387,1 2 258,0-3 0,2-5 0,1-3 129,3-3-258,1-2 258,4 0-258,-2-1 258,1-1-258,-2 4 258,-1 2-258,1 4 129,-4 3 129,-1 1-129,-1-1 0,0 2 0,2-3 0,1-1 0,1 0 129,4-5-129,2-2 0,2 0 129,0 3-129,-1 1-129,-1 4 129,-2 1 0,-3 3 0,-1 3 0,-4 2 129,-2-4-129,2 4 129,-3-4-129,5-2 129,-2-2-258,3 0 258,2-2-129,3-1 129,-2 1-129,2 3 0,0 1 129,-2-3-258,1 2 387,0-1-258,0 3 0,-1 0 0,1-1 0,2-2 0,-2 0 0,3 3 0,1-4 129,0 3-129,-2-1 0,1-1 0,0 2 129,-1 0-129,0 0 0,-2-1 0,1 1 0,0 0 0,0 0 129,1 0-129,0-5-129,4-1 258,1 3-129,0-1 129,2 1-129,-1 1 0,-1 2 0,-1-2 0,0 4 0,-1 2-129,-2 0 129,1 1 0,0 0 0,3 0 129,0-1-258,5 0 258,1 0-129,1-3 0,0 3 0,1 1 0,-4 1 0,-1 1 0,-4-1 0,1 2 0,-4-1 129,-1 4 0,-1-3-129,2-1 129,0-2 0,0 1-258,1-1 258,2 2-129,1-1 0,-2 1 0,-2 0 0,3 3 0,-3-1 0,2-3 0,-1 4 0,1-1 0,4-2 0,0-1 0,4-1 0,1 1 0,0-4 0,0 6 0,-2 1 0,-2-3 0,0 7 0,-3 0 129,-1-1-129,-1 2 0,0 1 0,0-2 0,3-1 129,4 1-129,2-2 0,1-3 0,2 1 0,1 2 129,0-1-129,0-1 0,-2 1 0,-4-2 129,-1-1-129,-4 6-129,1-3 129,-3-1-129,1 2 258,1 0-129,1 0 0,0-1 0,4 5 0,-2-4 0,3 1 0,-1 0 129,-2 0-258,-1-1 129,-1 1 0,-3 3 0,0-1 0,-2 1 0,1-3 0,0 3-129,2 0 0,0 0 0,1 0 129,2 3 0,-1-3 129,1 0-129,-1 0-129,0 1 258,-1-1 0,0 0-258,-2 0 129,2 0 129,-1 0-258,0 0 258,2-1-129,-1-2 0,1 1 0,0 0 0,4-2 0,-1-3 0,1 5-129,-2 0 129,0 2 0,-1 0 0,-3 0 0,-3 0 0,-1 0 0,-5 0 0,0 2 0,-1-2-129,0 0 129,-1 0 0,3 0 0,1 0 0,0 0 0,2-2 0,-1 2 0,1-2-129,2 2-387,-6-9-1419,8 5-3225,-4-7-129,3 0-387,-6-4-774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1:49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7 3870,'-16'9'5160,"16"-9"-258,-14 9-129,6-9-4257,8 0-129,0 0 258,-1 10 0,1-10 0,0 0-129,0 0-129,5 0-129,-5 0 129,0 0-258,0 0 0,10 0 0,-10 0-258,5-10 129,-5 10-129,3-14 0,-3 14 0,0-11 129,0 11-129,0 0 258,0 0-129,0 0 129,-6 6 0,6-6 0,-4 13 0,4-13 129,-4 13-129,4-13 129,0 10-129,0-10 258,0 0-258,0 0 0,0 0 129,0 0-258,0 0 129,0 0-129,0 0 129,0 0-129,-2-8-129,2 8 258,0 0-258,0 0 0,0 0 0,0 0-258,0 0-516,0 0-3999,0 0-387,0 0-258,9-4-258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1:48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46 1806,'-4'-10'4515,"4"10"0,0 0 0,0 0-4128,0 0-129,0 0 258,5-4 0,-5 4 129,0 0-129,0 0 129,8 4-129,-8-4-129,9 0 0,-9 0-258,7-3 129,-7 3-129,9-11-258,-9 11 129,3-11 0,-3 11 129,0 0-129,-1-11 129,1 11 0,-7 0 0,7 0 0,-7 5 0,7-5 0,-6 11 0,6-11-129,-2 16 0,2-16 0,0 12 0,0-12-258,4 11-903,-4-11-3483,0 0-387,9 0-258,-9 0 130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1:48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15 3483,'9'-4'5160,"-9"4"0,0 0-387,0-11-4386,0 11 129,0 0 129,0 0 129,0 0-129,0 0 0,0 0-258,0 0 258,0 0-129,5 0-129,-5 0 129,11 0-258,-2 0 129,3 0-258,4 2 129,6-1-258,-1 1 129,4-2 0,1 1-129,1 1 0,-3 1 0,-1-2 0,-3 0 129,-4 2-258,-3-3 129,-4 2 129,-9-2-129,9 2 0,-9-2 129,0 0-129,0 0 129,0 0 0,0 0 0,0 0-129,0 0 129,0 0-129,0 0 0,-4 4 129,4-4-258,0 0 129,-9 10 0,9-10 0,-8 9 129,8-9-129,-9 10 0,9-10 129,-9 12-129,5-1 0,4-11 0,-9 14 129,3-2-129,1 3 0,0-1 0,0 2 0,0 0 129,-1-2-129,2 3 129,0 1-129,2-3 0,-1 0 129,1 0-129,0-2 129,0-2-129,2-11 0,-2 17 0,2-17 129,-1 13-129,1-13 0,-1 11 0,1-11 0,0 0 0,-1 13 0,1-13 0,0 0 0,0 0 0,0 0 0,0 0 0,0 0 129,0 10-258,0-10 129,0 0 0,0 0 0,0 0-129,-1 12 129,1-12 0,0 0-129,0 0-387,0 0-1677,0 0-3096,5 0-258,2-3-645,-7 3-129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8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9804,'0'0'5418,"0"0"-516,-6 18 0,1 9-5031,2 11 129,0 6 0,2 13 258,0 5 0,1 5 0,-4 2 0,4 2 0,-2-7 0,2-2 0,2-3-129,2-8-129,-1-11 0,2-6 0,0-10 0,-1-7 0,-2-6 0,-2-11-129,5 11 129,-5-11-129,0 0 129,0 0-129,0 0-129,0 0-258,0 0-516,0 0-2709,0 0-1419,0 0-258,7-15-516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7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91 4386,'5'-11'5160,"-5"11"-387,8 0 0,-8 0-2967,13 0-1161,2 2-129,0-2-258,7 0 0,2-4-258,3-2-129,4 3-774,-9-12-1806,5 1-1935,0-3-387,-7-6-258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7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8385,'-5'11'5418,"0"7"-516,0 4-258,1 12-4644,2 10-129,2 8 258,2 4 0,2-4 129,2 6-129,-2-1 0,1-4 0,-2-6-129,-1-13-258,-2-2-258,0-23-1161,0-9-2838,0 0-516,0-22-258,0-8-129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7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86 7611,'0'0'5289,"-9"10"-645,7 10 0,-1 8-4515,2 9-129,1 8 258,1 7-129,4 6 258,-1-1-258,2 1 258,0-6-258,-2-1 129,-1-14 129,3-7 129,-6-12-258,1-7 0,-1-11-129,-3-14 0,-5-15 0,1-11 0,-5-11-258,-1-8 0,3-4 0,-1 0 129,3 1 0,2 5-129,4 5 129,2 11-129,2 9 0,5 5 0,2 9 0,0 0 0,2 7 0,0 3 129,3 4-258,0 4 258,1 1-129,2 8 129,2 4 0,0 7 0,2 3-129,-3 4 258,-1 1-129,-2-1 0,-4 2 0,-5-1 129,-6-3-129,-5-4 258,-9-1-258,-8-5 129,-4-4 0,-3-5-129,-3-6 129,0-6-129,1-1 0,3-8-258,6 1-129,4-6-516,18 20-1161,-13-25-2709,13 14-645,9-2-129,6-5-128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6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58 9159,'6'25'5418,"-6"-5"-516,0 5-258,0 2-4773,0 4 0,0 0 129,0-1 0,2-4 129,-2-3-129,0-6 129,0-8-129,0-9 0,0 0-129,-4-22 129,0-5 0,-1-8-129,2-3 129,2-4-129,0 2 129,1 3-258,4 7 258,5 8-129,3 7 0,4 6 0,1 3-129,4 6-387,-1 0-645,12 0-2967,-6 2-903,2 2 0,1 1-258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6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93 903,'0'0'4128,"-4"-11"-1677,4 11 0,0 0-129,0 0 129,-1 7-516,2 4-903,-1-11 0,7 19-387,-7-19 0,14 19-258,-4-8-129,4-2-258,0-4 129,2-4 129,-1-1-129,-1-4 0,-1-5-129,-2-8-129,-3-1 129,-3-4-129,-5 0 129,0-2 0,-7 5-258,-4 4 129,-4 4 129,-3 8 129,-4 3-129,-1 13 129,-1 6 0,3 8 0,0 1 129,5 6 0,0-3 129,10 7-258,2-7 129,7 3-129,7-8 0,4 3 0,5-9-129,3-5-129,4 2-645,-3-17-1290,5 0-2580,-2-11-516,0-9-258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28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34 5805,'12'7'5418,"-10"14"-645,-2-11-129,-2 1-4257,-5 6-258,0 6 0,2 6 129,-2-5 129,4 1-258,-2-2 129,3-2 0,-2-6 0,4-1-129,0-14 0,0 9-129,0-9 0,0-6 129,0-11-129,4-9 0,0 0-129,1-7 129,2 0-258,-1-4 258,3 3 0,0 8-129,-1 4 0,1 10 0,-2 5 129,1 3-129,0 4 258,1 10-129,0 3 129,-1 3-129,2 3 129,0 5-129,-1 2 387,0 6-258,-1-4-129,-1-1 0,-1-3 129,-1 2-258,-3 0 129,-1-7-387,5 2-774,-6-21-1677,0 0-2193,19 4-258,-3-16-258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5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39 131 3354,'12'0'4773,"-12"0"-1032,0 9-903,-11-1 0,6 12-1419,-6-3-774,4 9-129,0-1-129,2 4 0,3-1-258,2 0 129,0-4-258,5-3 129,3-14-129,4-7 0,2-9 0,1-10-258,3-10 258,-3-4-258,1 0 258,-3 1 0,-1 6 0,-5 4 0,-1 10 129,-6 12 0,0 0 0,5 8 0,-5 7 0,1 4 0,2 2 129,4 4-129,0-1 0,4-3 0,2-6-129,2-1 129,2-10-129,1-4 129,-1-8 0,0-10-129,-3-8 0,-5-6 0,-5-3 0,-4-4 0,-4 2 0,-7 3 0,-5 2-129,-2 8 0,1 7 0,1 4-516,7 11 0,-2-7-1161,11 9-2967,8 0-387,7 0-129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4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70 4128,'0'0'4515,"0"0"0,-11-8-258,11 8-4386,-14 8 258,7 1 258,0 4 0,-4 2 129,4 10 0,-5-3-129,2 11 129,1-4-129,2 3-129,1 0-129,6-4 129,4-4-129,10-7 0,1-9 0,7-4 0,4-8 129,3-11-258,0-12 0,-2-3-258,-4-6 129,-8-4 0,-4 2-129,-9-4 129,-3 6-129,-9 5 258,-6 9 0,-2 1 0,-1 10-129,0 7 0,1 3 0,3 2-387,4 15-258,-2-8-1161,13 9-1419,0 5-1290,4-9-387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7:44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1806,'0'0'2838,"0"0"-645,-5 9 258,5-9-387,0 22-516,-2-9-258,2 13 129,0 1-129,0 14-387,0-3 0,0 11-516,-1 2 129,-1 4-258,-3-3-129,2-2 0,-2-8-129,-1-8-129,4-3-129,-2-13-258,4-5-774,0-13-1935,0-13-1290,9-5-516,-1-6 129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4:47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2089 1662 1677,'60'-213'3999,"-31"119"-129,-11-6-1419,0 1-1677,-3 5-1032,-4-2 0,-6-3-129,-5 1-129,-4 0 387,-10-1 0,-8 7 129,-7 3 129,-10 10 387,-9 8-258,-6 9 0,-7 8 258,-7 12-387,-7 6 0,-6 14 0,-5 5 0,-2 12 387,-4 2-129,-1 10 129,-6 14 129,-2 14 0,-7 12 0,4 15 0,-5 13 0,2 14-387,-4 12 258,4 17-258,5 5 0,9 9-129,8 0 129,10 5-129,10 3 0,15 2 0,12-4-129,12-6 0,16-3 0,10-2-129,16-2-129,14-9 129,18-13 0,16-10-129,14-8 129,9-11 258,13-14-129,10-14 258,5-18 0,7-12-129,0-9 129,2-8-129,-1-21 258,-1-12-387,-4-16 387,-3-15-387,-6-12 0,-4-16 0,-6-17 0,-14-17-258,-9-10 129,-12-10 0,-12-5-129,-14 1 0,-12 1-129,-19-1-387,-5 8-3096,-11 14-774,-17 3-387,-4 14 387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9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15 112 7998,'0'0'5160,"8"5"-258,-8-5 129,13 15-4386,-13-15 0,17 24 258,-17-24-258,24 21 129,-12-16-387,3-1 0,1-4-129,-1-7-258,-1-8 0,-2-8-258,-4-2 258,-5-1-258,-3 0 129,-2 0 129,-7 6-129,-3 8 129,-3 6 0,0 9 258,-5 11-258,3 8 129,-3 5 0,4 11 0,1 3 0,2 7 0,3-3 129,4 4 0,5-6 129,4 3 0,8-4 0,10-5-129,6-10 0,9-12-387,17 3-903,1-16-3999,11-2-645,-2-14-129,-1-8-645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9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-10 231 9417,'-10'-6'5160,"10"6"-258,8 2 0,7 0-4644,7 9-129,5-1 129,9 3 129,4-7 0,5-4 0,0-2-129,2-6-129,-3-6 0,-6-10-129,-7-10 129,-6-5-129,-9 3 0,-6-1-129,-5 4 129,-4 6 129,-1 2-129,-2 9 0,2 14 129,0 0 0,-6 24 0,6 6 129,-1 9-129,1 7 129,-3 10-258,3 8 258,-4-3-129,4-2 129,-2-7-258,2-9 129,-1-8 0,0-12 0,0-8 0,1-15-129,0 0 0,-6-9-258,6-12 129,0-6-129,3-5 0,4-5-129,7 1 129,3 2-129,7 7 258,1 4 0,-3 13 0,3 6 0,-4 4 258,0 17 0,-6 5 0,-4 6 0,-2 4 0,0 7 129,-2-5-129,2 5 0,-3-6-129,-2-10-258,5 2-774,-8-14-4128,7-11 0,0-11-516,-2-10-129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8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2967,'0'0'3741,"0"0"-2322,0 0 0,0 0 387,0 0 129,1 5 0,-1-5-129,5 20-129,-5-7-258,5 20-129,-5-3-129,6 17-258,-6 2-258,5 12 129,-3 0-387,0 9-129,-1-3 0,2-5-129,-1-3 0,0-8-258,0-11 129,-1-11-387,2-2-1290,-3-27-2967,0 0-516,-5-2-258,-2-25-258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7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45 11352,'-13'-4'5676,"13"4"-516,20 3-129,12-3-4902,17 0-129,13 0-129,9-5-903,11-1-3999,2-4-258,-3-2-258,-8 1-516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7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12255,'7'15'5547,"-7"17"-129,-4 15-258,-4 8-5160,3 10 0,-1 13 0,2 1 258,2 0-258,2-3 0,0-10-129,3-14-387,3-2-516,-6-20-3741,0-16-516,0-14-387,-22-16-516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6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68 9804,'-14'-37'5418,"3"24"-258,-5 4-129,-4 0-4515,-5 9-516,-1 12 129,-1 4 129,0 11 0,-1 1 0,2 6 0,6 2 0,4 1 0,10-2-129,6-3-129,7-5 129,14-8-129,10-4-129,8-8-129,7-6 0,0-6-516,9-3-387,-11-16-3096,8-3-903,-7-8-516,-9-8-258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28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20 903,'0'-10'4128,"0"10"129,0 0 0,-9-9-3483,-1 8-387,3 1 129,-4 0 258,11 0 129,-17 1-129,7 12 129,-5-2-387,4 5 0,-6-3-129,4 7-129,-2 0 0,2 6 129,-1-5-129,5 2-129,1-3 129,5 1-258,3 1 0,1-2 129,9-3 129,4-5-516,4 3 258,4-6-129,0-4 129,2-4 387,1-1-387,0-8-258,-3-1 258,-3-4 258,-1-7-516,-6-2 516,-1-2-516,-5 0 258,-4-4 0,-2 5 0,-3-5-129,-5 6 258,-4 1-129,-1 7-129,-1 4 129,-1 1 0,1 8-129,1-2-258,4 4-387,-2-1-387,11 0-1032,-7 14-2580,7-14-129,0 0-387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6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3 671 8901,'1'47'5418,"3"-28"-258,-2-5 0,-2-14-4644,0 0-258,3 11 0,-3-11 0,3-26 0,-3-5 0,0-14 0,0-12-258,-2-15-129,0-5 129,2 0-129,-2 2 129,2 7-129,-1 7 0,1 12 129,7 9-129,5 12 0,5 5-129,8 7-129,1-1-645,11 17-1935,-1 0-2064,-2 4-258,-6 9-645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5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10965,'-13'4'5547,"19"7"-387,13-9 0,14-2-5418,4 5 0,5-1 258,4-2-129,1-2-516,7 0-2193,-8 0-2193,-8 2-387,-6 2-387,-9 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5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48 733 9288,'0'11'5289,"-3"-1"0,3-10-387,0 0-4773,0 0-258,-4-18 258,3-7 129,-2-13-129,1-10 129,-4-13-129,0-13 0,2-5-129,-1 0 0,1 7 129,2 6-258,2 8 129,2 12-258,7 14 387,4 9-258,7 9 0,6 4 0,7 3-258,0 1-516,11 12-2064,-7 0-2064,-3 8-258,-10 9-387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4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10320,'0'0'5676,"20"5"-387,19-3-129,8-2-5676,20 4-645,-1-3-3999,16-1 0,2-1-645,-1-3-258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4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2 9030,'-5'-12'5547,"-2"31"-387,2 15 0,2 24-5031,-1 0-258,4 9 129,4 10 129,4-6-258,3 3-129,-1-10-516,6-1-516,-10-17-3870,2-18-129,-6-17-516,-2-11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4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32-1 5934,'0'0'5289,"0"0"-387,-8 4-129,1 10-4386,-1 9-516,4 8 387,0 3 387,4 12 0,0 2-129,0 8-129,0-1-129,3-2-129,1-7 129,-1-7-258,-2-6 129,0-12 129,-1-10-258,0-11 129,-6-6 0,2-13-129,1-8 0,2-3 0,1-4-129,5-2 0,6 2-129,4 1 129,5 7 129,0 6-129,3 12 0,-2 6 129,-1 6 0,-2 15 129,-3 8 129,-3 9 0,-3 5-129,-1 7 0,-4-1 129,3 0-258,0-3 0,-1-9-258,7-5-645,-6-22-903,8-3-3225,3-7-258,2-16-645,2-5 258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3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10-4 4773,'-14'0'5289,"14"0"-258,0 0-258,0 0-4257,8 9 0,6-9 0,11 4 0,0-1-129,8-3-258,2 4-645,-2-5-1548,0 1-2580,1-2-645,-8-5-258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2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1806,'24'-21'3741,"-21"9"258,5 9-3096,-8 3-387,0 0 387,7 7 387,-7-7 129,4 26 129,-4-13-129,6 17 0,-6-6-516,8 14-129,-6 1-129,5 15 0,-2-7 0,3 9-258,-3 2-129,2 0 0,-1-2-387,-1-7-387,6-1-1032,-9-18-3096,-1-15-774,-1-15-129,-2-8-128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1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 9288,'-8'-8'4773,"-7"9"-1290,15 12-1806,0-13-7095,0 0-258,5 14-516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6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9030,'-5'33'5676,"-2"1"0,0 10-387,1 20-4257,4 3-1161,2 12 0,8 2-129,5 0 129,0-2-129,1-1 129,-2-5-258,2-10-129,-7-16-774,8 3-2580,-10-21-1290,-4-7-645,-1-10 129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27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14 1548,'-8'-7'2580,"8"7"129,0 0-387,-3-9-258,3 9-516,0 0-258,0 0 0,0 0-387,0 0 258,-1 6-516,1 7 0,-1 0-258,1 10 0,0-3-129,0 8 129,0 5-258,0 0 0,0 1 0,0 2 0,0 0 0,0-4 0,0 0 0,2-7-129,-1-3 0,0 0 0,1-7 129,-1-4-129,-1-11 0,2 13-129,-2-13-129,0 0-387,0 0-903,0 0-2193,0 0-1032,0 0-387,6-10 259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6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68 8256,'-20'-28'5289,"12"13"-387,8 15-2064,-2-11-8127,7 5-387,9-2-258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28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0 516,'51'121'516,"-25"-61"-129,1 0-129,1 3 0,1-2 129,-1 1 0,3 0 129,0-6-129,4 0 258,1-1-129,6-2-129,4-4 0,3-3 0,2-5-387,1-3 129,0-1 258,-2 0 0,-1-2-258,-6-1 258,-7-1-129,-1 4 258,-8-3 0,-2 6 258,-5-4-258,3 2 0,-1 0 129,4 3-258,2-4 129,2 1-516,4-1 129,1-1-129,0 2 0,-2-1 0,-5 0 129,-1 0 0,-7 3-129,-3 2 387,-5 3-129,-2 2 0,-5-1-129,1 5 0,0 0 258,-2 1-258,1-1 0,1-1 0,-2 1-129,1 1 0,1 1 0,-1-2 129,0 0-129,-3-3 0,0-3 387,-2 4 0,0-7-129,0 4 129,0-7 258,0 5-516,0-1 258,0 4-258,7 2-129,2 1 0,4 2 0,3-1 0,2 4-258,2-4 258,1-1-129,0-1 129,-1-4 0,-4 5 0,2-9 129,-5 4-129,1-4 0,-1 0 0,0 0 129,1 0-129,3-1-129,3-5 258,5 6-258,2-6 129,6-1 0,3-2 0,3-2 0,4 0 0,2-6 0,2 2 129,1-4-129,1-1 0,2-2 0,2 0 0,0 0 0,2-4 0,3 2 129,5-2-129,1-1 129,8-4-129,4 1 129,5-3-129,7-3 129,5 0-129,7-2-129,4-3 129,3 0-129,-2 0 129,0 4 0,2-1 129,-3 1 0,-3 4-129,-2-3 129,0 4-129,2-3 129,5 0 0,3-5-129,4-1-129,5 0 129,4-3 0,3 0 0,2-3 0,-1 3 0,-1 2 0,-2 1 129,-5 0-129,-4 0 0,-2 2 129,-3 0 0,-1 4-129,-2-6 387,4 0-258,3 0 0,1 0-129,7-3 258,2 0-129,7 0 0,1-3 0,5 5 0,4 1-129,-3-1 129,3 1 129,-1 0-258,2-2 129,-2 2-129,-2 0 0,2 0-258,1-1-129,-6 1-258,13 0-1032,-18 0-1677,0 5-1290,-14-8-258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7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16512,'0'0'5676,"0"0"-129,0 0-515,0 0-5678,35 3-4643,-35-3-387,0 0 129,0 0-645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6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1 175 14061,'20'-37'5289,"-12"29"0,-8 8-387,12-9-4515,-12 9-129,17 2 0,1 5-129,5 4 0,3-4 0,4-2 0,-4-2-258,1-3 0,-2-8-129,-10-8-129,-5-8 258,-10-5-129,-6 4 258,-13 0-129,-3 10 258,-2 4 0,-8 8 258,0 9-129,-2 15 0,3 7 129,8 6-258,6 0 129,12 2-129,7 0-129,15-2 0,8-8-129,12-7-129,4-10-129,4-4 0,-6-5 0,6-11 0,-13-11 0,-8-1 129,-4-1 129,-9 0 258,1 4-129,-12 4 258,9 5-129,-9 11 129,0 0 258,1 14-129,-1 8-129,-3 0-129,3-22 516,2 49-516,-2-23 129,0-5-258,0-6 129,0-15 0,0 10-129,0-10 0,0-17-516,0-3 387,0-10 0,0 30 129,11-67 0,-11 67-129,40-59 258,-40 59-129,39-32 129,-39 32 129,38 5 0,-38-5-129,20 48 0,-20-48 0,8 68 0,-8-68 1,0 82-130,0-82 0,5 74-775,-5-74-3869,19 57-1032,-19-57 129,0 0-516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6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79 12771,'27'-35'5805,"-19"23"-774,-8 12 129,1-22-4902,-1 22 0,-6-11-129,-3 11 129,-7 5-129,-4 8-129,-2-1 258,-7 9-129,3 4-129,4 2 129,3-1-129,6 0 0,10-6 0,11-7 0,11-3-258,9-7 129,4-3 0,-1-6 0,5-6 129,-7-6-129,-2 0 0,-12 0 129,-5 5 129,-6 3 129,-4 10-258,-4 0 0,-6 11 0,1 12 0,5 10 258,2 8-129,2 8-129,1 9 129,4 1 129,5 0 0,3 0 0,-4-3-129,-7-4 0,-2-6-258,-6-10 258,-12-10-258,-8-12 0,-7-9-129,-2-5-258,-2-15-903,12-6-3870,-4-12 129,16-2-516,3-10-258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5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32 349 13287,'-29'-15'5418,"26"1"-516,5-1 0,12-4-4902,8-2 0,6-3-258,3-7-129,5 5-387,-4-13-1032,11 17-1419,-14-12-774,6 15 387,-18-13 645,8 21 1548,-15-6 645,2 9 1290,0 8 1032,-12 0 1935,6-3 774,-6 3-774,5 9-516,-5-9-1290,2 22-387,-2-10-645,0 9-129,0 1-129,0 7-258,3-2 0,6-1 129,2-1-387,1-4 129,6-5-129,1-4 0,4-8 0,1-5 0,0-11-129,-2-10 0,-6-4 258,-3-6-258,-2 5 258,-5 1 0,-4 2 0,0 11 129,-2 13 0,-4 2 129,1 17-129,3 13 0,0 9 0,0 7 0,0 10 0,2 8-129,0 4 258,2 5-258,-4-1 0,0-2 0,0-8-129,-9-5 129,-4-12 0,-5-7 129,-5-15-258,1-12 129,-5-13-258,-3-15-387,3-6-645,-5-18-3741,13-7-258,2-12-387,11 0-129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5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64 11223,'2'-41'5031,"-2"30"-258,0 11 129,-2-12-4386,2 18-258,0 6 0,4 11 0,1 6 129,12 6-129,-1 3 0,9 5-258,2 4-129,1-4-258,4 5-387,-7-18-1806,2 1-2451,-9-8-129,-7-8-387,-11-15-258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4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48 10062,'-28'-5'5289,"8"5"-387,-1 13 0,-7 0-3612,1 11-903,-4 4-129,9 10 0,4-1 0,7 1 0,9-3-129,2-4 0,15-1-129,10-9 0,6-12 129,3-9-129,0-4 0,-5-15 0,-1-8-129,-6-11 258,-11-3-129,-9-6 0,-5 3 0,-12 4 0,-4 5-129,-4 8 258,1 7-258,1 5 0,5 11-129,2 4-129,14 0-387,0 0-1161,0 13-2967,16-10-258,1 0-258,-1 5-258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4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11739,'-9'-4'5289,"26"3"-258,13-4-387,15-1-4773,7 8-645,5 0-903,13 3-2967,6-4-387,2 4-387,-4-1-387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4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9159,'-4'10'5676,"-2"16"-516,-5 8-129,2 10-3354,0 15-1548,7 9 0,2 5 0,2 0-129,8-3 0,4-5-258,2-9-387,-2-24-1161,-3-6-2838,-5-19-645,-6-7 0,-5-22-516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44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7149 337 1161,'0'0'2064,"-7"-3"-258,7 3-129,0 0-129,-6-15-516,6 15 0,-3-13-129,3 13 0,-3-14-129,3 14-387,-6-15 129,6 15-258,-8-18 129,8 18-129,-13-19 129,13 19-129,-13-15-258,5 8 258,2 0-129,-3 0-129,3 2 129,6 5-129,-16-11 129,8 5 0,1 1-129,-2 1 0,-1-1 0,0 0 129,0 2-129,0 0 0,0-1 258,1-2-258,-3 1 0,3 4 0,-3-2 129,2 1 0,0-2-129,0 1 129,1 0 0,-2 0-129,1 1 129,1-4-129,-1 3-129,2-5 129,-3 5-129,0-4 0,0 4 0,-1 0 129,-1-3 0,2 2 129,-3-1 0,1-1 0,0 2 0,0-1 0,3 3-129,-2-1 0,2-1 129,1 4-129,1-1 0,1 1 0,-1 0 0,0 0 129,1 0-129,0 0 0,-2 0 0,2 1 0,-2 3 0,2-1 0,0-2 129,0 2-129,7-3 0,-13 8 0,13-8-129,-10 5 258,10-5-129,-8 4 0,8-4 0,0 0 0,-10 6 0,10-6 0,-12 5 0,3-3 0,-1 2 129,-2-1-129,-2 3 129,0-1-129,-3-1 129,2 3-129,-1-1 129,0 0-129,1-3 0,-1 1 258,3-1-516,-2-3 258,3 1 0,-1-1 0,0 0 0,-1 0 0,-1 0 258,1 0-516,-3 0 258,2 0 0,-5 0 0,1 0 0,-1 0 0,0 0 0,1 0 0,1 0 258,1-1-129,1-4 0,2 2-129,0-3 129,2 2 0,0 2 0,1 0 0,0-1-129,0 2 129,2 1-129,-2 0 0,2 0 0,-2 0-129,1-1 129,-1-1-129,0 2 129,2-1 0,-3-2-129,2 0 129,0-1-129,-2 3 129,1-2 0,-1 1 0,-2-2 0,1-1-129,-2 1 129,-3 1 129,-1 1-129,-1-4 0,0 2 0,-2 2 0,0 1 129,0-3 0,1 2-129,0-2 129,1 3 0,0 0-129,-1-2 0,3 0 129,-2 2-129,1 0-129,-1-1 258,1 2-258,0 0 258,-1-1-129,1-1 0,-2 2 0,0-1 0,0 1 0,-2 0-129,0 0 258,0 0-129,1 0 0,-2 1 0,2 3 129,-2-2-129,2-2 0,0 0 0,0 1 0,-1 2 0,2 0 0,-2-2 0,0 0-129,1 1 129,-2 2 0,3-4 0,-4 5 0,4-5 0,-3 3 0,2 0 0,-1-3 0,-2 0 0,-1 0 0,-2-2 0,0 0 0,-1 0 0,-2 2 0,0 0 129,0 0-129,2 0-129,0 0 129,0 0 0,0 3 0,2-2 0,0-1 0,0 0 0,2-1 129,-2 0-129,0-6 0,0 7 129,5-6-129,-5 4 0,3 2 0,-1-3 0,0 0 0,1 0 0,0 2 0,0 0 0,0 1 0,1-5 0,1-1 129,1 3-129,1 2 0,-3-1 0,2-2 0,0 1 0,0-1 0,1 3 0,-1-1 0,0 0 0,0 1 0,0 0 0,1-1 0,-1 2 0,-1 0 0,-1 0 0,3 0 0,-1 0 129,1-2-129,0 2 0,2-1 0,0 1 0,-1-1 0,1 1 0,0 0 0,0 0 0,-1 1-129,0 2 129,-2 0 0,-1 1 0,-1-2 129,0 2-129,-3-2 0,2 0 0,-4 3 0,2-1 0,-5-1 0,2 1 0,0 0 0,-2-2 0,2 1 0,-2 3 0,0-1-129,2-2 258,-1 2-129,2-2 0,0 0 0,0 0 0,0-2 129,1 1-129,0 0 0,0 1 129,1-3-129,-2 4 0,1 1 129,-1-3-129,0 2 129,0-1-129,-1-3 0,-1 1 0,1-1 0,0 0 0,-2 0 0,1 0-129,0 2 258,-1 1 0,0-1 0,1 0 0,2 0-129,-1-2 129,2 3 0,-2-3-129,2 0-129,1 0 129,0-3 0,0 2 0,0-2-129,1 1 258,-1-1-258,0 1 129,0-2 0,1 2 0,-1-1 0,0 1 0,-3 2 0,1-2 0,-2-1 0,-1 1 0,0 2 129,-3 0 0,-2-1 0,1-2-129,-2-1 129,0 0-258,-2 2 258,-1 1-129,0-3 0,2 4 0,-1 0 129,2 0-129,0 0 129,1 0-129,0 0 0,-1 1 258,1-1-129,-2 0-258,3-1 129,-2 0 0,2-2 0,-1 1 0,3-2 0,3 2-258,0-2 258,3 2 0,1 0 0,2 1 0,-1-1 258,1 2-258,1-3 0,-2 2 0,2 0 0,-1-3 0,-1 2 129,3-2-129,-1 1 0,-1 0 0,3 1 0,-2 0 0,2-1 0,-1 2-129,-1 1 129,2 0 0,0 0 0,1 0 0,0 0 0,-2 0 0,5 3-258,-1 1 258,0 1 0,1 1 0,3-3-129,-2 5 258,1-3-129,0 2 0,2-2 0,2 1 258,-1 1-258,3-3 0,0 6 258,0-3-258,9-7 129,-13 15-129,13-15 129,-14 16-258,5-8 258,2 3-258,-1-4 129,-1 0-129,1 1 129,0 1-129,0 0 129,-2 1 129,1-2-129,0 1-129,-1 4 129,1-4 0,-1 2 0,2-2 0,-1 2-129,-1 1 129,1-1 0,2 1 0,7-12 0,-13 18 0,8-7 0,0 0 0,1 1 0,2-1 0,-2 0-258,3 1 258,-2 2 0,1 1 258,-1 1-516,2 0 258,-1-1 0,2 2 0,0 0-129,0-1 129,2 1 0,3-1-129,0-1 129,1 2 0,2 1 0,1-2 0,1-1 0,2 2 0,-1-4 0,2 1 0,1 0 0,1-1 129,-1 0 0,0-3-129,1 2 258,1-2-129,-2 2-129,1-2 129,-2-2-129,3 0 129,2-2-258,0 2 129,1-1-129,1 1 0,0-2 129,3-2-258,0 0 258,1 3-129,2-4 129,-2 2 0,3-2 0,-2 0-129,2-1 129,-2 5 0,0-3 0,0 0-129,-3 3 129,3-1 0,-3 1 0,1 0 0,1-1 0,0-2 0,0 1 0,0 0 0,-1-2 0,3 0-129,-1-1 129,0-1 0,1 2 0,-1 2-129,4-4 129,-2 1 0,2 0 129,2-2-258,1 3 129,0-3 0,-1 0 129,1-2-129,0 1 0,0-1 0,1 0-129,-1 2 129,1-2 0,0 1-129,0 1 129,-1 0-129,3 0 129,-1 0-129,1 0 129,-2 0-129,2 3 129,-1-2 0,0 0 0,-2 0 0,1 3 0,1-4 0,-2 1-129,-1 4 129,0-5 0,2 1 0,-1 2 0,3 0-129,-2 1 129,1 0 0,3-3 0,-1 0 0,2 1-129,0 0 129,1 0-129,0-2 129,-2 0 129,3 0-129,-3 0-129,1 0 129,-1-2 0,1 1-129,0 1 129,-1-2 0,0 2-129,0 0 129,0 0 0,-1 0 0,-2-1-129,-1 0 258,1 0-258,0-1 129,-3-2 0,1 1 0,-1-1 0,-1 0 0,3 0 0,-3 0-129,-1 1 258,-2 1-258,3 0 129,-3 2 0,1-3 0,-1 3 0,0-2 0,0 0 0,-2 0 0,1 0 129,-1-1-258,2-2 129,-1 2 0,0-1-129,0 2 129,0-1 0,0-1 0,0 2 0,0 0 0,-3 1-129,0 0 258,-2-2-258,2 3 129,-1-2 0,-2 2 0,1 0 0,-2 0 0,2 0 0,-2 0 0,2 0 129,-1 0-129,-1 0 0,1 0 0,-1 0 0,2 0 0,0 0 0,-1 0 0,0 0 0,-1-2 129,1 0-258,-1 2 129,1-1 129,-3 1-129,0 1 0,2-1 0,0 2 0,1-1 0,0 2 0,2 0 0,0-1-129,2-2 129,-2 0 0,1 0 0,-1 0 0,0 0 0,-2-1 0,0-2 129,0 3-129,0-1 0,-2 1 0,2 0 0,-1-2 0,2 0 0,-1 0-129,0 0 129,-1-1 0,2 0 0,-1-1 0,-1 3 0,1-1 0,-1-2 0,1 3 129,-1-2-129,0 0 0,1 3 0,1-1 0,-2-2 0,-1 2 0,2 0 0,0-4 129,-2 4-129,4-2 0,-6-1 0,3 2 0,0 0 0,1-1 0,0-1 0,0 4-129,2 0 129,-1-4 0,-1 2 0,1-1 0,0 1 0,-1 1 0,0 0 0,0-1 0,1-2 0,0 2 129,1 0-129,1 2-129,1-3 129,-2 3 0,2-3 0,0 2 129,-2-2-129,1 3 0,-2-1 0,0-3 129,0 4 0,-1-3 0,1 3-129,-2 0 0,2 0-129,-1 0 129,0 0 0,-2 0 0,1 2 0,0 0-258,-1-1 258,1-1-129,1 0 258,0 2-258,0-2 129,2 0-129,1 2 129,-1 0 129,1 0-129,1 3 0,0-1 0,-1 0 0,0 0 0,0 0 0,-2 0 0,2 2 0,-1-2 0,-1-2 0,1 3-129,0 3 258,1-4-129,1 3 0,0 0 0,0-3 0,0 0 0,1 4 0,-2-5 0,2-1-129,1 4 129,-2-4 0,0 2 0,2 1 0,-2-2 129,2 1-129,-2 2 0,1-4 0,-2 2 0,-1-3 129,-2 0-129,0-1 0,1 1 0,0-1-129,-2 0 129,1 0 0,-2 0 0,1 0 0,1 0 0,1 0 0,-2 0 129,3 0 0,-1 0-129,1 0 0,2-1 0,-2-1 0,3-2 129,-2 3-258,-1-3 129,0 2 0,-1 0 0,-2 2 0,-1-3 0,1 2 0,-3-1 0,-1 2 0,3-3 0,-2 3 0,1 0-129,1-2 129,-1 1 0,1 0 0,0 0-129,-1 0 129,1-1 129,-2 2-129,0-2 0,-2-1 129,1 2-129,0-2 0,-1 0 0,0-1 0,1 0 0,1 1 0,-1-2 0,1-2-129,0 0 258,0 1-129,0 0 0,-2 0 129,-2-1-129,-2-1 129,-2 1 0,-8 7 0,12-15-258,-12 15 258,6-19-129,-6 19 0,4-24-129,-3 12 129,2-3-258,-1-1 258,-2 1 129,2-1-129,-1 0 0,0-2-129,-1 1 258,0-1-129,0 4 0,-1-1 0,-2 2 0,0-2 0,-3-1 129,0 1-129,-1 0 0,-2 3 0,1-3 0,-3-1 0,-3 0 129,2 1-258,-1 4 129,-2 0 129,1-1-129,-2-1 0,1 4 0,-2-1 0,2 2-129,0 1 129,-2-2 0,3 2 0,-2-2 0,2 3 0,1-2 0,1 1 129,-1-1-129,2-1 0,0 1 0,-1 3 0,1-1 0,0 0 0,0-1 0,-1 0-129,2 3 129,1 0 0,-1 0 0,4-3 0,6 7-129,-12-7 0,12 7-129,-8-4-129,8 4-1032,0 0-2967,-8 0-774,8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3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56 155 10836,'8'-4'5289,"0"2"-129,-8 2-258,7-1-4644,-7 1-129,16 6-129,-1-5 258,2 1 0,4-4 0,2-6-129,-1-5 0,-2-5-129,0-3 129,-8-5-129,-8 1-129,-6 2 0,-12 9-129,-7 7 129,-7 7 129,-5 10-129,-2 10 129,2 9 129,0 5-129,7 7 0,11-3 258,8-1-129,11-4 129,16-4-129,11-10 129,11-4-387,10-5-129,1-11-774,9-1-4128,-10-13 258,-3-2-645,-13-3-387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3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47 2322,'0'0'4644,"0"0"-258,-4-16-903,4 16-258,-12-12-903,12 12-645,-18-11-645,8 7-516,-6 0 0,-3 4-258,-5 2 129,-2 13-258,-4 6 129,0 4-129,2 5 129,4 2-129,6-2 258,9-1-258,8-4 0,4-8-129,15-7 258,6-8-258,5-6-129,2-10 258,-2-4-129,-3-1 0,-2-6 0,-6 4 129,-7 2-258,-4 2 387,-7 17-258,0 0 129,0 0-129,-7 13 0,0 10 129,7 8-129,0 7 129,5 13-258,4 9 129,5 8 0,4 1 0,1-1 0,3 0-129,-6-1 258,-6-12-258,-9-11 129,-8-19 0,-16-14-258,-9-11 129,-10-17-258,-1-13-129,-6-25-516,11 3-516,-3-20-1419,18 8-2064,12-3-258,13 3-387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2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 9030,'-9'-7'5160,"18"5"-258,8 2-258,6 2-4644,13 7-129,6-1 129,11-2-129,7-5 0,3 1 129,-3-2-129,-2 0 0,-9 0 0,-9 2 258,-9-1 0,-12-1 258,-6 0 0,-13 0 0,0 0 129,0 0-129,-4 3 0,-6-1-129,-5 9-129,-6 6-129,-5 6 129,-7 4 0,0 6 0,1 6 129,3-1-258,6-1 129,12-2-129,11-4 258,17-8-387,18-9 258,11-10-258,11-8 0,5-13 0,0-7 0,-9-7 0,-10-7-258,-17-5 129,-16 0-129,-15 2 387,-23 7 0,-14 8-129,-11 6 129,-5 9-129,3 10 258,1 1-258,16 16-774,2 1-3741,23 1-387,13-2-387,18-2-387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1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21-5 6966,'-7'0'5418,"2"18"-387,1 19-387,1 10-4257,1 11-258,2 8 0,5 6-258,0-4-387,8 1-1290,-11-14-2967,5-18-258,-2-16-387,-5-21 388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1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55 7611,'-43'-37'5547,"34"30"-258,9 7-387,13-11-2709,16 9-2193,12 5-258,12-3-645,19 4-3870,-1 0-258,6-1-258,-3 1-645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1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10191,'-10'36'5547,"1"-5"-516,-1 7-129,10 12-4773,0 17-387,0 2 0,7 5-387,3-6-258,9 6-258,-8-20-774,8-5-2967,-8-20-387,-7-15-129,-4-14 388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0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8643,'-1'52'5418,"-5"-17"-129,1 0-645,-1-3-4644,2 8-387,-5-4-258,9 2-1290,-2-19-2967,2-9-129,9-10-903,-3-16 775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0.5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60 153 10191,'-6'18'5676,"-1"4"-129,-8-1-387,5-4-4386,1 16-903,-1 2 0,9-6 0,3-3 0,9-8 0,9-11 0,8-7-258,1-8 0,4-11-129,-5-8-129,-1-1 0,-9-4 258,-3 4 0,-9 5 129,-6 9 258,0 14 129,-17-1 129,7 11 0,0 11 0,6 5 129,4 3 0,10 3 0,9-8-129,11-5-129,7-10-258,3-9 0,1-7 0,-4-14-129,-6-10 129,-11-12-387,-13-2 387,-9 1-129,-15-2 258,-6 7-129,-3 5-129,-9 2-1032,8 16-3612,4 8-129,7 4-387,16 4-258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10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15 8643,'-16'7'5547,"3"8"-387,-2 4-258,1 18-4386,-1-4-516,4 7 258,2-1 129,9 0-258,4-7 258,12-2-258,8-11 0,6-8-129,6-11-258,2-13-129,0-9-258,-6-18 0,-6-1-258,-14-12 258,-12 7 129,-11-1-129,-12 13 645,-13 9 0,-7 10 129,-1 15 258,0 4-129,6 16 0,8 4-258,12 1-258,18 4-2580,9-7-2064,17-12-129,12-4-516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9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9804,'-15'49'5547,"3"-14"-258,1 13 0,-1 6-5160,0 14 0,2 5 0,4-3-387,6-6-129,3-16-516,14-5-4257,-4-22-129,6-14-129,2-14-516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5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31 216 7482,'12'-2'5031,"-12"2"0,0 0-258,10-2-4644,-10 2 0,14 2 0,1 2 0,3-1 129,4 1 0,3-4-129,1-1-129,-1-7 129,1-5-129,-4-5-129,-6-5 0,-5-2 129,-9-2-129,-2-3 0,-8 3 129,-7 5-129,-7 5 129,-4 10 0,-1 6 129,-2 1-129,0 12 129,-1 13 0,4 7 0,3 2 0,6 4-129,5-2 129,5 2 0,5 0-129,5 2 129,10-7-129,9-4 129,9 0-129,7-5 0,7-4-129,0-9-129,7 0-387,-7-13-774,8-5-903,-14-21-1419,0-1-516,-13-20 645,3 6 1419,-16-12 1032,0 1 1161,-6 7 903,-7-3 1935,0 17 903,-2 1 258,2 19-774,-9-2-1290,9 15-645,-3 8-645,3 16 0,0 2-516,1 11 129,1 2 0,1 8 129,-1 0-258,2-2 0,-2-4 0,1-5 0,0-10 0,-2-7 0,-1-8 0,0-11 0,0-12-129,0-14 0,0-10-129,0-9 0,0-4 0,4-1-258,1 6 129,4 1-129,2 11 258,1 10 0,2 11 129,-1 11 0,0 8 0,2 11 129,-1 5 0,0 7 0,-3 10-129,2 3 258,-3 2-258,0 4 129,1-3 129,-2-4-258,-2-3-129,0-11-774,8-1-2709,-2-14-1161,2-12-516,0-11-645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9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9030,'0'0'5547,"-2"6"-258,-7 19-129,-2 12-4902,4 16-129,-2 8 129,2 6 0,3 6 0,1-6 0,1-4-258,2-12 0,0-9-258,5-11-129,-5-31-387,20 7-1032,-15-27-3225,6-16-129,0-16-516,2-12-129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9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16 7740,'-10'0'5289,"0"-5"-387,10 5-387,-3-11-3999,3 11-387,0 0 0,-15 0 0,5 3 0,-8 8 0,-5 9 0,-4 1 129,2 7-129,-2 0 129,4 3 129,7-4-129,9-1-129,7-9 0,14-8-129,11-7-129,6-7 0,5-8-129,2-6-129,-3-4 0,-6-3 129,-3 4 0,-9 3 129,-8 4 129,-9 15 258,0 0 0,-13 10 0,0 9 258,3 7-258,0 2 0,6 5-258,4-4 129,1-6-387,17-1-645,-1-19-3741,11-5-516,2-13-258,1-12-387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8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94 109 774,'-39'-54'4773,"25"45"0,-1 1 258,-1 1-3225,14 12-258,-6-4-387,11 9-129,4-10 0,16 2-387,4-2-258,13 0 0,4-1-129,6-3-129,6-2-129,2 0 0,-3-1 0,-4-2 0,-9 3 0,-8 1 0,-10 3 0,-6-1 129,-9 3-129,-9 0 258,-2 21-129,-9 2 258,-7 3-129,2 11 0,1-1 0,1 7-129,2-2 129,8 0-258,5-6 258,14-8-258,8-12 0,7-11-129,6-5 129,2-21-129,-1-6-129,-7-7 129,-10-8-258,-12-2 129,-8 2-129,-14 6 387,-14 8-258,-9 14 258,-3 5 0,-3 9-129,7 5 0,7 7-258,14 12-1032,9-7-3612,12-5 0,17-6-903,14-5 516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8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5805,'3'73'5289,"-5"-16"-387,-6 6-387,-1 10-4257,3 15 0,-2 3-129,2-5-387,3-8-129,0-18-129,6-6-1935,0-21-2193,-3-33-645,0 0 129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7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3483,'1'19'5547,"-1"6"-516,-1-3-258,1 1-2064,3 9-2322,0 1 0,2 1-129,3-7 0,0 0-129,0-9 129,0-3 0,-8-15-129,8 10 0,-8-10 0,0-7 129,0-7-129,0 0 0,0-5 129,0-3-258,4 1-387,5 3 387,5 0-129,0 2 0,3 6 0,1 4 0,2 6 0,0 5 0,-2 11 0,-2 4 129,1 5 0,-4 4 0,-4-2 258,-1 5-258,-6-8 258,-2 0 0,-7-4 0,-8-2 129,-12-6-129,-1-2-129,-9-10 0,-2-2-129,-3-7 0,1-6-129,7-4-129,2-7-774,21 9-2193,4-6-1806,7 5-516,12 3-258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7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5 478 903,'-3'-93'4386,"-1"58"645,4 19-516,0 16-1935,0 0-774,13 23-516,-2-11-516,13 6 129,2-10-129,8-1-387,5-7-258,3-8 129,-2-10-258,0-10 0,-7-11 0,-4-5-129,-6-3 129,-8 1 0,-7-2 0,-3 5 129,-5 7-129,0 10 129,-1 7 129,1 19 0,0 0 129,-11 14 0,6 18-129,2 15 129,-2 10-129,3 8 0,-1 11-129,3 5 0,2-1-129,5-5 0,3-7-129,1-13-129,4-10-387,-8-21-1161,6-8-3225,-4-12-387,-2-10-129,-2-13-516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7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0 903,'0'0'4386,"0"0"645,0 0-129,0 0-2451,11 22-1032,-11 2-516,9 24-129,-7 3 0,9 20 0,-9 9-387,2 10-129,-2 2-258,-1-2 129,0-10-258,1-15-129,1-12-387,-4-31-1935,1-22-2064,3-11-129,-2-30-387,-1-22 2451,1 8 645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6.1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6 13158,'-8'8'5676,"8"-8"-387,3 13-1419,11-8-4128,11-4 129,15 3-645,-1-5-4128,13-9-258,2-2-516,5-5-516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6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7-2 7482,'-2'0'5418,"-1"26"-258,1 10-129,2 16-4386,3 12-258,6 18 258,1 10-129,5 7-258,1-2 129,3-6-387,-2-10 0,-3-14-258,1-8-1161,-9-31-3483,-6-28-129,-4-4-645,-9-29-258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5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9546,'-5'49'5805,"-3"-8"-516,-1 12 0,-5 13-5160,5 15 0,5 3 129,4 0 129,7-6-258,6-9-129,1-6 0,1-19-258,5-9-774,-8-23-3999,4-12-129,-6-20-516,-4-15-258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3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2 903,'-30'0'4257,"15"8"387,-7-5-258,4 8-3483,0 10-129,-2 0 129,6 8-129,0-7 129,4 8-129,3-5-258,4 7-129,3-10 0,3 4 0,4-5-129,10-5 0,0-7-129,6-3 0,3-6 129,5-3-129,-3-9-129,1-8 0,-3-7 0,-6-2-129,-6-5 129,-8-2-258,-6 2 129,-10 0 129,-6 6-129,-6 7 129,-3 5-129,0 5 129,2 11-387,1 0-258,9 18-1419,2-1-2580,6-4-258,7 1-258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5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10449,'1'18'5547,"-1"8"-387,-3 1-129,3 13-4773,0-3-258,0 5 0,4-2 129,7-1 0,4-8-129,7-6 129,3-8-258,0-11-129,5-6-129,-4-15 0,3-8-258,-10-17-129,-3 3 258,-8-7-129,-2 7 516,-6 5-129,0 8 516,-4 15-129,4 9 387,-8 18 0,2 10 0,6 10 0,-2 6-258,2 6 129,2-1-258,7-8-129,6-3-645,-1-16-4386,10-17 129,0-6-645,2-22-258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5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233-6 8643,'18'-7'5547,"-15"22"-129,-3 12-258,0 13-4773,0 11 0,0 15 129,2 5 0,7 7-129,-1 2-129,4-4-129,4-4-129,0-9 258,0-10-258,-1-12 129,-6-14 0,0-7 0,-9-20 0,0 0-129,-3-18 0,-9-13-129,-2-10 0,-4-4-129,-1 0-129,-4-4 0,0 9 129,-3 2-129,1 15 129,-3 13 129,1 10 0,-3 13 129,3 7 0,0 9 129,3 6 129,5 7 0,4-2-129,8 1 129,7 0-129,14-5 0,9-1-129,7-8 0,12-4-516,2-21-1032,11 0-3483,1-9-258,-2-12-258,-5-7-774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4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276 120 2967,'7'-18'4773,"-7"18"-129,-7-22-258,0 13-2967,-1 1-903,-4-4 0,3 3 0,-6-10 129,2 10 0,-6-2-258,3 9 258,-5 1-258,1 8 0,-5 13-129,2 16 129,-2 7-129,4 5 129,1 1-129,8-2 129,4-5-387,8-6 129,11-16-258,10-17-387,9-3 129,1-21-258,5-3 0,-9-15-258,2 5 387,-12-10 0,-3 9 258,-8 5 258,-5 4 129,-1 14 258,0 12 129,-5 5 258,-1 16-258,6 15 0,0 1-129,4 5-129,3 2 0,6 0-129,6-8-645,0-18-1032,8-6-3225,2-12-387,1-10-129,-1-13-516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3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42-4 9546,'1'57'5676,"-5"-24"-387,-1 4 0,-9 1-5160,11 6 129,1-4-129,2-5 129,0-7-129,1-6-129,5-9-129,-6-13 0,0 0-129,0-17-129,0-14 0,-7-12-129,3-4 258,-3-9-387,6 10 258,1-3 129,3 17 0,8 12 129,7 16 258,5 13 0,3 14 129,1 11 129,-2 6-129,1 3 258,-3-1-129,-1 0-258,-7-6 0,-3-8-516,0 7-1806,-5-16-2838,-5-4-258,-2-2-387,0-13-258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3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73 6966,'-4'-27'5031,"-7"11"-258,0 1-258,-6 5-4386,-2 5-129,2 5 516,-4 0 0,1 13 0,-4 2 129,4 15-129,2 6-258,4 5 258,5 1-387,5-1 129,4-4-129,10-6 0,7-10-258,3-9 0,6-7-258,-1-12-258,4-9 129,-4-12 0,-4-2 129,-9-7 0,-1 3 258,-4 3 129,-7 5 258,0 10 0,0 16 258,-4 0-129,-2 16 0,4 11 129,0 3-387,2 4 129,5-1-129,3-2-258,5-1-645,-3-16-3483,10-7-645,3-7-645,-4-6-129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3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-3 224 6063,'0'0'5418,"2"14"-387,11-2-387,8 1-4515,8-2 129,11-1 129,12-3-258,4-9 129,6-14-258,1-7-129,-3-9-387,-5-5 258,-10 0-129,-13-1 258,-12 0 129,-10 7-129,-5 9 129,-5 7 258,0 15 258,-16 5 129,10 18 0,-1 12-258,4 14-129,-1 9 258,4 9 129,0 2-387,0-2-129,2-6-129,5-6 129,-2-14 0,-1-8 129,-2-18-258,-2-15 0,0 0-129,-3-30 0,-1-7 0,-1-8-129,5-1-258,0-5 129,5 6 129,4-1-129,9 16 258,2 9 0,3 17 129,1 8 0,-1 15 129,0 6 129,-1 7 0,-2 6 0,-2 2 0,0 2-129,-1-4-258,-3-7-516,9-1-3999,-5-8-387,0-11-516,2-6-258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2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2-9 3999,'7'-3'4644,"2"3"129,-9 0-516,5 31-3999,0 3-258,1 8 258,2 14 129,0 4-258,0 7 0,-3 0-258,0-7-516,2 6-645,-7-14-3225,0-15-129,0-8-387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1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89 8256,'-27'-59'5676,"20"43"-387,1 5-129,6 11-4773,0 0-129,12-5-129,14 5-129,7 3 129,6-3-258,7 5-129,3-4-387,4 5 387,-6-6-129,-2 0 129,-12 0 129,-7-4-129,-6 2 516,-8 2 129,-1 2 0,-11-2 0,5 24 129,-5-7 0,0 8-258,0-1 129,2 7-258,2-1-129,2 0 0,4-9 0,4-4-129,6-4 0,0-13-258,6 0 129,-1-17 0,0-9 0,-3-8 129,-3 3-258,-5 0 516,-3 0-129,-4 9 258,-5 5 0,-2 17-129,0 0 129,2 16-129,-2 13 129,1 12-258,2 10 258,1 12 0,2 9-258,1 10 129,1 8 0,-2 1-129,0-1 129,-2-2-129,-4-6 129,-3-8 0,-10-12 0,-6-14-129,-7-17 0,-6-9 0,-8-17-129,-9-10-258,-3-12-129,-6-16-1032,6 2-3612,-4 2-258,1 3-774,1 4 129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1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2580,'16'59'5418,"-12"-27"-258,3 1-129,4 11-2709,-10-7-1290,9 15-516,-6 2 0,5 8-387,-2 8-129,-1-1-774,3 13-516,-8-14-1290,7 0-1935,-4-4-774,-4-17-516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1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3 119 6063,'5'-62'5160,"-5"39"-645,3 12-387,-3-11-5160,4 20-3096,3 2-1032,4 0-258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38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-2 101 1032,'5'-7'3612,"-5"-6"-129,0 13-3096,10-14 0,-1 3 129,4 1 258,1-4 129,3 3 129,-1-1 0,5 11 0,-4-6-129,4 7-258,-4 0-129,3 3 129,-5 4-258,2 8 0,-4-3 0,0 7 129,-3-5-258,0 4 129,-1-3-129,2 1 0,-1-5 0,5-1-129,-1-6 0,4-3-129,4-1 0,1-6-129,3-4-258,-3-6-387,3 7-645,-10-8-1935,-1-3-1548,0 9-258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3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15 2580,'-22'-13'4257,"14"13"129,1 0-3354,-5 0 258,7 13 0,-7-4 0,2 15 129,-7-7-258,2 13-258,-5-3-258,3 10 0,-2-3-258,3 1 258,3-7-258,7-1 0,1-5-129,5 3-129,7-9 0,8-2-129,5-3-258,4-8-774,12 2-2967,-3-4-903,1-2-129,1-6-645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0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9933,'-21'38'5805,"13"-18"-516,2 0 0,2 4-5418,4 8-129,6-3-129,10 8-1161,-6-9-3612,10-11-258,-1-5-387,-1-9-258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0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9030,'15'32'6063,"-11"-15"-645,0 6 0,-2 5-4128,-2-1-1290,2 1-129,3 5 258,-3-9-258,0-3 129,0-7-129,-2-14 0,0 0-129,-3-17 0,-1-9 0,-2-11-129,4-3 129,0-3-129,2 3 0,4 2 129,9 12 0,3 6 129,4 12 129,2 8 129,0 6 0,2 13-129,-4 0 516,0 8-258,-3 2 0,-3 4 129,-4-3-129,0 3-258,-3-4 0,0-6-258,3 11-1419,-4-18-3483,5-10-387,2-4-258,-1-7-258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0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3-1 8514,'-8'-7'5031,"8"7"-645,0 0-774,0 0-8643,1 4-645,8 7-129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0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4257,'6'51'5805,"-10"-24"-387,-2 6-387,0 3-2064,1-6-2322,4 6-387,1-5-387,3-8-387,12 1-2193,0-14-2193,0-10-387,0-15-645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1:00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42-1 9288,'-44'10'5289,"44"-10"-258,0 10-258,18-5-5289,12 2-387,14 10-1032,3-9-2967,4-4-258,2 5-516,-6-1 388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9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130 933 9417,'-2'15'5805,"2"-15"-387,0 0-258,-8-15-5031,2-12-129,-1-10 0,0-14 0,-2-16 0,-4-11-129,-1-8 0,-1-10 129,0 5 0,3 3 0,2 8 0,3 10-129,5 15 0,6 12 129,14 8-129,9 18 0,6 7-129,11 10-645,0 3-774,7 16-3483,0 6-258,-8 7-387,-10 9-128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9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57-3 10320,'-49'0'5547,"38"1"-129,11-1-258,6 3-5289,12 5 0,9-1-129,14 3-258,3-9-903,10 5-3483,4 1-774,1 3 0,-4 3-387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9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158 883 5934,'-8'11'5934,"-1"-11"-387,2-9-258,-5-20-2064,0 4-3225,2-11 0,-5-6 0,0-21 0,1-13 0,0-11 0,2 0 0,1 1 0,4 5-129,2 6 129,5 8-129,4 17 258,8 14-258,9 14 129,7 6-258,6 12-129,2-2-774,14 12-3225,-4 9-903,-5 7-516,-4 4-129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9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14 3483,'-14'-9'4644,"-3"2"0,8 7-387,-10 4-3741,1 4-129,0 11 258,-5-1 258,7 14-129,-4-3 129,9 8 0,2-4-258,9 4-258,4-5-258,12-10-129,6-6-129,4-14-258,10-5-129,-4-19-129,2-1 129,-8-14 0,-1 5 129,-9-2 0,-2 4 258,-7 6 129,-4 7 258,-1 7 0,-2 10 0,0 0 0,0 0 129,5 11-258,-2 2 0,3 2 0,-2 6-258,1 0-516,7 2-3483,1 3-903,-2-3-387,6 6 258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8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9288,'17'40'5805,"-11"-14"-516,0 2 129,2-3-5031,-3 7-129,-3-3 129,6-2-129,-4-10-129,-1-1 129,-3-16-258,4 11 0,-4-11-129,0-22 0,-4-3 0,-2-8 0,0-5 0,-2 0 0,4-2-129,1 7 129,2 7 0,2 1 129,10 12-129,10 3-129,12 6-387,3-7-645,14 6-3612,3 1-645,0-2-129,3 3-387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2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0 1419,'10'-13'4257,"-10"13"129,0 22-129,-7 6-2967,-3 10-774,-3 13-129,-1 8 258,3 11-129,-4 0 258,5 12-387,0-7 129,5 2-129,0-7 0,4-4-129,0-8-129,1-8 0,0-9-129,0-12 129,1-8-387,-1-21-1548,0 0-2709,0 0-258,-1-10-258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8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58 9288,'18'19'5418,"-7"-9"0,-1-2-387,2 13-4902,3-11-129,4 3 0,3-4 258,3-9-258,0 0-258,-2-3-258,2-6-516,-10-16-258,4 9-516,-16-17 516,0 15-387,-12-2 774,-4 6 645,-8 6 258,-7 4 645,5 13 645,-10 8 129,9 21 0,-8-4 129,12 16-645,0-3-387,9 7 0,11-6-387,3-12-387,17-1-1290,-3-16-3354,15-16-258,4-8-387,0-20-258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7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9546,'9'-16'5805,"5"15"-516,-14 1 0,4 27-5289,1 9 129,2 11 0,0 4 258,1 6-129,-1-1 0,-1-4-129,1-4 129,-2-9-258,-2-10 258,0-8-129,-2-9 0,-1-12-129,0 0 0,-1-16 129,1-8-387,0-4 129,2-2-387,5-3 258,5 1-258,2 1 258,4 7-258,0 9 258,1 8 129,0 7 258,-1 6-129,-2 12 258,-2 5 129,-1 9-129,-3 3 0,0 4 0,-1-1 129,1 3-387,-2-4 258,4-5-258,-2-4-516,-2-16-903,7-4-3870,-1-9-129,-1-13-387,0-14-258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7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36 258,'24'13'4386,"-8"-5"774,-4 2-1419,-12-10-645,17 5-1032,-17-12-387,8 6 129,-12-15-645,4 16-129,-13-21-516,2 11-129,-2-1-387,-3 5 258,-3 6-258,1 8 129,-1 6 258,2 5-258,1 4 129,3 5-258,2 4 129,6-2 0,5-2 129,0-4-129,13-5-258,6-4 258,8-9-129,5-6-129,4-11 0,0-10 0,-2-4 0,-3-7 0,-7-1-258,-9-1 258,-8 6-129,-7 4 258,-5 12 0,-8 10 129,-2 3 0,-1 19-129,5 6 387,0 10-258,7 7 129,4 9-129,4 7-129,7 5 129,3 4-129,1 4 129,2-4-129,-2-3 258,-4-4-129,-4-8 0,-7-8 0,-5-10 0,-12-14 258,-6-9-387,-6-11 0,-9-12 129,1-11-645,-5-16 0,9-5-387,-1-23-903,15 3-3612,7-8-258,12 2-258,9 0-258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6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21-3 7740,'-15'3'3612,"4"-3"-1419,11 0-1935,2 16-5934,9-9-129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6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9159,'10'30'5676,"-10"-8"-387,0-1 0,0-6-4257,0 12-1161,2 0-258,6 2-387,-4-17-2709,10-1-1548,2-8-387,1-6-645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6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5934,'1'16'5289,"1"-4"-258,2 9-258,0 7-4257,-3 13-129,3 10 0,-2-1 129,1 4-258,-1-1 129,-1-5-129,0-7 0,1-11-129,-2-8 129,0-7 129,0-15-387,0 0 129,0-22-129,0-4-129,2-4-258,3-4 129,4 1-258,1-3 258,6 6-129,0 8 258,3 11-258,-2 6 387,1 6 258,-5 13-129,0 3 129,-2 8 0,-2 0 129,-1 4-129,-2-2 129,2 0 0,-3-1-387,1-1 0,1-3-387,-3-7-387,8-4-4128,-3-9-258,0-4-387,3-9-258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5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18 9288,'13'65'5805,"-11"-25"-516,-2 1-129,7 0-5160,-4 2 258,2 3-129,1-9-129,5-10 258,1-7-387,0-11 258,2-9-129,-4-9 0,-2-14-129,-4-10 0,-1-10-258,-4-8 0,-1 2 129,-3-1 0,3 10-258,-3 5 258,3 12-129,0 6 258,2 17 129,0 0 129,9 12 129,1 3 0,2-3-129,4 2 129,4-2 258,4-2-258,3-5 0,3 2-258,3-5 129,0-2-129,0 1 129,-5 2-129,-1-3-129,-1 4 0,-6-4 0,-3-7 129,-3-1-258,-8-3 129,1-5-129,-6-1-129,-1 0 129,-6-2 129,-2 8 129,-8 5 0,-4 6 129,-5 10-129,0 9 258,-2 9 129,3 6 0,3 4-258,2-1 129,8 1-258,8-2 258,4-5-387,17-5-129,4-12-774,19 3-2709,0-13-1290,7-4-516,3-6-387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5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36 6450,'7'-15'4773,"-7"15"0,-2-20-258,2 20-4386,-18-4-774,7 7 129,-4 10 645,-5 0 645,5 15 0,-6 0 0,6 9-387,-1 2 0,6 2-129,3-1 129,7-3 0,6-7-258,7-13-129,10-8-258,0-9-129,8-14-129,1-15 0,1-5-129,-9-11 0,-3 3 0,-9-5 387,-3 11 0,-9 5 516,-1 7 0,-7 16 129,-3 7 129,5 11 258,-4 13-129,7 10-258,0-3 129,3 7-387,6-4-129,3-4-258,9 0-903,-5-17-3741,10-13-387,0-13-258,0-14-129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4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0 903,'-9'17'4386,"3"-3"774,6 18-387,0 9-3999,-5 8 258,5 19 0,-1-2 258,1 14-387,0-9-258,4 3-129,-2-12 129,2-10-387,-2-14 0,4-5 129,-3-18-129,-3-15 129,6-7 0,-2-19-258,-2-10 129,2-5 0,1-10-258,3-6-387,4 4 387,0-2-129,4 12 0,-2 11 0,1 10 129,2 9 0,0 11-129,-1 2 129,0 13 0,-1 11 0,-2 6 0,0 7 129,-1 1-258,-2 6 258,-1-1-129,-3 0 0,0-4-129,-2-8 0,4 2-774,-7-16-3999,8-12-387,4-9 0,1-14-516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3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10320,'0'0'5805,"6"-7"-516,12 7 0,12 2-5418,3-2 129,10 3-258,8-8-645,20-3-4257,-4-5-258,-2 0-258,-5-3-387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1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360-2 3354,'-40'0'1677,"29"10"258,-5-6 129,5 4 0,-5-1 0,3 8-387,-7-1-387,4 8-516,-6-2-129,-3 7-129,0-2 129,-2 5-129,1-3 0,2 7-129,2-7 0,3 2-129,5 3 0,6-2-129,3-1 129,5 1-129,7-3 0,6-4 129,6-3-258,6-2 129,5-8 0,1 1-129,3-3-129,-2-5-387,0 7-645,-9-5-3354,-3-3-129,-3-1-516,-10-1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3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11352,'5'7'5805,"-5"14"-645,-2 1-1419,-3 23-3612,2 12 0,3 16 129,0 1-258,0 4 0,4-2 0,2-6 0,2-12-129,-4-10-258,5-7-1419,-7-21-3354,-2-20-387,-5-8-258,-5-15-129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3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0 8514,'-8'-3'5547,"-1"8"-387,-4 5-258,-6 0-4773,0 8-258,-1 2 129,2 3-129,0-6 129,6-3 0,4 0 0,8-3-129,8-2 129,12-4-258,8-5 258,10 0-129,4 3 0,1 3 0,-1 4 129,-4 4 129,-5 5 0,-13 4 129,-6 7 129,-13-1 258,-3 4-129,-16-7 129,-3 0-258,-7-4 0,-1-5-129,-1-8 0,0-4-258,-1-5-129,5-6 129,5-1-258,3-8 0,10 6-258,-1-5-258,9 14-774,0-22-2838,16 8-903,6-4-645,6-3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2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9030,'0'0'5418,"0"0"-129,0 0-129,12 21-4773,-7 1-258,-1 5 0,3-1 258,3 2-258,0-5 129,2-1-258,3-9-129,3-8 0,4-5-258,-1-14 129,4-8-129,-3-8 129,-3-2-258,-5-5 258,-3 3 258,-4 2 0,-3 7 258,-2 6-129,-2 19 258,0 0 0,-6 3 0,6 22-129,-1 6 0,1 5-129,1 1 129,7 3-129,4-4-258,3-7-129,7-5-774,-3-22-3096,13-2-1290,-3-16-258,1-10-387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2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3225,'26'41'5418,"-24"-19"0,0 3-774,3 15-2193,-9-10-903,4 11-645,-7-7-258,4 2-129,-2-15 0,3 1-258,-1-8-129,3-14 0,0 0-129,-3-9 0,3-16-258,0-12 258,0-2-258,2-4 129,3-2-129,0 0 0,3 8 0,1 9 129,1 9 129,2 11-129,1 8 258,0 2-129,-1 12 129,2 7 258,-2 3-129,1 2-129,-4 0 258,0 0-258,-1-3 129,-2-3-129,-2-5 0,1-6-129,-5-9 0,0 0-129,9-15-258,-4-5 258,3-3-258,3-6 129,1 6 0,1-3-129,2 5 258,-1 9 129,-1 10 129,-3 5 0,-2 14-129,-2 9 387,-3 1-129,1 8-129,-1-1 0,3 1 0,0-2-258,1-8-258,8 0-1677,-1-16-2967,3-9-516,2-11 0,-2-13-387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1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 5934,'0'-11'5418,"0"11"0,10-6-645,-7 14-3870,7 22-387,-3 5 0,5 13 0,-3-1 129,3 11-129,-1 0-258,-3 1-129,0-12 129,0-4-129,-2-12 0,0-4 0,-1-12 129,-2-4-129,-3-11 0,0 0 0,0 0-129,0-15 0,0 0-129,0-1 129,0-5-258,0 2 129,0 1-129,4 2 129,2 1 0,2 4 129,3 1 0,2 6-129,1 4 129,2 0-129,0 7 258,1 8-129,-2 4 129,-2 5-129,0 4 0,-2 2 129,-4-2-129,-2 1 129,-4-5 0,-1-1-129,-7-8 0,-6-4 0,-8-7 0,-3-4 0,-6-9 0,-1-6-129,-1-5-129,0-3 129,8 6-258,0-7-516,14 14-645,-2 0-3612,12 10-387,15-11-258,9 8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1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27 317 3999,'-19'9'4515,"10"2"-516,9-11-2193,4 21-387,4-19-258,12 8-129,-1-10 0,11 1-258,-4-1-258,5-4-129,-3-5-258,1-2 0,-4-4 0,-2-3-129,-4-7 129,-2-4-129,-4-7 0,-3-4 0,-4 2 0,-2 1 129,-4 0 0,0 5 0,0 8 0,0 8 129,0 16 0,0 0 129,-6 6 0,6 20 0,-1 7-129,1 11 129,-2 5-129,2 11 258,0 2-129,2 5-258,0-1 0,1-6 0,-1-9 0,1-6-129,1-10 0,-2-6-129,1-11-258,-3-18-387,6 15-2451,-6-15-1806,5-13-387,0-1-387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0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6837,'9'19'5418,"-8"9"-387,-1 14-258,3 8-4902,-3 15-129,-4 8 258,1 2 0,-3-8-129,6-5-387,-3-17-387,9-5-1806,2-22-2193,-8-18-258,16-16-387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50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28-6 7482,'0'-9'5547,"-2"31"-387,-5 7-258,-4 12-4773,8 15-129,1 9 387,1 6-129,3 6 129,4-8 129,3-1-258,2-11-129,1-10-258,-1-10 129,-3-13-258,3-4-1419,-11-20-3354,0 0-516,0 0-129,0-19-387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9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6966,'11'-14'5289,"7"14"-516,1-3-129,10 3-5031,-1 0-129,13 0 258,5 5 129,6-3 258,0 4-129,2-1 0,-5 1 0,-5 3 0,-5-1 0,-10-2 129,-8-3 0,-9 0-129,-12-3 0,0 0 129,-14 0 0,-6 0 129,-2 0 0,-5 1-129,0 11 258,-1 2-129,1 6 0,2 7 0,3 5-129,5 0 129,8 2-258,7-3 258,2-4-387,9-8 258,7-9-387,10-10 129,1-9-129,6-8-258,-5-11-129,1-2 129,-6-3 258,-4 6-129,-4 0 258,-6 7 129,-3 9 129,-6 11 129,0 0 258,0 14-129,0 8 129,0 0 0,1 5-387,4 1 258,2 1-387,3-6 129,3-4-516,6-1-258,-6-13-3225,7-5-1419,-2-11-258,-2-10-258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9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3612,'-1'45'5418,"1"-13"-258,4 14-387,-3 3-3225,3 10-1548,1 7 129,2 3-129,-1-3 0,2-3-129,-3-11-387,3-2-387,-8-15-2709,0-12-1161,0-8-774,-8-15 388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0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426 161 3483,'0'-8'5160,"2"-5"-258,-2 13 0,0 0-3870,-6-11 0,6 11-129,-14-10 258,7 5-387,-7 0-258,-2 0-129,-4-1 129,-2-1-387,-4 0 0,-3 0 0,-2-2 0,-1 3-129,0-4 0,-1 0 0,2 1 129,2 1-129,4 0 0,4 1 0,5 3 0,3 0-129,4 3-129,2-3-129,7 4-516,0 0-516,0 0-3225,6 7-258,-6-7-516,16 6-129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9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5547,'21'7'4257,"3"-5"-645,-10-5 258,16 5-5289,-15-2 0,10 11 774,-3-5 387,2-3 903,1 6 258,-3-5-258,4 6 258,-3-3-258,5 1-258,-1-1-129,1-3 0,-4 0 0,2 1 0,-3-5-129,2 0-129,-5-5 129,-2-3-258,-5-6 129,-4-1 0,-5-1 129,-4-2-129,-11 0 258,-2 6 0,-7 4 129,-5 8 129,-3 6-129,-1 13 0,-3 4 0,3 11 129,2 2 0,6 5-387,5-5 258,8 1-387,6-3 387,8-4-387,12-9 0,8-8-258,10-2-645,-2-15-2193,8-7-2064,1-8-387,-2-8-258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8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44 761 1935,'0'0'5031,"0"0"0,0 0-3096,0-7-387,-5-10 129,5 6 0,-5-22-387,5 5-387,-6-17-258,2-5 0,-3-17-258,3-6-129,-1-5-129,3 0 0,-1 10 0,3 5-129,0 9 0,0 13-129,5 15 129,1 11 0,4 9-129,3 6 129,5 0-129,3 10 0,8 2-129,0 2-645,11 16-2064,-3 0-2193,-4-1-258,-4 4-258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5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15 4902,'23'-19'5547,"-23"19"-387,-13 0-129,-5 0-2838,-8 17-2322,3 15-129,-4 5 387,2 0 258,5 5-129,6 0-129,5 4 0,7-8 0,5-3-129,14-9 129,5-8-129,6-7 129,5-10-129,3-6 0,-1-15-129,-3-4 0,-5-13 0,-9-4 0,-9-3 0,-9-1 0,-7 2 129,-11 8 0,-10 7 0,-3 9 0,-3 12 0,-1 6 0,3 2-258,6 16-516,1-4-3096,12 3-1161,13-1-516,7-3-387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5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339 46 3096,'-7'-23'5031,"-6"17"-258,-10-4 0,-6 4-4386,0 6 129,-4 4-129,2 7 129,-3-3 129,7 7-129,-1-1-258,9 4-129,5-3-129,6-1 129,8-3-129,4 0 0,11-5-129,5-1 129,4-1-129,4-2 129,2 0 129,1-2-258,-4 2 129,-3 0 129,-4 5 129,-4 4-129,-6 1 129,-5 8 0,-5 2-129,-7 6 129,-7 1 0,-3 6-129,-5-6 129,-2 1-258,-2-8 129,1-2 129,-3-9-258,2-6 0,4-5-129,-2-7-258,8-4-903,-7-8-2064,10-1-1806,5-1-387,5 1-258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4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8127,'17'47'5418,"-9"-23"129,-3 4-516,2 6-4902,-7 5 258,-2 5-774,-2 2-387,-12-4-3999,1-8-387,-4-4-387,-7-6-645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4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32 8514,'-7'-19'5418,"19"12"-387,8 7-387,6-6-4902,9 8 129,5 5-258,10 1 0,5 1 0,4 1 258,-3 0-258,-6 4 258,-6-2 129,-7 0-129,-8-3 129,-11 0 129,-7-1 129,-11-8 129,0 0-129,-9 6-129,-4-3 0,-4 1-129,-2 2 258,-7 3 0,-2 10 129,-5 3-129,1 12 129,0 0 129,5 5-258,5-2 129,7 0-129,7-2-129,10-6-129,14-9-129,10-16-258,11-4-129,0-17-516,9-2-129,-11-21-258,3 4 387,-14-8 387,-3 6 387,-12 8 129,-9 7 645,0 23 129,-14-7 516,5 28 258,-4 1-387,8 21-387,-2-9 0,7 9-258,4-4-645,5-13-1290,7-2-3354,6-11-516,5-9-387,1-7-258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3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8643,'2'7'5547,"-2"19"-129,-2 12-258,-6 21-5031,0-6 0,5 12-129,1 5 129,2-2-387,2 2-258,2-12-387,9 3-2451,-3-15-1935,-3-13-258,-5-19-516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3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25 119 9030,'8'32'5547,"0"-21"-258,1 2-258,4-2-5289,4-3-129,5-3 129,1-6 129,4-13 0,-1-8-387,2 3 0,-10-11-129,0 3-129,-13-6 0,-2 10 387,-9 1 129,-11 14 258,-7 8 258,-6 8 258,-1 20 129,-5 5 258,6 13-129,-1-1-129,11 7 0,2-7-258,12 0-129,8-8-129,12-10-129,12-9-258,6-15-387,12 0-387,-4-24-1290,14 3-1548,-7-14-1548,-5-10-258,-11-8 2838,1 11 1677,-17 1 1032,-4-1 774,-4 21 1419,-13-6 2451,6 24 774,-16 0-129,12 20-2451,-12 0-1290,12 16-516,-6-6 0,6 9-258,-1-3-258,3-1-129,-2-10 129,3-6-258,-1-5 0,2-14-129,0 0-129,0 0-129,-4-19 0,3-14 0,4-5-129,1-7-129,6-2 129,3-1-258,6 7 387,0 5 0,4 15 129,-1 14 0,-1 7 258,-1 15 129,-4 10-129,-2 7 387,-4 3-258,-1 7 0,-2-5-129,1-2 129,0-3-258,-2-2 0,4-6-516,-10-24-1161,13 10-3483,-4-16-129,-1-13-645,0-9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2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260 1 8901,'-5'-3'5289,"-4"3"-129,-10 3-387,-9 8-5031,0 9 129,-3 3 129,0 7 258,-1 2 0,5 3 258,3 1-258,7 3 0,8-2-129,9-5-129,8-3-258,11-11-258,16 1-2193,3-14-2451,3-6-258,2-17-645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2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179 112 8385,'15'-14'4902,"-8"6"-258,-7-10 0,-3 3-5160,-5-3-129,1 6 258,-5-2 387,-5 3 387,1 8 129,-9 3 0,1 13-258,2 8-129,-1 10 0,6 1 129,2 5-129,5-2 0,8-2 129,6-2-129,12-7 0,6-9-387,5-12 0,6-3-258,-2-18 0,3-3-258,-10-12 129,-3-1 129,-7-1 258,-7 7 258,-4 3 129,-3 9 258,0 16 129,-10 8 258,7 16-129,-1 7-258,4 7 129,0-1-387,5 4 0,4-5-387,4-14-645,10-8-3999,2-13-387,4-9 0,4-18-774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5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86 141 5289,'0'0'5418,"0"0"-645,9 7-129,-9-7-4257,17 19-129,-6-11 129,7 7 0,-2-8 129,8-3-129,-2-4-258,3 0 0,0-14 0,-3-4-129,-2-3-129,-5-5 129,-5-3 0,-7 3-129,-3 3 129,-12 4 0,-5 2 129,-6 12 0,-6 5 0,-2 2 129,-3 11-129,2 11 129,-1 1 0,5 8 129,1 6-258,4 4 387,6-2-258,7 8 0,4-1 129,6-1-129,4-3 0,10 1-129,7-9 129,7-2-129,5-10 0,6-10-129,6-4-129,1-10-516,8 0-2838,-7-11-1548,-4-9-516,-8-4-516,-12 4 129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2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9804,'18'-4'5676,"-14"21"-258,-3 8-129,-1 1-5418,-5 26 0,4 7 0,-2 9 129,-1 7 0,2-1 0,-1-3-258,2-8 0,1-5-258,1-20-1032,9-7-3612,1-13-387,3-18-129,5-14-258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1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24 5160,'-12'-11'5289,"3"18"-258,6 13-258,0 8-4644,-1 15 0,1 12 387,-2 2 387,5 19-387,0-1 129,0 7-129,1-3 0,5-2-258,-3-12 129,1-8-258,-1-10 0,-1-13 258,-2-15-129,0-19-129,0 0 0,0-27 0,-1-11 0,-3-13 0,-2-18-129,-2-10-129,0-7 0,3 2 0,-1 1 129,2 9 0,2 9-258,2 11 129,5 13 129,4 14 0,4 6-129,3 5 0,7 6 129,1 1 0,3 9-129,1 5 129,-2 10 129,-1 11-129,-7 9 0,-3 7 129,-8 9-129,-7 3 129,-3-4-129,-10-1 129,-5-7-129,-2-6-129,-1-12 129,0-15 0,-1-9-129,2-11-258,6-11-645,-1-26-1419,8-3-2580,7-12-387,2-2-516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0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8256,'4'29'6063,"-6"1"-516,-6 13 0,-4 13-4128,1 5-1419,0 7 0,4-1 129,1-6 0,3-6-129,1-4 129,2-13 0,0-10 0,0-13 0,0-15-129,0-16-129,2-12 0,1-9 0,3-7 129,1-3-258,4 6 129,2 7 0,4 12 0,2 12 129,3 10-129,-2 17 258,0 10-129,-2 9 129,-4 1 0,-1 0-129,-4 0 0,-3-1-129,1-1-774,-7-11-4515,5-9-129,-5-15-258,15 0-645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0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28 8643,'-21'-17'5418,"6"10"-516,-5 3 0,-4 4-5289,1 13 129,-1 11 0,0 3 387,3 8 129,2-1 0,7 6-129,7-6 0,6-4-129,12-7-129,7-12 0,9-10-129,3-8 0,3-15 0,-3-12-129,-2 0 0,-5-5 0,-5 4 258,-9 7 258,-5 7 258,-6 21 0,0 0 0,-5 17 129,-2 11 0,5 15 0,-1 5 129,3 12-387,0 6 129,3 8-258,1-1 129,1 4-258,-1 0 0,-4-3 0,-5-7 129,-6-12-129,-8-11-129,-8-21-129,-5-12-258,-8-21-387,4-11-1161,-4-27-3096,4-15-258,7-14-774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40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10062,'15'40'5805,"-15"-10"-516,-1 6 129,-3 2-5547,-4 3 0,1 2 0,1-5 0,5-8 0,1-11 0,12-11-258,4-9-129,10-13-129,-1-14 0,6-4 129,-5-13-258,1 7 387,-5-1 0,-7 2 387,-3 11 387,-8 11-129,-4 15 258,0 7 129,0 16 0,-4 6 0,4 5-258,0 2-129,0 2 0,8-3-387,2-8-258,9 4-1677,3-15-3225,2-11-129,2-5-516,4-7-258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9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81 6966,'0'-11'4902,"0"11"-258,-10-9-129,-10 3-5160,2 11 129,-4 7 387,-1 3 645,1 14 258,-5-4 129,7 9-258,3 0-258,10 5 0,5-5-258,9-6 0,11-4 0,9-10-129,5-7 0,5-7-129,4-7-258,-2-16-258,-2-3 129,-10-12-387,-5-2 387,-16-8-129,-6 6 258,-9 1 0,-10 6 258,-6 7-129,-2 11 129,0 5-516,8 12-1290,6 8-2709,3-6-387,13 9 129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9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9804,'7'40'5676,"-4"-6"-387,0-3-129,-2 10-5160,5 4-129,0-1 129,-1-6 0,3-8 129,-2-9-129,-1-5 0,-5-16-129,8-3 129,-4-23-129,-3-12 0,2-10 129,-2-4-129,3-4 129,1-2-129,5 10 129,1 7-258,4 18 258,3 9-129,5 14-129,-1 0-387,7 18-1032,-2-7-3354,3 1-387,1 3-516,-4-8 129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9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28 231 3870,'-27'-44'5160,"27"44"-258,-2 6-258,7 6-3741,12 7-516,0 0 0,10 4 129,6-15-129,6-4-129,6-8 0,3-14 0,1-10-258,-4-4-258,-4-4-129,-8-10 258,-6 6 0,-9 5 129,-9 10 0,-6 11 129,-3 14 129,0 0 258,-11 24 0,6 11-129,-2 6 0,1 9 0,-1 0-258,3 4 129,-1-4-129,2-1 0,-1-8-129,3-7 129,1-6-258,-1-6 129,1-11 0,0-11-129,0-5-129,2-17 0,5-7 0,2-11 0,4-1 0,0-7-129,3 7 258,1 4-129,1 14 258,-2 14 129,-2 9 0,-1 17 129,-4 11-129,3 11 258,-5 2-129,4 3 0,-3-1-129,2-5 0,-2-2-129,2-10-387,2 3-903,-4-15-3870,0-14 0,-1-3-774,-4-17 129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8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4257,'7'-2'5031,"7"2"0,-9 8-387,0 19-4128,-1 10-516,-1 12 129,2 10 258,-1 4 0,2 10 0,-2-2-258,1-1 0,0-6-258,0-12-258,1-9-645,-6-13-3612,0-30-258,0 0-645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8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31 5676,'14'-12'5289,"-14"12"-258,12-13-258,1 8-4515,-1 5-387,2-1 258,3 1-129,2 6 129,-3 4-129,2 15 129,-2-1-258,-2 8 387,-6 0 0,-3 5 0,-5-1 0,-9 2 0,-7-6 129,-3-6-258,-4-6 0,0-9-129,-1-7 0,1-8-258,5-12 129,4-9 0,7 5-129,3-5 0,6 4-129,3 6 129,5 8 258,3 7-129,2 5 129,1 11 0,2 5 129,-2 0-129,2 4-129,0-5-516,7-3-4128,0 2-129,-1-13-774,5-1 388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4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5 175 7353,'7'40'5160,"-5"-8"-258,-2 6-258,0 16-4515,2 14 0,1 12 129,3 6-129,1-1 129,1-2 0,0-8-129,2-10 129,-4-16-129,2-9 258,-3-24-129,-5-16 0,2-10 0,-2-21-258,-7-13 129,-2-13-129,-2-15-129,0-8 0,0-3-258,0-4 258,3 8 0,1 2 129,4 6-129,3 11 0,0 8 129,3 5-129,5 7 129,2 6 0,3 8-129,2 5 0,2 12 129,1 3-129,0 8 129,2 10-129,-2 10 129,1 9 129,-2 9-258,0 4 258,-6 1-129,-1 2 129,-4-5 0,-5-2 129,-2-3-258,-6-9 258,-8-7-129,-2-7 0,-6-10 129,0-4-258,-3-8 0,1-6-258,3-5-129,-1-3-129,11 3-645,-2-11-1161,14 12-2064,5 3-903,6 0-129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7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0 5289,'0'0'5418,"0"0"-516,-12 8-129,-4 11-4515,-8 11-387,0 16 258,-3 12 0,-1 4 258,-1 9-129,4 0-129,5 2 258,6-3-129,10-2 0,4-14 0,9-9-129,8-12 129,12-18-129,8-13-129,7-13-129,4-19 0,-2-17-129,-2-12 0,-8-13-129,-7-4 0,-16-1 129,-10 3 129,-11 7 258,-15 11-129,-8 11 129,-4 13 0,0 13 129,1 8-129,3 6-258,8 8-516,4 1-258,12 15-1677,7-3-2322,7-1-387,11 5-387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6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19 1419,'0'-13'4386,"0"13"129,-12-7 0,-1 7-3483,-7 9-1032,-6 1 129,-1 5 387,-6-2 258,4 5-258,0-4 258,4 5-387,4-3-129,7-1 0,6 0 0,8-3-129,10-1 0,11 1 0,7-2 129,5-1-258,5 1 0,1 1 0,1 0-129,-4 2 129,-7 2-129,-8 3 129,-7 3 0,-12 4 129,-4-4 0,-13 1 0,-8-1 0,-4-1 0,-4-5 129,-3-1-258,-1 1-129,-1-12-645,9-1-3612,0 0-516,1-2-645,6-2 259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5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12 8514,'5'30'5934,"-5"-9"-387,-5 1-129,3 4-4644,-5 3-258,3 7-387,0-3-129,4 0 129,0-8-258,0-6 129,2-8-258,-2-11 129,7-6-129,-4-21 0,1-6-129,-2-14 0,2 4 0,0-2-129,4 4 258,-2 9 0,2 13 129,2 15 129,-2 6 258,2 19-129,0 7 258,3 3 129,-2 6-129,2 5-129,-1-1 129,1-1-258,0-4-129,1-4 0,0 6-1419,-2-11-3870,1-8-129,-2-14-387,-2-5-387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5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10 7611,'-3'-11'4515,"3"11"-2064,-6 5-2322,6-5-4902,4 15-1161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5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9159,'5'20'5934,"-5"8"-774,-3 1-258,3 8-5289,-3 2-258,3 6-258,0-17-2322,3-7-2064,6-10-258,2-11-387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5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22 5934,'-27'-15'5418,"27"15"-129,0 0-516,0 0-3354,18 0-1290,10 0-258,9 1 129,10-1-258,8 0 258,3-1-129,5-1 129,-5-1-129,-2 1-258,-11 2 387,-8 0 258,-9 0 0,-12 0 0,-6 0 0,-10 0 0,-6 1 0,-11 2 0,-2 5 0,-6 0-129,-4 7-129,-5 5 129,0 7-129,0-1 129,4 2-129,5-1 258,8-1-129,8 2-129,9-9 129,11-1-258,9-13-258,12-2 129,3-8-129,7-6 0,-1-10-129,2-4 129,-8-5 0,-5 0-129,-8 2 516,-6 5-129,-7 8 258,-8 4 258,-1 11 0,0 0 0,-3 18-258,-1-2 258,2 6-258,2 0 129,2 4-129,5-3-258,1-4-129,7 1-645,-5-16-1548,3 1-2709,5-3-258,-1-7-387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4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8385,'2'13'5805,"-2"16"-516,0 15-387,-3 11-4902,3 12-129,0 8 129,3 6 0,2-3-129,1-14-129,2-1-258,-2-20-516,6 2-2064,0-23-2193,-12-22-258,9 0-258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4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8385,'9'35'5547,"-8"-1"-387,1 14-129,-1 4-5289,2 18 0,-3 4 129,2-1 129,-1-8 0,0-8 129,1-11 0,-2-8-129,0-8 129,0-11-129,0-19 0,0 0-129,7-14 0,0-15 0,-2-11-129,6-7-258,-3-9 0,7 4-129,-2 1 258,3 9-129,0 9 258,4 13-129,0 15 129,0 5 258,1 14 0,1 9 129,0 8 0,-3 4 129,-1 8-129,-5 1 0,-6 1 129,-6-5 0,-4-2-258,-12-5 0,-6-9 0,-7-6-129,-6-13 0,0-7-129,-3-20-387,8 5-387,-3-22-1161,15-1-2709,6 2-387,7-6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3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0 3096,'-33'25'5031,"12"-7"-258,3 13-258,0 2-4257,-2 6-129,6 5 129,1-5 258,8 2 0,5-11-129,11-8-129,10-8-129,11-12-258,7-6 0,3-18-258,3-3 0,-5-9-258,-5-3 258,-15-4 0,-12 1 387,-8 5 129,-20 2 258,-9 17 258,-9-2-129,0 11-129,-2 3 0,8 4-258,8 6-258,7-1-1032,17-5-3741,4 12-258,11-12-258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3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182-5 7611,'-13'0'5418,"1"8"-258,-6 2-129,-1 13-5289,-6-5-387,5 12 0,-2-3 129,4 0 516,1-6 0,5-3 0,5-1 0,5-4 129,9-2-129,11-7 0,6-4 0,10 0 129,4 0-258,6 3 129,1 7 0,-4 0 0,-5 3 0,-9 10 0,-9 5 129,-13 5-129,-8 4 258,-15-2 0,-7-1-129,-7-4 0,-2-4 0,-2-11-129,1-9 0,5-6-258,0-8-516,12-1-1290,0-10-2838,5-7-387,8 9-387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02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1806,'-5'10'4128,"-6"-1"258,5 12-129,-5 4-3741,3 6 0,3 9 129,0-1 0,3 6 0,0-6 0,2 2 0,5-10-516,1-2 129,2-14 0,5-4-129,1-11 0,5-8-129,-1-17 0,2-6 0,-4-11 129,2-7-258,-2 0 129,-2 1-129,-6 6 129,-2 5 0,-2 8-129,-1 11 129,-3 18 0,0 0 129,0 6 0,0 16 129,0 5-129,1 10 129,1 9-129,2 7 258,-1 2 0,3 8-258,-1-5 129,3 1 0,-1-3 0,-1-5 0,-2-6 0,-1-1-129,-3-8 129,-1-4 0,-5-4-129,-3-2 129,-6-4-129,0-5 0,-5-4 0,-2-7-129,0-3-129,-2-3-129,6-1-258,-5-18-1290,13 4-2709,3-9-387,4-3-387,6-3-258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32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1806,'-4'9'4644,"-4"-2"129,1 8-4515,2 10 387,-3-5 645,8 14 774,-6-11-258,8 13-645,0-8-645,7 6-129,0-6 0,3 2-258,4-5 0,0-2-129,2-11 0,2-7-129,4-5-258,-6-16 0,6-7-129,-6-16 129,2-5-129,-7-7 258,-2 4 129,-3 5 387,-5 5 0,-1 15 387,-4 11 129,-2 16-258,-8 16 387,6 16-387,-3 1 0,4 5-129,2 4 0,3-2-387,4-2 0,8-6-129,8-2-645,3-24-1419,3-3-2838,8-4-258,1-12-516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25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9 7740,'-17'0'5289,"17"0"-387,9 0 0,-9 0-5160,27 11-129,3-3 258,7-2 0,5-5 258,4-1 0,6 0-258,-1-7-903,8 0-3225,-4 1-1032,-6-5-387,-5 2 129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25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12-1 6966,'-9'-6'5805,"5"12"-387,4 15-387,0 0-4128,0 24-1161,4 16 258,5 6 0,0 7 129,0 9 129,0-5-129,-1-5 129,-1 2-258,2-8 0,-3-13-258,4-4-516,-10-18-3741,2-13-645,-2-19-516,0 0-258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24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-11 0 7482,'-13'-3'5289,"13"3"-258,17 7-258,-6-3-5676,19 12 258,2-1 0,8 1 516,2-2 129,1-2-129,-2 1 0,-1-2 129,-2-2 0,-4-2 0,-2-2 129,-5-5 0,-3 0-129,-3-4 258,-2-2-258,-4-3 129,-1-3 0,-1-4-258,-4-3 129,-1 2-129,-7 2 129,-2 1-129,-11 6 387,-8 4-258,-3 5 258,-10 13 387,-1 12-258,-2 0 258,5 8-258,1-1 129,9 5-258,7-2 129,10 1-129,6-6-258,16-2 258,7-3-129,9-3-258,7-3-387,4-9-258,13-1-2709,-6-10-1806,1-9-258,-4-12-387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24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50 932 258,'-9'-2'5031,"9"2"129,0 0-2580,-8-4-129,8 4-129,-5-15-258,5 3-774,-1-16-258,1-3-516,-3-17 0,1-7-129,-3-13-516,0-11 129,3-6 0,0-3 0,0-2 0,0 7-129,1 14 0,1 9-129,5 12 387,4 14-258,4 13 0,5 10 0,8 13-516,-2 4-516,12 10-3870,-2 12-129,-6 4-645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0:23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38 3225,'-12'-11'5031,"12"11"129,-5-9-387,5 9-3870,0 0-516,9-6-129,7 6 0,2 0-129,8 2 129,3-2-129,3 4-258,2-4-387,-2-2-774,5-1-2580,-7 0-1032,-6-7-645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22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33 110 1677,'-15'-59'5031,"8"38"-258,3 5 0,-2 0-1935,6 16-1419,0 0-516,0 0-129,-4 8-129,4 10-129,1 5-129,4 10 129,-3 10 129,4 13-129,-1 9-129,0 8-129,1 4-129,3 7 0,-1-1 0,1-2 0,0-9-129,3-7 0,0-9 129,-1-13-129,0-10 129,-2-8-129,-2-8 129,0-6-129,-7-11 0,6 11 129,-6-11 0,0 0-129,0 0 0,0 0 0,0 0-129,0 0 0,0 0-258,4-15-387,5 15-2709,-6-7-1806,5-4-258,-1-3-645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22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56 2967,'-13'-13'5160,"2"4"-516,11 9 0,1 7-2193,-1-7-1677,24 13-387,-2-8 0,9 6 129,2-6-387,7 2 129,0-4-387,0-3-516,2-1-258,-11-16-1161,3 1-2451,-10-7-258,-7-5-387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22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3999,'4'11'4515,"-3"3"258,1 2-1419,3 17-2322,-5 0 129,7 20-258,-7-6 258,9 18-516,-3 1 129,3 6-387,-1-3-129,4-6-129,-1-8-129,0-10 129,-1-10-516,-3-20-387,6-11-2193,-7-21-1806,-4-16-258,-2-12-258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21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53 248 2580,'0'0'4773,"0"0"-129,5 16 0,0 7-3354,-5 1-258,2 14 0,-2-2 0,5 17 258,-4-1-387,7 12-387,-7-2 129,4 4 0,0 0-258,-1-1-129,1-5 0,-3-7-129,0-12 0,2-4 258,-4-12-129,2-9 0,-2-16 0,0 0-129,-1-23 0,-4-8 0,-4-9 0,0-6-129,-4-13 0,-1-5 0,0-5-129,-1-6 129,3-1 0,2-3-129,5 2 129,3 1-129,3 5 0,9 7 129,7 5-129,4 8 0,6 14-129,2 10 258,2 11-129,2 14 0,1 4 129,-1 19-129,-3 14 129,-3 8-129,-4 11 129,-2 4 0,-5 2-129,-4 2 129,-4-5 0,-7-8 129,-1-8-129,-1-10 129,-10-10-129,-4-8 129,-5-13 0,-5-6-129,-5-7 129,-3-8-129,-4-2 129,2 0-129,3 1-129,4 1 0,6 6-258,4 0-129,18 15-516,-9-21-1290,18 18-2709,7-4-387,9-3-258,3-1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4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1935,'-4'51'258,"4"-36"-258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20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19 5289,'-10'-6'5547,"2"-4"-387,8 10-258,0 0-3096,-10-4-1161,10 4 0,0 0 129,0 0 0,7 3-387,5 4 0,1-1-129,8-1 0,5-1 129,5 2-258,3-2 0,5-3 0,0 1 0,0-2 0,-2 0 0,-3 0-129,-5 0 0,-4 0 0,-5 0 129,-7-2-129,-4 1 0,0 0 0,-9 1 0,0 0 0,0 0-129,0-11-258,0 11-645,-5 0-4128,5 0-129,0 0-516,0 0-387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9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55 11094,'10'0'5547,"-9"7"-258,0 14-258,-1 7-4773,-2 11 0,-1 6-258,2 7 258,0-2-129,1 1 129,0-6-258,-2-8 129,2-7-129,0-11 0,0-19 0,0 0-129,-2-27 0,1-17-129,1-12 129,0-6-129,1-4 129,4 2-258,1 7 129,5 9 0,2 18 258,4 12-129,2 12 129,3 6-129,2 8 129,1 5 129,4 3 129,2 1-129,-2-1-129,1 2 129,0-3 0,1 0 0,-2-2-129,0-2 129,-2-4-129,-1-5 0,2-2 129,1-1 0,-3-7-129,0-5 129,-3-3 0,-4-2-129,-5-1 0,-3-1 129,-10 4-129,-7 1-129,-12 4 129,-6 5-129,-5 6 129,-6 7 258,-3 7-129,-2 12 0,-2 7 129,6 8 0,3 4 0,6 6 129,7 0-129,10 0 0,10-4-129,9-3 0,16-7-258,11-9 0,13 3-258,1-15-1032,9 5-3612,3-10-387,-6-4-129,-7-4-774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9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50 9159,'-12'-17'5160,"14"-2"-258,15 10-258,7 3-4773,11 6-129,6 0 129,10 0-129,6 0 0,4 2-129,-4-2 129,-3 2 0,-8 1 0,-7-1 516,-6 2 0,-14 1 258,-5 11 129,-13-5 0,-1 10 258,-6 3-258,0 8 129,-2 5-387,2 5 0,0-1-129,5-3 0,2-3-129,9-1 0,6-8-129,7-9 0,4-9 0,5-8-258,2-10 129,-1-16-387,-2-7 129,-4-14-129,-3-1 258,-8-4 0,-4 5 258,-4 4 129,-4 9 0,-2 10 258,-1 9 129,-1 15-129,0 0 0,2 21 0,0-5-258,3 12 129,2-1-129,5 6-129,-1 1 0,6-2-129,2-2-387,-2-11-774,9 7-3870,-6-16 0,2-5-258,-5-5-645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8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15 9159,'2'-19'5418,"-2"19"-516,2 7-129,-2 18-4644,0 17 258,0 9-258,1 9 129,0 12 0,3 8 0,0 2-129,2 1-258,4-1 0,-3-8-387,7-5-645,-11-15-3354,6-13-387,-5-17-516,-2-15-258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8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85 7998,'9'-23'5031,"-9"7"-258,-1 0-129,-7 3-4386,-1 5 0,-7 1 129,-3 7-129,-7 1 0,-3 16 129,-5 5 129,2 7-258,-3 4-129,7 7 129,4-1-129,8-2 0,9-7 0,7-4 0,11-8-129,10-6 0,7-7-258,5-10 0,7-6-258,-3-14-258,5-3 129,-9-9 0,-3 3 258,-6-3 129,-5 7 129,-7 5 258,-7 6 129,-5 19 129,0 0 0,2 22 129,-2 3-129,4 9 129,1 0-258,6 1 0,4-3-516,3-9-516,14-1-2451,-2-14-1677,3-8-129,-1-8-774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7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1 103 9288,'5'5'5418,"-3"12"-258,0 8-129,0 5-4773,1 8 0,1 7-129,1 7 258,-2-4-258,2 0 129,-2-7 0,-1-2-129,1-11 129,-1-6-129,-2-22 0,0 0-129,0-24 129,-5-15-129,-2-14 0,0-10 0,3-6-129,-2-1-129,4 9 129,2 6 0,3 11-129,9 11 129,8 14-129,5 9-129,7 10-129,1 0-258,12 17-2064,-2-6-1935,0 4-645,-1-3-258,-5 3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7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37 187 9030,'9'-8'5289,"-9"8"0,14 4-516,-5 7-4515,4 6-258,7 0 0,3 0 258,4-8-258,4-7 129,2-2-129,-1-8 0,-2-14-129,-4-8 0,-7-5 0,-9-2-258,-8 0 387,-9 4-129,-12 7 129,-8 6 0,-9 12 0,-3 8 129,-1 11 0,0 13 258,4 10-387,1 7 258,8 6-129,7 4 0,11-1 0,9-4 0,10-1 0,13-7-258,12-8-129,6-11-645,15 1-2580,-3-16-1419,2-4-387,-5-10-516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7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27 219 8643,'4'17'5418,"-4"6"-129,-4 6-516,4 11-4128,-1 12-258,0 7 0,-1 9 0,2 5 129,2-5-129,2 0-129,3-4-129,0-8 129,1-13-258,0-6 129,-2-13 129,-2-12-258,-4-12 258,1-6-129,-2-18-129,-7-13 0,-3-12 0,-1-13-129,1-16-129,0-10 0,4-4 129,0-2-129,7 4 129,0 5-129,9 13 258,5 9-129,3 16 0,6 13-129,3 13 129,2 12 0,3 9 129,0 8 0,-1 15-129,1 10 129,-3 14-129,-6 7 129,-7 4 0,-6 2 129,-7-3-258,-3-3 258,-11-9 0,-7-11 0,-8-17 0,-3-12 0,-5-10-129,1-14 0,0-7-129,3-11-258,8 7-387,0-15-1806,17 14-2451,6 1-516,14 7-129,10 8-129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6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8514,'0'0'5289,"0"0"-129,2 19-387,-5 3-4515,3 14-129,2 5 0,2 6 387,-1-4-258,1 1 0,-3-7-129,0-3 129,-1-8-129,2-6 129,-2-20-129,0 0 0,5-12 0,0-15-129,1-14 0,1-5 0,2-5 0,2-2-258,4 4 129,-2 4 0,3 11-129,2 10 129,0 14 129,2 7-129,2 9 129,-1 12 129,-3 3-129,1 9 129,-5 1 129,-1 5-129,-6 1 129,-5-2-129,-2-7 0,0-3 0,-2-8 0,-1-8 0,3-9-129,-4-11 0,4-12 0,3-10-129,7-3-129,2-7 0,2-1 0,2 2 0,3 9-129,-1 4 129,1 15 129,-3 12-129,-1 4 258,-3 12 0,-3 8 0,-2 9 258,-2 5-129,0 6 129,-3-1-129,0-3 129,1 1-258,1 0 129,-1-4-129,1-8-258,5-2-258,-5-16-1806,10 2-2709,-1-11-258,2-4-258,-1-11-387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6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55 6063,'4'-8'4773,"9"8"-387,2 7-516,4 7-4515,3-3 0,5 2 258,4-2 258,0-2 129,1-3 129,0-2 129,-1-1-129,0-2-129,-1 1 129,0-1 0,-2-1-129,2-1 129,1-2-129,-1-1 0,0-1 0,-2-2 258,2-2-258,-7 0 129,-2-1 0,-7-2 129,-4 1-129,-10-4 129,0 2-129,-12 0 129,-5 6-129,-6-1 129,-6 8-129,-4 4 129,-2 13 129,-2 8-258,3 13 258,0 1-258,9 4 258,5 4-258,10 0 129,10-2-258,10-2 129,13-8-129,11-9-516,11 4-1032,3-16-2967,7-9-387,-1-5-516,-1-15 129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5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2709,'-2'25'4128,"-4"-1"-516,6-24-645,-3 22-4128,3-3-2709,0-6-387,5 11 258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15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59 1548,'0'-28'3483,"0"6"516,0 12-3612,0 10-258,0 0 129,0 0 129,0 0 387,-2 10 258,2 4-129,2 12 0,-1 5 0,4 17 129,-5 3 129,0 19-387,-2 9 0,0 9-258,-6 0-129,2 0 0,-2-6-129,2-7 0,1-13-258,1-15-258,4-23-3999,0-12-516,0-19-129,0-12-258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8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44 8643,'-9'3'5547,"9"-3"-387,-9 1-258,9-1-4257,0 0-258,7 0 129,2 0-129,7 0 129,5-2-129,8 0-129,9-2 129,8 2-129,5-4-129,7 4 0,0-4-129,1 3 129,-4-1-129,-6 4 0,-8 0-129,-8 0 129,-10 0 0,-7 0 0,-6 0 129,-10 0-129,0 0 0,0 0 0,-6-6 0,6 6-258,-10-6-387,3 2-258,7 4-2967,0 0-1548,0 0-129,9 0-903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7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58 12126,'0'-13'5289,"-2"-2"0,0 1-1548,2 14-3096,0-10-129,0 10 129,13-6-258,0 6 0,3 0 129,6 2-258,3 8 129,3 4-129,4 5 0,-1 5-129,-3 6 129,-2 0-258,-12 3 129,-8-1-129,-8 3 129,-12-1 0,-9-5-258,-9-4 129,-4-6 0,0-8-129,1-6 129,5-5-129,6-5 0,6-8-129,10-1 258,8-2 0,17 4 129,6 4 0,12 0-129,6 6-129,4 5-258,0 1-387,9 11-4257,-10-2-258,-8 2-645,-7 1-129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6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75 10062,'-17'-18'5289,"4"11"-129,-2 7-258,-14 0-3999,5 16-258,-13 10-129,2 16 258,-9 7-258,5 15-129,-4 4-258,13 8 387,9 1-258,14 1 0,9-9 0,19-9-258,17-11 258,11-12 0,10-18 0,8-13-258,-3-12 0,2-20 129,-9-15-129,-9-13 129,-19-19-258,-9-6 0,-10-3 129,-14-2-129,-14 3 258,-12 8-258,-2 12 129,-4 7-129,5 18 0,3 14 0,4 9 0,4 9-258,10 6-258,10-2-387,0 29-2064,10-7-2193,3 3-129,0 0-258,3 6-516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6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2 190 9159,'17'0'5547,"-7"9"-129,-3-1-258,4 12-2322,-2-3-2580,0 8 0,1-1 258,2-1-258,-3-3 0,1-3 0,-5-4 0,-1-4-258,-4-9 0,-4-7 0,-4-10 0,-3-6 0,-3-12-258,-1-6 129,1-4 0,3 0 129,1 2 0,5 6-129,5 7 129,0 7-129,12 9 129,8 6-129,7 5-129,5 0-516,13 7-3870,-3-2-387,5 6-387,0-4-387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5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0 7224,'-99'27'5031,"70"-17"-258,12-1-129,17-9-2838,4 9-1548,17-1-129,12-2 0,14-1 129,7-1 129,4 2-387,0-3 129,-4 1-129,-2-1 129,-12 1-129,-7 1 258,-13 2 0,-10 3 129,-10 2 0,-2 7 0,-11-1-129,6 6 129,-1-3 0,5 7-258,3-1 129,9-1-258,15-4 258,10-5-258,7-7 387,2-3-516,3-4 0,-1-13 0,-4-9-258,-9-13 258,-13-2-258,-13-7 129,-6 2-129,-14 0 387,-13 2-129,-10 10 129,-8 6 0,-2 13 0,-5 5 0,6 3 0,5 6-129,9 3 0,11 4 0,9-1-258,12 6-645,9-11-3741,15 4-129,5-3-645,5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5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88 729 9030,'-10'0'5418,"10"0"-387,0 0 129,0-8-4386,1-7-387,1-2 129,-2-13-258,0-4 258,-6-14-387,-3-10 0,-3-10 0,-1-4 0,1 2-129,-1 3-129,4 5 258,2 6-129,7 12 0,11 10-129,12 12 129,14 7-258,10 11-258,2-2-387,12 15-1806,-6 2-2193,-5 6-387,-12 4-129,-17 8-516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4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7482,'19'42'5676,"-12"-21"-129,-5 0-387,1 5-2580,-3-3-1935,4 8-258,-2-4-129,4-1-129,0-3 0,-1-3-129,0-9 0,-5-11-129,0 0 0,9-8 0,-8-17-258,-1-7 0,4-5-258,0-4 258,5 3 0,1 2 0,7 4 129,0 13 129,7 12 258,0 7 0,-1 10 258,1 12-129,-4 3 0,0 7 129,-5 3-258,-2 3 129,-4-3-387,-2-7-903,7 2-4128,-4-11 0,2-1-645,2-12-258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4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39 9288,'1'-35'5160,"-1"26"-645,0 9-1032,0 0-7095,3 12-1677,6 3 0,5 3-387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4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7224,'31'17'5805,"-21"-8"-387,3 10-258,-6 2-2838,3 6-1935,-2 1-129,3 4-129,-1-1-129,-3 0-387,-1-3-129,-4-17-1548,-2-11-2967,0 0-258,0 0-387,0-30-258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5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42-2 5160,'-17'3'4386,"1"6"-387,13 5-774,-2-4-5676,4 5-1677,1 8-516,0-6 258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4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6321,'41'4'5547,"-22"14"-387,-2 11-516,-12 4-3870,5 16-129,-4-4 0,4 12 258,-5-9-516,2 3 0,-5-10-129,3-6-129,0-8 129,0-9-258,-3-6 0,-2-12 0,0 0 129,5-22 0,0-4-129,-5-6 258,0-7-387,1-2 258,2-1-129,0 5 0,1 7 0,-1 6-258,4 9 258,5 7-129,5 8 0,5 14 129,4 5 0,1 7 129,2 7-258,1 2 387,-5 8 0,-6 4-258,-8-2 129,-8-3 0,-8-2 129,-11-6-258,-8-8 258,-10-5-387,-4-14 129,0-7 0,0-15-129,2-10 0,8-4-387,3-11-258,20 9-1419,4-8-2838,11 4-387,8 2-258,8 13-258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3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18 10836,'-24'-3'5805,"8"5"-516,3 14-129,-3 5-5160,4 12-129,3 3 258,9 7-129,0 2 129,15-4-129,9-4-129,7-9-129,8-9 129,2-14 0,-1-5-129,-4-23 129,-7-7-258,-11-10 129,-12-5 129,-9-1 129,-13 1-129,-9 6 258,-6 5-129,-5 13 129,-4 8-129,-1 8 129,5 7-645,0-2-2967,13 14-1290,10-1-774,13-1-129,17-2 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3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8385,'5'73'5676,"-4"-21"-387,0 6-516,1 12-3870,-2 3-774,9 4-129,-1-2-129,2-14-645,6 5-1419,0-25-2967,-2-9-258,-2-14-258,-1-14-128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2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74 9546,'21'-29'5547,"-15"13"-387,-6 1 0,-4 4-5160,-9 5 258,-4 6-129,-7 1 258,-6 15-258,-4 8 258,-4 6-258,5 4 0,8 5 0,6 2 129,13-4-387,7-5 258,16-10-258,14-10-129,5-12-129,7-1-129,-3-21-129,1-2-129,-9-8 129,-3 1 129,-9-1 387,-7 4 0,-6 6 387,-5 12 0,-2 10 258,-6 4 129,3 16-129,-2 7 0,4 12-387,-2 6 258,3 11-129,5 7-129,1 5 0,1 2-129,1 3 0,-3-2 0,-5 0 0,-3-4-129,-9-9 129,-8-12 0,-7-7-258,-6-12 129,-3-13 0,-3-14-387,1-22-903,6-16-3612,3-25-258,8-23-516,6-17-129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2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56 9030,'-8'-37'5160,"1"31"129,-5 1-387,-5 5-4386,-1 6-258,0 14 0,-4 4 387,2 11-258,-5 5 129,3 7-258,4 0-129,7 6 0,10-4 0,8-8 129,13-11-258,9-15-129,12-13-129,4-11 0,1-14 129,-4-18-258,-6-4 0,-14-10 0,-9 0 0,-13 5 129,-13 4 129,-13 9 129,-7 9-129,-6 8 129,1 12-129,2 8 0,7 10-774,-2 6-3999,17 1-129,10 1-516,13-3-129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2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79 10707,'-8'15'5547,"-1"9"-129,1 11-129,0 1-5031,0 9-129,-1 7 0,2 0 258,-2-3-258,3-4 0,2-12 0,1-4-129,1-12 0,2-17 0,-2-14 0,2-20-129,3-16 0,3-8 0,-2-3 0,4-4 0,2 6 0,3 5 129,0 14-129,0 17 129,2 9-129,0 14 129,1 10 129,-2 8 0,-2 4 0,0 4-129,-2 8 387,-1 0-129,-2 2 0,0 0 0,-5-9-258,2-3 129,-1-6-129,-2-5 0,-1-13-129,9-16-129,1-13 129,3-12-258,2 1 0,2-11 258,4 4-129,-2 2 0,3 11 0,-4 10 258,-5 13 129,0 13 0,-6 10 129,0 13-258,-5 5 258,1 6-129,0 5 0,4 1-129,1 1-387,2-17-774,10 5-4128,5-13 0,7-11-516,-2-7-387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1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93 10191,'7'18'5547,"-2"-1"-387,1-2 0,6-4-5289,1 4 129,5-4 0,5-3 129,1-8-129,4-4 0,-1-13 0,-3-5-258,-6-8 129,-9 2-258,-7-3 129,-9 5 0,-12 5 258,-11 12-129,-3 9-129,-8 16 645,-3 18-129,0 9 0,4 12 0,7 5 129,9 5-258,6-2 0,13-5 129,11-10-258,17-14-258,17-10-774,2-24-3999,13-8-258,3-20-258,0-9-387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1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8127,'0'6'5418,"0"12"-129,4 11-516,-4 11-4128,2 14-516,0 8 387,2 9-258,-2-1 0,0 3-129,-2-8 129,0-7-258,1-15 0,0-8 258,-1-14-129,0-21 0,-6 0 0,2-17-129,0-18 129,2-7-258,2-2-129,0-8 129,4 3-258,5 4 129,8 8-129,0 6 129,5 17-129,-2 9 387,-1 9 258,1 12-258,-2 9 258,-1 10 0,-3 6 0,-1 10 0,-3-1 0,-1 3-129,1-2-258,-1-8-258,2 2-1290,-4-19-3225,3-15-516,0-17-129,1-14-258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0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9933,'-36'25'5676,"43"-17"-774,24-4 0,12-4-5418,26 8-516,7-8-1806,20-3-2193,10-5-129,3-4-774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0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182 867 11094,'0'0'5676,"0"-10"-774,-5-14 258,-8-13-5289,0-13 0,-4-11 258,-1-12-129,-3-11-129,0-3 129,1 3 0,1 5 0,3 11 0,3 11 0,7 9-129,6 14 129,13 6 0,10 8 0,10 7-129,6 7 129,8 6-387,0-2-516,8 15-4128,-14 6-258,-10 11-258,-15 3-516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8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87 1032,'6'-3'3225,"-6"3"129,0 0-3483,6 0 129,-6 0 645,0 0 387,0 0 129,0 0 387,9-1-258,-9 1 0,0 0 0,-2-11-387,2 11-387,-4-11 0,4 11 0,-6-19 0,6 19-129,-10-16 0,10 16 0,-13-17 0,3 13 0,0-1-129,-3 5 0,-4 0-129,3 0 0,-4 5 129,1 4 0,-1 3-258,4-1 258,-1 3-258,1 3 0,2 1 0,-1 2 129,3-2-258,0 0 258,2 0-129,1 0-129,2-2 129,0-1 0,4-2 0,1-1 0,0 3-129,4-6-258,5 4-258,2-9-387,9 9-1806,1-6-2193,4-3-129,2 0-258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4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1,'-7'64'2708,"-1"-37"-1289,3 1-1290,5 6-3612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6:00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1 5160,'-24'14'5289,"6"6"-258,-3 4-258,-3 3-4128,8 12 0,-2-3 129,11 9 0,1-9-129,11 2-258,9-7-129,10-5 0,5-11-129,7-7-129,2-8 0,0-12 0,-3-12-129,-8-10-129,-8-7 258,-13-5-258,-6 1 258,-15 2-258,-6 5 258,-8 6-129,-5 16 0,1 5-129,4 11-645,0 1-1419,11 14-2580,13 3-258,7 2-258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9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33 128 12126,'-29'-31'5289,"25"16"-258,10 4-258,10 3-4644,11 3-129,6-1-129,9-1-258,4-4-129,4 7 0,-5-6 0,1 6 129,-6-5-129,-6 7 258,-4-3 258,-9 5 516,-2 2 129,-19-2 258,17 22 0,-17-2-129,3 9 0,-3-1-258,5 12-129,3-2-129,3 0-129,5-2-129,1-2 0,6-10-129,1-10-129,5-8 129,-5-10-129,2-17 258,-7-3 0,-6-9-129,0-3 129,-5 0 129,-6 9 0,-2 5 129,1 11-129,-1 11 0,-6 12-129,3 13 258,2 16 0,1 6-129,4 6 129,1 11 0,1 7 0,-2 7 129,3-3-258,-3-2 129,-4-3-129,-6-3-129,-9-5 0,-13-10-387,-9-16 0,-10-10-516,-16-24-1419,-5 2-3225,-11-10-258,-4-7 0,-7-1-516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9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11739,'12'27'5289,"-7"-7"0,-2 9-387,-1 10-4902,4 10 129,2 9-129,1 10 129,0 7 0,3-3-129,-2-2-129,0 0 0,-4-17-774,6 1-2838,-6-15-1161,-1-16-129,-5-23-774,-8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8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0 121 6450,'0'-62'258,"11"40"-129,5 2-258,2 3-5160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8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12771,'8'9'5289,"-8"15"-129,-5 2-258,2-4-4644,2 12-387,1 3 0,1-1-387,3-10-774,10-3-3612,-1-8-258,0-9-129,2-6-516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8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8385,'18'51'5676,"-10"-22"-387,-1-2-258,-1 8-2322,-4-5-2064,7 6-258,-4-3-258,0-1 129,-2-9-129,-1-2-129,-1-7 129,-1-14-129,0 0 129,-3-2-129,-1-24-129,0-10-129,4-7-129,0-5 258,1 0-129,4 0 0,4 8 0,2 8 0,4 15 387,1 12-129,0 8 258,-1 9-129,1 9 0,2 8 129,-1 0 0,1 0 0,-2 5-129,0-4-129,0 0 0,0-3-129,1-1-516,-6-17-1290,3 2-3225,3-7 129,2-4-516,0-13-258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8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34 8901,'4'-19'4128,"-4"6"-1677,10 8-2193,5 4-5160,-5 1-774,3 5 517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8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0 10062,'-66'26'5289,"50"-16"-516,16-10 129,8 13-4773,16-2-258,8-4-129,12 3 129,2-1-258,6 2 129,-5-3-129,0 8 129,-9-1 129,-8 6 0,-9-1 258,-8 1 0,-4 3 129,-5-1 0,1 0 129,-3-2 0,3 2-258,-1 0-258,-1-8-903,10-3-3483,-5-4-387,1-8-258,0-2-387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7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79 678 5289,'6'40'5160,"-4"-25"129,-2-5-258,6 6-3225,-6-16-645,0 11 129,0-11-258,-3-16-129,-3-10-258,3-6-129,-6-17-258,-3-11-258,-1-9 129,2-10-129,2 1 0,-1 3-129,2 8 129,4 10-129,4 9 129,6 11-129,11 8 0,5 11 0,7 7 129,6 1-129,11 5 0,5 2-129,7 3-129,-7 4-645,4 13-2967,-16-2-1161,-10 4-258,-13 3-258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7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35-2 11223,'-39'6'5547,"39"-6"-387,0 0-258,20 2-4902,14 0-129,9 2 129,8-2-258,7 6-774,-6-5-3870,5-2 0,-7 1-516,-10 4-387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4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1935,'0'69'1935,"-1"-29"-1677,1-1-387,-3-9-3869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7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54 844 10062,'0'0'5547,"0"0"-387,3-16-258,-2-3-4773,-1-5 0,-2-13 0,-4-17 0,0-12-129,-2-14 0,1-6 129,0-2-129,1 3 0,1 7 0,3 10-129,2 16 0,11 14 258,6 13 0,6 9-129,7 7 0,6 7-129,5 2-129,-2 0-516,8 6-3483,-16 10-903,-9 5-129,-13 9-387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6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287 95 7998,'-4'-26'4902,"-3"13"-387,-5-4-258,-1 4-4515,-2-4 129,0 10 258,-1 5 387,-6 2-129,2 7 129,-10 16-129,3 16 129,-4 3-258,5 11 129,1-6 0,10 0-129,6-5-129,9-10 0,13-13-129,15-19-129,12-9 0,0-17-258,6-4-129,-8-8 129,-3 1 0,-9-1 129,-7 8 129,-12 12 129,-7 18 258,-5 0 0,-6 14 0,3 11 129,2 3-258,3 2 0,3 4-387,5-9-645,14-2-3612,2-4-645,5-4 0,2-1-516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6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567 0 6837,'-16'45'5418,"-8"-5"-258,-10 12-258,-3 19-4386,-13 8 0,-5 16-129,-6 5 129,-1 9-387,2-6-258,7-5-129,10-14-258,8-24-1290,9-11-2838,16-23-387,10-26-516,22-10-129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6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1 145 8256,'5'35'5676,"-5"-17"-387,0 6-258,-1-4-3999,1 14-516,0-5-258,1 4 0,3-5-129,4 0 0,1-7-129,-2-1 129,4-10-129,0-8 0,0-3 0,2-19-129,-2-8 129,-1-12 0,-2-7-129,0-4 0,-2 2 129,-1 6 0,-1 7-129,-2 8 129,0 12 0,-2 16 0,9-1 0,-2 7 129,4 4-129,2 1 0,7-1 129,7-1 0,1-1-129,4-4 129,4 2-129,1-6 0,-1 0-129,1 0 129,-3-4-129,-5-4 0,-2-4 0,-4-3 0,-5-4 0,-4-1 0,-5-2 0,-6 0 0,-3 4 129,-7 7-129,-8 7 129,-7 6 129,-5 9 129,-6 13-129,-3 9 0,0 7 0,1 1 129,6 3-129,5 2-129,9-3 129,12 0-387,10-8 0,21-3-516,8-19-1548,18-1-2838,10-5-258,13-7-258,6-11-387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5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29 127 10062,'1'48'5547,"-3"-20"-387,-2-2-129,-3 3-5160,4 1 0,0-4 129,2-7 0,1-8 0,0-11 129,0 11 0,0-11 0,0-12-129,-2-7 129,0-6-129,-2-9 0,3-5-129,1-4 129,0 0 0,4 5 0,2 4-129,2 8 129,3 4-258,3 9-129,-4 5-387,9 8-387,-10 0-2064,11 1-1935,0 5-387,2 2-258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5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8256,'0'0'5289,"0"14"0,-1 6-516,1 0-4773,-4 14 129,-2 3-129,4 0 129,-1-4 129,3 2 0,0-8 129,7-5-258,2-6-129,5-8 129,7-10 0,2-13-258,4-10 0,-1-9-129,-1-5-129,-3-3 129,-2 3 129,-4 0-129,-6 13 258,-7 8 0,-3 18 0,0 0 129,-5 5 129,-2 19-129,1 2 0,2 4 0,0-2 129,3 3-129,1 0-258,4-9-387,9 2-1032,0-16-3483,4-8-129,1-1-387,0-15-129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4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 36 3483,'6'-15'4644,"-6"3"-387,0 12 0,-4-9-4257,-4 9 0,-1 0 258,-7 0 258,1 7 129,-9 4 0,2 13 0,-8 1 0,3 12 0,-4-3-258,7 7 0,3-4 129,11 4-129,7-7 0,9-6-387,18-6-129,8-15-774,18 1-2193,0-8-1677,2-11-516,0-8-129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4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3 258,'5'24'3999,"-5"-24"129,0 15-2064,1 0-774,-1-15 0,3 17-129,-3-17 0,0 0 0,7-12-258,-7 12-129,0-25 0,0 13-387,-7-1-129,0 6 0,-4 1 0,0 6-258,3 4-258,1 1-1161,6 5-3483,9 4 258,8-8-774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3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84 8901,'-6'-33'5547,"3"18"-258,-3 0-258,-3 1-4902,1 7 0,0 4 0,-6 3 258,-3 11-258,-5 9 129,0 6-129,-3 4 0,4 8-129,5 4 129,5-1 0,11-5 0,11-8 0,11-6-129,10-10-129,6-7 129,2-9 0,1-14-258,-2-7 129,-9-7-129,-8-3 129,-11 5 129,-4 1 0,-7 4 0,-2 7 129,-6 12 0,0 8 129,1 16-129,5 11-129,2 9 258,5 9-129,6 17 0,3 14 0,2 14-129,4 7 129,-3 6 0,1 1-258,-5-3 129,-5-3 129,-7-15-129,-5-13 129,-12-19 0,-9-16-129,-8-18 0,-12-16 129,-10-10-387,-7-19-387,5 1-1548,-1-18-3096,8-3-129,6-1-516,10 8-387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2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9288,'15'51'5805,"-10"-25"-645,0 15-516,-5-10-4128,4 3-258,-2 0 129,2-1-258,-1-6 0,1-2 0,-3-7 129,-1-18-258,1 9 129,-1-9 0,1-26-387,1-5 129,3-9-129,1-5 0,5-3-258,1 1 258,8 6-258,0 7 0,1 15 387,-1 12 0,0 7 0,-1 16 258,-5 7 0,0 6 129,-5 6 258,-1 2-258,-4 2 129,2 1 0,-2-3-258,0-5-129,2 4-516,-3-12-4386,10-5-258,2-8-387,6-11-516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3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-2 894 1935,'0'0'2709,"0"0"-387,0 0-258,0 0-387,0 0-258,0-10-387,0 10-129,9-15-258,-9 15-129,14-23-129,-4 6 0,2-3-129,1 1 0,-4-1 0,4 2-129,-3-4 129,0 5 0,-2-3-129,0 9 0,-2-4 129,1 1-129,0-5 258,2 2-258,0-2 0,2-2-129,1-2 129,2 0 0,-1-3 0,1 2-129,0 1 0,1-1 0,0 4-129,-1-1 258,-1 2-129,0 2 0,-1 0 0,3 1 129,-4 0-129,1 2 129,-1 0 0,1 1-129,-3-1 0,1 0 0,-2 0 0,1 2 0,-1-1 129,0 4-129,0-4 0,0 1 0,1 0 0,0-1 0,1 0 0,0 0 129,1-1-129,0-1 0,0 4-129,0 0 258,1 0-129,-2 5 0,0-4 0,-1 3 0,-1 3 0,1-1 0,-1 0 0,-2 1-129,3 0 129,-2 1 0,3 2 0,-1 1 0,2 0 0,1 0 0,1 0 0,0 0 129,0 0-129,-1 2-129,0 2 258,0-2-258,-2 1 258,-2 1-129,1 0 0,0 3 129,-1-1-129,0 0 0,2 1 0,0 7 129,1-2-129,0-3 0,1 2 0,0 1 0,-1 1 0,1-2 0,-3-1 0,1-1 0,-2 3 0,0 0 0,-1 0 0,-1 0 129,0-1-129,0-1 0,-1 1 0,2 1 129,-7-12-129,11 18 0,-5-7 129,0 0-129,-1-3 0,-1 3 0,-4-11 0,9 18 0,-9-18 129,7 18-129,-3-7 129,1 0-258,-1 1 258,0-1-129,1 0 129,0 2-129,-1 1 0,0-1 0,1-2 0,-2 0 0,1-1 0,-2 2 0,0-1 0,0-2 129,1 2-129,-1 0 0,-2-1-129,4 3 258,-2-2-129,1 1 0,1 4 0,-1-1-129,1 1 129,-2-1 129,2 1-129,1-3 0,-3 3 0,1-1 0,1-1 129,-2 0-129,1 1-129,1-2 129,-1 3 0,-1 2 0,2-1 0,-1 0 0,-2 1 0,3-1 0,-1 0-129,0 3 129,0-4 0,0-1 129,0 1-129,0-1 0,0-4 0,0 0 129,0-1-129,1 6 129,-3-4-129,3 2 258,0 1-129,-2 5 258,1-2-129,-1 6-258,1-2 258,-1-1-129,1-2 0,-1 2-129,0-3 0,2-1 0,-3-2 129,3 0-129,-2 0 0,2-1 129,0 3-129,-1-4 129,1 2-129,1-1 0,-2 3 0,1-2 129,0-1-129,0-1 0,1 2 0,-1-1 0,1-3 0,0 5 0,1-1-129,0 0 129,-1-1 129,1 4-129,1-5 129,-2 1-129,1 2 0,-1-3 129,-1-2 0,1 0-129,-5-11 0,8 15 0,-8-15 0,8 18 0,-2-9 0,-6-9 129,9 17-129,-2-6 129,-1 2-129,1-1 0,0 1 129,-1-1-129,1-1 258,-2 1-258,-1 0 129,3-3-129,-7-9 258,11 16-258,-11-16 0,10 17 129,-10-17-258,14 22 258,-6-13-258,1 2 129,0 1 0,2 0 129,0-2-258,1 3 129,-2-2 0,3-3-258,0 3 258,0 3 0,3-4 0,0-1 258,1 2-258,2-1 0,1-2 129,2-1-129,2-1 129,-2 1-129,3-1 0,-1-1 129,2 2-129,-2-1 0,0-3 0,2 2 0,-3-1 0,-1 0 0,0-4 0,0 0-129,-2-1 258,1-5-129,-2 2 0,2-1 0,-3-5 0,0-1 0,1 1 0,1 1 129,-3 1 0,1-1 0,0-6 0,0 0-129,1-1 0,3-2 129,0-5-258,2-1 129,3-3 0,2-1-129,0 3 0,1 1 129,-3 5-129,0-2 258,-4 6-129,-1 2 0,-4-1-129,0-1 258,-4 0 0,-1 3-129,2-6 0,-3 6 0,0-4 0,0 0 0,0 1 129,-2 3-258,2-1 129,-1 0 129,0 0 0,2-2-129,-1 0 129,1 1-129,1 4 129,0-1-129,0-3 0,0 3 0,0 4-129,0-2 258,1 4-129,-1 0 0,-1 0-129,3 2 129,-2 0 129,1 1-258,1 0 129,-2 2-129,2-1 258,0 1-129,0 0-129,1 0 258,2 0-258,-1 1 129,-1 2 129,1 3-258,-1-2 129,-1 5 0,-2-3 0,0 0 0,-2 1 0,1 2 0,-2 3-129,1 1 129,-2-1 0,3-1 129,-2 4-129,1 3 0,1-1 129,-3 0 0,2 0 0,0-3-129,-3 2 0,2-2 129,-2 1-258,0-4 129,0 3 0,0-2 0,0-1 0,-2 3 0,1-4-129,2 0 258,0 3-129,1 1 0,0 0 129,1-1-129,-3 1 129,0-1-129,3 3 0,-2 2 0,-1-2 129,1 0-129,-2-2 0,2 0-129,0 1 129,-1 0 0,2-2 129,0 2-129,0-4 0,0 1-129,-2 1 129,2 0 0,0 2 0,0-4 0,-2 3-129,2-1 129,-2 3 0,2 0 0,-1 1 0,1-2-129,0 0 258,0 0-258,0 2 129,1 0 0,1-2 0,-2-3 129,1 0 0,0 2 0,-1 0-129,0 0 129,1-3 0,1 0-129,-3 2 0,4 1 129,-1-1-129,1-1 0,3 3 0,-1-2-129,2 0 129,0 0 0,1-3 0,-2 2 0,1 0 129,-1-5 0,0 2 0,1 3-129,-3-1 129,1 0-129,-1 0 129,1-2-129,0 1-129,2 2 0,-4-3 129,2-3-129,-2 3 129,1-4-129,-2 4 129,0-3-129,0-2 258,1-4-129,-1 2 129,3-1 0,0-1 0,-1 0-129,2-4 129,2 0 0,0 1-129,-3 2 0,1-1 0,-3 1-129,1 1 0,-1 0 129,-2 0-258,-3 0 129,-1 1-258,-8-1-129,12 2-387,-12-8-1419,0 6-2709,6-11-258,-1 1-258,-5 10-258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2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32 7998,'-7'-41'4902,"7"41"-645,0 0-1677,0 0-7482,0 0-645,13 8-258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2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9159,'0'0'5547,"0"15"-258,0 5-129,0-4-5160,3 20-258,4 2 387,2 2 0,0-1-129,2-1-129,0-9-645,5 5-1935,-6-19-2064,2-9-645,-3-10-387,-4-15 259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2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229 405 4902,'3'-26'4644,"-6"12"0,3 14-645,-14-1-4386,14 1-129,-12 5 258,12-5 387,0 0 258,-7 10 0,7-10 258,0 0-129,0 0 129,0 0 0,0 0 0,0 0 0,0 0 0,0 0-258,-10 0-129,2-4 0,-1 1 0,-4 3 0,-1 0 0,-2 0-129,-1 8 129,-1 1 129,0 4-258,-1 5 0,3 3 0,2-2-129,4 3 129,2-3 0,3 2 0,4-1 0,1 0 0,4-4 0,3-1-129,0 0 258,1-4-258,1 2 258,-2-5-129,-7-8-129,11 9 0,-11-9 258,0 0-258,7 4 129,-7-4-129,0 0 0,0 0 129,0 0 0,0 0-129,0 0 0,0 0 0,0 0 0,0 0 0,0 0 0,9 10 0,-9-10 0,6 8 0,-6-8 0,15 10 0,-6-3 129,1-1-129,3 0 0,2-1 0,-1-2 0,2 0 0,-3-3 129,1 0 0,-1-6-129,-4-5 129,-2-8-258,-2-4 258,-4-9-258,0-4 129,-1-8-129,-2-10 0,-3-1 0,0-8 129,1 1 0,-1 2-129,1 7 258,-1 5-258,1 6 258,0 6-129,-1 9 0,3 8 0,-2 8 129,2 1-129,2 10-129,0-14 0,0 14 129,0 0-129,2 15 129,2 10-129,-2 12 129,2 10-129,0 12 129,1 10 129,2 4-258,-3 3 0,3-3 129,0-12-387,8-4-516,-3-20-2967,9-8-1290,2-17-387,2-12-387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1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28 5160,'11'49'5805,"-8"-21"-516,-1-4-258,0-6-3354,0 14-903,-2-4-387,0 0-129,0-8 129,2-5-258,-1-6 129,-1-9-258,0 0 0,0-12 0,0-12-258,0-9 129,0-1-258,1-6 129,8 3-129,1 0 0,4 7 129,3 10 0,3 10 129,1 8 129,0 6 0,-2 14 129,0 2 0,-2 7 0,-5 1 129,-1 4-129,-3 1 0,-3-2-258,4 3-516,-9-11-3612,8-6-903,4-6 0,5-10-645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0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4128,'6'-5'1935,"-6"5"-1677,8 13-258,0-5-5160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0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9804,'13'44'5805,"-12"-13"-645,-1-2 0,-1 0-5160,1 9 0,0 0-129,0-1 129,0-9-387,9-4 0,-5-13-516,7 6-2193,-11-17-1935,9-4-258,-6-22-645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50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0-8 2967,'10'0'4773,"-10"0"0,6 9 0,-6 16-3870,0 6-258,0 14 0,-2 0 129,2 14 129,0-3-129,4 8-129,-2-6-258,5 1 0,-1-7-129,1-3-129,-2-10 0,3-6 129,-4-12-129,0-5 258,-4-16-258,0 0-129,-2-19 129,0-15 0,0-7-258,1-5 0,1-2-258,1-4 129,11 2 0,2 6 0,6 12 0,4 11 129,3 8 0,0 9 129,2 6 0,0 15 0,-4 9 0,-1 12 129,-5 1 129,-5 7-129,-7 4 129,-5 1 0,-3-6 0,-6-3 0,-10-9 129,-2-4-258,-10-10-129,-1-9 129,-4-10 0,1-8-129,2-9-258,-1-9-645,11 7-1032,2-18-3225,13 0 0,6-1-774,14-1 129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6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49 7224,'-8'0'4644,"13"3"129,5 3-387,6-1-4515,0 3 129,5 1 387,4-3 387,7 3-129,0 0-129,6 3-129,-1-5 0,3 2-258,0 1-129,-2 0 0,-3-5 129,-3 0 0,-2-7 258,-5-9-387,-5-4 258,-3-3-258,-6-5 258,-4-3-258,-6 4 129,-1-1-129,-11 8 129,-5 9 0,-5 6-129,-5 3 129,-4 10 0,1 12 0,0 0 258,3 8-258,0 3 129,9 1-129,3-3 129,8 7-129,6-6-129,9-3 0,10-5-258,6-11-387,15 5-1032,-1-18-3483,11-9-387,5-14 0,2-2-645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5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117 151 3096,'20'-15'4515,"-5"8"0,-8-5 0,-1 1-4386,3 0 258,-2-4 129,0 0 258,-7-5 0,0 5-387,-11 0 129,-2 7-129,-7 1-129,-1 7-258,-7 8 129,4 12 129,-2 3 0,5 10 0,6-3 258,6 6-387,9-5 129,4-4-129,12-10 0,8-8-258,5-9 0,2-11-129,0-6-129,-5-7 129,-6 1 0,-5 0 129,-8 4 129,-7 9 258,-6 10 129,-1 11-129,-4 10 258,6 8-258,2 4-129,4 3-129,11 3-516,1-8-3483,11-11-1161,4-8 0,-1-10-645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4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59 8385,'-2'-25'5547,"-5"14"-645,-4-2-129,-5 5-4644,1 8-129,-1 0 129,-1 12-129,-2 5 258,2 6-129,-2 5 258,6 2-387,1 1 129,6 2-129,6-5 0,5-6 129,12-7-258,4-11-258,6-4 258,2-14-258,1-4 129,-5-11 0,1 0-129,-9-1 129,-6 5 0,-5 2 258,-5 12 0,-1 11 129,-4-1 0,-1 10 129,1 9 0,2 6-129,1 2 129,1-2-258,9 0-129,0-5-129,12 6-774,-6-14-3870,11-9-387,3-3-258,0-14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31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0 2451,'-7'32'1935,"7"-6"-2064,0 4 0,0 4 129,0 5 258,0 4 387,-2 2 258,2 5 129,-2 8 129,1 6 0,-5 9 0,3 10-258,-5 7 129,2 13-387,-3 6-129,2 11 0,-1 2 0,2 3-387,-3-2 258,2-3-258,0-5 129,1-7-129,-1-13 0,0-8 129,-4-14-129,3-7 258,-3-12-258,0-4 0,1-12 0,0-4-129,1-5 0,0-6-129,3-4-129,-1-8-645,6 2-903,1-13-1935,-9 9-774,9-9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3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26 1,'17'0'773,"-3"-7"-128,-8 7 903,-6 0 1935,0 0 903,6-8-1032,-6 8-645,0 0-774,0 0-774,0 0-129,0 0 0,-1-12-387,1 12-258,-13 0-258,4 3 0,-5 7 129,1 3-258,-1 1 129,-1 2-129,2 3 0,3-1-129,2-1 258,5 1-258,3-8 129,0 2 0,9-4 0,2-1 0,3-2 0,2 2 0,4-1 0,-1-2 0,1 2-129,-2 3 129,0 3 129,-5 5-129,-3 1 0,-6 5 258,-4 1-129,-5 2 129,-6 2 129,-2 0-258,-4-5 129,1-1-129,-1-7 0,0-7-129,1-8-129,1-4-258,5-7-129,-2-9-258,9 6-1032,-4-8-3096,6-1-645,1-1-387,5 5 646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1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33 8901,'0'-26'5418,"-11"18"-387,-3 8-387,-8 0-4902,-1 9 129,-2 10 129,-1 5 129,2 11-129,0 3 258,5 3-129,5-1 0,9 0 0,7-8 129,13-6-129,8-18-129,8-8 258,2-12-129,3-14-258,-3-4 258,-4-7-258,-5-2 129,-7 0 0,-10 11-129,-4 3 129,-3 14 0,0 11 129,-8 1-129,3 15 0,1 10 129,2 13 0,2 9 0,2 14 0,6 8 129,1 10-258,4 10 258,0 6-129,-2 2 0,-2 2 0,-7-8 0,-3-7 0,-13-11 0,-6-13 0,-12-16-387,-9-25-129,0-5-1290,-7-30-3612,2-20-129,5-16-516,7-9-387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1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11352,'9'61'5547,"-8"-29"-258,-1-9-1032,-1 15-4386,0-1 129,0 0 0,1-7-129,0-9 129,0-4 0,0-17-129,-2 9 129,0-16-129,2-15 129,0-10-129,0-5 0,2-3 129,6-6-258,3 0 129,5 4 0,2 8 0,2 10 0,0 11 258,1 9-258,-1 4 0,-3 11 129,-2 8 0,-1 6 129,-5 6-129,0 5 129,-2 2-129,-1 0-129,-3-6-387,7 8-516,-10-11-3741,9-9-645,3-10-129,3-10-516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0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10191,'5'43'5676,"-5"-16"-516,0 6 129,0 1-5418,0 0-258,0 7 0,0-13-1032,9-5-3612,-2-6-387,1-16-129,1-12-645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0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2 184 8643,'-5'-16'5289,"5"2"-387,0 14-387,0 0-4773,18 11-129,-5-2 129,9 1 258,7-2 129,6-8-129,7 0 129,2-8 0,2-8-129,-2-8 129,-2-2-129,-6-5 129,-8 4-129,-9 4 129,-7 3 0,-8 3 0,-4 17 0,0 0 0,-7 3 129,-3 20-129,2 7 0,-2 9 0,5 10 129,0 6-129,4 5 129,1 1-129,1-4-129,4-1 0,3-9 129,-1-6-129,1-11 129,-3-8 0,-1-13 0,-4-9-129,0-10 0,-1-16 129,-1-7-258,0-8 129,2 2-129,0-4 0,5 0 0,4 11 0,3 5 129,4 11-129,1 8 129,-1 8-129,2 3 129,-2 12 0,1 9 0,-3 2 129,1 8-129,-3 3 0,-2 4 129,-1 2 0,-2-6-129,-3 3 0,1-5-129,-3-1-387,-2-19-1032,0-15-3483,0 0-258,12-23-516,-4-10-129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40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2-8 2967,'10'0'4773,"-10"0"-258,4 9 0,-1 6-3870,-3 13-516,2 2 129,3 14 129,-2-1 129,5 10-129,-1-2 0,-1 6-258,1 1-258,-3-2-258,1 2-1161,-5-12-1806,-4-8-1548,0-6-258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38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22 5547,'-20'-15'5547,"20"15"-774,-8-9 0,8 9-3999,10 0-1032,8 0 0,2 6 258,7 2 0,5 3 0,2 1 0,4 1 0,-2 2 0,-5 2 0,-3 0 0,-6 2 0,-8-3 129,-11 5 0,-6-2-129,-14 4 258,-10 2-129,-6 2 0,-5-3-129,-3 0 258,1 0-258,4-6-258,9-2-516,0-3-3870,12-8-387,15-5-387,0 0-129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55:38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1032,'12'5'4515,"-4"-2"129,-8-3-387,12-2-3483,4 4-129,-1-2 129,10 4-258,-2-4 129,10-2-387,2-2-258,2-3-516,4 3-2322,0-2-1677,-11-6-645,0 6 387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7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28 8127,'3'-32'5676,"-3"32"-387,0 0-258,0 0-4515,0 0-258,4 6-387,-4-6 129,16 18-387,-3-12 0,5 7-129,1-6 129,4 2 0,-1-4-129,-2 1 387,-4-2 258,-2-3 387,-2 6 129,-12-7 258,10 13 0,-10-3-129,6 10-129,-1-1 0,4 11-258,2 1 129,2 3-387,5 3 0,1 1 129,2-5 0,0-3-129,-1-4-129,0-10 0,-3-5-129,0-8 129,-2-6-129,-3-16-129,1-3 0,-6-12 129,2-4-258,-2 0 258,-1 5-129,-3 2 129,1 6-129,-2 7 258,1 5-129,-3 13 129,14-5 129,0 5-129,5 0 0,7 0 129,4 0-129,4-3 0,4 0 0,3-2 0,-2-1 0,-3-3 129,-4-5 0,-5 0-129,-5 2 0,-6-5 0,-5 2 129,-6-2-258,-5 6 129,-8 7 0,-9 4 0,-5 6 0,-5 7 129,-5 6 0,-4 3 0,2 10 129,1-1 0,4 1 0,9 0 129,7-2-258,12 1 129,5-1-129,16-3 0,10-9-129,10 1-516,2-19-3096,16 3-2193,1-6 129,2-11-774,-5-4-129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6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10191,'0'0'5934,"0"0"-645,9-4 129,2 5-5676,7 5-258,10 2-387,0-8-1032,16 7-2709,-2-6-1032,3 2 0,-3-3 903,6 2 2838,-15-2 1420,-6 0 1030,-2 10 1420,-25-10 3354,12 22 774,-12 0-516,0 8-1419,-5-6-1935,5 13-1161,0-3-387,5 7-258,2-6-129,0-6-258,3-3-258,-2-11-258,7 0-1032,-15-15-3096,20-16-903,-6-16-387,1-7-258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5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80 258,'0'0'4515,"0"0"129,0 0-258,-8-13-3483,8 13 129,0 0 129,6 0 129,-6 0 129,11 0-516,-11 0-258,15 0 129,-4 0-258,5 0-129,1-5-129,3 3 0,2-2-258,2-2 129,2-1 0,0 1-129,0-1 0,-1 2 129,-4 0-129,-4 1 0,-3 0 129,-3 3-129,-5-1 129,-6 2-129,0 0 129,0 0-129,0 0 129,0 0-129,0 0 0,0 0 129,0 0-129,0 0-129,0 0-258,0 0-387,9 0-1032,-9 0-2967,0 0-516,2-11-387,-2 11 130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6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41 10191,'-32'-34'5676,"32"34"-129,0 0-258,9-7-5031,5 7-387,8 0-258,18 5-129,6-5-129,16 4-645,-3-4 0,11 5 0,-11-5 387,-3 2 516,-11 8 516,-13 1 258,-10 13 516,-18-9 516,0 13-129,-10-6 387,6 14-645,-5-3-258,5 5-387,0-5-129,11 0-258,0 0 0,4-2-258,2-3-387,-4-19-1419,2 1-3483,-1-10-129,0-17-516,-8-10-129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5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10320,'0'0'5676,"-5"14"-258,5 17-129,0 16-5547,0 13 258,5 17-129,3 7 0,1 10-129,-1-1 0,3 3-129,-3-13 0,3-6-387,-5-23-645,7-13-3741,-7-22-258,-6-19-387,-1-10 129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5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41 131 4644,'-12'11'5289,"12"-11"-516,0 0 129,11 14-5418,10-7 258,7-4 645,6-3 387,7 0 129,-3-10-774,0 2-129,-2-10 0,-7-3 129,-7-3 0,-10 3 0,-12-5 0,-8 9 258,-14 4-258,-6 6 258,-8 9 129,-2 15-258,-6 5 129,4 10-129,1 5 0,7 0 0,6 3 258,10-5-387,7 0-129,10-3 129,12-6-129,12-3 0,10-8-387,8-14-645,14 5-2064,2-10-1935,2-18-645,-2-4-129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5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3 165 10191,'7'28'5805,"-7"1"-258,0 13 0,0 7-5547,0 13 0,5 6 0,4 5 258,6-7-129,2 1 0,1-9 0,0-10-258,0-11 258,-3-13-129,-3-14 0,-12-10 0,3-26-129,-8-13 129,-9-18-129,-4-15-129,-2-13 129,-2-6-129,4 0 0,2 9 0,4 6 129,5 8 129,5 19-129,2 10 129,5 16 0,5 8 0,6 8 0,4 0 129,6 7-129,2 11-258,4 9 387,5 6-258,1 4 258,-2 3-258,-4 5 129,-8 3 129,-4-1-129,-10-2 129,-9-8-129,-9-6 0,-12-6 0,-8-8 0,-9-8 129,-5-6-258,-1-13 0,5-7 0,5 1-258,5-5-387,20 12-1548,7-9-2838,12 2-645,15 4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4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10062,'8'54'5805,"-7"-25"-516,1 0 129,0 6-5547,3 2-129,0 5 258,3-3 129,-3-8 0,2-3 0,-3-4 0,-1-5-129,-2-10 0,-1-9 0,0 0 0,-2-26 0,-2 0-129,-1-10 0,3-1-129,2-4 0,2 5 0,8-2 129,3 11 0,5 10 0,2 7 0,1 9 129,1 2 0,-2 9 258,-5 3-129,-1 7 129,-5-1 0,-2 2-129,-5-2 129,0 1-129,-2-3 129,0 0-258,0-17 0,0 13 0,0-13-258,0 0 129,9-11-129,-1-12-129,5-4 129,0-9-129,3 4 0,1-2 0,0 2 129,-5 4 129,0 9 0,-4 14 0,-8 5 258,10 15 0,-8 7 258,0 5-129,0 4 129,4 5-129,-1 5 0,3-2 0,2-1-129,1 0 0,1-2-129,2 0-129,1-3-258,-4-12-1032,4-4-3612,-3-4-516,-1-12-258,-2-5-258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3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21 1935,'-17'-18'4386,"-4"18"645,1 5-387,-7 3-5160,5 12 129,-2 2 387,-1-8 1806,9 16 516,-4-9-1419,9 6-516,2-3-129,4 2 0,5-5 0,3 1 129,6-7 0,6 2-129,5-7 0,7-3-258,1-7 129,5-7-129,0-7 0,-1-8 0,-5-4-129,-4-5 0,-9 0-129,-10-3 258,-6 4-129,-15 5 258,-9 4-129,-3 8 129,-6 4-129,1 5 129,1 6 129,4 5-387,9 12-516,2-14-2451,12 7-1935,6-12-516,15 5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03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56 2193,'9'-25'4257,"-9"25"-4257,-4-10 387,-2-1 1032,6 11 1806,-14-5 129,7 5-1548,-11-4-903,9 4-258,-7-2 258,6 2-258,-4 3-129,5 8-258,-4-5 0,3 9-129,-1 4 0,-1 2-129,0 7 129,2 0 0,-2 2-129,4 0 129,2 2 0,2 0 258,4-1-387,8-4 129,5-3-258,5-8-258,10 0-516,-1-16-1548,8-4-2580,11-5-129,0-15-387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5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11997,'3'31'5418,"-3"-9"-258,-3 6 0,0 13-4257,-2 7-774,4 11 0,1 14 0,1 5-387,4 9-129,1-7-129,2 2-258,-7-16-258,10 6-1677,-11-25-2580,-3-19 0,-5-15-258,-1-17 129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5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10 164 11094,'-10'-79'3483,"12"55"-2322,-2-2-1161,0 5-5289,2 7-258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4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17 10965,'-1'-10'5160,"1"10"-903,-12-13 0,17 17-5547,-5-4-387,7 19-516,-7-19-645,24 26 129,-12-15 774,9 4 1806,-3 2 516,-4-4 516,4 7 387,-13-10 1032,8 16 516,-13-14 129,3 17-645,-6-7-1161,3 10-516,0-5-387,9 6 0,0-1-129,4-4 129,2-2-258,2-6 0,2-12 0,-1-6-129,-1-7 0,-4-16-129,-2-8 129,-4-8-129,-2-5 129,-3 1 129,-2 5 0,0 4 0,0 8 0,0 10 129,0 14 129,7-7-129,6 9 0,5 6 0,7-2 0,9 1-129,3-4 129,7-3-129,1 0 0,-1 0 0,-3-8 0,-5-3-129,-7-2 129,-9-1 0,-7-3-258,-8 4 258,-5-1-129,0 14 129,-17-7-129,0 9 258,-7 11-129,-5 8 0,-1 11 258,-1 5-129,2 4 0,6 1-129,8 0-129,14-3-258,16 8-1548,13-12-3225,16-6-129,17-9-387,11-6-387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4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59-6 5805,'-16'-2'5160,"16"2"-258,-10 12-258,9 4-4515,1 14 0,-3 7 129,3 12 258,-2 2 0,-1 11-129,-3-1 0,2 5-129,-1-3 0,1 1-129,0-5 0,4-7 0,0-4 0,0-4 0,4-8-258,0-13-258,3 3-774,-7-26-3741,9 9-387,-2-14-129,-5-18-516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3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26 9417,'0'-27'5418,"0"27"-387,-1 25 0,-4 12-5031,-4 14 129,0 10-129,3 10 0,3 11-258,0-1-516,7 6-903,-1-11-2709,9-10-645,0-10-516,-2-13-129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9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10449,'0'0'6063,"-9"23"-1032,5 6 387,-13 3-5418,12 11-129,4 8 129,1 5-129,0-2 0,0 0-258,9 0-258,-5-15-516,8 8-516,-12-27-774,11 6-387,-11-26 129,0 0 516,-5-27 1032,1-7 1032,-2 0 774,-6-13 903,11 18 774,-11-15 516,12 24-387,-1-11-387,11 17-903,5-1-258,11 7-516,6-3-387,7 3 0,8 3-387,-4-7-1161,7 7-3612,-5 1-129,-13 2-516,-11 1-129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9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83 10449,'4'-33'5676,"-4"14"-387,-8 4 0,-8 4-5418,-2 7 129,-3 4-129,-2 7 129,-4 8 129,0 8 0,0 5 129,6 6-129,6 5-129,9 2 129,6-4-129,6-5 129,17-2-258,8-9-129,13-2-774,-4-19-2451,8-2-1806,-2-14-387,-2-9-516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8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10062,'0'14'5805,"-5"9"-516,0 10-129,-2 14-5289,2 13 0,3 9 0,2 3 129,1-4-129,2-6-129,6-1-645,-4-18-903,6-8-3354,-1-11-258,1-19-387,2-8-129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8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32-1 4257,'23'5'5547,"-17"12"-516,-3 9-129,-3 3-4128,-2 20-129,-2 6 129,4 12 0,0-5-129,1 7-258,1-3 0,4-1 258,-2-9-387,1-7 0,-1-10-258,0-6 258,-1-18-129,-3-15 0,0 0-129,2-24 129,-2-9-129,4-8 0,0-4-129,5-4-129,0 9 129,2 4 0,3 8-129,1 12 0,1 11 129,-1 8-129,-1 12 129,0 11 129,1 7 0,-4 2-129,0 8 129,-4 4 129,-3-1 0,-4-1 129,-3-2-258,-10-3 129,-6-10 0,-5-6-129,-5-11 129,-3-11-129,-2-2 0,0-17-387,7-4-645,-2-26-1548,14 4-2580,10-3-258,9 0-387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7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80 5805,'-10'-29'5289,"7"18"-387,3 11-129,0 0-4644,0 0 129,-8 3 129,-2 9 387,-2 18-129,-11-2 0,2 13 0,-5 1 129,1 10-258,3 1-258,7 2 129,7-6-258,10 0 129,18-11-129,12-11 0,13-11-129,7-14-129,6-10 129,2-19-387,-4-11 129,-11-16-129,-11-4 129,-15-9-258,-17-1 258,-11 8 0,-15 5 258,-12 12 0,-6 12 0,0 10-129,4 16-258,4 3-1935,12 10-2580,13 7-516,12 3-645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6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9159,'57'-26'5289,"-24"22"0,-1 4-387,-3 15-5160,-6 17 258,-2 9 0,-5 5 0,-4 9 258,-5 10-258,-3-1-387,-2 8 0,-2-14-645,5-1-3999,-4-7-258,0-16-258,1-9-387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5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47 6321,'-12'-39'4902,"12"39"-387,-10-8-903,10 8-6966,0 0-2193,0 0-129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0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42 100 7740,'-23'-73'5676,"18"55"-387,-3 8-645,8 16-4644,-7-2-5289,8 7 0,9-4-645,6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5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23 153 10707,'-20'-60'5289,"16"41"-258,4 8 0,0 11-4257,21-5-258,0 5 0,9 5-258,2-3-129,5 7 0,2 1-129,1 3 0,-1-2 0,2-2 0,-4-1-129,-5-3 258,-1-5-258,-3-2 129,-5-7 0,0-4 129,-5-2-129,-9-3 129,-1-1-258,-7 1 129,-6 4 129,-8 2 0,-10 4 129,-3 8-129,-5 0 129,0 14 0,-1 5 129,4 3-129,2 7 0,8 5 129,8-1-258,6 4 0,8 2-129,16-3-129,11 1-258,3-15-1935,16 5-2967,2-9-258,6-4-387,-7-7-516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4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53 6966,'-15'-26'5418,"5"16"-516,-2 0 0,-8 4-4773,5 6 129,-3 2 0,0 9 0,-3 2 129,-2 10-129,-1 3 129,2 4-258,2 4 0,5 0 129,3 1-129,5-2 0,6 0-129,5-6 129,6-6-258,3-6 258,5-7-258,4-7 129,4-5-129,4-14 0,-1-8 129,-1-4-258,-1 0 258,-2-4-129,-7 1 129,-6 3 0,-10 5 0,-2 3 0,-4 7 0,-5 2-129,-4 4 129,-1 1-258,5 8-516,-4-6-645,13 6-3096,0 0-774,0 0-129,0 0-258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5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7 13287,'4'-12'5676,"-4"12"-387,0 0 129,-3 12-5418,-1 13 0,4 8 0,0 3 0,1 6 129,3 1-387,2-3 0,6 1-516,-6-18-1419,11 4-2967,-2-11-129,3-13-387,-3-10-387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4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 0 9159,'-34'8'5289,"10"1"-387,-3 1-129,5 6-3741,-9 0-645,3 4-129,-1-1 0,4-1-129,2-6 0,6 3 0,5-4 0,10 0-129,2-11 0,19 11-129,6-7 0,7-4 129,6 4-129,1 0 129,-1 5-129,-4 0 258,-8 4 0,-7 6 129,-15 0 0,-6 7 0,-14-1 129,-4-1 0,-9-2 0,2-3-258,-1-2 0,3-2 129,4-7-387,6-7-129,15-1-516,-14-2-1419,14 2-3096,18-21-129,5 0-258,4-8-645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3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21 118 8901,'-22'-63'5031,"24"43"-129,7 3-516,13 12-4773,2-3 0,12 8-387,1-5 129,9 5 0,-1 0 0,-1 6 129,-8 5 516,-8 1 258,-5 6 129,-10 0 387,-2 9 129,-11-6 258,0 11 0,-8-6 0,5 8-387,-2-3-387,5 0-258,0-3-258,0-8-387,6 7-1419,2-17-3096,2-10-258,2-7-387,1-17-387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3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261 101 6450,'14'-46'5289,"-14"20"-516,-4 11-258,-10 6-2709,-8 6-2064,-3 3 129,-4 7 258,-1 11 258,-4 4 0,3 8 129,0 6-129,7 8 0,4-3-258,10 3 0,9-3 0,8-3 0,15-3-129,9-10-129,13-5-516,2-20-774,14-3-3483,-2-11-129,-1-11-516,-8-10-258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3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314 35 129,'6'-23'3870,"-6"23"258,0 0-129,-13-14-3354,13 14-129,-11-1 258,11 1 0,-7 0 258,7 0-129,-14 4-129,4 5 129,-9 0-258,-1 10 0,-12 2-258,0 9 129,-5 3-258,2 5 129,0-1 0,8 8 258,6-9-387,14 1 0,7-10-129,14-5-129,15-11 0,9-11-129,9-10-258,1-17 129,2-6 129,-10-9-258,-7-4 645,-10 0-258,-12 7 258,-8 9 0,-9 6 258,-4 17-258,-6 7 129,3 11-129,2 9 0,5 9-129,2 3 0,4 2-129,4 0 0,7-2 0,6-4-516,0-13-774,8-1-3612,2-8-258,0-8-129,2-10-516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1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45 4644,'0'0'4773,"0"0"-387,0 0-2709,0 0-258,0 0-258,4 4 129,-4-4-516,0 0 0,0 0 0,10-6 0,-9-3-129,7 3-129,-8 6-129,15-9-129,-7 3 129,2 1-387,-1-1 129,3 4-258,-2 2 129,0 4 129,1 4-129,-1-3 0,-1 8 0,1 1 129,0 2-129,1 3 258,0-3-258,0 3 129,-1-2-129,0 0 129,-1-2 0,0 0-129,-2-3 129,-1 0 0,-3-2-129,-1 2 129,-2-2 0,0 3 0,0-1 0,-2 2 0,-5 1 129,1 1-258,-4 0 258,-1 0-258,-2-2 258,0 0-258,-1-1 258,-1-3-258,3-3 0,0-4 129,0-1-129,4 0 0,-2-2 0,0-4 129,0-8-258,-2-3 129,-1-3-129,-1 3 129,-2-3-129,2-1 129,0 3 0,4-1-129,2 6 129,8 11 258,0-12-387,5 5 129,12 2 0,5 3 0,6-1 0,2 2 0,5 1 0,0 2-129,1 4 129,-5 9 0,-4-4 0,-5 4 129,-4 2 129,-2 3-258,-3 0 258,0-1-129,0 2 129,1-4-258,1 2 258,3-2-387,-1-1 129,1-1 0,-1-4 129,0 1-129,-6-5-129,0 0 258,-4-5-129,-7-2 0,11 0 0,-11 0-129,0 0-129,0-11 0,0 11-774,-6-12-3870,6 12-903,-4-14-129,4 14-645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0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290 10 10191,'-24'-9'5547,"-2"7"-129,-5 2-387,-9 6-5031,2 10-258,-2-4 258,6 3 0,5 1 129,9 0-258,11 2 0,9-3 129,17 0 0,9-3 0,10 4-129,6-3 0,5 0 129,-3 4 0,-3-2 0,-7 3 129,-12 4-129,-8 0 129,-10 0 129,-11 1-129,-13-1 129,-5 1-129,-6-4 0,-3-1 129,1-9-258,1-5-387,4 1-645,-6-5-4257,13-5-129,1-6-387,3 2-258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30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10449,'-16'36'5805,"24"-17"-387,6 3-129,4 2-5160,14 4-129,9 2-129,6 3-516,-1-21-1677,5 5-2838,-3-10-258,-5-5-387,-4-7-387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9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61 8901,'-3'-36'5547,"-7"22"-258,-8 4-258,-4 10-5031,-7 5 0,-1 10 0,3 8 129,3 3 0,5 4 0,8 5 0,11 0 0,9-4-129,17-4 0,7-5-129,6-10 0,2-9 0,-2-5 129,-5-15 0,-11-10-129,-10-4 0,-13-4 0,-8-4 258,-13 3-129,-10 5 129,-4 9-129,-1 5 0,3 9 0,8 8-516,4-1-645,21 1-3870,9 13-129,14-2-516,13-1-129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7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4773,'59'12'5418,"-24"4"-258,-3 4-129,-11 5-4515,7 15 0,-7 0 258,-1 3 0,-11-3 0,-3 7-258,-6-3-387,-4-5-903,3-2-3999,-6-7-645,-1-11-258,4-8-387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3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64 128 9030,'-14'30'5547,"4"-11"-387,3-8-129,-9 8-5031,11 2-129,-3 1 258,5-2-258,2 1 129,1-5 0,0-1 0,0-2 0,0-13 0,0 13-387,0-13 258,0 0-129,4-24 129,-1-5-129,6-6-129,-2-6 129,5-2 0,-1-1 129,2 3 0,1 6 129,-2 8 0,1 8 0,-4 10 129,-1 8 0,-8 1 129,14 9 0,-9 7-129,3 7 0,-3 5 129,2 4 0,1-1-129,-1 2 0,1 2-129,-1-5 0,2-2 129,-3-5-516,3-1-258,-9-22-1548,13 21-2838,-1-17-129,3-4-774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7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5805,'0'18'5160,"0"-18"0,9 15-258,7-10-5031,-2 10 129,5 8 387,0-7 387,7 9 0,-6-3-129,4 6-387,-7 3 0,-1 9 0,-8-1-129,-6-2 129,-5-3 0,-10-1-129,-8-8 258,-5-5-258,-5-11 0,2-9-129,-3-16 129,3-9-129,9-7-129,4-3 0,10 3-129,6-1 129,5 8 0,8 9 0,7 11 129,2 5-129,2 10 129,0 5 0,0 2 0,1 3-129,-3 5-903,-9-5-3999,4-6-258,-2-3-387,-5-4-258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6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35 10707,'-14'-13'5547,"10"-2"-258,15 10-129,13 3-5418,11 3 0,14 0 129,5 0 0,6 1 129,1-1-129,-6 3 0,-8-3 258,-11-1 129,-10 3-129,-12 1 129,-14 6 0,-9-1 129,-9 6-129,-4 2 129,2 5-258,0 6 0,7 4 0,6 3-129,7-5 0,12 0-129,11-4 129,11-6-258,5-8 129,4-12-258,-3-7 129,-4-13-129,-11-12 129,-12-9 129,-13-5 0,-11 2 129,-16 3 129,-11 9 0,-2 9 0,-2 8 0,4 8-387,13 18-1161,7 2-3741,16 3-387,13-2-387,23-3-129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5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82 110 9159,'0'-15'5676,"0"15"-258,0 0-129,2-11-4644,-2 11-645,18 0 129,-2 0-129,5-4-129,3 3-129,-2-6-129,5-2 0,-8-4-387,-3-2 387,-14 0 0,-6 5 387,-14 3 129,-8 4 258,-5 8 129,-7 6 129,4 19 129,-2 0-258,7 12 129,7-1-258,12 3-129,10-4-129,10-7-387,21 3-1548,11-20-3612,13-10 0,4-6-645,5-12-387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5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10062,'0'0'5805,"0"0"-516,11 0 0,-4 0-5160,7 0-129,8 2 129,4 1 0,5 5-129,-2 2-129,0 2 129,-6 9 0,-9 2 0,-13 9 0,-5 2 129,-16 7-129,-7 3 129,-4-4 0,-3 1 0,5-6 0,5 1 129,7-10-387,12 0 387,7-11-258,15-7 0,10-1-258,6-7-258,14 0-1548,-2-7-3354,2-8-129,-4-4-645,-5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5.0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11481,'-21'26'5934,"10"-4"-387,3 7-258,1 8-5289,3 0-129,4 7-129,0-5-129,9 5-903,-8-9-3999,11-4 0,-1-13-774,1-11 129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4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2 8127,'-10'-4'5418,"-11"4"-258,-7 3-774,-7 15-4257,-3 4 0,1 5 129,2-2-258,5-2 258,8-4-129,8 2-129,12-8 0,8 0 0,15-4-258,9-7 387,5 0-258,3-2 129,2 3-129,-5 2 129,-4 0 129,-10 4-129,-10 7 258,-11 6-129,-13-2 387,-9 6-129,-10-4 0,-4 1 0,-3-3-129,2-3-129,4-10-258,8-7-258,25 0-1806,-3-11-2838,17-15-516,14-7-516,10-6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4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479 0 8385,'-17'34'5676,"-4"-1"-387,-7 10-258,-10 13-4644,-11 19-258,-7 9 0,0 9 0,-4-7 129,9-2-258,6-6 0,10-12-387,17-8-1548,11-25-3225,11-20 0,17-13-645,5-20-129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4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41 116 10320,'10'2'5676,"-10"-2"-258,0 0-129,14 8-5289,-3-8-129,5 1 0,8-1-129,0-1-129,6-7-258,-6-9-258,2 5 0,-9-10 258,-6 4 0,-11-4 258,-9 6 645,-11 7 129,-12 7 129,0 11 258,-10 9 258,12 15-129,-5-1-387,11 10 0,6 1-387,13-2 0,11-6-258,15-9-387,23-2-3225,6-15-1548,11-5-387,5-8-645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3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190 192 10062,'8'-11'5805,"-7"2"-516,-6 2 0,-12 7-5289,-1 0 129,-2 8-129,-2 5 0,-2 5 129,-2 2-129,2 7 0,2 3 0,9 1 0,5-2 0,7-2-129,5-8 129,11-6-129,10-11-129,7-3 0,0-17-258,3-1 129,-7-11-258,-2-1 387,-9 0 0,-5 7 387,-8 5 0,-6 8 387,2 11-129,-18 9 129,8 12-129,4 2-129,3 5 0,3-2-387,9-5 0,11 0-258,3-14-387,11-1-387,-4-11 129,8-3-258,-10-17 387,0 0 516,-9-3 129,-6-3 645,-4 9 387,-9-5 516,2 14-129,-8 4 129,6 17-129,-8 10-387,7 13-258,-3 6-129,4 10-129,0 6 0,2 7 0,5-7 0,2-3-258,1-11 129,0-3-129,-1-12 129,-4-15-129,-5-9-129,-2-20 129,-10-15-129,-4-15 0,2-14-258,-1-17 129,2 1 0,5 1 0,7 8 129,3 7-258,11 14 129,7 13 0,4 20 258,3 16-129,1 6 129,0 12 0,2 4-129,-4 7 387,-5 5-129,-5 5 0,-11 2 0,-5 2 129,-5-5-129,-9-1 0,-6-5 0,-5-5-258,2-5-129,0-13-258,10 2-1677,0-15-2967,9-10-516,4-5-258,10-6-258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3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10449,'4'59'5805,"-4"-16"-516,-7 8 0,-2 8-5289,4 7-129,-2 0 258,2-12-129,1-12 129,1-10 0,0-6 0,2-15 0,1-11 0,0 0-129,-5-22 129,2-8-129,3-6-129,0-6 129,3-7-258,4 1 258,4 1-258,0 9 129,4 9 0,2 17 0,0 8 0,0 5 129,-1 14 0,-1 10-129,-4 7 129,1 3 0,-1 0 0,-2 0 0,0 0 129,1-2-258,-2-4-258,8 4-1677,-4-19-2967,4-5-516,0-9-258,4-3-258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3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 2709,'-5'-10'1935,"5"10"-1806,0 0-129,-3 10-2838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2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329 18 4386,'6'-14'5031,"-6"14"0,-9-4-387,-14 6-4386,-7 11 0,-3 5 258,-9-6 129,3 8 0,-6 1-129,7 2-258,5-5-129,8 1-129,8-10 129,17-9-129,-1 12 0,15-11 0,15-1-129,7 0 0,6 0 129,0 2 0,1 7-129,-5 8 129,-3 2-129,-9 5 258,-10 6 129,-7 2 0,-9 0 129,-3 3-129,-8-9 258,-1-2-258,-6-7 387,-1-6-516,-4-10-129,2-3-129,1-12-516,-3-13 0,7 6-774,-5-17-1677,8 5-2193,8 2-129,3-2-387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1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46 10836,'3'36'5934,"-3"-7"-387,-1 1-129,-1 4-5418,2 10 0,7-6 0,2-7 258,3-4-258,-2-1 0,-3-4 0,0-10 0,-7-12 0,0 0-129,0-19 129,-7-11-129,-6-6 0,1-12 129,-1-5-258,4 5 258,2 5-258,7 6 258,3 7-129,9 13 129,8 5-129,11 12 129,3 1-516,14 8-4128,-2-5-516,1 0-645,-1 1-258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1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84 7482,'4'-39'5418,"-12"23"-258,-6 2-258,-1 4-4773,-6 6-129,2 4 129,1 5 129,-3 12 129,4 10-129,1-1 0,4 5 258,3 1-387,5 2 129,4 0-258,5-6 129,6-11-258,9-6 0,7-3-387,0-9-258,9-10-129,-7-17-387,4 2 387,-13-14 0,-1 9 387,-10-3 387,-7 6 258,-2 9 129,-7 6 645,7 13 0,-15 7 258,10 18-387,3-1-258,3 4-129,5-2-258,6-1-387,9 1-1161,0-8-3612,6-12-258,3-6-387,-1-6-258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1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8256,'0'69'6192,"-1"-25"-516,-2 5 0,0-2-3612,1 15-2064,2 8-129,8-4 0,4-4 0,0-7-258,4 0-258,-8-19-516,10 2-2451,-9-22-1806,-2-8-387,-7-8-258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0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10449,'6'45'6063,"-6"-19"-645,-2 2-258,2 6-5289,0 9 0,4-3 0,1-5 0,6-2-387,-2-14-774,12 1-3999,-4-12-129,1-8-387,0-15-516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20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10062,'12'58'5805,"-11"-30"-387,-1 3-129,-7 2-5289,3 3-129,2-2 0,2-6 129,0-12-129,0-2 0,0-14-129,0 0 0,0 0 0,0-32 0,0-5 129,0-7-129,0-5 0,2 0 0,4 1 258,2 6-129,7 10 129,3 12 0,2 13 0,2 7 0,1 11 129,0 5 129,-4 9 0,1 5 129,-7 0-129,0 4 129,-6-3-129,-2 1 129,-4-9-258,0 1 129,-1-8-258,0-6 0,0-10-258,0 0-129,0 0-387,5-22-387,10 1-129,-6-19-129,9 12 129,-6-10 129,6 12 129,-8-3 387,1 7 903,-2 18 258,-9 4 516,9 13 129,-9 0 0,2 13 129,-2-5-258,7 10 0,-3-4-516,5 3 0,0-4-258,2-5-258,3-1-129,-3-6-387,4 4-1677,-5-15-3096,2-3 129,-5-14-903,-1-8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19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10062,'8'7'5805,"-8"10"-516,0 1 0,1 6-5547,-1 10 0,0 9 0,2-5 129,1-5-129,-2-6-129,2 8-774,-3-18-1032,1-2-2709,-1-15-645,0 0-387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2:19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 49 1935,'7'-18'4515,"-1"15"387,-6-9-258,-4 2-3999,4 10-387,0 0 258,-10-5 258,-4 4 129,0 7-387,-6 7-387,-5 5 0,-2 1-129,-3 0 258,2 0-387,0 1 129,5-5 0,6-4 129,7-3 0,10-8 0,3 14 0,13-7 0,7 0-129,5 4 129,4 1-129,1 4 0,2 1-129,-3 1 129,-4 1 0,-5 5 0,-6-1 0,-3 2 129,-9 1 0,-4 1 129,-5-1 129,-5 2 129,-7-6-129,-1 1 0,-1-8-129,-2-1 0,-3-8 129,3-6-516,2 0-258,-4-17-516,13 4-2064,0-11-2193,6-6-129,3-2-516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9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8901,'9'9'5805,"-9"13"-387,-5 8-258,3 11-5160,-1 13 0,1 4 129,2 8-387,6-2-516,11 2-3612,-3-7-774,4-14-387,-2-11-516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8.8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31 5160,'-6'-19'5289,"-5"13"-258,-8 0-258,-1 6-4644,-2 8-129,0 4 258,0 9 129,0 1-129,4 4 0,5 1 129,6 3-258,7-5 129,3 0-129,12-6 0,5-7-258,8-4-129,0-8-258,5-9-258,-5-13 258,2 3-258,-10-6 387,-2 3 0,-8 1 516,-4 3 0,-6 18 258,0 0 258,0 0 0,-9 7 129,7 12-258,1-1-129,1 3-258,5 2-387,3-8-774,11-4-3612,1-1-645,0-10-387,2-12 129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3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3870,'8'27'5289,"-8"-9"-516,0 2-1161,-6-8-1677,6 12-774,0-7-645,1 8-129,3-4-387,2-2-258,3 4-516,-9-23-1935,14 18-2064,-2-14-516,-4-7-129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8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90 5160,'12'-7'5676,"-4"7"-645,-8 0 0,0 9-4386,1 5-129,-1-1-129,6 6 258,-6-1-129,3 3-129,-2-3 0,2-2-129,-2-3-129,-1-13-129,3 9-387,-2-14 129,3-16-129,-1-6 0,4-1-129,0-7 129,4 3-129,-2-3 129,3 8 258,-1 12 0,1 8 258,-3 7-129,0 3 258,-3 11 0,-1 1 0,3 5 0,-4-3-129,2 0 129,1-2-258,-1-2-129,3-4 0,0-4 0,4-5-129,-1-6 0,2-6-129,-1-3 258,-2 0 0,1-4 0,-3 4 258,-3 4-129,-6 11 258,9-3 129,-9 3-129,7 15 0,-3-1 0,4 11 0,0-2 0,3 4-129,0-1 0,0-5-387,6 4-645,-9-6-3999,6-5-258,4-8-258,-3-6-387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7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90 6063,'4'14'5934,"-4"-4"-645,-5 2-129,-1 6-3741,0 1-1419,3 4 129,2-1 0,1 2 0,4-2-129,-1-3 129,1-4 129,-4-15-516,0 0 258,0 0-258,0-25 129,-6-6 0,-4-8 129,1-2-258,-2-1 129,4 3 0,1 8 0,3 6 0,3 10 0,9 15 129,3 1-129,5 13-258,0 0-129,9 9-387,-6-8-516,13 12-2451,-5-4-1161,-2-9-645,-3 1 646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7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13 5934,'4'-11'5289,"-4"11"-387,-5-6-516,-10 6-4902,2 17 0,-2 6 258,0 3 258,3 1 0,-2 4 129,2 0-129,6-1 258,3 1-129,3-6 0,5-2 0,9-10 0,3-4 0,5-7 0,2-2 0,3-7-387,-2-8 258,-3-6-129,-5-3 0,-8-1 0,-9-1 129,-6 0 129,-13 6 0,-9 1 258,-1 6-129,-3 2 0,4 8-129,3 2-258,6 0-387,18 8-1419,1-7-3225,18 7 0,10-1-516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7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42 3096,'0'-14'4128,"0"14"-258,0 0-3612,0 0 258,0 0 0,0 0 387,1 5 0,5 11 0,-3-5-129,5 8 129,-6-1-387,4 6 129,-5-3 0,1 4-129,-2-7-258,0 1 129,-3-8-129,2 2 129,1-13-258,0 0 0,0 0-258,2-19 129,7-3 129,1-3-258,3-4-129,2-5 129,1 4 0,-2 2-129,2 7 258,-2 7-129,-3 8 258,1 6-129,-3 3 129,-1 13 0,-1 5-129,3 4 258,-2 3-129,1 4 129,1-4-129,2 1-129,-1-2 0,0-7-516,5 2-1161,-3-8-3096,-1-14-387,4-4-258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08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30 487 8256,'-18'-5'5160,"18"5"-129,-9-18-387,9-1-4773,0 1 129,11-2-258,5-10 387,3-12 129,7-5 129,-1-9 0,6 2 0,-3 2-258,1 5 129,-5 10-129,-2 9 0,-2 16 0,-3 12 0,-4 17 0,2 13 0,1 6 0,2 11 129,4-1 0,3 3-258,-1-6 258,4-5-258,-4-6 129,-2-8-129,-4-7 129,-4-8-387,-1 0-516,-13-9-2451,9 0-2064,-9 0-258,0 0-387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5:16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-7 284 1,'40'-12'4256,"-40"12"-1547,0 0 129,0 0-387,0 0 387,0 0-258,0 0-129,0 0-516,0 0-516,0 0 0,0 0-645,0 0 0,0 0-129,0 0-129,-32-18 0,32 18-129,0 0-129,0 0-129,0 0-129,0 0 258,0 0-129,0 0 0,0 0 0,0 0-129,0 0 129,0 0-129,0 0 258,0 0-258,0 0 0,0 0 0,0 0 0,0 0 129,0 0-129,0 0 0,0 0 0,6-49 0,-6 49 0,0 0 0,0 0 0,0 0-129,0 0 258,15-45-258,-15 45 129,0 0 0,0 0 0,0 0 0,0 0 0,21-45 0,-21 45-129,0 0 258,0 0-129,0 0 129,21-45-129,-21 45 0,0 0-129,0 0 129,6-46-129,-6 46 258,0 0-129,0 0-129,0 0 258,0 0 129,0 0-258,0 0 129,0 0 0,0 0-258,0 0 0,0 0 0,0 0-129,0 0-129,0 0-129,0 0-387,0 0-516,0 0-1032,32-24-2838,-32 24-516,0 0 0,0 0-387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50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323 42 1806,'-18'-29'4902,"5"19"129,-2 6-516,1 7-2709,-13 0-645,5 14-387,-9 3 129,3 11-387,-4-2 387,5 11-516,0 0 129,5 5-258,1 0 0,6 2 0,6-2-129,7 0 129,2-1 0,9-1 0,4-4-258,7-5 129,5-5 0,8-5-129,5-10 0,3-10 129,8-8-129,1-13 0,4-9 0,-5-8-129,-2-9 258,-4-5-258,-10-4 129,-7-3-129,-12 3 0,-9 0 258,-8 7-258,-13 0 129,-7 6-129,-9 8 129,-2 5-129,-3 8 258,2 6-129,0 3-387,7 7 129,4 2-129,7 5-258,4-2-387,13 11-3354,0-1-1032,0 2-129,6-1-258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9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439 72 3096,'3'-23'4386,"-8"8"-1161,5 15-645,-11-20-516,11 20-258,-18-13-774,8 13-129,-12 1-387,-1 12-258,-8 6 129,-5 13-129,-6 2 258,-2 14-129,-3 6 129,3 8-129,3 0 0,10 5 0,6-1-258,14-4 129,11-6-129,9-5 0,16-8-129,11-9 0,10-7-387,3-15-129,11-1-1290,-1-11-3225,-2-13 0,0-8-645,-10-11 388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8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7740,'8'19'5547,"-11"3"-129,-3 5-516,-7 12-4644,9 16-387,3 7 258,1 8-258,1 0 258,3 1-258,3-4-129,-2-7-129,5-5-387,-9-22-1677,3-3-2580,0-17-258,-4-13-258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7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63 4644,'-25'-36'5160,"13"34"-1161,-5-13-1677,10 10-4902,7 5-2709,0 11-387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7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9 149 7740,'25'17'5289,"-9"-11"-645,6 3-258,3-5-5160,4 5-129,2-9 0,8-2 258,-4-14 0,1 1 0,-9-11 129,-5-3 387,-11 1-129,-10-2 516,-2 8 129,-17 3 0,-3 15 387,-11 1-129,0 10 0,-10 5 0,5 14 129,-3 5 0,7 4-129,2-3-258,10 9 129,5-6-258,12 5 129,8-6-387,17-1 129,11-7-258,12-5-258,17 2-903,8-15-3612,13-7-258,4-3-387,-4-12-129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2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19 3354,'-10'-14'3483,"14"8"-129,21 6-516,-3 0-5160,11 0-903,4 8-1677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11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20 227 10707,'-21'-37'5547,"20"24"-258,1-4-129,12 5-5031,10 2-129,12-1 0,13-5 258,10-5-387,14 6-387,-4-10-2967,9 9-1677,-6-2-516,-11 8-387,-12 5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11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21-6 10320,'-1'-12'5676,"-8"31"-258,4 14-129,0 15-5289,4 13 129,3 13-258,9 5 258,7 1 0,2 2-129,6-1 0,1-7 0,-1-14 0,-1-8 0,-3-7-129,-6-11-129,0-4-774,-16-17-3999,0-13-258,-9-12-387,-8-11-516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10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116 102 4773,'-3'15'5160,"-5"-6"-387,0 2-258,8-11-3999,-10 16 0,8-1 0,2-15 0,0 10 129,0-10-129,17-12-258,-3 2-129,2-8-129,-1-1-129,-1-6 129,-7-1-129,-5 2 0,-4 5 129,-12 4 0,-7 5 0,-3 10 129,-4 7-129,1 8-129,5 11-645,0-9-1548,12 6-2451,10-2-258,4-6-516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10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38 6708,'-23'-14'5031,"14"14"-645,-2 0 0,-5 3-4644,10 9-129,6 8 258,0-3 129,5 1 129,8-4-129,5-1 0,2-6-258,4-6-129,-3-2 129,-2-12-258,-8-5 129,-8-5 258,-7 4 129,-14-4 258,-5 6 258,-8 7-129,1 7-129,-2 3 129,4 11-258,8 12-645,2 3-3612,12-1-645,12 1-129,9-6-129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09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336 9 1548,'8'-8'4515,"-8"8"516,0 0-516,-5 0-2838,-11 8-387,5 10-387,-13 3 0,0 11-387,-11 4 0,-1 9 0,-4 1-387,1-3-129,3 0-129,2-13-774,14 4-1419,6-15-2451,4-15-129,10-4-645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08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1145 258,'10'4'3999,"-10"-4"258,0 0 0,0 0-3741,0 0 258,5 12 258,-5-12 129,0 0 258,0 0 0,0 0 0,0 0-258,3-10-129,-3-15 0,0-7-387,-3-18 129,0-11-387,-3-15-129,0-15-129,-3-12 0,0-8 0,-2-1-129,0 9 0,1 7 0,2 16-129,-1 10 0,2 15 258,3 18-129,0 12 0,1 12 0,3 13-129,-2-10 0,2 10-258,0 0 0,0 0-516,0 0-387,0 0-2193,-5 11-1806,5-1-387,0-10-258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8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26 200 7740,'-14'-8'5547,"6"9"-258,13 9-516,12 9-4515,11-2-258,8-1 0,9 1-129,7-8 0,3-3 0,-1-6-129,-5-14 0,-6-7-129,-6-5 129,-11-8 129,-9-3-129,-7 2 516,-10-3-129,1 10 258,-2 1 0,1 12 0,-6 3 0,6 12 0,-5 8 258,4 11-387,-1 10 129,1 8-129,-2 10 0,3 4-129,-1 3 129,1 4-258,0-1-129,0-4 258,3-7-129,0-7-129,-1-12 258,1-5-129,-1-7 0,-2-15 0,0 0 0,6-17-129,-1-10 0,1-11 0,7-3 129,0-2-129,7 1-129,0 1 0,5 10 129,0 14 0,1 12 129,0 7 0,-6 20 0,1 8 129,-3 9 129,-2 4 0,-2 0 0,-1 2 0,-4-4 0,2-2-129,-2-7 0,-2-7-129,-1-7 0,-1-7-129,2 0-774,-7-11-4386,2-7 129,2-7-774,-1-4-129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7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9159,'7'23'5547,"-7"-8"-258,-2 6-129,-9 5-5289,7 7-129,2 4 129,0-5-258,2 1-129,0-11-258,2 9-1419,-2-12-2838,5-10-387,2-6-258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7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56 4644,'-16'0'5160,"5"13"-387,-7 2-258,1 14-4515,1 12 129,-1 3-129,5 4 129,2 0 0,8 0 129,2-7 0,9-6 0,8-10-129,8-9-129,7-10-129,4-10-258,5-11-258,-2-19-387,3-3 258,-10-10 129,-3 4 129,-10 0 258,-7 5 258,-7 10 516,-7 9 129,-4 19 258,-10 4 0,7 17-258,-1-4 0,6 11-258,4-4 0,4 4 0,5-9-129,8 0 129,6-7-258,4 0 0,1-2-129,3-10-129,-1 0-387,-2-6 129,0-3 0,-8-14-129,-4-3 258,-10-9-129,-4-6 258,-8-2-129,-8 0 258,-6 4 0,-1 1 129,-2 11-258,5 12-1161,-5 9-2967,6 4-516,8 5-258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6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463 39 3354,'-31'-26'4773,"8"12"-387,4 15 0,-5 9-4644,-6 12 129,-6 6-129,-3 7 516,-4 7-129,-2-1 258,4 5 0,0-3 0,11 4 387,1-6-387,11 7 129,5-10 0,12 1 0,1-7-129,12 4 0,5-6-129,10-1-129,11-7-129,11-8-258,13 6-2064,5-10-2580,4-6-129,1-3-774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2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31 6966,'-17'-27'5160,"9"20"-387,8 7-387,-2 7-4257,2 19-258,0 11 258,0 7 0,4 11 258,-3 4-129,6 2-129,-4-2 129,5 2-258,-3-3 0,2-7 129,1-5-258,-2-9 129,0-7-387,-2-10-387,1 5-387,-5-14-3225,0-11-645,0 0-516,-4-26 259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6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1855 29 2451,'-25'-13'4773,"4"2"-516,0 9 0,-12 0-4128,-12 2-258,-13 4 0,-19 5 129,-19-1 129,-19 1 0,-12 2 129,-16 2 258,-2-1-387,-6-1 129,7 3 0,5-8-129,15-1 0,15 3-129,18-6 0,20 2-258,13-4-774,23-2-3225,16 2-387,11-6-258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5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2249 258,'7'0'0,"-7"0"-257,0 0 257,0 0 1160,0 0 775,0 0 129,0 0 387,0 0-258,0 0-129,7-11-387,2 11-129,-7-8-129,10 8-516,-6-11-129,7 7-129,-3-8-129,6 3-129,-3-5-258,3-1 129,0 1 0,1-2 0,-2-1-258,0 2 129,0 0-129,1 2 129,-2-1 0,0 3 0,1-4-129,2 0 0,-1-2 129,4 0 0,0-2 0,3 1 0,-1-3 129,-1 3-258,-2 0 258,-1 4-129,-2-4 129,-2 3-129,-1-3 0,-1-1 0,2-5 0,1-2 129,3-4-129,3-1 0,0-1-129,4-3 129,-1 0 0,-1 6-129,-1 0-129,-2 2 258,-1-3-258,-1 6 258,-3-4-258,1 2 258,-2-1-258,0-4 258,2 4-129,1-2 0,-1 3 129,0-4-129,2 1 129,0 0 0,-1 0-129,3-3 129,-4 2 129,2 4-129,-3-3-129,2 4 129,-2-1 0,1 3-129,-3 0 129,1 0-258,2-2 258,0-1-129,0-1 0,-1-2 0,1 6-129,-1-5 258,-3 4-129,1 4 129,-2-1-129,0 1 129,-2 5 0,0-3-129,2 1 129,-1-4-129,1 2 0,1-3 129,0 3-258,0 3 129,1-5 0,0 4 0,-2-2 129,2 4-129,-2-3 0,0 3-129,1-4 258,-1 0-129,2 3 0,2-1 0,1-1 0,0 3 0,2 1 0,-2-1 0,1 3 0,1 1 0,0-1 0,-1 1 0,2 1 0,1-1 0,2 1 0,0 2 0,3-3 0,0 0 0,1 2 0,0 2 0,-1-1 129,-1 3-129,-3-2 0,-1 1 129,-2 1-258,-1 1 129,-1-2 129,-1 1-129,1 0 0,2-1 129,3 1-258,2 0 258,3-4-258,1-1 129,1 1-129,-2 0 129,-2 4-129,-1-3 0,-3 2 0,-3-3 0,-1 5 129,0 2 129,0-2-129,1 1 0,1-1 129,2 1-129,1 2 0,1-2 0,-2 2 0,1 0-129,-2 1 129,-1 0 0,0 0 0,-1 0 129,-1 2-129,2 1 129,1-3-129,1 4 129,-1-2 0,4 0-129,0-2 0,0 3 0,-1-1 0,1 0 129,-1 2-129,1-4 0,-1 3-129,0 1 129,2-1 0,-1-3 0,-2 0 0,2 0-129,-1 0 129,-5 1 0,0-1 0,-2 0 129,-1 0-129,-1 2 129,3 0-129,-2 0 258,0-2-129,3 0 0,0 2-258,1-2 258,-1 0-129,-2 2 0,-2-2 0,-3 0 0,-1 4 0,-9-4 0,12-3 129,-12 3-129,0 0 0,0 0-129,10-3 129,-10 3 0,12-2-129,-3 2-129,2 0-129,0-2-645,12 2-3999,-10 0-387,-1 0-516,-4 0-258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3:30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2373 129,'0'0'2967,"0"0"-2193,0 0-645,0 0 0,0 10 645,0-10 129,0 0 516,0 0-258,0 0 0,5 11 258,-5-11-258,0 0-129,0 0 0,0 0-129,0 0-129,0 0-129,8 5-129,-8-5-129,9 2-129,-9-2 0,12 2 0,-4-2 0,-1 0 0,2 2-129,-2-2 129,2-4-129,-1-1 0,0 3 129,-8 2-129,14-12 129,-14 12-129,11-13 0,-11 13 0,11-11 129,-11 11-129,11-13 0,-11 13-258,12-15 258,-12 15-129,13-20 129,-13 20-258,13-20 129,-6 8-129,0 2 0,-2 1 258,1-2-258,-1 1 258,-5 10-258,9-17 129,-9 17 0,10-14 129,-10 14-129,10-15 0,-10 15 0,10-15 0,-10 15 0,12-18 0,-5 8 0,-2 1 0,-5 9 0,11-19 129,-5 8-129,-2-2 129,1 2-129,-1 1 0,0 0 0,-1 0 129,0-2-258,0 1 129,1-1 0,0-2 129,-1 1-129,1-2 0,1-2 0,0 0 0,-1 4 0,1-3 129,-1 1-129,0 1 0,-1-4 0,0 3 129,1 4-129,0-4 0,0-2 129,0-1-129,1 2 0,2-3 129,-1 4-129,0-4 258,2-2-258,-2 2 0,2-1 0,-2 3 0,0-2 129,-3 0-129,1 1 129,0 1-258,0-3 258,0-1-258,1-3 129,1-1 0,0 0-129,1 0 258,0-1-258,2-1 258,-2 1-129,-1 3 0,1-1 0,-3-3 129,1 3 0,1-2-129,-2 0 129,0 1 0,1 1-129,1-7 129,0 5-129,-1 3 129,2-5-129,0 4 0,1-4 129,0 0-258,0 1 258,0-2-258,1 1 129,2-2 0,0 0 129,1-4-258,1 1 0,0 4 258,-1-2-258,1 1 258,0-2-129,-4 2 258,2 2-258,-3 3 0,1-3 0,1 2 129,1-1-129,0 1 0,3 4 0,1-2-129,0 2 258,2 1-129,0 2 0,1 1 0,-1 3 0,-1-1 129,0 2-258,-3 3 258,3-1 0,-5-1-258,5 1 258,-3-3-387,1 1 387,2-1-258,1 1 129,1-1-129,2 1 129,-1 1 129,1 2-129,1 0 129,-1 3-129,1 1 129,1 1 0,-1-2-129,1 3 129,0 2-129,0-1 0,0-2 129,1 1 0,-2-3-129,4 4 0,-2 1 129,0-1-129,-2 0 0,0 2 0,-1 2 0,-3 0 129,0 2-129,-1 3 129,2-2-129,0-1 0,1 2 258,4 0-258,3-2 0,1-2 0,3 0 129,1 0-129,0 1 0,0 1 129,0-2-129,0 0 0,-1 0 129,0 0-129,-1 0 0,0-3 0,2-2 129,0 3-129,1 0 0,3 0 0,-1-2 0,2 1 0,-1 0 129,1 3-129,-3 0 0,1 0 0,-3 0 129,-3 0 0,-3 0-129,0 1 0,-1 3 0,-1 0 0,-1-2 129,3 0-129,-3 0-129,1-1 258,-1 4-258,0-4 258,-2-1-129,-1 0-129,-1 1 129,-2 0 129,2 0-129,0 0 0,0-1 0,2 0 0,0 0 129,2 0 0,-2 0 0,0 0-129,1 0 0,-6 0 0,0 0 129,-4 0-129,0 0 0,-4-2 0,1 2-129,-8 0 129,12 0 0,-12 0 0,11 0 0,-11 0 0,10 0 0,-10 0 0,8 0 129,-8 0-129,0 0 0,7-1 0,-7 1-129,0 0 129,11-5 0,-11 5 0,15-6-258,-6-1-258,9 7-2064,-4-4-2580,4-6-387,-2-1-516,-5 3 130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3:21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14-5 774,'-7'-9'3225,"7"9"774,0 0-3741,0 0 516,0 0 129,0 0 258,-8 0 258,8 8 258,0-8 0,0 18-387,0-18 0,0 26-645,0-11 0,2 3-129,0-1-258,2 6 129,0-1-258,1 4 129,0 4-129,-1 6 129,0 4 0,1 8 0,-1 3-258,1 3 258,-2 2-258,3 3 129,-2 3 0,2 0-129,0 1 129,-1 4-129,1-2 129,-2 3 0,1 1 0,-1 5-129,-3-9 129,1 5 129,0-1-129,0-1 0,-2-2 0,2 3 0,-2-3 0,3-3-129,-1 1 129,1-5 129,-1-2-258,1-5 0,0-2 129,-1-7 0,2-6-129,-1-1 129,-1-3-129,-2-2 129,2-3 129,-2-1-258,0-3 258,1 1-258,-1-4 129,0-2-129,0-3 258,0-3-258,0 0-129,0-3 258,0 1-258,0-11 258,0 12-129,0-12 0,0 0-129,1 10 258,-1-10-129,0 0 0,0 0 0,0 0 0,0 0 129,0 0 0,0 0-129,0 0 0,0 0 0,0 0 0,0 0 0,10-6 0,-2 1 129,6-2-258,3-1 129,8-2 0,9-1 0,5-1 0,11 0 0,7-2 129,7 0-387,6 4 258,8-4-258,3 1 387,4 1-258,1 2 129,2 3-129,2 5 0,1-1 129,0 2 129,1 1-129,-2 1 0,5 3 0,3 0 129,4-3-129,1 0 0,0 0 258,7-1-258,-1 3 0,3-3-129,-2 0 387,-3-2-387,2 2 129,-2-1 0,-2-2-129,-4 3 0,-3-4 129,-2 0 129,-3 3-387,-4-1 387,-7-2 0,-9 4-258,-6 0 129,-9 0 0,-6 0 129,-8 1 0,-10 0-129,-5 0 0,-8 3 258,-4 2-258,-4-4 0,-4-1 0,-9-1-129,12 0 129,-12 0 258,0 0-387,0 0-258,0 0-258,7 2-2322,-7-2-2193,0 0-129,7-3-1032,-3-9 646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9:18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-6 335 11223,'-27'2'5676,"58"-11"-258,30-9-258,33-6-5418,33 2-129,33-5 387,36-8-129,25-4 0,20-3 0,6 1-129,1 8 0,-13 2-516,-17 20-516,-36 6-3870,-25 8-258,-32 14-387,-37 8-258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9:17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0 133 8385,'70'-32'5418,"-9"15"-387,23 4-516,12-8-4773,55 8 0,-13 1 0,20 5-129,13-1-129,11 4 129,2 0 0,4 1 0,-1 0-129,-39 4 0,20 0-387,-5 10-645,-21-11-1677,-12 1-1677,-8 5-129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9:17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-6 179 7224,'0'-24'5805,"19"13"-387,16 0-516,16-4-2322,18 7-2838,27 5-258,16-4 0,28 2-129,11-6-129,23 5 129,9-6 0,14 4-129,-3-6 387,-2 4 0,-4-1 129,-10 4 129,-4 4 129,-15 1-129,-8 0 0,-9 2-258,-11-1-1290,-9-3-2838,-3 4-387,-20-2-258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9:16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-5 154 5934,'-9'0'5289,"13"0"-258,10 0-774,2 0-2322,16 0-2064,11 2-258,17 0 129,12-2 129,13 0-129,14 0 0,13 0 258,8-6-129,10-3-129,8-2 129,4-1 0,3 2 0,6-2 258,0-3-129,-2-2-129,0 2 129,0 0 0,-9 4 0,-7-1-129,-9 0-129,-15 12-387,-16-5-645,-9 7-1935,-18 7-1548,-25-4-387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9:16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92 8127,'20'0'5160,"-6"2"-516,-1-2 129,7 2-5289,7-2 258,16 1-129,9 1 258,16-2-129,8-7 129,14-1 0,10-3-129,10-1 258,5-2-129,6-1 129,4 2-129,0 4 258,0 3-258,-3 4 129,-1 0 0,-3 2-129,-4 0 129,-5 3 0,-4 0-258,-4 1 258,-4-4 0,-5 0-129,-4 0-129,-7 0 0,-10-6-387,-2 6-1419,-13 0-2580,-12-2-387,-11 2-129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11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266 35 7740,'-8'-26'5289,"-7"20"-516,-7 6 129,-12 0-4773,7 14-129,-4 8 258,4 8-129,-3 3 258,4 11-129,4-3 0,7 6-129,6 2-129,9-5 129,8-3-129,9-11-129,9-9-129,2-15-129,6-6-129,-4-19 0,4-9-129,-10-14-258,0 0 387,-10-8 258,-6 4 258,-3 9 129,-5 4 258,0 14 258,-4 9 258,4 10-129,-5 17 0,5 9 0,0 3-387,5 8-129,4-2 0,2 2-129,8-1-516,-1-9-258,11 5-1548,-3-18-2838,1-10-387,-7-6-258,-3-14-129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2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50 5289,'0'11'5160,"0"7"-387,-5 0-258,0 3-4386,5 13 0,-2 6 0,2 9 258,0-2-129,7-1 129,-2-7-258,4-2 0,-4-7-129,3-4 129,-2-13 0,-6-13-129,8 0 258,-7-15-258,0-14 0,-1-7 0,0-7-258,0-7 129,0-1 129,0 0-258,0 9 258,0 6-129,2 9 129,0 7 0,3 5 0,-5 15 0,14-15 0,-3 9 0,3 4 0,1 0 0,2 2 129,3 0-129,0 3 0,1 7 0,-1-1 0,-1 4 0,-1-1 0,1 4 129,0-4-129,-1 1 0,-2-2 0,1-2 0,1-4 0,3-5 0,-1 0 0,-2-8 0,0-4-129,-2-5 129,-2-5-129,-4 3 129,-6-1 0,-4 3 0,-9 0 129,-5 4 0,-7 8 0,-2 5 258,-5 3 0,-1 8 0,0 3-129,3 10 0,2 1 0,5 7-129,5-3 129,4 1-129,8 3-129,2 1 129,6 2-129,7-6 0,7-1-129,4-9 129,8 1-387,-1-8-129,8 1-1032,-9-14-2709,6-7-774,-2-11-387,-3-11-258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6:11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 33 5805,'19'-30'5031,"-19"30"-129,0 0-516,-18-8-3870,2 12-129,-6 9 0,-3 6-129,-8-1 258,1 9-129,-3-3-129,3 2 0,2-3-258,7 2 0,6-5 0,10-7 0,7-3-129,7-5 129,15-3-129,6-2 0,8-2 0,5-5 0,3 5 0,0 2 0,-3 7 0,-6 6 0,-8 8 258,-9 5 129,-12 6-129,-6 6 258,-12-2 0,-6 1 129,-10-8-129,-2 3 129,-6-9-258,1-3 0,0-9-258,2-9-258,6-2-516,0-14-387,14 5-1806,3-16-2193,9-2-129,4-5-387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40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56 774,'0'0'3225,"12"-8"-387,-12 8-258,14-4-516,-14 4-258,12-3-387,-12 3-129,9-1-129,-9 1-387,11-2 0,-11 2-258,9-2-129,-9 2 0,8-5-129,-8 5 0,9-5 0,-9 5-129,0 0 0,0 0 0,6-9 129,-6 9-258,0 0 0,0 0-129,0 0-129,0 0-387,0 0-774,0 0-3354,0 0-387,6-18-258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5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37 5547,'0'-14'5676,"-2"-1"-129,2 15-258,0 0-2322,0 0-2580,0 0-129,4-8 129,12 8 0,3 0-258,8 5 129,6 4-129,6 4-129,2-2 0,0 4 0,-3 2 0,-5 5 129,-8-2-129,-9 4 129,-11 3-129,-7-1 258,-15 1-129,-7 4 129,-10 1-258,-5 0 258,-4-1-129,0 2-129,2-6 129,5-2-129,9-3-129,2-5-645,16 3-3225,0-9-1290,9-11-387,0 0-387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5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14 9417,'0'0'5676,"0"-10"-387,0 10 129,16-1-5418,0-1 0,9 2 0,7 9 129,6-2 0,3 2 0,3 1-258,0-5 0,-2 7-258,-6-9-258,0 10-903,-17-15-1806,0 0-1935,-8-2-258,-11 4-387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4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41 5547,'-10'19'5160,"10"-19"-387,0 0-1419,-1-7-3225,1 7 387,12-15 129,-1-3 258,7 14-258,-6-4 129,6 5-258,-2-1 0,2 4-129,-2 8-129,2 6 258,-6 4-258,0 4 0,-3 4 0,-3 8-129,-5 0 0,-1 0 129,-7 1-129,-5-1-129,-6-5 129,-1-2-129,-2-10 0,2-9-129,2-8-129,2-2 0,8-11 0,4-4 0,8 0 129,4 0 0,7 6 0,3 3-129,2 7 258,0 1 0,1 5 0,-1 5-129,-2 5-129,-4-5-258,7 10-1935,-2-10-2580,-3-6-258,3 2-516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4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29 5547,'0'-16'5289,"-5"0"-258,5 16-258,-12 4-4386,-4 7-129,1 11 129,-2 1 129,1 13-129,-6 0 129,5 9-258,-1-1 0,5 5 129,0-7 0,7 3-129,3-1-129,4-8 129,8-3-258,5-3 258,6-10-258,2-3 129,4-7-129,2-7 0,-1-10 129,0-9-129,-1-13 0,-2-13-129,-2-5 129,-6-10 129,-2 0-258,-6-1 129,-5 5-129,-3 5 129,-5 12 0,-8 11 129,-7 10-258,-4 14 129,-2 1-129,-1 11 0,4 5-516,-3-6-258,15 12-1677,1-7-2580,9-5-387,1-10-387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4:33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0 302 4257,'4'1'4773,"-4"-1"-387,8 0-1290,-8 0-3096,13 15 258,0 5 516,-6-3 258,7 11-129,-7-5 0,6 10 0,-8-5 0,4 6-258,-7-5 0,2 2-258,-4-8-129,1-1 258,-1-7-387,0-4 129,0-11-129,0 13 0,-1-19 0,-3-19 0,0-9-129,-1-8 0,-2-5 0,-2-1 0,-1-6-129,1-4 0,-1 9 129,1 12-129,1 6 129,2 3 0,6 4 0,0 1-129,6-2 129,7 2 0,4 0 0,3 2 0,6 2 0,1 4 0,1 3 0,-3 11 0,-1 2 0,-3 11 0,-5 8 129,-5 8 0,-5 5-129,-6 5 129,-4-3 0,-3 1 0,-8 0 0,-1-2-129,-2-6 0,-1-11 0,0-10 0,0-7-129,2-2-258,2-11-258,6 4-645,-4-18-1806,6 9-2064,5 3-645,2 3-129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03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15 11352,'0'-10'5160,"12"5"-387,-3 10-258,5-5-4773,1-1 0,5 1 258,4 0 129,3 0 0,6 0 0,0 0-258,2 0 0,0 3-129,-3-1-129,2 3-516,-11-5-645,1 0-3225,-6 2-516,-18-2 0,8 12-258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03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0-7 9030,'10'0'5160,"-10"0"-516,4 17 0,-4-4-4257,-1 7-387,0 9 258,-1 1 0,2 5 258,0 1-258,0 2 129,3-3-129,0-2 0,-2-4-129,0-5 0,-1-6 0,0 0-129,0-5-129,0-13-129,-1 18-516,-6-18-1548,7 0-2580,0 0-258,-5-15-387,5 1-129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02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2967,'10'-12'3999,"0"9"516,-7-9 0,6 8-3612,0-2-516,0-4 129,7 6 774,-4-7 0,12 9-129,-2-6-258,8 8-387,0 0-129,4 0-258,-1 8-129,2 5 129,-4 0-129,-3 6 0,-4 0 129,-4 3-129,-9 0 0,-4 2 258,-7-3-129,-2 0 0,-14 0 0,-4-1 129,-7-3-258,-2-3 258,-4-5-129,1-5 0,3-1 0,5-2-129,4-1 258,7 0-258,5-4 129,8 4-129,0 0-129,5-7 129,8 7 0,2 0-129,7 0 129,2 6 0,5-1 0,2 6-129,1 3 129,1 2 0,-4 3 0,-2 7 0,-5 2 0,-3 0 0,-6 7 129,-5-3 0,-7-1 129,-1 3-129,-7-5 129,-6 0 0,-6-6 0,-2 1 0,-6-10-129,-1 2 129,-4-8-258,-1-5 129,0-3 0,4-8-129,0-3 0,3-4 0,6 0 0,4-1-129,3 2 0,4 3-129,9 11-129,-11-15-645,11 15-1032,0 0-2838,0 0-516,0 0-129,5 0-258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6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0 258,'-3'52'2967,"-7"-31"-1161,2 3-1677,-2 10-3483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01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7353,'22'-1'4902,"-9"1"-387,-6 0-387,6 0-4644,-2 1 0,5 3 258,4-3 387,0-1 0,3 0-516,4 0-903,-3-1-2709,-2-9-645,4 8-129,-8-9 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01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4773,'6'15'4644,"-6"-2"-258,5 9-258,-4-2-4128,1 7 129,1 9 387,-3-6-129,2 3-129,-2-6 0,2 0 129,-2-5-129,2 0-129,-2-6-129,2-5-129,-1 0-129,-1-11-1548,0 0-2451,0 0-516,-5-11-258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29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110-1 2709,'4'8'4257,"-4"-8"-129,-3 22-2064,0 4-645,-6 5-258,7 11 129,-10-1-129,7 11-258,-6 0-258,5 6 0,-4-1-129,2 2-387,0-3 258,2-3-129,-2-3 129,3-2-129,-1-6 0,2-1-129,0-10 0,4 1 0,-2-6 0,2-4 0,0-3 0,0-9 0,0 2-129,0-12 129,1 11-129,-1-11 129,0 0-129,0 0 0,0 0 129,0 0-129,0 0-129,0 0 0,2 11-129,-2-11-258,0 0-1290,7 15-2709,-7-15-516,11 3-387,-11-3 258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28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0 1548,'-20'26'2838,"10"-11"387,0 4-129,-4 0-903,2 10-645,-6-3-387,3 8-516,-6 1 0,4 2-258,-1 0 0,3 0-129,0-2-129,5-1 258,3-5 0,7 0 0,0-9-258,4 2 129,1-3-129,8-2 129,1-6-129,2 2 129,1-5-258,1-1 129,1-4-129,0-2 0,0-1 0,-3-2-387,3 1-129,-8-8-1032,7 2-2322,-5 2-903,-6-6 129,4 3-128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27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17-10 516,'-4'-12'4386,"4"12"645,-2 11-516,0 15-3354,-3 3-258,5 15-258,-3 5 129,3 16 0,0 0-129,0 10-387,2-4-129,0 0 129,-1-4 129,1 2 0,-2-8-129,0-5 0,0-8 129,0 0 0,-2-9-129,0-1-258,1-9 129,-1-8-129,2-4 129,0-3-129,0-14-129,0 0-258,6 11-774,-6-11-2967,4-15-903,4 2-645,-2-10 129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26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31 3354,'0'-10'4773,"0"-3"-129,-1 4-3612,1 9-516,0 0 0,0 0 258,0 0 258,-2 6-258,-6 7-258,0 7-387,-5 6 258,-3 3-129,-3 4-129,0 1 0,-2 3-258,4-7 129,5-4 0,1-5 0,10-6 0,1 0 0,10-4 0,6-4 0,4-3 129,7-1-129,7-2 0,3-1 0,5 0 129,2-4-258,-3 2-129,-4-4-774,1 6-1032,-13 3-2580,-10-3-516,-5 3 129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21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73 8385,'-11'-40'5418,"4"29"-258,4-1-258,-3 1-4386,6 11 129,0 16-258,7 8 129,3 5-129,2 13 0,8 5 0,3 19-258,-2 5-129,2 12 387,-3 1-387,-9 0 129,-2-4 0,-4 0 129,-7-6 0,-7-11 129,-4-9-129,-6-11-129,-2-11 129,0-5 129,-2-10-129,3-5 0,-2-5-129,4 1-129,4-4-129,2 3-129,6 4-516,6-11-2580,0 0-2193,-9 10-129,9-10-387,0 0-387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21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34 11997,'-7'-1'5418,"7"1"-129,2-12-258,10-6-4902,7 17-387,6 3-258,7-2-387,11 7-2580,-4-4-1677,0-3-387,-6-1-516,-9-12 130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21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36 8385,'2'-25'5418,"-2"25"-516,2-12-129,-2 12-3870,0 0-516,0 25 129,0 5-129,0 4 258,0 16-129,0 5 0,-1 7-129,-2 2-387,1-1 0,0-5 0,0-7 0,1-7-516,0-18-129,1 0-2451,0-26-1935,0 0-516,0-15-129,-4-12-516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20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2 3483,'0'0'4773,"5"-5"-258,-5 5 0,12 3-3999,-12-3 129,0 0-129,0 0 258,13 8 129,-13-8-129,0 0 0,7 11-516,-7-11 387,0 0-516,13 14 129,-13-14-258,0 0 0,0 0 129,7 10-258,-7-10 129,0 0-258,2 10 258,-2-10 129,0 0-129,0 0 0,0 0 0,0 0 129,0 0 258,0 0-129,0 0 0,5 16 258,-5-16-129,3 15 129,-3-15 0,1 15-129,-1-4-258,3 8 258,-3-2 0,2 1-129,-2 3-129,0 0 0,-2 3 0,-1 4-129,-3-2 129,-1 1 0,-2-1-129,0-2 129,-2-3 0,0-1 0,-3-5 0,3-7 0,0-5-129,-8-3 0,3-16 0,-1-3-129,-3-8 0,-5-3 129,2-1-129,1 1 0,3 3-258,4 1-258,7 15-258,-4-11-1548,12 22-2709,7-5-516,9 2-129,3 3-258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6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2322,'-10'50'4128,"0"-33"129,8 9-645,-1-5-3612,3 4-1935,2 7-1935,-2-10-258,7 8 258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9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31 9417,'-10'-18'5676,"-4"12"-516,14 6 258,0 0-5031,-14 16-129,11 5 258,-1-3 0,2 4-129,1 0-129,1-2 0,0-1-258,1-5 0,7-11-129,2-5-129,7-5-258,-3-11-129,4-1 258,-1-10-387,3 9 387,-2-8 0,-4 10 258,-2 6 129,-8 3 129,-4 9 258,2 6-129,-2 14 516,-5-3-516,1 9 129,-1-2-129,3 2-129,0 4 0,2 4 0,2-7-129,4-9-516,9 7-774,-3-13-3870,2-5 129,-1-6-516,1-6-387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9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68 1,'-14'-34'5159,"4"22"388,7-2-1161,3 14-903,-14-9-774,14 9-516,-15 2-774,8 12-258,-10-6-258,4 9-258,-9 2 0,2 8 0,-2-3-258,4 4-129,0-3 0,5 1-129,4 4 0,4-3 0,5 0-387,4-7-129,12 5-387,0-20-1419,11 7-3354,3-8 129,4-4-645,0-8-129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8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19 7740,'0'-13'5289,"0"13"-258,-2-9 0,-13 8-4128,8 7 0,-7 4-258,4 16 0,-8-2-129,4 13 0,-8 4-387,5 4 129,-1 1-258,7-1 0,2 1 129,5-7-516,8 3-1161,6-15-3741,8-14 258,1-5-645,4-8-258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8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10449,'6'-17'5547,"7"13"-516,4 0 129,3 3-4902,5-3-516,13 4-774,6 4-3999,3-4 258,2 0-774,-5-2-129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8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70-1 10320,'-23'-1'5418,"11"6"-516,2 6 129,-5 13-5418,9 10 387,5 16-258,1-5-516,5 14-1419,1-5-2709,-4-7-387,-2-6-516,0-13 258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7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17 9804,'-2'-11'5289,"2"11"-387,0 0-129,11-7-4773,0 9 0,8 9-129,5-2 129,4 2 0,1 2 0,2 2-258,0 0 258,-4-2 0,-4 0-129,-6-1 129,-10 0 0,-8-2 129,-12-1-129,-11 1 258,-3-3 0,-6 0-129,0 0 0,0-1 0,6-1-129,4-1 129,8 0-129,15-4 0,-5 8-129,12-1 0,10 0 0,6 3 0,2-1 0,5 7 0,-3 0 129,1 2 0,-4 0 0,-12 3 258,-9 1-129,-6-3 129,-12 5 129,-11-8 129,-6 0-129,-4-2 0,4-3 0,-2-3-129,9-1-258,5-3-258,3-4-645,17 0-2193,0 0-2064,9-15-258,4-2-387,7-3-516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7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 10320,'-11'15'5289,"11"7"-516,11-10-129,12 6-5289,5 2 0,12 3 0,-3-11-387,11 13-129,-10-7 129,7 2 258,-14-10 129,-2 1 258,-7-3 516,-5-4 516,-3 5 258,-14-9 387,14 2 129,-14-2-258,14 0-129,-3-2-645,9-5-129,2-1-129,6-6-129,3 1-129,-3-8-387,2-3 387,-5-6-387,-7 5 258,-11 1 129,-7 4 258,-11 5 0,-13 1 516,-5 14 0,-15 7 0,2 18 129,-7 6-258,9 9 129,0 0-258,8 14-129,9-4-129,12 3 0,11-7-129,15-5 0,14-10-387,7-10-774,20-6-3870,0-15-258,5-7-387,-5-10-516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6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90 932 3483,'15'14'5031,"-2"-4"-258,-2-6-2580,-11-4-258,9-4 0,-9-21 0,8 3-387,-8-22-645,0-10-387,-4-19 0,-2-14-387,-7-10-129,-3-6 258,-2 5-387,-1 7 129,0 7 0,3 18 129,3 17-129,0 18 0,6 12 129,7 19-129,-2-13-129,6 9 129,11 4-129,5 4 129,11 2 0,8-1 0,8 4-129,7-1-387,11 13-903,-8-6-3483,2 1 129,-11 1-516,-12 0-387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6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71 5547,'-8'0'5289,"8"0"-387,0-6-387,7-4-2838,7 3-1290,8-4 0,11 4-129,3-1 0,5 1 129,3 0-258,3 3 0,-3 1-129,-4 2 0,-5 1-258,-9 0-129,-3 6-387,-15-6-1161,6 0-2709,-7 0-258,-7 0-516,0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5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4128,'4'-11'4902,"-4"11"-387,9 4 0,-5 7-3741,-4-11-516,0 20 0,0-3 258,4 3-129,-3 1 0,2 1-258,-2 1 0,4-2 0,-2 1-258,-1-3 0,2 1-387,-4-10-516,4 6-1032,-4-3-2580,0-13-129,0 0-258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5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4257,'-9'35'3741,"3"-22"-3096,6-1-645,8 2-4515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4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22 7611,'-8'-11'5418,"2"-3"-258,6 14-129,0 0-5031,10 3-129,3 17 0,7-2 258,5 7 129,3 4 129,2 8-258,1 4 0,0 4 129,-7-3 129,-2 6-129,-10-1 0,-4 5 129,-9 0-258,-8-2 258,-4-11-129,-4 1 0,-4-1-129,1-7 129,-2-6-129,1-6-129,6-7 129,1-2 0,3-3-129,4-4 0,7-4 0,-9 2-258,9-2-258,0 0-516,6 0-4257,-6 0-258,17-14-258,-4 2-774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3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52 7611,'-7'-2'5418,"-2"-6"-387,9 8 0,0 0-5160,0 0-129,14-2 0,8-1 0,6 3 0,3-7-1032,9 3-3483,-3-3-258,0-2-645,-3-1 517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3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21 3999,'-9'-25'5160,"9"25"-129,0 0-129,0 0-3870,-2 19-903,1 13 258,2 11-129,3 5 129,0 11 0,0 3 0,2 0-387,-2-3 0,1-6 129,-1-10-258,0-10 0,1-4-645,-5-29-1548,1 10-2580,-1-10-516,1-16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3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23 6708,'-9'7'5289,"9"-7"-129,-9 15-387,-2 0-5160,7 7 129,2 1 129,1-4 258,1 3 0,0 2 0,4-7-258,1 0 129,-5-17 0,14 11-129,-5-11 0,0-8 0,0-10 0,-1-11 0,1 0 0,-3-4 0,2 7 129,-4 0-129,-1 4 258,-1 7-129,-2 6 129,0 9 129,0 0-129,0 15 129,-1 0-129,1 4 129,-2 3 0,2 5 0,0-1-129,5 5-129,0-1 129,6-3-129,-1-1 0,3-4 129,-1 1 0,-1-4-129,-2-2 0,-4-1 129,-4-1-258,-1-2 258,-10 0 0,-3-3-129,-6 1-129,-1-5-129,0 5-258,-7-11-1806,4-2-2580,7 0-516,4-13-129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2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9 3999,'-35'-11'1290,"25"15"774,-6-2 387,6 9 129,-5-7-516,6 12-903,-4 2-645,4 4 0,0-3-258,4 5 0,1-3-129,4 3 129,0-6 0,6 1-129,4-6-129,3-2-258,6 0-1419,4-6-2967,-5-9 0,9-4-516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2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4 2193,'-2'-10'3483,"2"10"-129,-14 9-645,8 6-645,-4-5-1161,4 10 129,-2-2-516,1 4 0,1 0-258,2 2-258,-1 1 129,5-1 0,0-3-129,0 1 0,6-3-258,-2-4-774,9-3-2064,2-1-1419,-3-11-387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1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63 7998,'-6'-3'5547,"6"3"-129,17-12-516,3 1-4773,9 8-387,8-3 258,4-1 129,8 1-258,0 1-129,-4-4-387,3 9-1935,-8 0-2580,-12-4-387,-10 4-387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10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2451,'0'0'5160,"0"0"258,9-3-387,-2 14-3870,-7 1-258,3 14-129,-3 0 258,4 12 0,-4-2-387,3 7-387,0-4 0,0 0-129,-1-2 258,2-7-387,-2-6 129,0-6-258,0-2-258,-2-16-516,0 0-3354,0 0-903,3-5-516,-5-10-258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09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8514,'0'0'5805,"9"-8"-645,9 2 0,5 1-5547,12 5-774,1-10-2709,11 2-1290,5-3-387,0 0-387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09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8127,'0'4'5934,"-1"7"-645,-3 6 0,0 5-5289,1 10-258,1 4 516,2 3-258,1 0 129,2 0-516,4 5-258,-5-16-903,8 1-3612,-4-10-129,-4-9-645,-2-10 130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44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3096,'-4'31'1032,"5"-12"-903,-1-6-387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09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72 2967,'-1'-13'5160,"1"-2"-129,0 2-2322,5 12-1032,-5 1-387,10-11-258,-4 1-387,7 8-129,0-4-258,5 6-129,-1 0 0,-2 5 0,1 3 387,-2 7-516,-3 4 258,-4 10 0,-7 1 129,-2 7-129,-10-3 0,-3 0-129,-8-2 0,0 0 129,0-14-258,1-3 0,2-7-129,4-11 129,5-9-129,4-7 0,7-3 0,0-4-129,5 9 129,1-3 0,4 6 129,1 6-129,-2 6 258,2 2-129,-1 8 0,0 8 258,0 0-258,1 2 129,-1-1-129,3-1 0,0 2-129,-2-5-258,6 2-387,-7-15-2193,6-2-2193,2-7-387,-3-4-258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08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19 5289,'0'30'4773,"4"-15"-258,-4-15-129,10 19-5547,-10-19 129,24 24 129,-8-17 387,7-3 387,2-2 0,4 1-258,-4-2 0,3 4 0,-5-5 258,-1 0 258,-4 2 258,-8-2 387,2 7-129,-12-7 258,15 9 0,-15-9 129,22 0-387,-9-3 0,6 0-129,2-7-258,3-2 0,-2-2-258,1-3 0,-3 0-129,-5-3 0,-6 1 0,-4 2 0,-7 6 129,-11 5 0,-7 5 258,-5 5 0,-8 10 0,-1 12 258,-5 4 0,2 10-129,2-3 129,8 4-129,6 0 0,8 1-258,10-6 129,8-2-129,13-6 129,9-8-258,11-3-387,5-15-129,10 0-1032,-1-16-3612,4-12-387,-4-9-258,-3-11 130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8:08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70 730 2967,'4'-8'4386,"-4"8"0,0 0-4128,0 0-258,1-16 258,-1 2 903,1 2 516,-1-13-774,0-1 0,-1-13-387,0-1 129,-4-13-258,0-3 0,-3-4-129,1 2 0,-4 3 258,3 10-258,-2 4 129,4 11 0,-2 7 0,5 12 0,3 11 0,-6-12-258,6 12 0,6-14-129,4 3-129,6 1 129,4-1-129,7-1 129,8-2-387,4 1 258,8 6-387,-5-7-1032,8 10-3354,-7 4-387,-7 1-387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48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24 1677,'0'0'2193,"0"0"-516,0 0-258,0 0-129,0 0-258,0 0-258,0 0-387,0 0 129,0 0-387,0 0 0,0 0-129,0 0 129,0 0-129,0 0 0,4 0 129,-4 0 129,8 0-129,-8 0 0,10 0 0,-10 0 0,14-2-129,-7 1 129,2-1-129,-9 2 129,15-2-129,-15 2-129,12-2 129,-12 2 0,9 0 129,-9 0-129,0 0 258,0 0-258,0 0 129,0 0 0,0 0 0,0 0 0,0 0 129,0 0 0,0 0-129,0 0 258,0 0-129,0 0 258,0 0-129,0 0 0,0 0 0,0 0 0,0 0-129,0 0 129,0 0-258,0 0 0,0 0 0,0 0-129,-5-8 0,5 8 129,-12-7-129,4 7 0,-4 0 0,-1 0 0,0 0 129,-3 0-129,0 5 129,-2-1-129,1 2 129,-1-2 129,2 2-258,1-3 129,1 1 0,1-2-129,3 1 129,0 0-129,1-3 0,1 0 129,0 0-129,8 0 0,-14 0 0,14 0 0,-11-3 0,11 3-129,-14-3-129,7 4-387,-6-1-516,13 0-3354,-15 12-258,2-4-258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41.2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26 1161,'-8'-1'4128,"8"1"129,0 0 129,-13 0-3870,13 0 129,-10 10-129,6 1 387,-7-5-129,6 9 129,-8-5 0,5 7 0,-5-4-129,3 6-129,-3-3 258,2 6-645,-3-1 258,3 2-387,-1 1 129,2 4-129,1-2-129,3 4 129,-2-2-129,6 1 129,-2-4 129,2 5 0,1-4 0,1 2-129,0-5 129,1 2-258,2-2 129,3 1 129,2 0-258,1-1 258,1-2-129,2-1 0,1 0-129,0-1 258,1-3-258,0 1 129,0-4-129,1-2 0,0-5 129,5 0-129,-2-3 129,0-3 0,1-1-129,2-5 0,1-5 129,0-5-129,-1-2 0,1-8-129,0 0 129,0-4 0,-2-3 129,-2-5-129,-2-3 0,-2 0 0,-5-1 0,-3 1 0,-3-3 0,-3 0 0,-1 1-387,-6 3 387,-3 3-129,-2 2 129,-1 1-258,-2 6 258,-1 3-258,0 3 258,-1 7 0,0 2 0,1 4 0,2 1-129,-1 3 0,3 3 129,3 0-258,-2 2-129,11 0-387,-18 6-387,18 7-2580,-7-3-1548,2-1-129,5-9-516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40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16 5805,'0'0'5160,"3"-12"-258,-3 12-258,0 0-4773,0 0 129,0 0 258,9-3 129,5 3-129,-1 4-129,5 10 129,-2-2 0,1 5-129,0 1 0,-3 8 0,-7 3 129,-4 3 0,-4 0 0,-8 1 0,-7-3 0,-2-3-129,-2-7 129,-1-7-258,0-13-129,1-6 0,5-10 0,6-5 0,6-2-129,2-4 129,2 4-129,6 2 129,2 7 129,3 7-129,1 4 129,-1 3 129,1 6-129,0 5 0,0 6-129,1 4 258,-1 1 0,3-1 0,0 1 0,-2-3-258,4-1-129,-7-12-1806,5-4-2580,1-2-516,-3-10-387,0-6 259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9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6837,'-8'13'5418,"7"7"-258,-2 0-516,2 11-4128,0 4-645,-1 12 129,2 8 0,0 6 129,0 6-258,3-1 129,-2-3-129,2 4-645,-3-18-1548,0-6-2451,4-13-387,0-18-129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9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77 2709,'6'-11'5031,"-6"11"0,0 0-516,0 0-2322,9-1-2064,-9 1 0,16 0 0,-5 1 0,7-1-387,7 0-516,-4-7-2451,5-11-1419,6 3-516,-6-11 129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9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5031,'4'26'4902,"-1"-4"-258,-3-1-258,0 9-4128,0 14-129,0 4 0,2 10 129,-2-3 0,2 1 0,-2-2-129,0-2-129,-3-8-129,-1-12-258,4-3-1032,-3-15-3225,3-14-129,-3-10-387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9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72 115 1161,'0'-6'4386,"0"6"-129,0 0-129,0-15-3870,0 15-387,0 0 129,0 0 129,0-14 129,0 14 0,11-10 387,1 1-129,-2-2-258,7 4 387,-4-5-516,5 3 258,-2-2-129,3 5-129,-4 1 129,2 5-258,1 0 258,-1 3 0,-1 8 0,1 7-129,-4 5 258,1 9-258,-5 6 129,-5 13 0,-4 4 0,-4 7 0,-10 3-129,-6 1 129,-4-3 0,-4-3-129,-6-10 129,1-7 0,-1-17 129,2-4-258,0-21 0,4-2 0,6-20-129,7-5 0,7-11 0,8-4 0,4 1-129,7-3 0,8 11 0,2 2 129,1 9 0,2 8-129,-2 10-129,-1 4 258,-3 12 0,-2 2 258,-4 4-258,1 6 0,-1 1 129,0 3 0,1-5-129,-3 0 0,2-1 0,-3 1 0,1-3-258,-3-10-516,6 4-2451,-4-13-1677,-2-4-129,5-11-516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31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55 258,'40'-5'1548,"-26"0"129,5 1 129,-1-3 258,5 3-258,4 0-516,7 4-258,4-3-129,11 2-387,8-6 0,12 6-129,7-4 0,12 3-129,10-3 0,8 3-129,10 2 129,6 0-129,11 0 0,2 7 0,8 5-129,5 2 129,1 2-129,-1 6 0,2 3 129,0 4 0,-6 0-258,-3-1 387,-3-3-258,-4 0 129,-7-2 258,-3-4-258,-9-4 0,-7-2 129,-8-4-129,-4 2 129,-12-3-258,-6 1 129,-12-2-129,-5-2 0,-13 1 0,-7-2-129,-7 0 0,-10-4 0,-7 2 129,-8-2-516,-9 0-1290,0 0-2322,0 0-258,0 0-129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5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0 8385,'-11'-7'5676,"11"7"-774,15 0-258,8 11-4902,2 3-258,9 1 129,6 2 129,5 0 129,4-2-258,-2 3 645,-3 1-516,-5 0 258,-8 3 0,-11-1-129,-12 7 129,-12 2 0,-14 2 129,-15-1-129,-7 0 387,-10-1-387,-5 0 258,-2-1-258,2-4 129,3-6-258,9-6-903,14-4-3612,7 1-516,11-9-258,11-1-129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5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2451,'14'-7'2322,"-3"7"-387,0-3 0,6 6 258,-3-3-129,9 0-516,-2-4-129,13 4-258,-3-2-258,11 4 0,3-7-258,9 2-258,4-2 129,7 3-258,3-1 129,6-1-129,2-3 0,4 4-129,1 1 129,1-1-129,0 0-129,0 2 0,0-3 129,-3 1-129,-4 3 0,-4-1-129,-7 1 0,-5-1-129,-8 1-129,-9-5-387,0 8-1677,-12-3-2451,-8-7-258,-1-1-258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4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 8385,'-9'0'5547,"9"0"-387,9 1-387,3 2-5031,7-3-129,3 0-516,15 0-2193,2 0-1935,3-6-129,6 0-645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3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5289,'11'-6'5160,"-11"6"-258,6 14-1419,-6-3-3354,4 7 0,-1 2 0,1 7 129,0 3-129,1 2-258,2 2-516,-7-6-2709,2-5-1419,2 0-387,-4-13-129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3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2 7611,'-18'-6'5289,"10"14"0,-1 4-387,0 10-5031,3 12 258,1 10-258,3 4 258,2 3 0,0 7 0,1 5-129,3-3-129,0-4 129,2-7-387,-2-12 0,4 0-774,-8-15-2451,2-9-1548,-2-13-129,0 0-516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3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6966,'10'-8'5547,"1"0"-516,5 2-129,0 2-5031,12 0-516,3-3-387,15 0-3354,1 0-645,0-6-387,2 2 129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3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3354,'2'19'5031,"-2"-5"-129,0 9-258,1 2-4128,-1 6-129,0 10-129,0-2 129,0 7-258,0-2 0,0-1 0,0 1-129,-1-5-258,1 2-1290,-4-10-2967,0-13-516,4-4-129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2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3 3999,'0'-11'5289,"0"11"-645,0 0 129,-4 13-4128,-1 6-774,3 9 258,2 11 0,-5 5 258,3 9-258,-3 6 129,0 5-129,1-1-258,-2-3 258,-1-3-129,0-9 0,1-6-129,2-12 0,4-5-645,-6-15-1935,6-10-2193,16 0-387,3-14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2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0 3870,'0'0'4515,"3"11"-387,-3 2-3354,-9-1-516,0 9 129,-7 1 0,0 5-129,-5 1 0,1-1 0,-1-1 0,2 0-129,4-6 129,4-1-129,3-9 129,8-10 258,0 14-258,7-13 0,7-2-129,6-2 0,3-4 129,5-1-258,3 0 129,2 1-129,-1 0-129,-2 0-258,0 7-645,-11 0-1935,-2-3-1806,-2 3-129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1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4128,'0'0'5289,"5"-11"-387,6 7-387,-2-3-4644,7 4 129,2-1 0,4-4 129,5 1 0,0 0 0,2 2-129,-1 0 129,-1 1-129,-1-1 0,-6 1-129,1 2 0,-7 1-129,0 1-516,-14 0-1677,13-5-2322,-1 3-387,-5-5 129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31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1806,'0'0'-1290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30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 3096,'-2'-11'4515,"2"11"129,0 0-3483,-4 5-258,4 6 0,0-11-129,0 23 258,0-12-387,2 8 129,-2-2-258,3 5-129,-1 2-129,2 2 0,-1-4-129,-1 1 0,1-2 0,-2-3 0,2 0-129,-3 1 0,2-6 0,-2-13 0,0 17 0,0-17 0,0 13-129,0-13-387,4 11-387,-4-11-3225,0 0-774,0-7-516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19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0 903,'7'2'4644,"-7"-2"0,10 0-2838,-10 0-645,0 0-129,10-3 129,0 4-258,0-1-258,4 0-129,-2 2-129,4 2 0,-1 0-129,4 7 129,-4 0-387,1 4 258,-3 0-129,-1 4 129,-2 1-129,-3 3 129,-6 2 0,-1 2 0,-4 2 258,-6 2-258,-6-3 0,-2 3 0,-5-9 129,-1 0-258,0-7 129,2-7-258,0-8 129,5-5 0,5-9-258,4-5 0,7 4 129,1-5 0,6 1-258,5 4 258,2 6-258,4 3 0,1 4 516,0 2-258,1 0 0,-2 8 0,-2 4 258,1 0-258,-2 1 258,-1 2-387,-1 0 387,-1 0-387,2-3 0,-4-6-516,6 5-774,-8-8-3225,6-3-645,1-3-258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19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9 774,'0'0'2322,"0"0"129,-9-12 258,9 12-516,-9 0-258,9 0-258,-13 7-516,5 4-645,-4-3 0,1 8 0,-4-3-129,2 5-129,-3-2 0,3 4-129,0 1 129,2 0 129,0-1-258,3 1 129,0 1 0,1 1-129,3 2 129,3-2-129,-1 2 0,2 1 129,4 0-258,5 2 258,1-6-258,5 0 129,-1-7 0,6 1 0,-2-9 0,4 0 0,-1-6 0,-1-1-129,0 0 129,0-4 0,-3-4 0,0-2-129,-4-3 0,1-3 258,-2-4-258,-2-1 258,-2-6-258,3-2 0,-5-3 129,1 1-129,-2-3 0,-2 3-129,-3 0 258,0 4 0,-4 2-129,-7 4 0,-2 2 0,-1 4 129,-3 4 0,-1 0-129,-1 3-129,2 1 129,1 3-129,2-3 0,5 7-258,0-6-258,9 6-387,-10 0-1032,10 0-2967,0 0-387,0 0-258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07:01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129 107 2709,'0'0'2967,"0"0"-258,0 0-774,0 0-258,0-9-387,0 9-387,2-13 0,-2 13-387,8-16-129,-2 5 129,1-2-258,2 4 0,-1-4 129,3 4-258,-2 1 0,0 5 129,0 1-129,0 2 0,-2 7 129,1 7 0,-2 1-129,2 10 129,-3 0 0,1 6 0,-1 4-258,-1 1 129,-1-2 129,-1 5-129,-2-2 129,0-1-129,-7-1 258,3 5-129,-10-8 129,3 2 0,-6-4-129,0 1 0,-5-8 0,0-1-258,-3-11 129,1-7 0,0-4-129,1-4 129,3-14-129,3-1-129,5-4 129,5-3-129,4 0 129,3 1-129,5 3 129,3 2-129,6 6 129,1 2 0,1 5 0,-1 3 0,1 4 129,-1 4-129,-1 7 0,0 3 129,-2 6-129,-2 1 129,0 3-129,-1-1 129,0 5-258,0-5 258,-2-1-129,-1-3 129,1-2-258,-1 1 129,-1-6-129,-5-12 0,9 16-516,-9-16-1161,0 0-2838,5-5-387,-3-7-516,-1-2 388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3:25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53 258,'-7'6'4128,"7"-6"516,0 13-258,0-13-2451,7 7-1032,4-1-129,-3-4-258,9 2 0,-2-4 0,2 0-387,-2 0-129,0-2 0,-6-8-129,-4-1 258,-5-3-258,-7 3 258,-9-3-258,-4 3 258,-3 0 0,-4 7 0,1 4 0,3 0-129,4 17-1290,6-2-3225,4 0-129,9 4-387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3:24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5031,'11'30'4902,"-9"-9"-129,-2-1-258,0 2-4257,0 1-129,0 3-258,0-4 258,0-4 0,3-2 0,-3-16 0,2 17 129,-2-17 0,0 0-129,-4-15 129,1-5-129,0-6 0,1-3 0,-1-4-129,1-1-129,2 4 129,0 0-129,3 11 129,2 4-129,2 8 129,1 7 0,2 4 0,0 7 0,0 4 129,1 5-129,0 3 129,0 0 0,-3 1 0,3 4 0,-2-2-129,3-4 0,-2 0 0,0-7-258,1 3-774,-7-7-3354,3-11-516,-7 0-387,8-11-129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3:24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0 5934,'-8'15'5160,"0"-9"-645,8-6 0,-15 14-4644,9-2-129,1 1 129,4 2 0,1-2 129,0 4 0,2-2 129,4 0 0,1 0 0,2-4 0,1 0 0,1-3 0,1-3 0,-1-5 0,2-4 0,-3-5-129,0-3 0,-2-4-129,0-1 0,-4-5 129,0-2-258,-2 5 129,-2 1-129,0 4 0,-1 1-258,1 13-258,-5-13-129,5 13-774,0 0-1032,0 0-1935,0 0-258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3:23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4644,'-14'5'4644,"10"10"-129,-3-2-387,2 4-4386,5 6 129,1 7-129,4 1 258,1 3-129,2-1 129,-1 1-387,-1-9-387,4 5-774,-8-8-2451,-2-22-516,7 17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3:23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0 3354,'-42'27'3999,"14"-18"-387,10 12-129,-1-10-4128,3 10-258,0-5 258,7 5 387,4-3 645,2-6 516,5 8 129,5-8-129,11 7-129,2-2 0,8 2-258,3-5-129,4 0-387,3 1-258,-1-9-516,5 6-1032,-6-4-2580,-1-11-258,2 0-129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3:23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287-3 4128,'-10'0'4902,"-8"0"-774,18 0 129,-17 2-4257,8 2-516,-4-1 129,-1 5 0,-5-3 129,-2 2 258,-3 0 0,-3 4-129,-1-4 129,2 1-258,1-6-2193,6-2-1935,10 0 0,1-5 130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1:01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4513 388 1161,'-6'-12'2838,"0"-6"0,0 7-258,2 1-645,-3-5-387,2 4-387,-1-6-387,0 4-129,-2-2-258,2 4-129,0-2 129,-2 2-129,-1 0 0,1 2 0,-1 0 0,0 1 0,-2 1-129,-1 0 0,-1 0 258,1 3-387,-3-4 129,3 2 0,-4-1-129,1 5 129,-2-7 0,2 2-129,0-1 129,0 2-129,0 1 129,1 0-129,-2 2 129,1-4-129,2 6 0,-1 0 0,1-1 0,-1-1 129,1 2-129,0-2 0,1 3 0,1 0 129,2-2-129,-1-1 129,-1 2-129,1-1 129,-3 2-129,-1 0 0,-2 0 129,-4 0-129,-2 0 0,-1 3 129,-1-2-129,0 3 129,0-1 0,3-2 0,-3 1-129,4 1 129,-3-2-129,1 0 129,-1 2-258,-2 3 258,-1-1-258,-3 1 129,-2 0 0,1-2 0,-1 1 129,1 1-129,-2 3 129,3-7-129,-2 2 0,4-2 129,1 1-129,-1 2 0,0-2 0,1-1 129,0-2-129,0 1 0,0 0 0,0-1 129,0 0-129,1-1 0,1 0 129,-1-1-129,1-2 0,2 4 129,-1-3-129,3 1 0,-1 2 0,0 0 0,2-2 0,1 1 129,-3 0-129,1-4 0,-1 2 0,1-1 0,0-3 0,0 1 0,0 1 258,-2 1-516,1-3 516,-1 5-258,2-4 0,-3 6 0,-1 0 0,0 0 0,-1 0 0,-1 0 0,1 2 129,1-1-129,-2 0 0,2-1 0,3 0 129,0 0-129,-1-2 0,1 2 0,1-2 0,-1 2 129,0-3-129,0 3 129,-1-4-129,0 0 0,-1 0 0,2-3 129,-4 6-129,2-5 0,-3 5 0,0-2 129,-1 3-258,-1 0 129,-2 7 0,1-3 0,-1-1 0,2-2 129,1 3-258,2-1 129,1-3 129,0 0-129,2 0 129,3-3-129,0 2 0,0-2 0,0-1 0,0-2 129,1 4-129,0 2 0,-1-7-129,0 5 129,1 0 129,-2-1-258,1 2 258,1-2-129,-1-1 0,2 0-129,1 1 258,1 0-258,-1-2 129,2 3 0,-2-2 0,2-3 0,0 3 0,-2 2 0,1-2 0,-2 1 0,1-1 0,1 0 0,-1 4-129,-1 0 129,0 0 0,0 0 0,0 0 129,-1 0-129,0 0 0,-1 0 0,1 0 0,2 1 0,-2 2 0,1-3 0,1 1 0,-2 0 0,0 3 0,-1-2 0,-1 1 0,-1-1 0,0 0 0,-1 3 0,0-3 0,0 2 0,1-3 129,3 2-129,-1 1-129,3-1 129,3 1 0,0-4 0,2 4 0,1-4 0,0 4-129,1-1 258,2-2-129,0 0 0,7-1-129,-14 6 258,14-6-129,-11 4-129,11-4 129,-13 4 0,13-4 0,-14 6 0,6-2 0,1-3 0,0 6 0,-1-3 0,8-4 0,-14 4 129,5 3-129,2-3 0,7-4-129,-14 7 129,14-7 0,-14 6 0,14-6 0,-11 6 0,11-6 0,-8 7 0,8-7 0,0 0 0,-7 2 129,7-2-129,0 0 0,0 0-129,0 0 258,0 0-129,0 0-129,-8 3 129,8-3 0,0 0 0,0 0 0,0 0 0,0 0 0,0 0 0,0 0 0,0 0 0,0 0 129,0 0-258,0 0 129,0 0 0,0 0 0,0 0 0,0 0 0,0 0 0,0 0-129,-8 10 129,8-10 0,0 0 0,0 0 0,0 0-129,0 0 129,-8 4 0,8-4 0,0 0 0,0 0 0,0 0 0,0 0 129,0 0-129,0 0 0,0 0-129,0 0 258,0 0-258,-5 10 129,5-10 0,0 0 0,0 0-129,0 0 258,-6 10-129,6-10-129,0 0 129,-11 11 0,11-11 0,-9 10 0,9-10 0,-12 8 129,12-8-129,-13 6 0,13-6 0,-13 6 129,13-6-129,-9 7 0,9-7 0,-9 8 0,9-8 0,-10 11 0,10-11-129,-10 9 129,10-9 0,-11 9 0,11-9 0,-14 9 0,5-2 0,3-3 0,-3 0 0,0 3 0,-2-3 0,4 3 0,-4-1 0,2 0 0,0 1 0,2 1 0,-2 1 0,0-2 0,-1 1 0,-1 1 0,1 1 0,-2 1-129,1 1 258,-1-1-129,0 0 0,1-1 0,0 2 129,1 2-129,-1-4 129,2 2-129,0 0-129,1 3 258,-2 2-129,1 0 129,-1 0-258,1 1 129,0 3-129,-2-1 258,2 3-129,0-4-129,1 4 258,1 1-258,1-1 129,1-2 0,1 2 129,-1-1-129,0 2 0,1 1-129,-3 1 129,2 0 0,-3-1 0,-1-1 0,0 2 0,-2-2 0,2-2 0,0-3 0,2 0 0,-1-2 0,2 0 0,1 3 129,2 0-258,0 3 258,0-2-258,2 4 258,1-2-258,0 1 129,0 1 0,0-4-129,0-1 129,1 1 0,2-2 0,1-1 0,-1 1 0,1 1 0,2-1-129,0 1 129,2-1 0,2 2-129,-1 1 258,2-4-258,2 1 129,3-1 0,-1-1 0,-1-2 0,2 0 0,-1-1 129,-2-6-258,2 1 129,-3-3 0,-1 1 0,-1-5 0,0-1 0,0-1 129,0 0-258,0-4 258,1-3-129,-1 0 0,0-4 0,1-1 0,-1-1 129,1 1-129,-2-3 0,-1 1 0,-1 0 0,0 0 0,-1 1 129,1-2-129,1-8 0,-1 2 0,2 3 0,0-4 0,2-2 0,0 2 0,0-3 0,-1 6 0,-3 5 0,1-2 129,-4 2-129,1 1 0,-1-1 0,1 0 258,-1-4-387,1 2 129,1-5 0,3 0-129,-2 0 0,2 1 258,-2 2-258,1 1 0,-1 4 129,-2 2 0,0 0 0,-4 1 129,3-1-129,0 0 0,-2-1 129,2-6-258,1-1 258,1-1-129,-1 1 0,1 1 0,0 2 0,1-2 0,1 2 0,0 5 0,-1 0 0,1 4 0,1-2 0,0-1 0,2 5 0,-1-1 0,1 2 0,0-7 0,2 4 0,1 1 0,1 2-129,-1-1 129,-1-2 129,1 0-258,-1 5 129,-2 2 0,-2 0 129,-9 0-129,13-2 0,-13 2 0,12 0-129,-12 0 129,10 2 0,-3-2 129,1 2-258,2 0 258,2-1-129,1-1 0,4 0 0,-1 1 0,1-1 0,1 3 0,0-3 0,1 0 0,-1 2 0,-1-1 0,3 0 0,-3-1 0,3 2 0,-1 0 0,-1 0 0,2-2 0,-1 2 0,-2 2 0,3-2 129,-1 2-258,-2 1 129,1-3 0,-1 5 0,-1 1 0,0-1 0,1 0 0,-1 4 0,0-3 0,2 1 0,-2 5 129,1-3-129,2-3 0,0 3 0,-1 0 129,2-4-129,2-2 0,1 2 0,0-1 0,1-2 0,1 1 129,0-3-129,2 0 0,-2-1 0,0 1 129,-1-2-258,2 0 129,-3-2 0,0-1 0,-1 1 0,-2-3 0,0 2-129,0 0 129,-2-4 129,-2 2-129,0 3 0,0-3 0,-1 1 0,-1 0-129,-1-1 129,0 3 0,0 0 0,0 1 0,-1 0 0,1-2 0,-1 0 0,3 1 0,-1 2 0,1-3 0,1 3 0,1-3 129,1 0-129,0 1 0,0 2 0,0-2 0,4 0 0,-2 1 0,-1 1 0,2 1 0,0 5 0,0-2 0,0 1 0,1 3 0,0 0 0,-1 3 129,4-2-258,-1-1 129,3 1 129,2 0-129,2 0 0,0 1 0,1-3 0,1-1 0,-3 3 0,0-1 129,-4-1-129,1 1 129,-2-1-129,-1 1 0,-2-1 129,1 1-129,0-1 0,1 0 0,-1-2 129,0-2-129,0 1 0,1-1 0,0-2 0,0-1 129,0 2 0,0-2-129,-1 0 0,-1 0 0,1-2 0,-1 0 0,0 0 0,0-2 129,-2 1-129,1 1-129,0-1 129,-1-1 0,-1-1 0,-1 3 129,-2-1-129,1 1-129,-1-2 258,0 0-129,1 1 0,1 1 0,2 1 0,2-2 0,-1-1 0,2 1 0,3-1 0,0 0 129,0 1-129,1 0 0,-1-2 0,0 1-129,2 2 129,0 0 129,-4 2-129,3-2-129,0 1 129,2 1 0,-4 0 0,2 0 129,-1 0-129,1 0-129,-1 0 129,-3 3 0,0-2 0,-1 0 0,-2 1 129,-2-1-258,0 2 129,-1-2 0,1 3 0,-2-2 129,2-2-129,0 1 0,2-1 0,-1 0 129,-2 0 129,-1 0-258,0-1 0,-1 1-258,0 0 516,-2-2-258,2 0 0,-1 0 0,0 1-258,1-3 516,-1 1-258,1 2 0,-1-6 0,0-1 0,-2 1 0,0-1 0,0-1 129,-2 0-129,1-1 0,0-3 0,-2 2 0,0 0-129,0 1 258,0-5-129,0 1 0,0-3 0,0 3 0,-2-2 0,-1-1 129,1-1-129,-2-2 0,0 0 0,-2 2 0,1 2 129,-2-3-129,2-1 0,-1 1 0,-2 3 0,1-2 0,0 2 0,0 0 0,-1-3 0,-1 1-129,0 2 129,0 0-129,-4 0 129,0-1-129,-1 4 129,-2-2-258,0 5 129,0-1 129,1-2 0,-1 2 0,3 0 0,-2 2 0,1-2 0,0 0 0,-2-1-129,0 3 0,-2-2 129,-3-1 0,-1 1-129,0 0 129,0 0-129,0 5-129,-1-5-387,14 11-2064,-9-7-2064,9 7-516,-2-17-516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09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21 8385,'-13'-22'5676,"5"20"-645,-1 4-129,-2 19-5031,1 13 0,1 17 129,4 15 0,1 8 129,1 7-258,3 7 0,2-5-258,7 4-516,-5-22-2322,6-6-1806,1-18-387,-4-17-258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08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39-4 6837,'-13'2'5418,"7"14"-387,-2 11-258,1 12-4902,5 10-129,0 14 258,2 4 258,0 3-129,4-2 0,1 6 0,1-2-129,-1-8 0,-1-7 0,3-10-645,-6-19-774,8-3-2580,-5-5-1032,-4-20-387,7 0 129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42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5676,'0'-21'4515,"4"13"-129,4 8-258,-1 4-3483,3-4-129,9 5-129,2-4 0,5 2-129,0-3-129,4 0-129,2 0-516,-8-7-1161,1 1-2580,-5 6-387,-9-6-258,-2 6-128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41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0 7353,'16'0'4902,"-10"15"-258,-14 2-387,-12 9-4128,-5 7-258,-6 7 129,-4-1 129,0-1 129,3-3-129,3-2-258,7-5 258,6-6 129,13-4-129,7-9 0,17-3 0,13-1-129,6-2 0,6-2 0,2-1-129,4 0-516,-8-4-774,1 2-2967,-15 0-258,-10-5-387,-6 2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9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6450,'0'0'4902,"11"-4"-516,0 1-258,4 3-4644,5 3-387,13 8-903,0-3-2709,6-6 129,10 2-645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9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3 2193,'3'-9'3870,"-3"9"258,-3 17-387,-1 1-3483,-3 3-129,1 5 0,-3 4 129,2 0-129,-1 2 258,0 3-516,2-3-258,-1-4-1161,-2-7-2451,9 1-387,0-22-129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7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175-2 4128,'14'-1'5031,"0"1"-387,-14 0 0,-3 22-3870,-7 4-645,-5 3 0,-5 5 0,-7 2 258,1-1-387,-2-1 258,3-2-258,3-6 0,5-7 129,8-4 0,8-2 0,6-4-129,13-3 258,5-2-129,8-2-129,3 0 129,3-1-129,0 3-258,-4-4-129,-1 4-516,-12-4-1548,-2 0-2322,-4 0-129,-14 0-258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7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2580,'0'0'4257,"1"7"-129,2 5-2967,-3-3-387,4 10 258,-4-2 258,5 9-516,-5-2 258,5 6-516,-4-2-129,2 3-258,-2-2 0,2-1-129,-2-3 0,0-4-129,1 1-258,-2-11-387,3 5-1290,-1-5-1935,-2-11-774,0 0 129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13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0 114 516,'27'-10'3354,"-18"-1"387,6 1-2709,4 5-258,0-4 129,5 4 0,-1-5 129,5 5-129,-2-3-129,4 2 0,-3-2-129,6 4 0,-5-3 0,7 3-258,0 0 0,3 2 0,-1-1-129,6 3 258,0 0-258,5 0 0,1 0 0,4 0 0,0 1 0,4 0-129,0-1 129,0 0-129,4 0 0,-2 0-129,-4 0 129,1 3 0,-4-1-129,-4 3 129,-2-1-129,-5 1 0,-2 0 129,-5-3-129,-3 2 129,-4 2-129,-3-5 129,0-1-129,-5 0 129,0 0-129,-1 0 129,-3 0 0,-1-4 129,-2 1-129,-5 1 0,0 0-129,-7 2 129,9-5-258,-9 5-903,0 0-2838,0 0-903,0 0-516,-9 8-129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11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10836,'10'22'5676,"-8"-4"-258,-1 12-903,-1-3-4257,2 11-129,0 3 0,1 0 0,-1-2 0,2-5 0,-3-6 0,2-4-129,0-5-129,-3-19 0,0 0 0,0-26-129,-3-9 0,-3-8 0,2-5 129,2-6-129,0 9 129,2 1 0,3 12 0,6 10 258,3 12-129,6 10 129,1 7 0,2 16 0,1 1 129,1 8 0,-1 5 0,0 3 129,-4 1-129,-1 3-129,-3-6 0,-2-5 129,-4-5-129,-2-4 0,-1-4-258,-2-7 0,0-2-387,-3-11-2838,0 0-1935,0-8-516,0-3-516,2-4-258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7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8901,'3'34'5289,"-4"0"-258,-1 10-387,-2 11-4902,3 8-258,1 5 387,1-3 0,3-3 129,0-6-129,1-7-258,-3-20-774,6-2-2193,1-13-1290,-1-14-516,4-3-387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1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139-3 1,'-35'4'3869,"14"-4"1,11 10 387,-5-4-3999,2 7 258,1 9 129,-1-4 387,8 11 129,-4-7-258,7 11 0,-2-4-387,4 4 129,2-7-258,6 4 0,1-6 129,5-1-129,2-6 0,4-3-258,1-2 129,1-2-516,2-2-129,-3-8-903,8-7-3096,2-1-516,-6-11-258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10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67 8643,'-13'-19'5547,"3"12"-258,-4 3-129,1 2-5031,-8 6-129,1 14 0,-1 5 129,1 7-129,-1 2 0,3 2 0,4 6 0,6-2 0,8 1 0,4-5 129,12-9-129,6-7 0,4-6 0,4-10 0,3-9-129,-1-15 0,-3-11 129,-5-7-129,-7-2 129,-7-2 0,-8-1 0,-4 6 129,-10 4-129,-5 7 129,-3 4-258,-3 11 258,3 7-258,0-1-387,10 9-903,-4 4-3612,14-6 0,0 12-774,9-4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10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22 8514,'0'-16'5418,"0"16"-516,12-7-387,1 7-4902,1 1 0,11 8 0,3 0 129,5-1 0,-1 3 129,3 1 0,-3-1 129,-2 4 0,-3 1 129,-6 2 258,-4 5 0,-8 0 129,2 7 0,-7 2-129,1 2 0,-3 2 129,2 3-387,-1-6 0,1 1 0,-1-9-258,0-4 258,-2-8-129,-1-13-129,0 0 0,3-24 129,-3-11-129,-3-12-129,0 0 258,-1-9-258,2 4 258,0 3 0,2 4-129,0 11 129,5 13-129,5 4 129,6 10-258,0 2-516,12 8-2451,-3 2-1806,3 4-258,3-1-516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09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35 7224,'-10'-22'5031,"-2"13"129,-5 4-516,-2 5-4644,-1 1 0,-2 13 0,-2 4 129,-2 5 0,1 6 0,3 7-129,3 1 0,3 3 0,6-3 0,9-2 0,1-1 0,16-6 0,6-5 0,12-8-258,4-15-903,13 0-2709,0-5-1161,1-16-258,-1-6-129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09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84 116 4773,'11'-3'5031,"-11"3"-387,0 0 0,9 2-4773,-1 0 0,4 2 258,4 0 0,3-4-129,2-4 0,2-6-129,0-1-129,-1-4 0,-4 0 0,-3-2 129,-8-1 258,-6 2 258,-4 3-129,-10 8 0,-10 3 129,-1 4 0,-8 11-129,2 7 0,-5 7 0,3 7-258,1 2 129,5 2 129,6 2-129,7 3 0,6-6 129,7-2-129,9-3 129,9-2-129,8-5-129,6-10-645,11 0-1935,5-11-2322,-1-8-129,2-7-645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08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68 122 2193,'0'-13'3870,"0"13"258,0 0-3612,0 0-516,0 0 129,0 0 387,0 0 387,0 0 0,0 0-129,2 15-258,-2-15 387,12 19-258,-12-19 129,14 20-258,-6-14-129,3 3-129,-2-7 258,5-1-387,-2-1 129,1-6-129,-1-7 129,1-2-258,-2-3 129,-2-1 0,-5-3 0,1 3 0,-5-2 0,0 5 129,-5 2-258,-1 3 129,-5 7 0,-3 2-129,-1 2 0,-5 11-129,0 4 129,-1 6-129,-1 5 129,1 8 0,1-2 129,4 1 0,3 4-129,4-3 129,4-1 0,5-2 0,2-4 0,10 0 0,3-5-129,5-4 129,4-3-258,1-7-387,6 1-903,-5-9-2967,3-5-516,3-12-516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42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53 187 9933,'2'-11'4902,"-2"11"-258,0 0-387,0 0-4386,9 14 0,0-1 258,2-4 0,2-2 0,5-7 0,2 0-129,3-2 129,3-9-129,3-5 0,-1-3 0,0-6 0,-4-2-129,-4 1 129,-6 2-129,-5 2 129,-9 2 0,-9 5 0,-9 7 0,-10 6 0,-4 4 129,-7 9-129,-1 6 129,1 7 0,0 4 0,8 8 129,7 5-129,4 0 0,9 2 0,6 0 0,5 0 0,7-3 0,9-3 0,1-6-258,8-7 258,5-5-387,2-9-129,8-1-1161,-4-9-3096,4-12-258,0-8-516,-2-8 129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41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 16 9804,'-7'-16'5031,"-4"23"-387,-2 10-387,-4 5-4515,-2 15 258,-4 12-129,0 10 129,-1 6-129,-1 3 129,2-4 0,3-2-258,3-7-129,9 0-774,-1-20-2322,9-15-1032,9-12-387,9-8-258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40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5805,'11'-10'4644,"3"10"0,-1 0-645,3 6-4128,3 4 0,6 5 0,3-2 258,5 1-387,-4-4-1161,4 0-2838,2 3-129,-4-7-516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40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78-2 5547,'8'-4'4644,"-8"16"-387,-6 2-129,-1 8-3870,1 8-258,-4 9 129,2 9 0,-2 0 0,1 1-129,0 0 0,1-4-258,5-4-774,-4-10-2709,4-16-645,3-15-387,0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7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120-5 6708,'-6'0'4773,"-3"9"258,0 15-516,-3 12-4257,-1 9 0,0 9-129,-2 12 129,4 8-258,0-4 0,2 2-258,3-6 0,1-10 0,5-5-516,-4-18-516,8-8-3225,-4-25-258,10 4-387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0:51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366-3 1032,'10'-6'4257,"-10"6"387,0 0-2451,0 0-1290,0 0 129,0 0 0,0 0 0,0 0 0,-11 9-387,-3 6-258,-1 8 0,-7-1-129,0 8 129,-5-4-129,-4 8 0,-2-6 0,2 0-129,0-6 129,3-3-258,1-4 129,3 0-129,4-2-387,1-9-516,10 1-2580,2-3-1290,7-2-258,-5-7-129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7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43 5289,'-4'-13'5031,"4"13"-258,12-3-387,-1 5-4257,4 3-129,6-2-387,7 1-387,1-6-1161,2-7-2709,6-1 129,-4-10-516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7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9 4902,'14'-9'5160,"-6"9"-645,-9 11 0,-7 17-3870,-5 9-774,-2 8 129,0 11 129,-2 13-129,0 2 0,3 1 0,2-4-258,5-5-258,0-14-516,7-4-1806,3-17-1935,-3-28 0,10 0-129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7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14 6708,'5'-15'4644,"-12"19"258,-4 13-516,4 5-4386,-9 14 0,-1 10-129,-3 9 258,-2 6 0,3 5 0,1 1-129,2-6 0,2-5 0,3-7-129,0-10-258,9-8-258,-3-20-1677,5-11-2193,7 0-774,6-19 258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5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115 117 2967,'0'0'4644,"4"-9"-129,-4 9-1806,1-17-1806,-1 17 129,8-22-129,2 16 129,-5-11-258,4 10-129,-1-8-129,2 8 0,0-1-258,4 4 0,-2 0 129,4 3-258,-3 1 0,5 2 0,-1 11-129,0 4 129,-2 4-129,-3 9 258,-1 3-258,-5 8 129,-6 6-129,0 2 129,-13 1 0,-4 3 0,-9-3-129,-3-5 129,-4-9-129,-2-5 129,0-12-129,0-9 0,2-10 0,5-9-129,6-9 129,7-6-258,8-1 129,4-1 0,7 4 0,9 0 0,7 9 0,3 8 129,3 5 0,0 4-129,1 7 258,-1 5-129,-1 1 0,-2 7 0,-3-3 0,0-1 0,-2-1-129,-3-5-645,7 1-3741,-5-1-516,-4-8-129,3 0-645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30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2 645,'0'0'1290,"0"0"645,0 0 0,0 0-258,0 0-129,0 0-258,0 0 258,0 0-258,-5 0-258,5 0 0,0 0-516,-8 0-129,8 0 129,-8-1-258,8 1 0,-10 0 0,2 0 0,8 0 0,-12 1 0,12-1 0,-13 0-129,13 0 129,-13 3-258,13-3 129,-14 4-129,6-4 0,1 2 129,-1 2-129,-1-2-129,0 1 129,0 1 129,1-1-129,-1-2 0,1-1 0,1 0 0,7 0 0,-12 0 0,12 0 0,-9 0-129,9 0 0,-9 7-129,9-7-516,-4 17-1935,4-5-1935,0-12-129,-4 11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7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4902,'0'0'4515,"0"0"129,0 0-516,12-7-4386,1 7 129,6 0 129,4 4 258,3-2 258,6 0-258,0 0-129,6 0-129,-2-2-129,-2 0-258,-1 5-1032,-10-5-1677,-2 0-1677,-2 0-258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6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6 3096,'0'0'4515,"0"0"0,0 0-387,0 0-3483,7 0-516,-7 0 0,9-3 258,1 0-129,-2 2 129,5 1 0,0 6-129,2 3 0,-2 3-129,1 8 129,-2-1-129,-1 9 129,-3-4-129,-3 2 129,-5-3 0,-1 3 0,-9-9-129,-3 3 129,-4-5 0,-5-7 0,-1-8 0,-2 0-129,3-5 0,2-5-129,4-1 0,5 3 0,6-6-129,5 14 0,7-12 129,7 10-258,6 2 129,1 7 129,3 5 0,3 2 129,1 3-129,-1 0 0,2 2-129,-5-6-516,7 2-2967,-6-4-1290,-1-8-129,1-3-516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5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3 1032,'5'-9'3870,"-5"9"129,0 0-1161,0 0-2322,0 0 258,0 0 0,0 0 129,-11 3 258,11-3 0,-17 8-387,4 3-129,-5 3-129,1 6-258,-5 0 258,1 9-258,-1 4 129,3 7-129,5 4 0,5 5-129,6 3-129,6-1 129,12-3-129,12-3 129,7-5-129,8-10 129,6-9-129,2-8 0,-1-13 0,0-5 0,-6-14 129,-7-12-129,-8-9 0,-10-7 0,-9-5 0,-9-1 129,-7-1-129,-13-2 258,-7 6-516,-6 9 516,-4 7-516,0 6 258,2 8-258,3 4-129,6 11-129,4 2-516,16 14-1806,5 5-2064,3 1-387,14 4 258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4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1935,'7'-15'3096,"10"17"258,-7-2 0,16 2-2709,-8 2-1935,17 19 387,-2-5 516,6 1 1032,2 3 645,0-3 0,1 6-258,-6 2-516,2 1 0,-9-2-129,-4 4 0,-13-5 258,-4 10 0,-14-8-129,-8 8 387,-18-13-258,-3 5 129,-14-6-258,0 4 0,-1-9-258,3-2-129,6-1-774,4-11-1548,13 2-2451,16 3-645,8-7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4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1548,'15'0'3999,"-5"-4"258,-10 4-516,0-9-3354,0 9-129,11-6 129,1 6 516,2-3-129,9 5 129,4-2-129,10 2 129,7-2-516,11 1 0,6-1-129,11 0 129,10 2-258,8-2 0,5 0-258,4 0 129,3 0-129,3 0 129,-2 0-129,-6-3 0,-5 2-387,-10-6-129,-5 7-1290,-12 0-2709,-13-8-129,-5 4-387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40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46 8385,'-25'-34'4902,"11"21"-1935,5 18-2709,5 20-5418,4 4-516,7 10 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2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80 3999,'-8'-43'5160,"1"28"-129,0 4-387,7 11-3870,-17-11-129,17 11 258,-23 0 258,12 9-258,-10 2-129,6 8-516,-6 7 258,1 8-129,0 3 0,4 6-129,2-1 0,5 2 0,2 0-129,7 0 258,3-3-258,8-5 0,7-3 0,8-4 0,2-4 0,7-3 0,2-9-129,3-7 129,1-6-129,-2-4 0,-2-15 129,-2-7-129,-3-7 0,-4-9-129,-6-4 129,-4-8 0,-7 0-129,-6 0 0,-5 5 0,-9 5 0,-7 4 0,-9 8 129,-7 8-258,-5 6 129,0 7-129,-3 5-516,7 12-903,-1-5-3354,9 13-129,9-9-645,8 8 129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1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7998,'10'-13'5031,"-10"13"-129,5-17-645,-5 17-4128,13 0 129,0 0 129,-2 1 0,6 5 0,0-2 0,2 4-258,2 3 0,-2 4 129,-1 3-129,-2-2 0,-6 6 0,-2-1 0,-5 2 0,-3 1 129,-5-5-129,-4 0 0,-7-7 0,1-2-129,-5-5 0,-1-5 0,2-1 0,2-8 0,4 1-129,2-1 129,7-1-129,4 10 129,1-17-129,6 13 129,7 1-129,0 3 129,4 0 0,1 0 0,2 5-129,-1 0-129,3 7-516,-2-12-774,4 6-3354,-1-5-516,1-1 0,-1-3-516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1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14-2 8385,'-3'-10'5160,"3"10"129,0 0-645,-8 17-4257,5 7-129,3 10-258,0 6 258,0 4 129,0 6-129,1 3-129,1-1-129,2-2 0,0-3-387,0-10-387,6 1-1161,-6-14-3096,6-11-258,0-4-516,-1-9 387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1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5805,'15'-10'5031,"-15"10"-387,19 0-387,-8-10-4773,7 10 0,4-2 0,8 2-903,-2-1-2967,-1-15-258,7 4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2:21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4644,'0'0'4773,"4"13"129,-4-2-516,-2 8-4257,1 3 0,-2 8 0,3 4 258,0 1-258,0 3 129,0-1-258,3-1 129,-1-4-129,0-6-258,0 0-387,-2-12-2322,0-3-1677,0 0-516,0-11 258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29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26 3225,'-5'-20'4128,"3"12"-129,2 8-2580,0 0-258,-2 13-387,2 8-129,-7 3 0,0 11 258,-9-3-129,1 4 0,-8-3-258,2 7 0,-5-7-258,3 0 258,1-9-258,4-2 129,3-5 0,6 2 0,3-5 0,6-1-129,0 0 0,8-1 0,8-2 0,6 1-129,5-2 0,6-4-129,11-3 129,5-2-258,10-4-258,1-9-645,11 5-3483,-7-6-645,-5 1-129,-9 1-516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29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5320 1130 774,'0'-8'3870,"0"8"129,0 0-129,-3-11-3225,3 11 0,0 0-258,0 0 129,-3-11 129,3 11 0,-6-19 0,3 8-129,-4-4-387,2 2 129,-4-7-129,0 2 129,-3-4-129,1 3 0,-2-1 258,1-1-258,-4-3 0,0 1 0,1-2 0,-6-1-129,-2 0 258,-4-1-129,-6-4 0,-3 1 0,-6-2 0,-4 0-129,-6-3 258,-1 2 0,-3-2 0,0 3-129,-5 0 129,1 4 0,-4-1-129,2 3 129,-3 0-258,-4 2 387,-6-2-516,-5 2 258,-6-1-129,-4-5 0,-6 3 129,-3-1-129,-2 3 129,2-1 0,1 2 0,7 3 0,0 2 0,5 8-129,1-2 0,-5 3 129,-3-1 0,-6 4-129,-7-1 0,-6 3 0,-5 0 0,0-1 129,0 6-129,7 0 129,10 5 0,8 4-129,11 3 129,7 2-129,5 4 0,1 2 0,-1 0 0,0-1 0,-6 2 0,1-1 0,-4 1-129,1 2 258,1-3-129,4 0 0,5 1 0,5 2 129,7 4 0,0 0-129,5-1 129,1 4-258,4 0 258,-1 3-129,-1 1 0,-1 2 0,-1-3 0,3 3 0,-1-2-129,1 5 129,1-4-129,0-1 258,3-2-129,0 1 129,2-3-258,3-1 258,0-5-129,4-2 0,2-1 0,6-4 0,6-4 0,3-4-129,5-1 129,4-4 0,7-4 0,0 0 0,0 0 0,-8 4-129,8-4 0,0 0-129,0 0-258,0 0-258,0 0-903,2-6-1548,6-2-1806,2-3-129,3-1-258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27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720 37 129,'-11'-11'1032,"-2"-1"-258,4 9 258,-1-1-516,-5 1 0,-1 3-129,-4-2 129,-1 2-129,-4-2 129,2 2 0,-5 0-129,1 0-129,-2 2 129,2 0-129,-3 1 129,1 3-258,2 0 0,-2 1 0,4 1 0,0 3 0,1 0 129,2 4-258,2 0 0,1 0 0,1 2 0,1 0 0,0 5 0,0-1 0,1 2 0,2-4 129,-2 5-129,1-1 129,0-3 0,3 2 129,2-2 129,2 3 129,-2-4 0,6 5 258,-1-7-258,5 7 129,0-5-129,4 6 129,4-7-258,3 4 0,0-7 0,5 3-258,0-4 0,0-1 129,1-2-129,2 0 0,-1-3 0,1-1 0,2 0 129,2-1-129,-2-2 0,6 0 129,1 1-258,1 1 129,3-3 0,0 2 0,-1-4 129,2 3-129,-1-2 129,0 1-129,-4-2 129,-1-1-258,-2 0 258,0 0-129,-3-3 0,-1 0 0,-3-6 0,0 2 0,-4-7 129,1 1 0,-6-5-129,1-3 129,-5-1-129,0-3 0,-3-3 129,-1-1-129,-1-1 0,0-2-129,0 0 258,0 2-258,-3-2 129,1 2-129,0 1 129,-2 3-129,-1 0 0,0 3 0,-4 1 0,0 3 0,-4-1 0,-1 3 0,-2 0 0,-4 4 0,-2 4 0,-1 0 0,-4 3 0,-1 2-129,-2 4 129,0 0-129,-3 6 129,2 0 0,0 3-129,1 0 129,3-2 0,0 3 0,3-6 0,3 2-129,3 0 0,2-3 129,5 1-129,0-2 0,11-2-258,-12 7 0,12 3-645,0-10-1161,0 0-2580,3 12-258,4-10-129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6:35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588 169 516,'2'-12'1290,"-2"-1"0,0 13-129,-2-11-258,2 11 0,-5-15 0,5 15-258,-6-19 0,6 19-258,-10-20 129,2 11-129,0-3 129,0 4-129,-3-2 0,-1 3 0,1-2-129,-2 4 129,-1-3-129,2 4 0,-3 1-258,-1 1 129,-2 0 258,-1 2-258,-5 4 0,2 6-129,-5 2 258,-2 5-258,-2 2 387,-1 3-258,-2 7-129,3-2 129,0 3-129,5 1 0,1 0 0,6 1 0,1-2-129,3 2 129,3-6 0,3 3 0,2-1 0,1-1 129,3-1-129,3 1 0,0-2 129,3-3-129,6 0 258,3-3-258,6-4 129,5-1-129,8-9 129,2 0 0,4-5-129,4 0 258,-1-2-258,-3-4 0,-2-2 129,-2 0 0,-6-4-129,-2-3 129,-3-2-129,1-4 0,-3-3 0,1-3 0,-3-4 0,1-6 129,-3-4-129,-2 0 129,-2-2 0,-5-2 0,-5 1 0,-2 4 0,-3 2 129,-10 7-129,-5 6-258,-5 9 258,-4 2-129,-4 10-129,-3 4 129,0 0-258,-1 8 129,1 2-258,5 9-258,0-2-1419,4 6-1935,7 7-258,3-4-258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7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168 117 2967,'0'0'3741,"0"0"-645,0 0-774,0 0-129,0-5-387,0 5-129,0 0-387,0 0-387,-1-10-258,1 10 0,-3-10 0,3 10-387,0 0 0,-1-15-129,1 15 129,-2-12-258,2 12 0,-3-14 0,3 14 129,-5-17-129,5 17 129,0 0 0,-8-15-129,8 15 129,-8-9 0,8 9-129,0 0-129,-9-6 258,9 6-129,-7-4 0,7 4 0,-9 1 0,9-1 0,-11 9 0,4-4 0,-2-1-129,2 2 129,-2 1 0,0 0 0,0-2-129,2 2 129,0 0 0,7-7-129,-13 14 258,13-14-258,-9 18 129,6-10 0,1 6-129,-2-2 129,3 3 0,-1-1 0,1-1 0,0 0 0,1 0 0,0-1-129,0-2 129,0-10-129,0 15 129,0-15-129,4 15 129,-4-15-258,8 11 0,-1-1-645,-7-10-258,16 8-2709,-8-4-1290,-8-4-258,15 2-128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3:00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9804,'2'8'5289,"-4"13"-387,0-8 129,-1 0-4773,1 7 0,2-1 258,0 2-129,0-5 0,0 3 0,0-7-258,0-1 0,0-11-129,0 11 0,0-11-258,4-10 0,0-6 0,2-6 0,2 1 0,-1-5-129,7 5 129,-3-5-129,3 9 258,-1 3 0,0 6 129,-3 6 129,-2 1 0,-1 6 258,-7-5-129,8 21 258,-8-10-129,0 4 129,0-3-258,0 5 129,0-4-258,0-13 0,1 16-129,-1-16-129,0 0-129,8 10 129,-8-10-129,10-13-129,-2 1 0,-2-5 0,4 4 0,0-3 129,2 2 129,-1 4 0,0 5 0,0 3 258,-1 2 0,0 7 129,-1 0 0,0 7 0,-4-1 0,1 6 129,-3 1-129,-1 1-129,-2-3 129,0 2-258,2-1 0,-2-4-258,2 2-516,-2-17-3354,0 0-903,12 0-774,1-7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6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52 5547,'-8'0'5418,"7"10"-258,-1 2-516,2 3-3741,0 8-258,0 0-516,3 4 258,-2-2-129,3-2 0,-2-3-258,0-3 258,-1-6-129,0-1-129,-1-10 0,0 0 0,0 0-258,-1-14-258,1-8 129,0-12-258,5 5-129,-2-11 129,8 6 0,-2-2 129,6 11 258,-1 3 0,1 13 387,0 9 129,-4 2 0,2 16 258,-7-2 129,2 10-129,-6-2 258,4 2-258,-6 2-129,3 1 0,-2-3-387,1 0 129,3-3-516,-1-5-258,7 5-1419,-5-7-2838,-6-16-516,12 13-387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6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72 106 5289,'-22'0'5160,"22"0"-129,-13 0-645,13 0-4128,0 0-387,0 6 0,0-6 129,13 4 129,-4-4 0,4-2 0,-2-4-258,6-3-258,-4-1-129,2-2 0,-6-8-258,2 6 258,-10-1 0,-1 1 258,-3 4 129,-6 6 258,-3 4 129,-5 2 258,1 12 129,-4 3 0,4 11 129,-2-3-258,6 5 0,-3-1-129,8 2 0,3-2-258,4 3 0,5-10-129,6-3-129,8 0-258,0-10-387,10 1-1032,-4-11-2322,2-13-1161,1-1-258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5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7224,'13'0'5289,"-11"22"-129,-3-6-387,0 6-4902,-1 3 129,2 2-129,0 0 129,2-3 0,-1-3 129,0-6-129,1-2 258,-2-13-387,0 0 0,0-6-258,-4-14 0,4-7 0,-2-6-129,2 3 258,0-6-258,2 7 258,3 4 0,3 6 258,1 8 0,1 11 0,1 0 0,1 7 129,2 3 0,-2 3 129,2 1 0,1-1-129,2-1 129,0-2 0,1 1-129,1-5 0,0-1-129,2-4 0,-4-1-129,1-4 0,-4-7 0,-3-1 0,-3-5-129,-3 1 129,-5-2 0,0 1 129,-2 4-129,-3 3 129,5 10 129,-15-3-129,7 4 129,-2 9-129,1 5 129,0 4 0,2 6 129,-2 1-129,5 4 0,0 1 0,4-1 129,2-1-258,5-3 129,5-3-129,4-8-387,8 2-774,-3-10-3483,4-7-387,4-9-387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5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59 3096,'-17'-28'4128,"17"28"0,-19-12-3612,8 5 0,4 4 258,-7 1 258,5 7 258,-9 2-129,6 14-258,-8-5-258,9 11-129,-4-1-258,5 4-129,4-7 0,4 2 0,2-6-129,8-5 129,6-6-258,0-8-129,10-6-129,-1-11-258,5-4 0,-4-12 0,2 3 0,-7-4 129,-1 4 258,-6 6 258,-4 5 258,-4 5 0,-4 14 129,0 0 129,0 0-129,0 15 0,-3 1 0,3 5-129,0 4 129,3 8-129,0-2 0,3 8 0,2-5-129,2 5 0,-4-5-129,1 0 129,-2-7-129,-3-3 129,-2-6-129,-3-4 129,-5-2-387,-5-12-258,3 0-903,-12-9-1032,6-8-2451,3 2-258,-3-8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4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8-5 6966,'0'0'5289,"-9"-1"-129,9 13-258,0 7-4515,2 12-516,5 5 0,0 11 129,2 4 129,-2-2 0,0 1-129,-1-2 129,-1-4 0,-1-5-129,1-5 129,-2-14 0,-1-4 0,-2-16 0,0 0 129,0-6-258,0-15 129,-2-10-129,-1-9-129,2-4 129,-2 2-387,3-2 258,0 6-258,8 8 129,0 4 0,5 13 129,1 7 0,1 10-258,1 4 387,0 8-129,0 4 129,-1 5 129,-2 7-129,-2 1 0,-4 1 258,-4-1-129,-3 1 0,-1-1-129,-8-2 129,-7-7 0,-1-8-129,-4-2-258,-4-7-258,4-1-516,-8-8-2580,7-4-1548,-1 0-387,3-3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4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6966,'10'45'5289,"-5"-18"-258,-3-1-258,4 3-5160,-2 3 258,2-1 0,-2-6 129,0-8 129,0-1-129,-4-16 129,2 9-129,-2-9-129,-1-14 0,-4-4 0,-1-7 0,1-5 129,-2-2-129,0 2 129,2 0-129,1 2 258,4 10-129,0 5 0,8 3-258,7 9-129,-2-5-387,14 6-1548,-4 0-2580,0-6-129,3 1-387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3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4 6321,'-20'-4'4902,"10"10"-258,-5-2-129,9 8-5031,-5 5 129,6 4 129,-1 1 129,3 2 129,0 2 258,1-5-129,2 1 129,3-2-258,4-3 258,2-2-258,2-3 0,2-8 0,0-4-129,3-6 0,-3-8 0,1-8 0,-6-5-387,-3-4 258,-3-4-258,-2 5 387,-6 2 0,-3 8-129,-1 2-129,2 13-1290,-2 5-2709,1 0-387,9 0 129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3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171-3 6708,'-6'0'4515,"-12"2"-258,3 20-387,-11-17-5160,8 26 258,-6-8 0,6 3 387,1-2 516,4-5 129,5-2 129,0-4 129,8 1-258,3-5 0,10-2 0,6 0-129,5-3 0,6 1 129,1 1-129,3-2 0,-4 3 129,-3 3 0,-5 3 129,-10 0 129,-6 7 129,-10-2 0,-6 4 129,-10-6 129,-1 4-129,-4-11 129,0 2-387,1-5-258,4-6-903,8-2-1935,7-7-1935,0-10-387,10 3 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2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6063,'0'7'5289,"1"14"-516,-1 4-258,1 11-4902,2 2 129,4 9-129,0 1 387,1 0-129,-1-1 258,-3-6-258,-1-9 258,-3-8-129,2-2 129,-2-9 129,0-13-129,0 0-129,0 0-129,0-15 129,0-9-258,7-4 0,-2-7-129,6 4 0,-1-5-129,6 7 129,0 4 0,0 12 258,0 4 0,-3 9 0,-2 4 0,-1 12 0,-2 4 258,-2 4-129,-1 5 129,0-1-129,-2 4 129,-3-5 0,0-1 0,-2-3 0,-4-3 0,-3-5 0,-2-4-129,-4-3-258,-2-8-645,4-2-1677,-1-3-2193,0-14-129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2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36 3096,'-1'-24'4128,"1"24"-258,0 0-3483,-7-12 0,7 12 129,-9 3 129,3 11-258,-2-2 129,2 10-129,-6-3-258,2 6 0,-1-3 0,2 0 0,0-1 129,2-2-129,2-4 0,3 1 0,2-3 0,6 1 0,4-3 0,4 0-129,3-4-129,2-6-129,2-1-387,-1-8 258,1-7 0,-4-6-129,-3-2 129,-5-2 129,-6 0 387,-1 3 129,-2 1 516,-3 9-387,-3 2 258,6 10-258,-10 2 0,8 14 0,0 1 0,2 7-387,2 1 0,3 9 0,3-4 129,1-2-387,6-2-1161,-3-4-2967,-2-17-387,5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9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3483,'0'0'5160,"0"15"0,0-5-387,0 0-1806,0 7-2322,-2 2-129,2 8 0,-2-4 0,2 3 129,-3-5 0,3-1-258,-3-6-258,2-3 129,1-11-258,0 0 0,0 0-129,0-17 0,7-4 0,-1-3-129,3-2 258,0-1-129,2 0 0,0 3 0,-1 5 129,-1 4 0,-2 6 0,-7 9 0,13-1 258,-13 1-129,7 14 0,-3 2 258,0 3-258,2 6 258,-2-1-129,3 6 0,-3-5 0,1 2 129,0-3-129,1-7-129,-1 0 0,-5-6-258,5 0-387,-5-11-903,4-7-3096,-4-5-774,2-5-258,0-1-258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1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3483,'0'0'4257,"0"0"-129,0 0-3612,0 0-387,0 0-129,0 0 0,0 0 258,0 0 0,0 0 0,0 0 258,7 0-387,-7 0 129,11 0-129,-2 0 0,0 0-387,3 0-387,-5-2-774,5 1-1548,3 1-1419,-15 0-129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20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7740,'8'29'5547,"-7"-7"-258,-1 3-387,-5 1-3096,2 7-1548,-1-3-129,4 2 129,0-5-129,0-3 0,3-5-258,1-5 129,5-10-387,-2-12-129,8-7-258,-4-13 129,5 3 129,-2-7 0,-1 6 258,-4-3 0,0 11 387,-9 18 258,6 0 0,-4 16 129,-2 3-129,0 11 258,0-4 0,5 7-258,-2-2 129,6-2-258,2-8 0,5-2 0,2-8 0,1-6 0,1-6-258,3-10-129,0-10 129,-3-9 0,0-4 0,-9-3 0,-2 3 129,-7-2-129,-2 10 129,-5 1 0,-7 6 0,-2 4-258,3 9-258,-2-7-903,11 2-3999,2 11 129,0-19-516,0 19-387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9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90 9288,'-30'-3'5289,"17"3"-387,4 3 0,-1 9-4386,-2 5-129,10 7 0,-1-1 0,3 8 258,-1-1-258,2 6 0,4-7-129,3-2-258,6-10 0,3-6-129,0-8 0,5-8-129,2-13-129,-5-16-258,4-2 0,-8-10 0,1 4 0,-12-6 0,0 10 387,-10 3 0,-5 11 129,-4 10 258,-5 6 0,0 5-129,5 6-774,-7 0-1548,8 2-2322,10 7-387,-4-5-387,8 4 388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9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50-6 11094,'-7'0'5547,"-2"19"-516,0 13 129,-1 24-4902,0 3-129,5 8 0,5 8 129,0 5-258,0 2 0,0-12-129,6 1-774,-4-24-1935,5-10-2064,-1-21-516,3-11-258,1-11-258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9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10191,'-14'18'5418,"10"3"-387,-4 7-129,2 11-4773,2 9 0,1 6 129,2 7 0,-2 2-258,1 4 258,2-7-258,0-3 129,0-10-258,0-14-258,2-3-387,-2-30-774,8 3-3225,-5-16-387,-1-14-387,2-12-387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9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20 158 9933,'-16'-12'5160,"9"12"-516,7 0 0,7 0-4644,6 5-129,8 2 258,1-3 258,3-1-129,-1-3-129,1-3 0,-5-6 0,0-7-129,-3-4 0,-4-5 0,-4 4 0,-4-3 0,-4 4 129,-1 5 0,-6 3 129,-6 10-129,-3 3 0,-6 14 129,0 3 0,-4 9-129,-1 5 0,3 7 0,2 0-129,5 2 258,5-2-258,7-5 0,4-3-129,12-3 129,7-6-387,2-11-516,12 1-2838,-2-11-1419,-1-7-387,1-7-258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8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41 6966,'-1'24'5031,"-4"-5"-387,5 5-129,0 1-4257,0 3 0,3 7 258,-2-9 0,6 4-129,-2-7 0,4-1 0,0-12-129,2-10-129,2-10-129,0-18-129,0-7 0,-1-10-129,-1 2 129,-3-6 0,-2 9 129,-2 7 0,-1 9 0,-3 24 387,0 0-129,0 13 387,-1 12-258,1 12 0,-2 6-129,2 11 129,0 6-129,0 6 129,2 1-258,3 7 129,-2-8-129,1 0 0,-2-6 0,0-6 0,-2-9 0,-6-6 0,-3-16 0,-7-7-387,0-10-258,-6-12-387,6-3-645,-9-18-2967,9-10-774,5-7-387,5-3-516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8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9159,'0'0'5289,"0"11"-129,0 10-516,-2 7-4515,2 7 129,0 10 0,0 0 129,0 1 0,0 1-258,2-4 129,-2-4-129,1-8 0,0-6-129,0-10 0,-1-15-129,0 0 0,2-12 129,-2-19-258,2 1 129,0-4 0,2-3 0,-2-2-129,4 7 258,1 5-129,3 9 0,1 9 129,1 2 0,1 5 0,2 6 0,-1 7 0,2 7 129,-2 5 0,-4 3 0,-1 6 0,-5 3 0,-4 2 129,-2-3 0,-7-1 0,-5-3-258,-2-5 129,-4-4-258,-1-13-387,4-3-387,-5-18-1032,14-7-2967,0 2-258,6-5-387,3 0-258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7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9933,'4'39'5160,"-4"-22"-387,3 3-258,-4-3-4644,3 6-129,1-3 258,3-3-129,-3-6 0,-3-11 0,0 0 0,0 0-258,0 0 129,0-19 0,-1-7-129,-2-3 258,0-1-258,1 0 258,-1 5 129,3 0 129,0 7 129,0 18-258,8-14 0,0 14 0,0 1 0,7 8-645,-4-8-1161,6 6-2580,3 4-516,-1-7-258,2 3 130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7.3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13 8127,'0'0'5031,"0"0"-387,0 0-129,0 0-4386,-6 12-129,-1 5 129,-3 5 0,0 4 0,-1 4 0,0 0 0,3 2-129,3-2 0,5-4 0,4-6 129,5-10-129,4-6 0,6-4-129,0-12 0,2-10 129,-2-7-387,-2-2 0,-7-7-129,-2 4 258,-7 2 0,-1 2 258,-6 7-129,-6 9-129,-2 6-129,3 8-1806,-2 10-2064,-1-5-516,6 6-258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9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7 7740,'-17'-5'5031,"9"5"-387,-4 2-387,0 10-3999,1 4-129,-1 7 129,4 6 129,-3 5-258,4 9 258,-1-1-258,3 3 129,3-4-129,2-1 0,7-10-129,6-4 0,4-11 0,5-12-129,1-3 129,3-7-129,1-13 0,-4-9-129,0-4 0,-6-8 0,-6 0 129,-8-2-129,-3 2 258,-10 1-129,-8 6 129,-4 9 129,-6 3 0,2 10 0,-2 4-129,4 2 0,4 6-387,-1 0-516,15 9-1677,6-9-2064,-5 16-258,6-7-387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7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26 8127,'2'-12'4902,"-2"-1"-129,0 13-645,-11-4-4773,2 7 516,-4 8 129,-1 3 129,-3 2 0,-1 0 129,-1 3-258,2-2 258,3 1-258,5-5-258,9-13 258,-4 12 0,10-7-129,6-5 129,7 3-129,2-3 258,4 1-129,-3 4-129,2 3 129,-3 4 0,-6 2 0,-6 5 0,-5 5 258,-4 1 0,-5 2 0,-9-3-129,1-1 258,-4-3-129,0-5-129,2-5-387,-3-10-129,9 0-774,-8-15-1290,11-2-2322,4 0-129,2-8-645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6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4902,'-2'5'5289,"0"11"-645,-3-1-129,0 18-3612,3 2-903,0 4 129,2 6-129,2 1 129,0 1 0,3-2 0,-3-4 129,3-9-258,-1-9 129,-3-4 0,1-8 129,-2-11-258,0-9 0,0-8 129,0-4-258,2-2 0,0-4 0,6-2-129,0 1 129,5 9 129,2 6 0,1 4-129,0 5 129,1 4 0,0 3 0,-5 11 258,1 3-258,-4 0 129,-2 1-129,-4 3 258,1 0 0,-4-3 0,-1 3 0,-8-5-129,2 0 129,-5-2-258,0-4 0,-4-4-129,0-5-129,3 0-387,-3-5-516,16 4-2064,-12-19-1548,10 4-258,4 2 129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6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154 150 4257,'3'-33'4386,"-8"17"-129,0 6 0,-6-4-4257,2 6 129,-1 3-129,-1 3 258,0 2 0,-5 14 129,3 4-129,-3 7 0,2 4-129,0 0 0,4 1 129,1-1-129,6-1 0,3-7 0,7-5 0,6-10-129,6-6 0,4-4-258,3-14 0,1-7-129,-3-13 0,0 1 0,-8-5 258,-2 3 0,-7 4 258,-5 3 387,-2 9-258,-4 9 129,4 14 0,-9 3 0,8 20-129,1 1-129,1 2-129,5 7-129,4 4 129,2-8 0,3-2-129,-1-1-258,1-17-387,2 6-1548,-2-11-2193,-5-15-258,0-1-129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15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3225,'12'-1'4773,"-12"1"-387,8-4-129,-8 4-3870,10-7-387,0 3-129,3-3 258,1 5 0,1-3-129,0 1 0,2 2-516,-4-4-1032,4 3-1548,-2 3-1161,-6-5-258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8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37 148 10320,'-4'-12'5418,"-5"-1"-387,9 13 129,0 0-4515,4 9-387,9 7 0,5 0 0,6 0 0,4 0-129,5 0 0,2-8-129,-1-1 0,-2-5-129,-3-7 0,-3-6 129,-7-7-129,-6-5 129,-5-5 0,-7 2-129,-1-1 258,-9-2-129,-5 5 129,-7 5-129,-6 6 258,-3 8 0,-2 5-129,-3 11 258,-1 12-129,0 3 0,4 10 0,4 5-129,7 2 0,7 3 0,9 2-129,6-6 0,14 3 129,15-3-387,10-6 129,11-2-258,4-13-774,13 0-3999,-6-12-258,0-3-516,-12-10-387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8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 24 9159,'-18'-18'5418,"5"13"-129,-1 5-387,-3 3-4515,1 14 0,1 7-129,2 9-129,1 1 0,5 3 129,3 5-258,4-3 0,3-3-129,8-9 0,5-8-129,3-12 0,3-7-129,-1-16 0,3-11 0,-6-9 129,2-2 129,-7 4 129,-4-3 258,-1 10 258,-5 7-129,-3 20 129,0 0-129,-1 15 129,-2 9-258,3 14 129,0 6-258,5 12 258,2 0-258,1 6 0,1-6 0,-1 0 0,-3-3 0,-5-7-129,-3-8 0,-9-7-129,-11-7 129,-4-11-258,-8-8 258,-3-5-129,-2-10-387,0-11 0,8 4-516,-5-20-2064,15 9-2193,6-3-129,14 5-645,3-5 130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7 141 7998,'0'-16'5289,"0"6"129,0 10-258,-7 6-3999,7 11-516,0-3-258,0 9 129,0 0-129,3 9-129,-2-5-129,2-1 0,-1-7-129,1 1 129,1-7-129,-4-13-258,0 0-129,1-29-258,1-3 0,-2-14 0,0 4-129,0-8 0,2 6 258,2 2 129,6 11 516,2 16 129,0 11 129,6 9 129,-5 8 0,6 10 129,-4 3-258,2 7 129,-2 3-387,2 4 129,2 3-516,-1-7-774,9 7-3999,-2-7-129,4-7-387,-1-6-387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7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215 146 5676,'9'-42'5289,"-9"19"-258,-1 1-258,-16-1-3999,6 12-129,-4-4 0,1 10 0,-8 0 0,1 11 0,-3 10-258,-1 15 0,0 1-258,5 9 0,3 3-129,8 4 258,6-4-129,4-1 0,12-4-258,9-13 258,7-5-258,4-11 0,1-8-129,-2-13-129,0-11-258,-9-15 0,-3-4 258,-9 0 0,-5-1 258,-6 3 258,-1 8 0,-4 10 129,-3 11 258,8 10 0,-10 13 0,8 7-258,2 3-129,1 5 0,7 2 0,5 0-129,4-3-129,3-6-258,7-1-387,-2-15-774,11 3-2322,-10-10-1419,-1-14-258,-5-11-258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7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54 105 8256,'0'0'5805,"0"0"-258,0 0-387,-5 10-3741,1 7-1161,0 1-129,4 12 0,0-2 0,1 3-129,3-2-129,0 0 258,0-7-129,0-6 0,0-2 0,-4-14-129,0 0 0,-6-29 0,-1-3 258,-4-8-258,2 0 0,-1-5 129,1 3-129,3 3 129,3 10 0,6 6 0,7 8 0,9 6 0,6 4-258,4 4-258,10 3-645,-7 5-3741,10 10-387,-3 1-387,-3 9-258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6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136 106 4773,'1'-35'5547,"-3"25"-258,2 10-258,-14 3-3483,-2 2-645,3 13-387,-3 2-129,1 11-129,0 2-129,3 2 258,0-3-387,7-2 129,5 0-129,0-4 129,12-10-129,5-6 129,4-9-129,3-5 0,2-15 129,-1-5-258,-4-8 258,-4-6-258,-9-3 129,-8 2-129,-8 1 258,-10 5-258,-7 7 258,-5 4-129,1 7 129,1 6-258,5 3 0,4 1-129,9 5-387,10 0-387,10 10-2709,10-6-1419,11 0-516,6-1-129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8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6 7740,'0'0'5031,"-10"-2"-258,-3 5-258,-3 10-4515,-3 9 129,0 4-129,1 6 258,-2 3-129,3 3-129,2 2 0,4 0 129,5-3-129,4-3 0,3-4 0,8-7 129,5-1-129,4-9 129,1-3 0,2-10 0,1-4-129,2-8 0,-1-7 0,-2-7-129,0-6 0,-8-3 0,1-8-129,-7 0 0,-5 2 258,-4 5-258,-8 2 129,-5 4-129,-2 6 258,-2 5-129,-1 6 129,1 6-129,2 6-645,1-6-516,16 7-2967,-10 4-516,10-4-258,0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6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22 10965,'0'-11'5547,"-13"1"-774,-1 10 129,-5 1-4902,2 15 0,-1 0-258,0 2 258,-1 0-258,2 1 129,7-4 0,5 0 0,5 0 258,0-15-258,16 15 129,5-6 0,4-2 258,6 3-258,3-1 258,-1 3-129,1-2 0,-2 6 0,-8 1 129,-5 2-129,-7 1 129,-10 2-129,-5 0 0,-10 1 129,-7 3-129,-4-1 0,-5-6-129,-4-2-258,1 4-645,-6-11-3483,9 0-774,-2-2-516,4-6-387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5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4-11 9417,'0'-14'5418,"0"14"-258,-2 10 0,2 16-4773,0 12 0,0 8-129,7 13 0,-2 9 129,3 5-258,1 3 0,2 4-129,3-6 129,-3-4-129,0-7 0,-2-14 129,0-12 0,-1-16-129,-8-21 0,6-14-129,-6-23 129,0-12-129,0-3 129,-2-6-258,0-2 129,1 6 129,1 11-129,2 8 0,5 11 0,6 6 129,5 6-258,3 6 258,5 4-129,3 2 129,2 2 0,0 13 129,-2 7 0,-2 5-129,-7 4 258,-5 5 0,-8 1 0,-7 6-129,-2-4 258,-12-4-387,-6-5 258,-4-1-129,-3-6-129,0-7-129,-3-3-129,2-13-258,5 0-645,-3-13-1290,12 1-2967,4-12 129,8 1-516,2-3-258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5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81 9804,'8'0'5418,"1"12"-258,-7 2-387,4 3-4773,-3 6 129,1 2-258,2 5 387,1-1-387,0 0 129,2-2-129,-2-7 129,1-3 0,-3-2 0,-5-15-129,0 0 129,0-21-129,-9-10 0,-2-6 258,-2-3-258,-3-5 129,4 2 0,0 6 0,3 7-129,5 7 387,4 8-258,8 8 0,10 2-129,6 2 129,7 1-387,4 1 129,7 4-774,-8-3-3225,6 2-516,-5 0-774,-7 1 129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5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26 7740,'2'-11'5547,"-17"-2"-387,-4 13-258,-9 0-4257,-1 11-258,-1 2 129,2 8-258,-2 1 129,6 5-258,4-1 0,7 3-258,11-1 129,2 2-129,14-4 258,8-7-129,10-4 0,2-8 0,4-3-129,-1-4 129,-1-11 0,-4-10-129,-8-5 0,-6-7 129,-11-1-129,-5 4 258,-6-3-258,-7 5 258,-3 6-129,-4 6 0,1 9-387,-2-1-516,10 14-774,-4 2-3354,13-8-129,2 13-645,11-6 258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4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26 8385,'-20'-17'5160,"1"11"0,-2 3-645,-7 3-4386,4 8-258,-1 3 258,1 2-129,4 3 0,0 0-129,6 2 0,5-1 129,7-2-129,3-3 129,9-2-129,7-2 129,3-2-129,6-1 129,1-1-129,3 3 0,-1 2 129,-2 3 0,-2 3-129,-4 0 258,-5 5 0,-4 1 0,-6 0 129,-6-1 0,-1 4-129,-9-5 0,-3 2 129,-4-5-258,-3-1 0,-1-6-129,-1-8-258,6 1-645,-4-15-774,14-6-2967,3-3-387,3-4-387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4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8901,'-9'6'5160,"1"13"-258,0 22-1419,-3-7-3225,6 13 0,1 2 0,5 6 0,3 0 0,4 0-129,1-8 0,2-4-129,-2-4 0,3-7-129,-4-8 258,-2-7-129,-6-17 0,0 0 0,8 2-129,-8-15 0,1-11 0,0-6 0,3 0-129,1-1 129,3 4-129,3 2 258,4 5-129,1 6 129,4 11-129,0 3 129,3 7 129,0 6-258,0 5 258,-2 1-129,-2 3 258,-3 7-258,-5-1 258,-2 3-129,-7-4 0,-2 3 0,-11-4 0,-3 0 0,-5-5-129,-5-9 0,-1-7-258,-3-5-129,5-4-258,-3-12-645,13 6-1548,1-12-2322,7 1-129,5 5-387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3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69 1,'5'-20'3611,"-5"20"517,-8-20 0,-3 4-3870,-1 10 129,-2-2 0,-1 8 258,-7 0 516,4 8-129,-9 3 0,4 13-387,-6 3 129,6 6-129,-1 1-129,6 0-258,5-2 0,9-3-129,4-4-129,15-7 129,7-10-258,11-5 129,6-4-258,4-16-129,1-3 129,-4-10 0,-2 0 0,-8-3 129,-7 4-129,-8 4 645,-8 1-258,-5 11 387,-2 13 0,-8-3-129,-1 6 129,4 17-129,1-1-129,2 8-129,2 2 0,8 0-258,7 1-129,1-6-258,13 7-1161,-5-13-2967,4-9-516,1-7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5:03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4386,'19'-9'5031,"-10"-1"-387,5 6-129,-3-1-4257,3 1-129,2 2-129,2-3 0,1 3 0,3 0 0,-2-2-129,5 4-645,-4-9-1419,0 3-2451,2 4-129,-6-5-129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3:52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442 45 1,'-13'-8'773,"-1"5"130,5 2-258,0 1-387,0 0 258,-2 0-387,1 0 258,0 1 0,-2-1 0,0 4-129,-1 2 129,-3-1 129,-2 1-129,-2 2 129,-1 2 0,-2 1 0,1 2 0,-1 0 0,1 1 129,1 1 0,-1 0-129,4 4 129,0 1-129,4 0-129,-1 4 0,5 1-129,-1 1 0,2 2 0,2-2-129,3 2 0,1-5 0,3 2 258,0-6-129,0 2 129,2-6 0,3 3 258,-1-6-258,4 4 258,-2-4-258,6 2 129,-3-3-129,8 4-129,-1-4 129,7 1-129,0-4 0,6 2 0,0 0 0,1-1-129,0-2 129,-1 0-129,0-6 0,-2-1-129,0 0 129,-1 0 0,0-8-129,2-2 129,-1-7-129,2-1 129,1-7-129,-1-1 129,-1-6-129,-2-1 129,-1 1 0,-7-8-129,-5 2 258,-4 0-258,-7-1 129,-2 2-129,-6 1 129,-5 3-129,-3-3 0,-2 6 0,-2 3 0,-2 4 0,0 4 0,0 4 0,0 0 0,-2 6 129,2 3-129,-2 3 0,-2 3-129,-1 0 0,-2 6 0,-1 3 0,0 2 0,-3 2-258,4 2 129,-2-2-387,11 9-516,-5-7-3225,8-2-516,10 0-129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30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58 774,'0'0'2193,"0"-11"-258,0 11 129,0 0-516,0-11 0,0 11-387,0 0 0,0 0 0,-1-16 0,1 16-129,0 0-129,0 0-258,0-10-258,0 10 0,0 0-258,0 0 129,6-10-258,-6 10 0,9 0 0,-9 0 0,16 2 0,-5 2 129,-1 1-129,2 3 129,1-2-129,-2 2 0,0 2 0,0 1 129,-2-1 0,-3 3-129,-2 1 258,-1 3 0,-3-3 0,0 3 0,-3-1 0,-2 1 0,-3-3 0,-2 0-129,-1-2 0,-1-1 129,-2-2-258,0 0 258,1-4-129,0 3 129,-2-4-129,3 0 0,-1 2-129,2-2 129,2 2-129,0-1 0,0-3 129,9-2-129,-11 5 0,11-5 129,0 0 129,0 0-129,0 0 0,0 0 0,0 0 0,9 0 0,-2-1 0,4-3-129,0-2 0,1 5 0,4-3 0,-2 1 0,2 2 0,-2 1 0,0 0 0,1 2 129,-3 5-129,1 4 129,-2 0 0,0 4 0,-1 2 0,-1 2-129,0 0 129,0-1 129,-2 1-129,-1 1 0,-1-1-129,-1-2 129,-3-1 0,-1 2 0,0-3 0,-3 6 0,-3-7-129,-2 2 129,-2-1-129,0 0 0,-2-4 129,-2 1 0,-3-3-129,0-1 129,-2-2 0,2 1-129,-2-5 258,0-2-258,1 0 0,1 0 129,3-2-129,2-2 0,2 1 0,3 1 0,7 2 0,-9-3 0,9 3-258,0 0 129,0 0-129,0 0-129,6-1-387,-4-13-2580,8 10-1806,0-1-387,-2 1-387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8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10 7740,'-13'-8'4773,"13"8"-258,0 0-387,9-4-4257,2 4-129,5 1 0,4 5 129,2-2-129,8 3-645,-6-7-2064,3 0-1290,3 1-516,-3-5-129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27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38 774,'-7'-13'4386,"7"13"258,0 0-258,-7-11-3741,7 11 129,0 0 258,0 0-129,0 0 129,0 0-258,4-3-258,3 3 0,1-3 0,6-1-129,0 2-129,5 2-129,1 0 129,3 0-258,0 5 0,-2 3 0,-1 4 129,-2 8-129,-3-1 0,-3 3 129,-5 4-129,-1 1 258,-6 2-129,0 4-129,-4-4 129,-3 0-129,-5-2 258,-1-4-258,-1-1 258,-2-5-258,0-6 129,0-5-129,-2-2 129,3-2 0,1-2 0,1 0-129,3 0 129,1-2-129,9 2 0,-10-4 0,10 4 0,0 0 0,0 0 0,6-1 0,3-2 0,0 3 0,4-2 0,1-3 0,4 4 0,2 0 0,0-1 0,0 2-129,2 0 0,-4 3 129,1 1 0,-2 6 0,-6-1 0,1 4 129,-4 0 0,-3 4 0,-3-2 0,-2 3 0,-2 1 258,-2-4-258,-4 4 0,-2 1 0,-2-5 0,1-2-129,-4-1 129,-1-2 0,2-3 0,-2 0-129,1-6 129,0-1-129,-1-2 129,3 2-129,1-2 0,3 0-129,9 2 129,-13-7-387,13 7-129,0 0-516,0 0-2322,4-2-1806,5-3-258,-2 0-516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21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16 1,'0'-10'2321,"0"10"1,0-9-129,0 9-387,0 0-129,0 0-129,0 0-258,0 0-129,0 0-129,0 0-129,0 0 0,0 0-129,0 0 0,1 8-129,-1-8 0,0 0-129,0 0 0,11 17-258,-11-17 129,12 10 0,-4-4-129,3 4-129,-1 4 129,5 3-129,-3 1 0,5 11 0,0 7 0,1 7 129,0 6-129,1 7 0,-1 1-129,0 9 258,-2 0-129,-4 0 0,-1-2-129,-4-3 129,-3 1 129,-2 0 0,-2-4-258,-6-3 129,-4 0-129,0-2 258,-8-5-129,1 0 0,-3-10 0,0-4 0,2-5 129,2-2-129,0-9-129,4 0 129,3-8-129,9-10 129,-10 11-129,10-11 0,0 0 0,0 0 0,0 0-129,0 0 129,0 0 0,0 0-129,0 0 0,0 0 0,0 0-129,0 0-129,0 0-516,-7-2-903,7 2-3225,0 0-516,0 0-387,0 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6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55 10965,'-6'-11'5676,"6"11"-387,16-6-387,-4 2-5289,17 4-129,0-7-1032,9 5-3483,-3-7-387,2 3-387,-7-4-129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6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10836,'-1'7'5805,"-2"8"-516,1 7-258,0 6-5160,2 6 129,2 3-516,1-11-903,8 6-3741,-5-5-387,3-9-129,-3-5-387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6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44 8385,'-4'-11'5547,"16"-8"-516,1 13-258,0-1-4773,5 7 0,2 0 0,0 3 0,2 7 0,-4 3-129,-1 8 258,-2 1-258,-4 4 258,-6 2-129,-3-1 129,-4 2 0,-9-1 0,-7-5 0,0-6 0,-5-5 129,2-8 0,0-4-129,3-6 0,2-9-129,9 0 0,4 0 129,3 2-258,8 3 129,2 7 0,7 3-129,2 8 129,3 3 0,1 0 0,2 5 0,-1-4-645,4 6-1032,-2-9-3483,-3-9-129,0 0-516,-2-8 129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5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25 11094,'-13'6'5934,"13"-6"-645,2 11 0,12-8-5547,6 7 129,4 1 0,3 2 0,5 1 0,-1 0-129,1 1 0,-2-5 0,-2 1 0,-3-2 0,0 0 129,-3-5 0,-3-4 0,0 0 129,-1-8 0,0-3 129,-1-5-258,-2-4-129,0-2 0,-6-4-129,-4 4 129,-5 4 258,-10 4 0,-7 9 258,-9 3 258,-2 11-129,-6 10 129,5 11 0,-2 6 129,8 6-258,8 1 0,8 5-258,8 0 0,14-5 0,13-4-129,9-11-387,14 0-1032,3-18-3870,11-10-258,0-13-516,-1-10-258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5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84 716 9804,'-13'-29'5676,"13"8"-387,0-11 129,4 2-4902,2-14-387,0-3 0,-6-11-129,0-10 0,0-2 0,-12 1 0,0 4-129,-2 11 129,-2 7 0,2 8 0,2 11 129,5 13-129,7 15-129,0 0 129,12 0 0,11 0 0,7 6-129,7 3 0,10 10-774,-7-4-3612,7 3-774,-6 4-387,-6 1-387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4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11094,'11'16'5805,"-11"-3"-387,0 11-258,-6 0-5289,1 9 0,-1 5-129,-3-3-387,6 9-2064,-5-16-2451,4-6-387,3-10-516,1-12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4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10836,'0'0'5418,"0"0"-129,9-8-387,11 8-5160,9 2-387,3-2-645,10 0-3741,0 0-387,0 0-129,-1 0-516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4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9030,'-2'-29'5547,"2"29"-387,0 0-129,0 0-4773,0 19-129,5 1-129,1 1 0,3 10-774,-4-12-2322,7 9-1677,0-4-774,0-6-258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8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1419,'0'0'3741,"0"0"387,6 0-387,-6 0-2967,0 0-516,10 0 129,-10 0 258,14 0 129,-4-2 0,2 2-129,1-2-129,2 2 129,-1 0-258,3 0-258,-3-1 0,0 1 0,-2 0 0,-2 0 0,-10 0 129,13 5 0,-11 10-129,0 6 129,-2 2 0,0 9 0,0 1 0,0 9-129,0 4-129,0-1 0,0-2 0,0 0 0,0-7-129,0-1 129,1-1-645,-1-18-1290,-1-4-2451,1-2-516,0-10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4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80 5031,'-30'-32'5676,"19"19"-516,3 3-258,8 10-2838,0-12-1419,9 9-258,6-4 0,5 4 0,1 2-258,4 1 0,-1 1 0,0 9-129,-3 2 129,-1 5 0,-6 3 0,-2 1 0,-6 5 129,-4 2 0,-4-2-129,-5 3 0,-6-4 0,-1-5 0,-5-5 0,3-5 0,-2-10-129,1-2 0,4-7-129,1-6 129,5 0-129,3 0 0,4 4 0,0 11 0,8-8 0,3 8 129,2 9-129,5 2 129,3 5-129,2-2-129,5 4-387,-6-10-3870,7 1-387,-3-8-774,-2 1-129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3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38 8385,'11'-13'5547,"-13"1"-387,-7 7-387,-3 1-4515,-3 2 258,-3-1-129,1 9 0,-8 4-129,3 10 0,1 5-129,5 6 129,7 0-129,7 1 0,3-4-258,12-5 129,10-10-129,5-13-258,6-4 129,-3-18-129,-2 1 0,-9-9-258,-2 0 387,-11 2 0,-5 2 258,-4 13 129,-8 9 258,1 8 129,-3 13-129,8 13 0,2 3 0,3 12-129,11 3-258,7 4 129,4-1-129,4 0 0,2-4 0,-1 6 0,-4-3 0,-4-3 0,-11-3 129,-9-4-129,-13-7 0,-13-4 0,-6-14 0,-9-11 0,-4-8-129,0-18 129,5-10 0,7-9 0,13-6-129,10-5 0,12 0 0,16-2-129,16 4-258,6-7-774,15 6-3612,-2 4-516,-2 5-129,-5 1-516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3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42 569 7998,'0'0'5547,"0"0"-129,0 0-516,-2-8-3999,-2-6-387,4-6 0,-5-14 0,3-4-258,-4-14-129,1-7 0,0-3 0,1-1-129,-1 5 0,1 10 0,3 8-129,1 14 129,0 15 0,0 11 0,12 16-129,-3 11 129,2 7 0,5 1 0,2 3 0,2 0 0,-3-5 0,1-6 129,-3-9 0,-1-4 0,-3-11 0,-2-4 0,-3-15-129,-2-11 129,2-7 0,-1-7-129,3-1-258,1-2 387,2 3-258,-1 6 0,0 11 0,0 10 0,2 13 129,-2 6 0,-2 13 0,1 6 0,-1 5 129,1 10 0,0 5 0,1 1 0,-1 5 0,2 4-129,2-4 129,0 5-258,3-8 0,-2-10-645,10-4-4515,-6-14 0,0-13-516,-5-10-387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2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11739,'37'-18'5547,"-27"15"-129,-10 3-387,0 0-5676,10 24-3354,-10-24-1419,0 18-129,0-18-645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2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73 10062,'-1'-50'5676,"-10"39"-516,-6 0 0,-7 10-5031,-1 7 0,-4 14 129,-2 1 0,1 12 0,-1-1-129,7 2 0,4-2 0,7 1 0,11-9-129,6-9-129,12-7 0,8-9-129,7-11-129,0-12 0,2-1-129,-6-5 258,-2 4-129,-8 4 258,-6 7 129,-11 15 129,0 0 129,8 15 258,-9 11-258,1 13 129,0 4-129,5 6-129,1 1 129,2 1-258,1-4 0,-2-7 0,-3-6 258,-4-8-258,-8-5 0,-8-12 0,-7-3-516,-8-13-1161,-1-5-3612,1-9-129,7-1-129,6-4-774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2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93 142 9933,'-3'5'5289,"6"6"-387,-3-11-129,17 10-5289,-6-6 387,3-4 129,2-5 0,0-12-129,3-1-258,-5-9-129,-1 2 0,-13-4 0,-1 9 0,-15 1 258,-6 10 258,-4 9 258,-7 4 387,2 18 0,-1 3 129,10 11-129,1-4 0,14 4-387,6-4-258,6-5 0,15-3-516,5-13-1161,12 0-3225,8-7-258,3-4-387,2-2-258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1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318 2 8514,'4'-12'5418,"-16"12"-516,-7 18-129,-7 13-4515,-2 16 129,-10 10 129,0 18 129,-8 9-129,6 7 0,3-2-258,12 0-129,12-7-258,13-16-387,15-9-516,9-25-4128,21-19 0,7-17-516,3-13-387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1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240-3 10836,'-21'2'5418,"-3"9"-129,-9 4-129,2 2-5160,-3 9 129,-1-3-129,7-3 0,6 1 0,11-1 129,11-3-129,11-1 129,16 3-129,9-2-129,9 2 129,4 3 129,0 5-258,-4-1 129,-6 3 0,-10 3 129,-11-4 0,-16 3 0,-8-1 0,-12-4 0,-11-5 0,-3-4 0,-4-1-387,-3-10-516,8 3-3483,-4-9-1032,4-5-258,1 0-645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0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11094,'27'31'5934,"-22"-3"-645,-1 10-129,-3 3-4902,-1 6-129,0 1 0,-2-4 0,-1-7 0,1-9-258,0-9 129,2-19 0,0 0-129,-10-8 0,6-22-129,0-11-129,4-4 0,0-3 0,3 1-129,3 4 129,5 10 129,2 10-129,3 17 387,0 8 0,-1 14 0,2 7 258,-5 10-129,4-1 129,-5 3 0,2 0-129,0-1-258,-1-10-516,8-1-4386,-1-8 0,3-9-516,4-6-387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0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4 11352,'4'11'5805,"-4"2"-258,-13 2-387,-2 9-4773,-2 5-258,1 7-129,3 2 0,2 2 0,7-2-129,4-6 129,7-7 0,12-14-129,7-6 0,4-7 0,4-15 0,-5-13-129,-2-6 129,-9-3 0,-7-4 0,-11 3 0,-6 2 129,-11 5-129,-6 10 129,-4 11-129,3 10-645,-3-6-903,10 9-3354,6 3-258,11-4-387,7 6-387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5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6837,'-11'31'5031,"4"-14"0,1 8-774,6 0-4257,-2 4-129,2 1-129,0-4 258,4-1 0,-2-6 0,2-4-129,-3-6 129,-1-9-129,0 0 129,2-8 0,-1-9-129,2-7 0,2 2 0,0-5 0,4 1 0,1 2 0,1 5 0,0 7 0,2 6 129,-4 6 0,0 1 129,-1 12 0,-5-3 0,3 5 129,-5 3-129,1 1 258,-1-6-129,1 3-129,-1-4 0,2 0 0,-2-2-129,-1-10-129,0 0 129,10 0-129,-10 0-129,13-15 129,-3-1 0,-1-4-129,4 0 129,-2 0 0,2 7 0,-3 3 129,0 6 258,-1 4-258,-9 0 258,12 18 0,-10-2 0,2 7 129,-4-2-258,4 4 129,-3-3-258,2 1 258,1-2-516,0-7 0,4 11-1548,0-10-2967,-8-15 129,14 8-774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0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17 8901,'-9'-20'3870,"9"20"-3612,0 0-258,5 4-4773,3 5-1290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20:00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9288,'19'-10'5418,"-8"16"-258,0 13-129,-10 14-5031,8 8 0,1 3 0,0 0 129,-3-4 0,1-5-258,-1-2-774,-7-12-3741,0-21-387,0 0-387,4-9-387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9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10449,'2'41'6063,"-8"-1"-516,-4 6-258,3 17-5031,1 11-129,3 5 129,3-2-258,3-4-258,9 1-1806,-2-18-3354,3-14-129,-4-19-516,-3-13-258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9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69 5676,'-43'-57'5418,"33"42"-387,10 15-645,-10-1-3483,18 5-129,4-3-258,15 8-258,4-4 129,14 5 0,12 1-258,6-1 0,8-2-129,0-2 0,-3 2 0,-6-2 129,-11-3 0,-7 0 387,-17-2-129,-9-1 0,-18 0 0,8 2 0,-14-4 129,-3 2-129,-6 0-129,-1 0-129,-4 2-129,-4 4 0,-3 7 129,1 5-129,0 8 0,2 3 129,4 1-129,5-1 0,5 1 0,6 0 0,6-10-129,10-5 0,6-9-129,5-8-129,3-8 0,-2-10 0,3-2 0,-7-7 0,0 4 258,-7 2-129,-3 5 387,-10 18 0,0 0 258,8 4 0,-8 14 0,0 11-129,2-2 0,5 3 129,2 1-387,3-8 0,6 1-516,-2-18-903,9-6-3870,-3-4-129,2-18-387,-8-14-516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8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20-2 9546,'-2'-1'5805,"-3"30"-516,1 12 0,1 9-5031,1 14-129,-2 6 0,4 6 0,4 0-387,3-11-258,8-2-1161,-10-18-3354,4-22-258,-9-23-774,0 0 129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8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88 9288,'-28'-48'5547,"6"32"-129,0 5-258,-5-2-4902,4 16-129,-3 14 0,6 10 258,0 6-129,3 5 0,5 4-258,3 2 258,6-3-258,3-4 129,9-5-258,8-15-129,7-13 129,3-6 0,2-15-129,-3-13 0,0-3 0,-6-3 129,-3 1 0,-6 6 0,-4 4 129,-5 9 0,-2 16 129,0 0 0,0 24 0,0 1 0,3 1 0,1 4 0,3 1-129,2-2 0,5-3-387,-1-13-516,17-1-4128,-6-11-387,2-5-129,0-13-774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8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20-1 8901,'-10'0'5547,"0"18"-129,10 5-129,0 7-4902,8 5-258,2 4 129,3 11 0,-1 1 0,1-2-129,-2-7 0,-1-7 0,-3-8 129,-3-9-387,-4-18 0,0 0-129,0-29 0,-2-13-129,-2-8 0,-2-7 129,3 2-387,1-2 258,2 12 129,2 9 129,7 16 129,2 16 129,4 8 0,3 18 129,-2 5 0,4 10 129,-4 2 0,2 2 0,-3-7-129,-1-2 0,-3-3-129,0-9 0,-4-8 129,0-11-387,0-7 0,0-15-129,-1-10 129,3-9-258,0-4 129,1-5-129,3 8 258,-4 3-129,6 10 258,-3 11 0,0 17 129,0 10 0,0 10 129,0 13 0,-2 3 0,3 5 0,-2 6-129,3 0-258,4 1-387,-5-11-3870,12 0-903,3-14-387,1-10-258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7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10836,'-43'9'5934,"40"1"-516,9-8-129,11 1-5289,23 6-387,8-4-129,18 5-1032,6-8-3741,9-2-129,1-4-387,1 3-387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7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174 799 10449,'11'30'6063,"-11"-30"-387,0 0-387,-1-16-4644,-4-5-774,-4-10 129,-1-10 0,-3-15-129,-7-14 0,0-10 0,-3-5 258,0 1-129,2 3-129,2 7 129,5 13-129,7 14 129,7 11-129,11 12 0,10 10 0,9 8-129,10 6-129,1 2-645,12 11-4257,-8 3-129,-3 9-258,-10 5-645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7.3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23 7224,'-33'-17'5289,"17"11"-387,2 5-258,-5 8-4644,3 8 129,-2 6 0,-1 7 258,3 10 0,-2 5 0,8 4 129,2 3 129,8-5-258,10-3-129,11-4-129,8-12 0,10-13 0,7-13-129,1-16-129,1-13-129,-9-12 0,-7-7-129,-15-7-129,-13-1 258,-14 6-258,-14 9 387,-10 8 0,-4 9 0,-1 6-129,6 17-258,4 1-774,17 4-3483,11 9-387,5 2-258,18 6-128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6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7998,'4'54'5160,"-4"-13"-258,0 10-258,3-3-4902,-3 22-129,1 0 258,3 2 129,0-11 0,0-9-258,2-14 516,-4-8-258,1-10 129,-3-20 0,0 0-258,12-17 129,-5-12-129,5-7-129,2-7 0,4-4 129,-1 0-129,3 8 129,-1 5 0,0 13 0,-1 10 0,-2 13 129,-2 16 0,0 6 0,0 8 129,-3 7-129,2 3 258,-3 2-129,-2 3 129,-2-8 0,-3 0 129,-6-3-129,-5-4 0,-10-9-129,-3-11 0,-7-7-129,-5-5 0,-1-15 0,-1-10-258,3-7 0,1-10-387,10 3-129,1-7-1290,12 10-2709,8 4-516,6 3 129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5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5 3999,'6'-2'4902,"-3"15"-516,-4 9-258,-3 5-3741,-2 8-129,2-1 129,-1 5-129,1-1 0,3-1 0,-2-8-129,2-6 0,0-6 0,1-17 0,0 0 0,5-16-129,-1-11 0,0-6 0,2-5 0,2-2 0,1-2 0,2 5-129,1 6 0,0 5 0,0 10 129,-1 5 0,-2 11 0,2 0 129,-2 6-129,-2 11 0,-2 7 0,1 6 0,-1 3 0,-1 5 129,-3-2-129,1-2 129,0 0-258,0-6 0,0-4-387,-2-14-1032,0-10-2838,10 3-387,-7-11-258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6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68 134 9417,'10'0'5418,"-1"15"-129,-5-4-387,5 8-4773,0-10-129,7-1 0,1-6 0,3-2-258,3-8-516,-3-9 0,4-2-258,-10-13-387,-2 8 516,-12-11 129,-2 10 516,-12 7 258,-9 0 645,-2 18 258,-11 0 258,7 25 387,-9 0-387,11 23 0,-3-5-516,10 6-258,9 1-129,11-5-129,15-8-129,16-12-645,27-3-2709,11-22-1935,18-9-387,7-17-516,8-7 388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6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44 9546,'-27'-33'5805,"8"23"-516,-2 10 0,-3 2-5031,-1 15-129,2 7 0,-1 13 0,-2 3 258,4 7-258,6 1 0,9-3-129,8-2-129,14-11-516,18 5-1935,3-26-2580,8-8-516,-1-8-129,-2-13-516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6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0 138 3225,'57'39'5805,"-40"-37"-645,2 5-258,-7-7-1935,16 7-1161,-8-7-645,13 0-516,-1-3-387,6-2-129,-2-3 0,0-2 0,-3-3-129,-4-3 0,-7-2-129,-10-4 0,-8 1 129,-4-3 0,-14 3 0,-9 4 0,-4 5 129,-6 9 0,-1 5 129,0 11 0,1 10-129,6 9 129,5 5 129,10 3-258,6-3 129,6-3-258,13-5 129,9-4-258,9-6 129,5-13-258,5-6 0,3-8 129,0-9-258,-2-9 129,-5-2 0,-6-8 0,-7 3 129,-6 1 129,-7 5 0,-4 6 129,-3 7 0,-4 14 0,0 0 129,4 18 0,-4 8 0,0 6 0,-1 4 0,1 3-129,-3 1 0,3-3 0,-2-7 0,2-5-129,0-12-129,0-13 0,0 0-129,6-21-129,2-10-258,-2-13 0,7 0 0,1-9 0,5 7-258,-1 4 516,4 12 129,-1 11 129,-3 15 387,2 11 129,-7 12 129,1 13 129,-7 2 0,3 5-258,-3-3 0,4 0-258,3-2-387,0-15-1548,8 3-3096,4-14-516,3-5-516,2-3-258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5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39 9933,'3'-37'5547,"-9"31"-258,-8 6-387,5 6-4515,-15 10-129,-2 8-258,0-2 129,-2 4-129,2-3 129,2-2-129,8-4 0,4-4 0,12-13-129,-1 13 129,10-11 0,12-2-129,8 0 0,4 0 129,6 0-129,3 0 129,1 0-129,-3 6 129,-4 3 0,-7 7 129,-9 1-129,-10 4 258,-10 3-129,-8-1 129,-12 2-129,-5-3 129,-4-5-129,-4-5-258,2-7 0,0-10-516,10-9-516,-2-19-1677,19 1-1419,2-9-1032,6-2-258,8 1-129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5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11997,'33'5'5418,"-24"15"-129,-4 2-258,-3 16-4902,-1-2-258,0 9 129,2-3 0,-3-4 0,0-8 0,0-6 0,0-9 0,0-15-129,0-7 129,0-19-129,0-11 129,1-6-129,6-1-129,1-6 0,4 1-129,2 10 258,2 12-258,3 11 258,0 11 0,3 5 0,-3 6 258,2 9-129,-1 3 387,3-1-387,0-2 258,5-3-129,2-2 0,0-8 0,3-2-129,-2-6-129,3-8-129,-6-8 0,-5-3 0,-10 2 129,-7-3-129,-7 4 258,-15 7 0,-7 10 258,-9 5 0,-4 16 0,-4 8 258,2 9-258,2 5 129,8 8-258,8-3 129,13-2-258,7-7 0,17-5-129,14-5-129,8-13-387,15 2-1419,2-13-3096,3-13-258,-2-13-387,-1 0-258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4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14 226 7740,'-18'-30'5160,"18"30"-258,0 0 0,0 0-4386,12 26 0,-1 8 0,6 18 387,-5 2-387,7 15 129,-5 0-258,-1 5-129,-3-4-129,2 0 129,-5-9-129,1-9-129,-3-10 129,-1-7 0,0-13 129,-2-7-129,-2-15-129,-1-9 129,-6-19-129,-1-12 0,-5-17-129,-3-14 0,-1-17 0,-1-16 0,2 2 129,2 4-258,5 8 129,5 10 0,4 12 129,1 16-129,11 19 129,7 18-129,7 11 129,1 4 0,7 11 0,2 12 0,1 10 0,-3 8 0,-4 6 129,-6 4-129,-10 1-129,-12-2 258,-6-5-258,-13-10 129,-9-11-258,-7-13-258,-1-8-258,-6-20-903,12-6-3225,-1-16-387,7-5-129,12-5-258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3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2 119 11997,'35'56'5676,"-30"-20"-129,-1 18-1677,-4-11-3741,-4 1-129,-1-4 129,1-4 0,0-9-129,1-10 129,3-17-258,-9-11 0,9-19 129,-1-12-258,2-13 0,5-11 129,7 0-129,0 0-129,10 13 129,-1 9 258,7 17-258,0 16 387,0 11 129,-2 19-258,-4 8 258,-1 9-129,-6 2 129,-1 3-129,-4-1 129,1 1-387,-1-1-129,-1-14-903,6-1-4128,0-8 0,0-4-645,-1-4-387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3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58 6450,'-11'-31'5676,"4"20"-516,0 3-258,-4 2-3870,-5 9-903,1 12-129,-4 12 129,0 8 258,-4 2-129,3 10 258,2 1-387,10 0 129,5-5 0,8-6-129,13-11-129,9-7 0,9-13 0,6-6 0,2-18 0,-2-11-129,-5-8 0,-8-7 0,-11-6 129,-11-2-129,-9 6 129,-17 5-129,-10 9 129,-5 8 0,-6 11 129,0 5-129,4 8-258,2 0-387,18 10-1419,5-6-2967,11-4-387,18 3-258,11-3-128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2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35 10191,'25'-39'5934,"-16"41"-516,-2 20 129,-3-1-5289,5 21-129,1 14 0,5 8 0,0 9 0,4-2-129,1-3 129,0-2-129,-1-10-129,-4-11 129,-1-9-129,-5-17 129,-9-19-129,0 0-258,0-22 129,-12-15 0,-3-7-129,-7-5-129,1 0 258,-7 2-129,0 10 129,-2 7 129,1 14 129,-3 16 129,1 9 0,3 13 0,1 3 258,6 10-129,1-3 0,7 2 0,6-1 0,7 0-129,9-3 129,12 0-258,12-4-387,5-14-3096,14 1-1806,6-8-387,5-5-516,2-8 259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2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0 166 9288,'39'16'5547,"-19"-9"-129,0-1-129,13 0-5289,-6-2-129,2-1 129,3-3 0,-3-10-129,-4-5-129,-6-12 0,-6 2 129,-10-5-129,-5 1 258,-13-1 258,-7 8-129,-3 6 258,-7 12-129,1 11 258,-3 13-258,2 12 0,6 3 0,8 9-129,7-1 0,9-1 129,8-6-258,12-3 129,15-10-129,8-8 0,9-8-129,4-9-129,-1-9-129,-4-11 0,-4-3 0,-9-8 129,-11-2 129,-7 5 129,-7 6 0,-6 6 258,-5 18 0,0 0 129,0 0 0,6 24-129,-2 5 0,1 4-129,2-1 129,0 4-258,-1-5 129,-1-5-129,-1-6 0,-2-8 0,-2-12-129,0 0-129,0-21 129,-2-10-129,0-7 129,2-3-258,0-4 129,2-1 0,5 8 129,6 9 129,0 10 0,4 11 129,0 11 0,0 15 0,-2 6 129,1 7 0,-3 3-258,-3-2 258,1 6-258,0-3 0,2-1-516,0-17-1032,7 2-3741,3-13-258,5-6-387,2-11-387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4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43 6450,'-11'0'5031,"3"17"-387,-7 1-387,4 13-4386,-3 6-129,3 9 258,2 3-129,3 10 129,2-1 0,4-5 0,3-5 0,6-7 129,6-9-129,2-8 0,2-9 129,-1-17 0,2-17 0,-4-9-129,0-13 129,-5-11 0,-2-4 0,-5-6-129,-2-4 0,-2 7-129,-4 8 129,-3 4-129,-2 11 0,-1 11-129,-2 7-129,4 10-129,-4 3-516,12 5-1677,-9 13-2064,3-3-129,5 7-129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1.8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32 178 9417,'0'0'5676,"2"8"-387,-2-8-258,6 20-5160,5-4 0,3-2 129,6-3 0,7-7 129,8-4-258,1-8 0,3-8-129,-3-7-129,-5-6 129,-10-5-129,-12 2 129,-11 1-129,-17 8 387,-12 11 129,-9 10 129,-4 8 0,-3 12 0,5 13 387,3 6-258,11 5 0,9 2-129,13-1-129,6-7 129,14-3-258,15-10 129,9-8-258,10-11 0,6-4-129,3-17 0,-4-7 129,-3-5-129,-7-6 129,-9 1 0,-10 4 258,-11 5 0,-4 9 129,-6 5 129,-3 11-129,1 19 258,0 11-258,-1 9 0,4 11-129,1 8 258,4 10-258,0 2 0,3 0-129,1-9 0,-1-8 0,-1-8 129,-2-11 0,-3-16-258,-6-18 129,-4-18 0,-8-19 0,-4-14-258,-2-15 258,0-11-258,0-9-129,6 5 129,4 1 129,8 10-258,4 6 258,9 14 129,6 11-129,5 15 0,3 7 129,1 10 0,1 7 129,0 12-129,-2 10 129,-7 6 0,-4 10 0,-6 1-129,-7 4 129,-5-4-129,-7 2 129,-7-8 0,-6-6-129,0-6 0,-7-10-129,2-8-387,-2-12-903,13-6-3741,0-12-387,11-4-258,5-6-516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1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327 0 6837,'-29'19'5418,"18"-12"-129,6 11-129,9 7-3999,-4 0-645,8 8 0,0 6-387,3 2 129,-2 1 0,2-1-258,-4-6 129,0-7-129,-3-2 129,-1-5-129,-2-9 129,-1-12-387,0 0-258,-13-14 0,4-7-516,-8-7 258,2 1-129,-10-7 129,-1 11 0,-4 1 516,-2 12 387,1 10 129,-4 4 258,5 17 129,-1-2 129,8 11 0,1-6 0,10 6-387,7-5 258,6 1-387,9-6 0,12-1-258,13-3-387,4-14-903,14 2-3741,3-8-258,5-10-516,-5-9-258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0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35 6450,'34'-28'5676,"-28"19"-129,-6 9-387,-4 9-1935,-9 2-2967,-3 6 0,-2 5-129,0 4 0,-2 6 129,2 4-129,4-3 129,6 2-129,5-5 0,4 0 0,10-9 0,6-4-129,7-9 129,2-7-258,4-3 0,0-12 0,0-7-129,-4-11 129,-4-4-258,-10-2 258,-5 0-258,-7 2 387,-11 4 0,-6 6 0,-9 8 129,-3 10-129,-1 8 129,2 4-129,3 9-258,5-5-774,19 6-3741,1-4-387,15-5-516,13-5-645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50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202-3 10449,'0'0'5289,"-15"0"-129,-7 8 0,-12 8-5289,6 9 0,0-1 0,3-1 258,3-6 0,4-1 129,8 0-258,10-16-129,0 0 0,15 4-129,8-6 129,6-6-129,5 0 129,2-1-129,2 2 129,-1 7-258,-5 6 387,-7 8 258,-6 9-258,-9 5 258,-7 8-129,-8 1 129,-7 2-129,-6-5 129,-2-2 0,-1-10-129,0-5 129,-1-13-258,2-5 0,3-14 0,1-6-129,4 0-258,0-9-387,10 10-387,-5-14-774,14 15-3096,4 0-387,6 3-387,8 4 130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9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10965,'0'0'5676,"-11"28"-387,6 9-258,-4 20-5031,2 6-129,5 10 0,2 0 129,5-4 0,5-6 0,5-11 0,2-8-387,6-3-645,-6-22-3999,7-12 0,2-7-645,-2-13-258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9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 87 2322,'-4'0'3612,"4"0"-1548,0 0-516,0 0 129,-8-3 258,8 3 129,0 0-387,0 0-387,-12-13-129,12 13-258,-10-14-387,10 14 0,-11-20-129,4 11 0,-2-2-129,-2 3 129,-2 2-129,0 4 129,-2 0-129,-2 3 0,-5 8 0,-1 9 0,0 2 129,-2 6-129,3 6-129,1 1 129,3 2 0,5 1 0,5-2 0,8-3-129,6-7 0,12-9-129,4-10 129,5-5-129,6-11-258,0-10 258,-2-10-129,-2-4 0,-7-3 0,-4-1 0,-6 0 129,-5 6 0,-5 3 0,-2 6 0,0 7 129,-2 6 0,2 11 0,-3 6 0,1 15 0,2 9 0,0 4-129,4 10 129,1 0 0,2 1 0,3-3-258,3-8 0,4-7-258,1-20-645,10-7-4128,-3-19 129,2-14-645,-3-10-258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8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229-3 9933,'-29'1'5805,"7"9"-387,-8-6 129,1 10-5418,-1 2-129,4 3 0,5-2 129,4 0-129,5-2 0,1-3 0,9 2-129,2-5 0,6-2 129,6-1-129,6-2 0,4-4 0,4 2 0,3-1 0,4 0 0,1 3 129,1 1-129,-4 3 129,-3 5 0,-5 6 0,-6 2 129,-8 4 129,-7-1-129,-4 5 258,-11 3-258,-5 0 129,-6-6 0,-1-1 0,-3-9-129,-1-5 0,2-3-258,3-9-129,2-7-258,0-18-1419,8 7-3483,4-2-258,3 4-645,3 1 129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7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95 10449,'-11'27'6192,"3"1"-774,-1-6-387,2 13-5031,4 6 0,3-1 129,1 1-129,5-1 258,0-5-387,-1-8 129,1-4-258,-3-11 258,-3-12-258,0-15 0,-2-18 129,-6-15-258,1-6 258,-3-3 129,3-5-258,-1 5 258,5 10-129,3 5 129,5 16-129,6 12 129,7 10-516,1-7-903,16 11-3483,-3 4-387,4 3-387,3 0-387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7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26 10707,'-8'13'6063,"-4"1"-516,1 2-129,-8 8-5418,12 8 0,4 5 0,3 4-129,8 1 129,4-1-129,6-3 129,4-8-129,3-11 0,5-7-258,-1-13-129,5-14-387,-11-21-387,6-3 129,-14-19-258,1 9 774,-9-9 258,-5 13 387,-1 5 258,-4 9 387,3 31 516,-12-13 0,10 29 0,-5 6-387,5 15-387,0-6 0,2 11-129,2-3-129,5 2-129,5-4-129,1-15-903,12-2-4386,-3-13 0,2-5-516,-1-4-387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7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142-4 10062,'-32'-1'5934,"12"12"-516,-1 1 0,3 6-5289,-1 14-258,3 11 0,5 0 0,7 0 387,4 1-258,6 0 0,7-4-129,9-7 129,5-10 0,5-14-129,3-7-129,-1-11-258,-1-13 258,-9-11 0,-4-6 0,-11-8 0,-8 2 258,-5 1 0,-12 4 129,-5 6 0,-5 7 129,1 9-129,0 9-129,3 3 0,6 8-645,1-2-1419,15 0-3225,-2 10-129,13-6-774,8-2 388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4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5031,'0'0'4902,"-8"10"-516,-1 7-129,3 10-4386,-1 5-387,2 7 516,0 4 0,0 7 129,2 3-129,0-4 129,3-2 129,0-3-258,4-3 258,5-11-258,4-2 258,1-15-129,3-6 129,1-10 0,2-12-129,-2-14 0,0-8-129,-3-8 129,-4-9-258,-5-3 129,-5-1 0,-1 2-258,-8 9 387,-4 6-387,-2 10 387,-1 9-387,-1 6 387,2 11-258,-2 5 0,3 7 129,1 8-387,2 7-387,-2-5-1290,5 5-2193,5 0-516,-2-10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6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7224,'-5'43'5934,"-4"-9"-258,0 8-387,0 10-2967,2 9-2451,3 11 129,3 2 0,1 1 0,6-9 0,1-2-129,-2-9-129,4-4-774,-8-26-2967,9-3-1290,1-22-387,3-8-387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6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10 6321,'-24'-7'5031,"12"7"129,-5 1-774,1 15-4773,-2 6 258,0 6 258,3 6 129,-3-1 387,9 8 0,-3-1-258,10 3 129,2-12-129,9-1 0,6-14-129,10-5 129,7-11-129,3-11-516,2-9 129,-4-11-129,-1-6 0,-11-7-129,-8 5 129,-11-6 0,-10 9 129,-11 7 129,-8 6 0,-2 9 129,-1 6-129,3 1-258,7 9-774,2 2-3612,18-4-774,0 0-129,13-15-129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6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220 113 4644,'-15'-37'5289,"13"21"-129,2 0-258,0 6-4386,-2-6 0,2 16 129,-4-19 129,4 19-258,-17 0 0,4 4-258,-6 7 0,-4 11 0,-4 4-129,1 8 258,1 3-387,4 2 129,4-1 0,8-1-129,9-3-129,13-7-129,15 0-774,-1-21-2709,16 0-1419,6-6-387,1-1-387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5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49 10320,'0'-13'5676,"0"3"-516,0 10-129,18 0-5676,-3 0-516,23-1-3741,2-5-387,11-1-516,8-5-129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5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9417,'7'-7'5676,"-6"13"-387,-1 10-129,-2 12-4902,-2 15-258,0 12 0,4 7 129,0 3-258,0 4 258,0 2-516,0-11-516,10 3-2838,-2-20-1419,-2-20-258,-6-23-645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5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4 7611,'-21'-5'5289,"8"5"-387,-5 5-129,-6 13-4902,8 6 0,0 4 258,3 6 258,0-2 0,5 7 0,2-2-258,6-3 129,8-6-129,8-7-258,12-3-516,0-16-516,15-2-2322,-5-7-1806,2-14 0,-2-5-516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5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252 100 3999,'7'-6'5160,"-7"6"-258,0-24-129,-6 7-3999,4 5-129,-4-7 129,2 7-129,-9 2 129,2 10-258,-8 6 0,-2 14 0,-6 5 258,0 14-387,-4 5 0,2 7-129,3-6 0,5 1 0,8-7 0,8-1-258,7-14-129,11-11-129,12-12-129,6-15-258,10-7-387,-2-14 129,4-4-129,-12-8 258,-1 9 129,-12 0 387,-10 8 387,-6 16 258,-9 4 516,-3 14-129,-6 7-129,8 11 129,-1-2-129,9 7-387,1-1-129,10 0-258,6 0-129,4-8-516,11 9-1032,-1-14-3096,0-5-387,1-1-387,-4-7-387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4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19 488 11352,'-10'0'5676,"1"-23"-387,13 4-387,5-11-5160,11 1-129,12-9 129,6-7 258,7-5-258,5-3 0,6 10-774,-8-13-645,5 19-2967,-10 4-645,-9 11-387,-10 11-258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4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10707,'10'12'5418,"-5"-1"-129,1 2-258,2 6-5160,4 3-129,1 5 129,3 3 258,2 1-129,0 0 129,3 3-129,0-6-129,-2-4-516,3 7-1032,-4-12-3354,-3-5-387,-6-4-258,-9-10-387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4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76 122 3225,'17'0'4773,"-17"0"0,6 10-645,-6-10-3483,6 20 387,-6-20 0,14 21-129,-6-16 0,10 4-129,-3-8-516,6 0 129,0-3-258,1-5-129,2-4-129,-6-8-258,4-1 129,-9-7-258,-2 5 129,-8-5 0,-3 5 129,-10 3 0,-9 10 258,-5 5 129,-8 4 258,-1 17 0,-6 5 0,4 12 258,0 4-129,6 8 0,3-5 0,10 7-129,3-8 129,11 0-387,2-5 258,13-7-258,7-9-129,7-9-258,10-3-645,0-15-774,6-5-3354,3-10-129,-2-10-516,-5-4-258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3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9 3096,'-3'-11'4257,"3"11"-387,-11 2-1677,7 17-774,-3-1-387,3 13-387,-5 8-387,2 8 0,-2 2 0,3 1-258,0-1 0,0-6-129,4 2-903,-2-15-1677,1-9-1548,4-9-516,-1-12 388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9:43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3612,'22'-10'4644,"-9"10"0,-13 0-387,7 0-3999,4 2 258,-4-2 516,9 6-258,-3-6 129,9 0-258,-2-2-258,7-3 0,-1-2-903,-3-8-1548,-1 4-2580,3 5-129,-8-5-516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34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12 2967,'13'-15'4773,"-13"15"0,0 0 0,8 3-4515,-4 9-129,4 8 129,1 5 387,6 8-129,-3 6-129,8 9 129,-2 2-387,4 5 129,-2-2 129,-1 7-258,-4-6 258,-1 3-129,-5-6 387,-2 4-387,-7-9 129,0 7-129,-11-5-129,-3 3 258,-7-5-258,-6-3 258,-4 0-258,-2-3 258,-3-5-129,2-6-129,1-7 129,3-7-129,6-3-129,6-1 129,4-7-129,6-4 0,8 0-129,-8 0 0,8 0 0,0 0-258,0 0-258,0 0-258,11 11-1548,-11-11-2838,16 3-129,-4-2-516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33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311 55 4902,'6'-37'5160,"-6"37"-129,0-19-129,0 19-4773,-6 7 0,3 15 0,1 13 258,-1 0 0,3 11 129,-2 0 0,2 9-258,0-2-129,0-2 129,-1-4 0,1-4-129,-1-4 0,-1 1 0,0-11 0,1-7-129,0-2 129,1-5 0,0-15 0,-2 15 0,2-15 0,-1-13-129,-1-5 0,-2-3 0,0-7 129,-4-3-258,-1-2 0,-4-4 0,-2 6-129,-4 8 129,-1 4 129,-2 8-129,-1 6 129,-1 5 0,0 6 0,1 8 0,1 3 129,4 2-129,2 0 0,4 1 0,4 2 0,4 1 0,4-5 129,3 2-129,7 2 0,2-3 0,4 2 0,4-4 0,2-4 0,1 1 0,3 0-258,0-10 0,1 4-387,-2-11-903,8-6-3225,-4-6-387,2-3-645,-4-10 517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33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59 1548,'-5'-25'4257,"5"25"645,-7-11-387,7 11-3999,-6 12-129,1 2 258,5 11-129,0-2 129,0 16 0,0-5-258,0 5-258,0-5 129,2-1-129,-1-5 0,1-6 129,-2-5 0,2-6 129,-2-11-129,0 0 129,0 0-258,0-6 0,-2-16 129,1-6 0,-1-6-258,2-1 0,0-2 0,0-4 0,0 9 129,5 4-258,0 7-129,1 6 258,3 5-258,1 2 129,4 6 129,2 2-129,2 7 129,0 1-129,0 2 258,2 2-129,0 1 129,-2 2-129,-5-3 0,-1-1 0,-3 0 129,0 0-129,-9-11 0,10 14 0,-10-14 0,0 0 0,10 9-129,-10-9 258,8 0-129,0-3 0,0-6 0,4-4 129,1-5-387,-1 0 258,3-4-129,-3-2 129,-5 4 0,-3 1 0,-4 5-258,-4 5 129,-7 8 258,-7 3-129,-3 10 129,-2 7 0,-1 2-129,0 7 129,3-4 129,2 6-129,5-2 258,3 1-258,4-4 0,6 0 0,1-1 0,4 0-129,5 2 0,3 0 0,6-3 0,2-5-129,5 3-258,2-12-516,9 6-1290,2-12-2838,-2-13-387,6-13-129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32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314 11 903,'-2'-15'3870,"2"15"-2838,0 0 129,-12-2-129,12 2 129,-17 6 129,7 8 129,-5-6-258,3 14-129,-8-3-258,0 7 0,-8 2-129,3 10 0,-6-1-129,4 9 0,-1-6 0,5 4-258,3-2 129,7 0-258,4-5 258,9 2-258,0-4 0,7-1 129,3-1-129,4-1-129,4-3 0,0-3 0,4-3-129,-2-4-129,4-2-387,-8-14-774,9 4-2451,-5-7-1161,-4-5-387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21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0-6 6450,'0'0'5031,"0"0"-258,10-4-129,-10 4-4257,7 12-258,4 3 516,-4 3-258,11 8 129,-3 1-129,8 8 0,-2-1-129,4 6 0,0-2 129,2 8-258,-5 0 129,2-1-129,-6 3 387,-2 1-129,-6 3 129,2 5-129,-8-5-129,-2 0 387,-2-4-516,-1 1 129,-6-4-258,-1-3 0,-2-5 0,-3-8 129,0-4 0,-3-1-258,-2-8 387,2 0-129,-2-5 0,1-3 0,0-2 0,6-2-129,-1-2-129,2 3 258,10-5-129,-11 8 0,11-8-129,0 0-129,-7 4 258,7-4 129,0 0-258,0 0 129,0 0 0,0 0 0,0 0 0,0 0 129,-4-7-129,4 7 0,0 0 0,0 0 0,0 0-129,0 0 129,0 0-258,0 0 0,0 0-387,0 0-1419,0 0-3225,0-9-387,0 9-258,-2-12-387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2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48 125 6321,'0'0'4515,"1"13"0,-1-13-387,0 0-4257,7 15 0,2-10 387,2 5 258,-1-9-129,6 2 258,-6-3-129,7 0 129,-4-11-387,4 3 0,-3-5 0,1-4-258,-2 1 0,-4-2 0,0 0-129,-7 3 129,-2-2-129,-4 4 258,-7 2 0,-2 4 0,-3 1 129,-1 5-129,-3 1 0,1 3 129,-1 5 258,3 6-129,-1-3-129,4 4 129,-2 0-129,6 3 129,0-3-129,3 5 0,2 1 0,3-1-258,2 3 129,0 0 0,2 1-129,6-1 0,1 2 0,2 0 129,2-6-258,7 3 0,-2-7-129,2-7-258,7 3-645,-6-15-2193,4-5-1677,2-8-645,-2-4-258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20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9933,'0'0'4902,"2"20"-129,-2 5-129,0 3-4257,0 13-645,0 6 645,1 10 0,-1 3 0,4-2 0,-4 1 0,0 0-258,3-8-129,1-9 258,1-7-387,-2-13-258,4 0-903,-7-12-3741,0-10-129,10-14-258,-7-8-387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19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0 131 7740,'-2'-15'5160,"2"15"-516,4 0 129,-1 15-4515,0 7-129,3 10 258,0 5 0,4 10 129,-4 5-129,5 10 387,-6-1-258,2 1-129,-1-8-129,4-1 0,-6-13 129,-1-8-129,0-11 0,0-3-129,-3-18 0,0 0 0,0 0 0,-3-26 0,-3-8-129,-1-6-129,0-11 0,1-8 0,-2-5 129,2-3-258,5 4 129,1 6 0,1 5 129,6 5-129,4 8 0,1 7 129,-1 3-129,3 8 0,-2 2 129,0 4-129,-1 8 129,-1 5 0,1 2-129,-2 9 129,1 10-129,0 6 129,-1 9 0,0 6 0,0 1 0,-2 1 129,-2-4 0,-1-2 0,-4-4-129,-2-7 129,-3-10-129,-5-9 129,-4-6-129,-2-4 0,-3-11-129,-4-4 129,1-7 0,0-3-258,2 3-129,-1-2-387,12 9-387,-6-9-774,15 12-3096,4-1-258,7-1-387,3 6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18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11 9417,'-17'34'5289,"9"-13"-387,6 3-387,-2 2-4515,4 8-129,5 1 129,3-3 0,1-3 0,-2-2 0,0-3 129,-2-6 0,-1-4-258,-4-14 129,1-10-129,-1-11 129,-4-8-129,-2-8 258,-1 0-258,0-3 0,0-1 129,3 6 0,2 9 0,2 5 0,2 7 0,5 7 129,2 0-258,6 4 129,-1 3 0,4 0 0,0 1-129,4 9-258,-5-5-645,8 4-2967,-6-1-774,-3-5-258,2 1-258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53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7 1548,'0'-11'3483,"0"11"0,0 0-2193,7 0-129,-7 0 0,0 15 0,-2-2 129,0 13-258,-7-4 0,2 8-516,-4-3 0,-1 4-387,-1-7 129,3-2-258,1-3 129,3-8 129,5-1-258,1-10 129,10 4-129,6-4 0,2 0 0,5-2 0,2-2 129,-1 0-258,0 4 0,-4-2-258,-1 2-129,-8 0-258,1 4-774,-12-4-1161,0 0-1419,0 0-645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18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5805,'0'0'5418,"-4"15"-516,3-4-129,-3 13-2193,4-3-2709,-3 3 258,3 4 0,3 2 0,-1-6 129,2 2-129,1 0 0,1-7 0,1-1 129,2-10-258,2-6 0,0-4 0,3-9-387,-1-8 258,3-7 0,-1-7-258,2 0 129,-4 0 0,-1 1 129,-2 8 0,-3 4 129,-1 6-129,-6 14 258,0 0 0,0 0 129,0 0-129,2 15 0,-1 4 0,2 2 129,-2 4-129,4 2 0,0 1 0,2 2-129,1-4 129,0-1-258,1-4 0,3-2-645,-4-15-1161,5 0-2709,2-4-387,-2-8-645,5-10 258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17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70 139 7224,'-23'9'4773,"16"4"-129,-4-3-387,6 3-4257,1 17 258,3 6-129,2 7 129,2 4 129,2 4 129,-2 0-258,2 2 129,-4-8 0,2-3-129,-2-9 0,-1-2 0,0-15 387,2-2-387,-2-14-129,0 0 0,-6-22-129,1-4 0,-2-15-129,-1-16 0,1-4 0,0-7-129,4-3 258,2 6-129,1 3-129,4 6 129,6 11 0,2 8 129,2 10-129,0 5 129,1 11 0,0 6 129,2 5-258,-1 7 258,-1 9-129,1 11-129,-3 7 129,2 4-129,-4 7 129,-2 0 0,-1-1 0,-4-1 129,-2-5-129,-2-5 129,-6-9-129,-3-8 0,-5-15 0,-2-1-129,-1-9 129,-3-5 0,2-8-129,-1 0-387,6 6-129,-3-11-903,16 27-1032,-3-20-2451,3 10 0,9 2-387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7:17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338-2 2580,'-9'5'3354,"-4"-5"258,3 8-3225,-2 5 0,-1-2 387,1 11 387,-8-4 0,2 10 129,-6 0 129,2 11-258,-6-6 258,4 11-516,-5-4 0,7 7-129,-3-6 129,9 5-516,-3-6 0,8 4 129,4-5-387,3 1 129,4-2-387,6-3 0,4 0-129,2-6-258,7 2-774,-5-14-1677,3-2-2064,3-2-129,-3-13-129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57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71 121 2580,'3'-18'5031,"2"5"-516,-5 13 0,9-6-3999,-9 6-387,18-11 258,-2 3-129,9 2 0,4-3 129,12-1-129,3-1 0,6 4-129,2-2 0,0 3-129,-2 2 0,-7 4 0,-9-3 0,-8 3 129,-11 0 0,-15 0 0,0 0 0,-7 4 0,-19-1-129,-6 1 129,-10 0-129,-7-4 0,-6 3 0,-3-1 0,-3-2 129,3 0-129,5 0 129,10 0 129,5 0-129,9 0 0,9-1 0,8 0 0,12 1-129,0 0 129,0 0-129,9-5 129,13 1-129,5 3 129,7 0-129,5 1 129,5 0-129,2 0 0,-2 4 0,-2 0-129,-8 1 129,-6-1 0,-6 2 0,-8-3 129,-14-3-129,0 0 258,0 0-258,-19 8 129,-5-8-129,-6 2 129,-6 2-129,-5 0 0,-2 1 0,0 0 0,5 0-129,6-4 129,10 8-516,6-9-516,16 0-3741,18 0-129,11-3-774,15-4 517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56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9 258,'-39'-1'3870,"19"1"-774,3 0-1032,7 0-387,-3-2 129,13 2-129,-12-4 387,12 4-774,0 0 129,0 0-645,0 0-258,0 0-129,3 0-129,12 0-129,5 1-129,10 1 258,10-1-258,6 2 129,12-3-129,0-1 258,4-2-258,-2 1 0,-2 1 0,-12 0 0,-9 1 0,-7-1 129,-14 1 0,-16 0 129,0 0-258,-12 3 129,-16 0 0,-5 4 0,-9 1-129,-6-2 0,-5 4 0,-4 2 0,4-1 0,4 0-129,10-2 129,4-1 0,10-3-129,6 1-129,8-3 129,11-3-129,0 0 258,0 0-258,5 3 258,7-3-129,7-1 129,5-4 0,8-1 0,5-5-129,7 4-387,-3-7-1677,0 3-2451,2 3-258,-12-5-387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36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4386,'9'-11'5160,"-9"11"-258,17 19-129,-3 3-4257,5 10-258,10 14 387,2 5-129,8 9 258,-1 4-387,4 10-129,-6-2 0,-2 5 0,-11-7 129,-7 0-129,-11-6 129,-5 3-129,-16-8 258,-4-2 0,-7-7-387,-4-3 0,-2-4 0,2-8 0,4-4-387,1-15-387,12 9-1161,1-16-3354,13-9 0,0 0-774,9 2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36.3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76 118 8385,'2'-11'5160,"-2"11"-258,0 0-129,0 0-4902,6 16 0,3-3 129,3 3 258,1-3 129,5 0-129,-2-3 0,1-2-129,3-8-129,-2-6 129,-1-9-258,-3-6 0,-4-4-129,-5-2 258,-4 0-258,-1 1 258,-7 4 0,-7 7 129,-5 6-129,-5 7 129,-2 4 0,-1 12-129,1 6 129,-1 11-129,0 3 258,6 2 0,2 4-129,9 1 0,4 0 0,6 0 129,1-2 0,11-6-129,7-9 0,6 0 0,6-4-129,4-9 0,5-5-516,-1-12-1032,5-5-3354,-2-8-516,-4 0-387,-5-6-129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35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7 8127,'-9'-1'5418,"2"4"-516,0 9 0,-8 11-5031,9 7 0,3 7 129,3 3 129,0 0 0,5 0-129,5-2 0,2-5-129,1-8 129,1-7-258,2-10 129,0-8-129,0-13 129,-3-13-129,0-10-258,0-10 258,-1 1 0,-1-3 129,-2 5 0,-3 7 129,-2 6 0,0 12 387,-3 5-129,-1 13 129,0 0 0,1 10 0,-1 6 129,0 6-387,0 5 258,0 3-129,1 9 0,3 1-258,0 1 387,2 0-645,2-2 129,1-7 0,2 0-258,1-17-645,8-3-3870,-4-12-129,0-4-516,1-15-129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35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7611,'0'0'5289,"-11"16"-387,5 6-129,1 9-4902,-2 15 129,5 14 0,2 7 0,0 0 129,0 4-129,0-2 0,0-1 0,4-7-129,-4-12-387,6-2-1161,-6-17-2709,3-20-516,6-10-516,-2-15 129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35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51-9 3612,'0'-10'4902,"0"10"-387,0 0-258,-12 16-4257,10 2 0,0 5-129,2 5 258,-1 5 258,1 4-129,0-1 258,1 7-129,-1-6 0,2 1 0,-2-3 129,0-3-129,0-10-129,-2-1 0,0-7 0,0-4 0,2-10 129,0 0-258,0 0 0,0 0 0,-6-6 0,6-9-129,0-3 0,0-3-129,1-5-129,4-4 258,1 0-387,3 2 258,0 5-129,3 3 258,1 7-258,1 0 258,2 13-129,1 6 258,0 9-129,2 4 0,0 5 258,1 6-258,-3 3 129,-1 3-129,-4-5 129,-4 1-129,-5-2 129,-3 3 129,-7-9-258,-5 0 258,-7-12-129,-2-4 0,-7-8 0,0-3 0,-4-9-129,3-8-129,3 1 0,1-9-258,10 12-387,-2-8-645,17 7-3225,2 3-387,7-3-387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40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0 152 11223,'20'17'5805,"-13"-4"-516,3 6 0,2 5-5289,-3 13-387,5 8 0,-3 0 129,3-4-129,-2-6 258,-3-12 0,-9-23 0,0 0 129,3-21-129,-3-21 129,0-14 0,0-6 129,0-7-258,2 7 129,7 4-129,4 13 129,5 15 129,4 24-129,3 14 0,2 24 129,2 13-129,2 8 258,-1 6-129,1 6-129,-4-3 0,-1-5 129,-5-5-387,3 0-1032,-5-15-3870,-1-7-258,2-12-387,0-10-387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34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308 0 3096,'-23'8'4128,"6"-2"-1161,1 1-2193,1 9 0,-2-1-129,1 11 387,-5-5 0,2 16 0,-6-5-387,4 10 0,-6-1 129,7 10-258,-2-6 258,4 7-387,3-5 0,6 3-129,3-5 129,6 0-258,4-5-258,7-6-129,11 1-387,0-18-1032,9-4-2838,8-6-387,-2-8-129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25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870 95 645,'-9'-22'3225,"-2"10"-3225,-1 2 258,-4 3-129,-4-2 516,-7 0-258,-4 1 387,-11 1-129,-3 2-387,-8 2 258,-2 3-258,-4 0 129,3 9-129,-2 1 0,5 5 258,3 6 129,5 1-129,3 2 129,5 8-258,2-3 258,5 4-387,2 0 387,6 1-516,4 2 129,7 3 0,6 2 258,7 2-129,9 1 0,11 4 129,7-4-258,12 3 129,5-6-258,9-2 258,5-8-258,2-3 0,2-5-129,0-6 129,-3-6-129,-3-9 0,-4-2 0,-4-1 0,-4-11 0,-7-9-129,-2-10 0,-6-11 0,-9-3 129,-7-11-258,-7-5 516,-8-3-516,-12-2 516,-7 0-258,-7 7 0,-8 8 129,-5 7-516,-3 7 129,1 14-645,-8-1-1032,5 11-2322,-1 13-387,-4 0 388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24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767 8 774,'-17'-4'3225,"9"0"-774,-7 4-2451,-4 0 0,-1 1 258,-8 4 0,-3 0 387,-6 3-129,-7 0 0,-6 4 129,-1 3-129,-7 2 0,2 4 129,-1 0-129,5 4 258,0 1-129,12 4 0,3 2 0,8 6-258,4-1-129,7 8 129,5-2-258,6-1 129,5 0-129,2 2 129,9-8-129,7 2 258,7-6-129,7-3-129,8-6 129,6-2-129,7-8 0,5-4-129,2-8 258,5-1-129,-2-9-129,-1-5 129,-4-6-129,-3-1 0,-7-6 0,-3 0 129,-7-6-129,-6-4 129,-7-3 129,-6-4-258,-8-3 129,-7 0-129,-8-3 129,-8 1-258,-12 6 129,-8 1-516,-6 8 387,-7 8-129,0 7-129,-5 3-645,7 16-1161,0 0-2451,0 5-387,13 10 646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23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897 201 1806,'-4'-16'2838,"0"7"-258,4 9-258,-12-22-387,12 22-387,-20-16-387,8 11-516,-10 0-129,0 3-387,-6 2 0,-6 0-129,-6 3 0,-4 2 0,-5 5 0,-2 1 129,-3 0-129,-1 6 129,0 1 129,1 2 129,0 2-129,3 7 0,1-3 0,5 6-129,3 2 129,8 5-129,7 2 0,6 4-129,9 1-129,12 2 258,7 3-258,13 0 129,10-3-129,9-5 258,7-3-258,5-2 258,7-9-129,0-3 129,3-13-129,-1-4 129,-2-8-129,3-1 0,-5-10 129,0-9-129,-4-9 387,-1-7-516,-9-10 258,-3-7-129,-7-8 258,-4-5-258,-8-3 129,-8-5 0,-8 0-129,-4 4 129,-11 2 0,-7 6-129,-10 8-129,-8 6 129,-6 7 0,-6 8-129,-3 13 0,-5 4-129,-1 15 0,-3 0-516,6 22-387,-4 1-2064,4 11-1548,10 14-258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9:16:21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402 0 129,'-63'13'1419,"31"-4"-387,-1 6 387,2-3-258,-1 4-258,3 1 0,0 2-129,4 6-387,1 1 0,4 1 0,0 4-129,2 1 0,3 4 129,4 5 0,1-5-258,4 3 387,2 0-129,4 4 129,4-4-129,5 4 258,4-6-129,7 0 129,1 0-129,7 0-129,1-4 129,5 0-129,2-4-129,4-4 0,2-3 0,0-2-129,3-9 129,-1 0-129,4-11 129,2 0 0,-3-5 0,2-9 0,-2-8-129,1-1 258,-2-9-129,0-1-129,-3-4 0,-4-3 0,-5-6 0,-5 1-129,-4 0 129,-8-2 0,-10 1-129,-5-4 129,-6 3 0,-12-1-258,-1 3 129,-10 2 0,-2 6 0,-7 3-129,-2 4 129,-3 9-129,-2 3-129,0 7 129,1 3-129,-2 2 0,3 6-387,-2-1-129,8 7-903,-2-1-1419,2 1-1290,9 7-258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40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7482,'0'29'5547,"0"0"-387,0 2-258,7-5-3870,5 16-903,5 6-645,-1 0-129,9 6-516,-8-21-1677,7-2-2064,-3-11-645,-4-18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39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75 264 8643,'-60'-38'5289,"44"27"-387,16 11-387,1-15-4128,13 13-387,13-2-258,11 0 0,8-1 129,6 0 0,6-3 129,0 0 0,0-2 0,-1 6-129,-9 0 129,-6 0 0,-6-1 0,-8-4 0,-5-3 0,-7-4 0,-8-5-129,-7-2 258,-2 1-129,-12 1 129,-7 9 129,-8 11 0,-4 9 0,-5 14 129,2 18 258,-1 7-387,7 12 129,7 2 0,10 3 0,11-6-129,11-3-129,17-9 0,11-14-387,15-9-387,7-23-516,15 0-2580,-4-25-1419,1-14-516,-10-14-387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39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10320,'11'8'5805,"-2"16"-774,1 13 0,6 29-4902,6 23-258,5 11-258,7 14 129,0-2 0,6 2-129,-4-17-129,1-16 129,-8-22-129,-2-10-387,-14-23-3870,-2-26-129,-7-18-258,-9-21-387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39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 54 6966,'-24'-37'5160,"5"22"-129,-4 12-516,0 9-3870,-6 13-129,4 18-387,2 6 129,3 11-258,2 3 258,5 1-129,9-6 0,4-4 129,4-12-129,13-7 129,6-15 129,10-14-387,6-13 0,5-17-129,4-9-387,-4-11 258,-1-5-129,-11-4 0,-7 4 0,-14 5 258,-11 14-258,-16 6 387,-10 15 0,-6 5-258,1 10-645,-6 0-1290,6 3-2451,9 2-387,6-8-129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39:26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4773,'-6'11'4773,"-5"-3"-258,3 11-387,-5-2-4515,6 10-129,3 3 645,3-5 129,2 4 258,3-4-129,5 1 0,0-8 0,2-1-129,4-9-129,3-8-129,3-3 0,2-13-129,4-5 0,-4-7-129,1 1 129,-4-1 0,-2 1 129,-4 5 129,-6 4 0,-3 9 0,-5 9 129,0 0-129,0 0-129,1 15 258,0 4-129,3 7-129,3-2 129,1 6-129,2 1 0,1-5-129,5-1-258,-4-11-1290,5-6-2838,2 1-387,-3-11-258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38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0 285 10965,'28'1'5547,"-16"12"-387,-1 4-129,-2 18-5031,10 14 0,0 5-129,5 4 129,-4-4-129,0-2 0,-4-11 129,-5-11 0,-6-17 129,-5-13 0,-1-25 0,-7-11 129,0-13-258,-1-14 0,5-11-129,3-9 129,2-3-129,8 9 0,1 8 0,6 10 0,2 16 0,3 17-129,-1 13-258,4 18-516,-6 5-516,16 23-1290,-6-5-2322,4-1-258,4 0-387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00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1-3 1,'-5'0'1418,"5"0"-257,0 8 516,0-8 0,6 14 387,3-2-516,-4-2 0,10 7-516,-4-4-129,8 8-129,0-5-258,5 4-258,1 2 258,3-2-129,0 0-258,0-2 129,-2 1-129,-2-4 0,-5-1-129,-3-3 129,-5-5-129,-2 0 258,-9-6-129,9 3 129,-9-3-387,0 0-129,0 0-516,0-7-1032,0-3-2580,0 10-258,-4-17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38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95 8256,'-20'18'5160,"22"12"129,14 17-516,6 18-2967,6 23-1935,9 24-129,4 17 258,8 7-258,-4-5-129,-4-11 129,-7-15 129,-6-27 0,-8-21 129,-11-36 0,-9-21 129,-9-40 129,-9-21 0,-8-27 129,-5-18-258,-3-14-129,0-9 129,-1-1 0,5 9 0,4 12 0,7 16-129,10 20 0,8 13 0,8 16 0,11 14-129,12 12-129,2 8 129,8 10-129,1 11-129,0 15 258,-5 13 0,-4 16-129,-8 10 258,-11 9-129,-5-1 258,-8 2-129,-3-3 129,-8-13 0,-3-13-129,-3-14 0,-3-18-129,4-11-645,-11-16-1935,1-12-1935,1-12-258,-2-14-645,-1-5 259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2:00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2193,'0'0'2193,"0"0"258,0 0-258,0 0 0,0 0 0,0 7-516,6 5-774,-2-2-129,8 9-387,1-1 129,4 8-258,2-1-129,2 0-129,0 4 0,0-1 0,-1-1 0,-6-2 0,-3-2 0,-4-1 129,-7-1 129,-1-1-129,-12-3 0,-4 0 129,-7-4-129,-2 1 0,-4-4 0,0-3 0,1-3-129,3 0 0,3-4 129,5 0-258,5 1-129,2-1-258,11 0-516,0 0-2193,0 0-1290,12 6-645,2-7 388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38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9288,'-35'10'5547,"23"11"-387,5 11-129,7 14-4773,7 22-258,13 9 0,6 15 0,8 7-129,9-6 129,5-11 0,4-13-129,-1-24 0,-2-25 258,0-25-258,-2-38-129,-2-26-774,-12-29-3612,-2-30-387,-5-19-516,-9-10-258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37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4902,'0'0'5289,"0"0"-387,-4 8-258,7 13-2838,3 19-1806,5 20-129,2 15 129,5 14 0,2 11-129,6 8-129,-2-4-516,6 5-1032,-6-7-2709,-1-25-387,2-13-258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8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9546,'24'24'6063,"-13"-8"-903,-2 2 258,2 3-4515,-5-2-387,5 3-129,-2 0-258,0-5 0,-1-2-129,-1-3 0,-7-12 0,0 0-258,0 0-129,1-25 0,-1-3-258,0-9 0,0-2 0,2-9 0,5 9-129,0 2 387,6 11 258,1 13 258,-2 11 129,1 13 258,-2 10 129,1 13-258,-4-1 129,5 8-129,-6-4 0,3-2-516,0 3-1032,0-14-3999,-2-9-129,-8-15-258,8 5-516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7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9546,'0'0'3870,"9"-4"-2838,-2 4-1032,3 5-5805,2 1-258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7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10965,'22'51'5547,"-12"-26"-387,-2-3 0,-1 2-5031,2-1-387,4 3-387,-4-15-387,11 3-2967,-11-12-1161,-3-4-387,-1-10-387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4-20T18:45:17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7740,'18'-18'1548,"3"5"-1548,6 4 129,-2 1-6063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DC883D75-9E3C-4829-B1BF-73803C5471F5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2</cp:revision>
  <cp:lastPrinted>2016-04-20T18:32:00Z</cp:lastPrinted>
  <dcterms:created xsi:type="dcterms:W3CDTF">2016-04-23T21:54:00Z</dcterms:created>
  <dcterms:modified xsi:type="dcterms:W3CDTF">2016-04-23T21:54:00Z</dcterms:modified>
</cp:coreProperties>
</file>