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27E" w:rsidRPr="00EB1F99" w:rsidRDefault="006036DA">
      <w:pPr>
        <w:rPr>
          <w:b/>
        </w:rPr>
      </w:pPr>
      <w:r w:rsidRPr="00EB1F99">
        <w:rPr>
          <w:b/>
        </w:rPr>
        <w:t>2 Step mole calculations</w:t>
      </w:r>
      <w:r w:rsidRPr="00EB1F99">
        <w:rPr>
          <w:b/>
        </w:rPr>
        <w:tab/>
      </w:r>
      <w:r w:rsidRPr="00EB1F99">
        <w:rPr>
          <w:b/>
        </w:rPr>
        <w:tab/>
      </w:r>
      <w:r w:rsidRPr="00EB1F99">
        <w:rPr>
          <w:b/>
        </w:rPr>
        <w:tab/>
      </w:r>
      <w:r w:rsidRPr="00EB1F99">
        <w:rPr>
          <w:b/>
        </w:rPr>
        <w:tab/>
      </w:r>
      <w:r w:rsidRPr="00EB1F99">
        <w:rPr>
          <w:b/>
        </w:rPr>
        <w:tab/>
      </w:r>
      <w:r w:rsidRPr="00EB1F99">
        <w:rPr>
          <w:b/>
        </w:rPr>
        <w:tab/>
        <w:t>Name_____________________</w:t>
      </w:r>
    </w:p>
    <w:p w:rsidR="006036DA" w:rsidRDefault="00170308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-114116</wp:posOffset>
                </wp:positionH>
                <wp:positionV relativeFrom="paragraph">
                  <wp:posOffset>308896</wp:posOffset>
                </wp:positionV>
                <wp:extent cx="2514960" cy="55800"/>
                <wp:effectExtent l="76200" t="152400" r="38100" b="17335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5149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-13.45pt;margin-top:14.3pt;width:207.25pt;height:2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">
                <v:imagedata r:id="rId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5370844</wp:posOffset>
                </wp:positionH>
                <wp:positionV relativeFrom="paragraph">
                  <wp:posOffset>77416</wp:posOffset>
                </wp:positionV>
                <wp:extent cx="494280" cy="51120"/>
                <wp:effectExtent l="19050" t="152400" r="96520" b="15875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94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419.95pt;margin-top:-3.05pt;width:45.65pt;height:21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">
                <v:imagedata r:id="rId10" o:title=""/>
              </v:shape>
            </w:pict>
          </mc:Fallback>
        </mc:AlternateContent>
      </w:r>
      <w:r w:rsidR="006036DA">
        <w:t xml:space="preserve">NOTE – on the mole map, there are no direct routes between the outside branches of the map. ALL ROADS GO THROUGH THE </w:t>
      </w:r>
      <w:proofErr w:type="gramStart"/>
      <w:r w:rsidR="006036DA">
        <w:t xml:space="preserve">MOLE </w:t>
      </w:r>
      <w:proofErr w:type="gramEnd"/>
      <w:r w:rsidR="006036DA">
        <w:rPr>
          <w:noProof/>
          <w:lang w:eastAsia="en-CA"/>
        </w:rPr>
        <w:drawing>
          <wp:inline distT="0" distB="0" distL="0" distR="0">
            <wp:extent cx="207645" cy="235585"/>
            <wp:effectExtent l="0" t="0" r="1905" b="0"/>
            <wp:docPr id="1" name="Picture 1" descr="C:\Users\cxvanmaarseveen802\AppData\Local\Microsoft\Windows\Temporary Internet Files\Content.IE5\CYY11DIG\cartoon-mole-13746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xvanmaarseveen802\AppData\Local\Microsoft\Windows\Temporary Internet Files\Content.IE5\CYY11DIG\cartoon-mole-1374601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3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6DA">
        <w:t>!!</w:t>
      </w:r>
    </w:p>
    <w:p w:rsidR="006036DA" w:rsidRDefault="00170308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6210724</wp:posOffset>
                </wp:positionH>
                <wp:positionV relativeFrom="paragraph">
                  <wp:posOffset>-26321</wp:posOffset>
                </wp:positionV>
                <wp:extent cx="19440" cy="95760"/>
                <wp:effectExtent l="19050" t="19050" r="19050" b="190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88.95pt;margin-top:-2.15pt;width:1.75pt;height:7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">
                <v:imagedata r:id="rId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6482164</wp:posOffset>
                </wp:positionH>
                <wp:positionV relativeFrom="paragraph">
                  <wp:posOffset>132439</wp:posOffset>
                </wp:positionV>
                <wp:extent cx="131400" cy="155520"/>
                <wp:effectExtent l="19050" t="19050" r="21590" b="1651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314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510.3pt;margin-top:10.3pt;width:10.6pt;height:12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">
                <v:imagedata r:id="rId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6415204</wp:posOffset>
                </wp:positionH>
                <wp:positionV relativeFrom="paragraph">
                  <wp:posOffset>274999</wp:posOffset>
                </wp:positionV>
                <wp:extent cx="13680" cy="24840"/>
                <wp:effectExtent l="19050" t="19050" r="24765" b="3238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36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505.05pt;margin-top:21.55pt;width:1.25pt;height:2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">
                <v:imagedata r:id="rId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6352564</wp:posOffset>
                </wp:positionH>
                <wp:positionV relativeFrom="paragraph">
                  <wp:posOffset>143599</wp:posOffset>
                </wp:positionV>
                <wp:extent cx="9360" cy="174240"/>
                <wp:effectExtent l="19050" t="19050" r="29210" b="165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3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500.1pt;margin-top:11.15pt;width:.95pt;height:14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">
                <v:imagedata r:id="rId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6283084</wp:posOffset>
                </wp:positionH>
                <wp:positionV relativeFrom="paragraph">
                  <wp:posOffset>167719</wp:posOffset>
                </wp:positionV>
                <wp:extent cx="61920" cy="57240"/>
                <wp:effectExtent l="19050" t="19050" r="33655" b="190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1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94.65pt;margin-top:13.05pt;width:5.05pt;height:4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">
                <v:imagedata r:id="rId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6228724</wp:posOffset>
                </wp:positionH>
                <wp:positionV relativeFrom="paragraph">
                  <wp:posOffset>152239</wp:posOffset>
                </wp:positionV>
                <wp:extent cx="6120" cy="152640"/>
                <wp:effectExtent l="19050" t="19050" r="32385" b="190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490.4pt;margin-top:11.95pt;width:.7pt;height:1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">
                <v:imagedata r:id="rId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6045484</wp:posOffset>
                </wp:positionH>
                <wp:positionV relativeFrom="paragraph">
                  <wp:posOffset>234319</wp:posOffset>
                </wp:positionV>
                <wp:extent cx="34560" cy="8280"/>
                <wp:effectExtent l="19050" t="19050" r="22860" b="2984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4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475.9pt;margin-top:18.35pt;width:2.85pt;height: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">
                <v:imagedata r:id="rId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6029284</wp:posOffset>
                </wp:positionH>
                <wp:positionV relativeFrom="paragraph">
                  <wp:posOffset>210199</wp:posOffset>
                </wp:positionV>
                <wp:extent cx="49680" cy="3960"/>
                <wp:effectExtent l="19050" t="19050" r="26670" b="342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9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474.7pt;margin-top:16.45pt;width:3.95pt;height: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">
                <v:imagedata r:id="rId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5870524</wp:posOffset>
                </wp:positionH>
                <wp:positionV relativeFrom="paragraph">
                  <wp:posOffset>109759</wp:posOffset>
                </wp:positionV>
                <wp:extent cx="52200" cy="235440"/>
                <wp:effectExtent l="19050" t="19050" r="24130" b="317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220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462.2pt;margin-top:8.55pt;width:4.25pt;height:18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">
                <v:imagedata r:id="rId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5765404</wp:posOffset>
                </wp:positionH>
                <wp:positionV relativeFrom="paragraph">
                  <wp:posOffset>146119</wp:posOffset>
                </wp:positionV>
                <wp:extent cx="101520" cy="156600"/>
                <wp:effectExtent l="19050" t="19050" r="32385" b="342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01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453.85pt;margin-top:11.4pt;width:8.2pt;height:1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">
                <v:imagedata r:id="rId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5707084</wp:posOffset>
                </wp:positionH>
                <wp:positionV relativeFrom="paragraph">
                  <wp:posOffset>290479</wp:posOffset>
                </wp:positionV>
                <wp:extent cx="6120" cy="12600"/>
                <wp:effectExtent l="19050" t="19050" r="32385" b="2603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449.35pt;margin-top:22.8pt;width:.65pt;height:1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">
                <v:imagedata r:id="rId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5650204</wp:posOffset>
                </wp:positionH>
                <wp:positionV relativeFrom="paragraph">
                  <wp:posOffset>163759</wp:posOffset>
                </wp:positionV>
                <wp:extent cx="12960" cy="154440"/>
                <wp:effectExtent l="19050" t="19050" r="25400" b="1714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444.8pt;margin-top:12.75pt;width:1.15pt;height:1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">
                <v:imagedata r:id="rId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5572084</wp:posOffset>
                </wp:positionH>
                <wp:positionV relativeFrom="paragraph">
                  <wp:posOffset>187159</wp:posOffset>
                </wp:positionV>
                <wp:extent cx="82800" cy="48240"/>
                <wp:effectExtent l="19050" t="19050" r="31750" b="2857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2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438.65pt;margin-top:14.6pt;width:6.7pt;height:4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">
                <v:imagedata r:id="rId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5505844</wp:posOffset>
                </wp:positionH>
                <wp:positionV relativeFrom="paragraph">
                  <wp:posOffset>169879</wp:posOffset>
                </wp:positionV>
                <wp:extent cx="30960" cy="135000"/>
                <wp:effectExtent l="19050" t="19050" r="26670" b="1778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0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433.45pt;margin-top:13.25pt;width:2.7pt;height:1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">
                <v:imagedata r:id="rId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5398204</wp:posOffset>
                </wp:positionH>
                <wp:positionV relativeFrom="paragraph">
                  <wp:posOffset>114439</wp:posOffset>
                </wp:positionV>
                <wp:extent cx="99360" cy="256320"/>
                <wp:effectExtent l="19050" t="19050" r="34290" b="298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993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424.95pt;margin-top:8.85pt;width:7.95pt;height:2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">
                <v:imagedata r:id="rId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5294524</wp:posOffset>
                </wp:positionH>
                <wp:positionV relativeFrom="paragraph">
                  <wp:posOffset>152239</wp:posOffset>
                </wp:positionV>
                <wp:extent cx="17640" cy="190800"/>
                <wp:effectExtent l="19050" t="19050" r="20955" b="190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7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416.8pt;margin-top:11.9pt;width:1.65pt;height:15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">
                <v:imagedata r:id="rId43" o:title=""/>
              </v:shape>
            </w:pict>
          </mc:Fallback>
        </mc:AlternateContent>
      </w:r>
      <w:r w:rsidR="006036DA">
        <w:t>For example:</w:t>
      </w:r>
    </w:p>
    <w:p w:rsidR="006036DA" w:rsidRDefault="00170308" w:rsidP="00EB1F99">
      <w:pPr>
        <w:pStyle w:val="ListParagraph"/>
        <w:numPr>
          <w:ilvl w:val="0"/>
          <w:numId w:val="1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6544444</wp:posOffset>
                </wp:positionH>
                <wp:positionV relativeFrom="paragraph">
                  <wp:posOffset>133944</wp:posOffset>
                </wp:positionV>
                <wp:extent cx="142920" cy="165240"/>
                <wp:effectExtent l="19050" t="19050" r="28575" b="254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42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515.2pt;margin-top:10.35pt;width:11.4pt;height:13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">
                <v:imagedata r:id="rId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6436444</wp:posOffset>
                </wp:positionH>
                <wp:positionV relativeFrom="paragraph">
                  <wp:posOffset>299544</wp:posOffset>
                </wp:positionV>
                <wp:extent cx="19440" cy="25560"/>
                <wp:effectExtent l="19050" t="19050" r="19050" b="3175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94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506.7pt;margin-top:23.45pt;width:1.75pt;height:2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">
                <v:imagedata r:id="rId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6296044</wp:posOffset>
                </wp:positionH>
                <wp:positionV relativeFrom="paragraph">
                  <wp:posOffset>242664</wp:posOffset>
                </wp:positionV>
                <wp:extent cx="125280" cy="25560"/>
                <wp:effectExtent l="19050" t="19050" r="27305" b="3175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252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495.65pt;margin-top:18.95pt;width:10pt;height:2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">
                <v:imagedata r:id="rId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6260404</wp:posOffset>
                </wp:positionH>
                <wp:positionV relativeFrom="paragraph">
                  <wp:posOffset>149424</wp:posOffset>
                </wp:positionV>
                <wp:extent cx="136800" cy="207720"/>
                <wp:effectExtent l="19050" t="19050" r="15875" b="2095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68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492.9pt;margin-top:11.6pt;width:10.9pt;height:16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">
                <v:imagedata r:id="rId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6121084</wp:posOffset>
                </wp:positionH>
                <wp:positionV relativeFrom="paragraph">
                  <wp:posOffset>132144</wp:posOffset>
                </wp:positionV>
                <wp:extent cx="128880" cy="231480"/>
                <wp:effectExtent l="19050" t="19050" r="24130" b="165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288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481.9pt;margin-top:10.25pt;width:10.35pt;height:18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">
                <v:imagedata r:id="rId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6035764</wp:posOffset>
                </wp:positionH>
                <wp:positionV relativeFrom="paragraph">
                  <wp:posOffset>251304</wp:posOffset>
                </wp:positionV>
                <wp:extent cx="56880" cy="6480"/>
                <wp:effectExtent l="19050" t="19050" r="19685" b="3175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6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475.15pt;margin-top:19.7pt;width:4.65pt;height: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">
                <v:imagedata r:id="rId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6033964</wp:posOffset>
                </wp:positionH>
                <wp:positionV relativeFrom="paragraph">
                  <wp:posOffset>213504</wp:posOffset>
                </wp:positionV>
                <wp:extent cx="65520" cy="11880"/>
                <wp:effectExtent l="19050" t="19050" r="29845" b="266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5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475.05pt;margin-top:16.65pt;width:5.2pt;height:1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">
                <v:imagedata r:id="rId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5835604</wp:posOffset>
                </wp:positionH>
                <wp:positionV relativeFrom="paragraph">
                  <wp:posOffset>98304</wp:posOffset>
                </wp:positionV>
                <wp:extent cx="108000" cy="308880"/>
                <wp:effectExtent l="19050" t="19050" r="25400" b="3429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8000" cy="30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459.45pt;margin-top:7.6pt;width:8.65pt;height:24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">
                <v:imagedata r:id="rId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5755684</wp:posOffset>
                </wp:positionH>
                <wp:positionV relativeFrom="paragraph">
                  <wp:posOffset>187224</wp:posOffset>
                </wp:positionV>
                <wp:extent cx="104040" cy="141120"/>
                <wp:effectExtent l="19050" t="19050" r="29845" b="3048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40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53.1pt;margin-top:14.6pt;width:8.45pt;height:11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">
                <v:imagedata r:id="rId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5695924</wp:posOffset>
                </wp:positionH>
                <wp:positionV relativeFrom="paragraph">
                  <wp:posOffset>307104</wp:posOffset>
                </wp:positionV>
                <wp:extent cx="20520" cy="27000"/>
                <wp:effectExtent l="19050" t="19050" r="17780" b="3048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448.45pt;margin-top:24.05pt;width:1.75pt;height: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">
                <v:imagedata r:id="rId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5546164</wp:posOffset>
                </wp:positionH>
                <wp:positionV relativeFrom="paragraph">
                  <wp:posOffset>163464</wp:posOffset>
                </wp:positionV>
                <wp:extent cx="100440" cy="184680"/>
                <wp:effectExtent l="19050" t="19050" r="33020" b="254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0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36.6pt;margin-top:12.7pt;width:8.1pt;height:14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">
                <v:imagedata r:id="rId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5497564</wp:posOffset>
                </wp:positionH>
                <wp:positionV relativeFrom="paragraph">
                  <wp:posOffset>169944</wp:posOffset>
                </wp:positionV>
                <wp:extent cx="23400" cy="172800"/>
                <wp:effectExtent l="19050" t="19050" r="34290" b="1778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3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32.8pt;margin-top:13.25pt;width:2.05pt;height:13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">
                <v:imagedata r:id="rId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5415124</wp:posOffset>
                </wp:positionH>
                <wp:positionV relativeFrom="paragraph">
                  <wp:posOffset>64824</wp:posOffset>
                </wp:positionV>
                <wp:extent cx="119160" cy="311040"/>
                <wp:effectExtent l="19050" t="19050" r="33655" b="3238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1916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26.3pt;margin-top:4.95pt;width:9.55pt;height:2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">
                <v:imagedata r:id="rId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5240884</wp:posOffset>
                </wp:positionH>
                <wp:positionV relativeFrom="paragraph">
                  <wp:posOffset>117024</wp:posOffset>
                </wp:positionV>
                <wp:extent cx="134280" cy="162360"/>
                <wp:effectExtent l="19050" t="19050" r="18415" b="2857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4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12.55pt;margin-top:9.05pt;width:10.75pt;height:13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">
                <v:imagedata r:id="rId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4727884</wp:posOffset>
                </wp:positionH>
                <wp:positionV relativeFrom="paragraph">
                  <wp:posOffset>186504</wp:posOffset>
                </wp:positionV>
                <wp:extent cx="93240" cy="127800"/>
                <wp:effectExtent l="19050" t="19050" r="21590" b="247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932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72.2pt;margin-top:14.55pt;width:7.55pt;height:10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">
                <v:imagedata r:id="rId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4637524</wp:posOffset>
                </wp:positionH>
                <wp:positionV relativeFrom="paragraph">
                  <wp:posOffset>88944</wp:posOffset>
                </wp:positionV>
                <wp:extent cx="140400" cy="6840"/>
                <wp:effectExtent l="19050" t="19050" r="31115" b="317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0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65.1pt;margin-top:6.8pt;width:11.15pt;height: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">
                <v:imagedata r:id="rId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4591084</wp:posOffset>
                </wp:positionH>
                <wp:positionV relativeFrom="paragraph">
                  <wp:posOffset>-14376</wp:posOffset>
                </wp:positionV>
                <wp:extent cx="192960" cy="235080"/>
                <wp:effectExtent l="19050" t="19050" r="17145" b="317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9296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361.4pt;margin-top:-1.35pt;width:15.4pt;height:18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">
                <v:imagedata r:id="rId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4425844</wp:posOffset>
                </wp:positionH>
                <wp:positionV relativeFrom="paragraph">
                  <wp:posOffset>1104</wp:posOffset>
                </wp:positionV>
                <wp:extent cx="154080" cy="210240"/>
                <wp:effectExtent l="19050" t="19050" r="17780" b="1841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540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348.4pt;margin-top:-.1pt;width:12.35pt;height:1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">
                <v:imagedata r:id="rId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4120564</wp:posOffset>
                </wp:positionH>
                <wp:positionV relativeFrom="paragraph">
                  <wp:posOffset>60504</wp:posOffset>
                </wp:positionV>
                <wp:extent cx="246240" cy="14760"/>
                <wp:effectExtent l="19050" t="19050" r="20955" b="234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46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324.35pt;margin-top:4.6pt;width:19.6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">
                <v:imagedata r:id="rId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2897644</wp:posOffset>
                </wp:positionH>
                <wp:positionV relativeFrom="paragraph">
                  <wp:posOffset>-96816</wp:posOffset>
                </wp:positionV>
                <wp:extent cx="1230840" cy="342000"/>
                <wp:effectExtent l="19050" t="19050" r="26670" b="203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3084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28.05pt;margin-top:-7.75pt;width:97.1pt;height:27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">
                <v:imagedata r:id="rId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1669684</wp:posOffset>
                </wp:positionH>
                <wp:positionV relativeFrom="paragraph">
                  <wp:posOffset>154464</wp:posOffset>
                </wp:positionV>
                <wp:extent cx="996840" cy="42120"/>
                <wp:effectExtent l="19050" t="19050" r="32385" b="3429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9968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31.4pt;margin-top:12pt;width:78.7pt;height: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">
                <v:imagedata r:id="rId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1123924</wp:posOffset>
                </wp:positionH>
                <wp:positionV relativeFrom="paragraph">
                  <wp:posOffset>141504</wp:posOffset>
                </wp:positionV>
                <wp:extent cx="309600" cy="25200"/>
                <wp:effectExtent l="19050" t="19050" r="33655" b="3238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3096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88.45pt;margin-top:10.95pt;width:24.55pt;height:2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">
                <v:imagedata r:id="rId87" o:title=""/>
              </v:shape>
            </w:pict>
          </mc:Fallback>
        </mc:AlternateContent>
      </w:r>
      <w:r w:rsidR="006036DA">
        <w:t>What is the mass of 1.05x10</w:t>
      </w:r>
      <w:r w:rsidR="006036DA" w:rsidRPr="00EB1F99">
        <w:rPr>
          <w:vertAlign w:val="superscript"/>
        </w:rPr>
        <w:t>24</w:t>
      </w:r>
      <w:r w:rsidR="006036DA">
        <w:t xml:space="preserve"> molecules of nitrogen </w:t>
      </w:r>
      <w:proofErr w:type="spellStart"/>
      <w:r w:rsidR="006036DA">
        <w:t>trifluoride</w:t>
      </w:r>
      <w:proofErr w:type="spellEnd"/>
      <w:r w:rsidR="006036DA">
        <w:t>?</w:t>
      </w:r>
    </w:p>
    <w:p w:rsidR="00EB1F99" w:rsidRDefault="00170308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4637884</wp:posOffset>
                </wp:positionH>
                <wp:positionV relativeFrom="paragraph">
                  <wp:posOffset>248489</wp:posOffset>
                </wp:positionV>
                <wp:extent cx="138960" cy="75960"/>
                <wp:effectExtent l="19050" t="19050" r="33020" b="196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389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65pt;margin-top:19.4pt;width:11.4pt;height:6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">
                <v:imagedata r:id="rId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4029484</wp:posOffset>
                </wp:positionH>
                <wp:positionV relativeFrom="paragraph">
                  <wp:posOffset>289529</wp:posOffset>
                </wp:positionV>
                <wp:extent cx="87120" cy="7560"/>
                <wp:effectExtent l="19050" t="19050" r="27305" b="3111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71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317.25pt;margin-top:22.7pt;width:7.05pt;height: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">
                <v:imagedata r:id="rId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3025444</wp:posOffset>
                </wp:positionH>
                <wp:positionV relativeFrom="paragraph">
                  <wp:posOffset>59489</wp:posOffset>
                </wp:positionV>
                <wp:extent cx="16920" cy="194760"/>
                <wp:effectExtent l="19050" t="19050" r="21590" b="3429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69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38.1pt;margin-top:4.55pt;width:1.55pt;height:15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">
                <v:imagedata r:id="rId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2880724</wp:posOffset>
                </wp:positionH>
                <wp:positionV relativeFrom="paragraph">
                  <wp:posOffset>157049</wp:posOffset>
                </wp:positionV>
                <wp:extent cx="89280" cy="94680"/>
                <wp:effectExtent l="19050" t="19050" r="25400" b="196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89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26.75pt;margin-top:12.15pt;width:7.3pt;height:7.8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">
                <v:imagedata r:id="rId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2711524</wp:posOffset>
                </wp:positionH>
                <wp:positionV relativeFrom="paragraph">
                  <wp:posOffset>158489</wp:posOffset>
                </wp:positionV>
                <wp:extent cx="155160" cy="93960"/>
                <wp:effectExtent l="19050" t="19050" r="16510" b="2095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55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13.45pt;margin-top:12.3pt;width:12.25pt;height:7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">
                <v:imagedata r:id="rId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2559964</wp:posOffset>
                </wp:positionH>
                <wp:positionV relativeFrom="paragraph">
                  <wp:posOffset>50489</wp:posOffset>
                </wp:positionV>
                <wp:extent cx="11520" cy="191160"/>
                <wp:effectExtent l="19050" t="19050" r="26670" b="184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01.45pt;margin-top:3.9pt;width:1.05pt;height:15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">
                <v:imagedata r:id="rId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2304724</wp:posOffset>
                </wp:positionH>
                <wp:positionV relativeFrom="paragraph">
                  <wp:posOffset>260369</wp:posOffset>
                </wp:positionV>
                <wp:extent cx="96120" cy="116640"/>
                <wp:effectExtent l="19050" t="19050" r="18415" b="171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96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81.35pt;margin-top:20.35pt;width:7.75pt;height:9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">
                <v:imagedata r:id="rId1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2161444</wp:posOffset>
                </wp:positionH>
                <wp:positionV relativeFrom="paragraph">
                  <wp:posOffset>230489</wp:posOffset>
                </wp:positionV>
                <wp:extent cx="92160" cy="76680"/>
                <wp:effectExtent l="19050" t="19050" r="22225" b="190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21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70.2pt;margin-top:18pt;width:7.35pt;height:6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">
                <v:imagedata r:id="rId1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2079724</wp:posOffset>
                </wp:positionH>
                <wp:positionV relativeFrom="paragraph">
                  <wp:posOffset>214289</wp:posOffset>
                </wp:positionV>
                <wp:extent cx="70920" cy="86400"/>
                <wp:effectExtent l="19050" t="19050" r="24765" b="2794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0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163.65pt;margin-top:16.7pt;width:5.85pt;height:7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">
                <v:imagedata r:id="rId1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2062444</wp:posOffset>
                </wp:positionH>
                <wp:positionV relativeFrom="paragraph">
                  <wp:posOffset>141929</wp:posOffset>
                </wp:positionV>
                <wp:extent cx="23400" cy="149040"/>
                <wp:effectExtent l="19050" t="19050" r="34290" b="2286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34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62.3pt;margin-top:11.15pt;width:2pt;height:11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">
                <v:imagedata r:id="rId1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1991884</wp:posOffset>
                </wp:positionH>
                <wp:positionV relativeFrom="paragraph">
                  <wp:posOffset>243449</wp:posOffset>
                </wp:positionV>
                <wp:extent cx="78840" cy="61560"/>
                <wp:effectExtent l="19050" t="19050" r="16510" b="342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88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56.75pt;margin-top:19pt;width:6.3pt;height:5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">
                <v:imagedata r:id="rId1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1883884</wp:posOffset>
                </wp:positionH>
                <wp:positionV relativeFrom="paragraph">
                  <wp:posOffset>240929</wp:posOffset>
                </wp:positionV>
                <wp:extent cx="86040" cy="76680"/>
                <wp:effectExtent l="19050" t="19050" r="28575" b="1905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860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48.25pt;margin-top:18.8pt;width:6.9pt;height:6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">
                <v:imagedata r:id="rId1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1793164</wp:posOffset>
                </wp:positionH>
                <wp:positionV relativeFrom="paragraph">
                  <wp:posOffset>239849</wp:posOffset>
                </wp:positionV>
                <wp:extent cx="91800" cy="83160"/>
                <wp:effectExtent l="19050" t="19050" r="22860" b="317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18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41.1pt;margin-top:18.75pt;width:7.4pt;height:6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">
                <v:imagedata r:id="rId1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1767964</wp:posOffset>
                </wp:positionH>
                <wp:positionV relativeFrom="paragraph">
                  <wp:posOffset>140849</wp:posOffset>
                </wp:positionV>
                <wp:extent cx="22320" cy="192240"/>
                <wp:effectExtent l="19050" t="19050" r="15875" b="1778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23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39.1pt;margin-top:11pt;width:1.95pt;height:15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">
                <v:imagedata r:id="rId1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1632244</wp:posOffset>
                </wp:positionH>
                <wp:positionV relativeFrom="paragraph">
                  <wp:posOffset>248129</wp:posOffset>
                </wp:positionV>
                <wp:extent cx="61920" cy="83880"/>
                <wp:effectExtent l="19050" t="19050" r="33655" b="3048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619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28.4pt;margin-top:19.4pt;width:5.1pt;height:6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">
                <v:imagedata r:id="rId1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1462684</wp:posOffset>
                </wp:positionH>
                <wp:positionV relativeFrom="paragraph">
                  <wp:posOffset>267929</wp:posOffset>
                </wp:positionV>
                <wp:extent cx="139320" cy="90360"/>
                <wp:effectExtent l="19050" t="19050" r="32385" b="241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393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15.1pt;margin-top:20.95pt;width:11.05pt;height:7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">
                <v:imagedata r:id="rId1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1436044</wp:posOffset>
                </wp:positionH>
                <wp:positionV relativeFrom="paragraph">
                  <wp:posOffset>90089</wp:posOffset>
                </wp:positionV>
                <wp:extent cx="11160" cy="117720"/>
                <wp:effectExtent l="19050" t="19050" r="27305" b="158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1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12.95pt;margin-top:6.95pt;width:1.1pt;height:9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">
                <v:imagedata r:id="rId1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1393564</wp:posOffset>
                </wp:positionH>
                <wp:positionV relativeFrom="paragraph">
                  <wp:posOffset>95849</wp:posOffset>
                </wp:positionV>
                <wp:extent cx="56520" cy="56520"/>
                <wp:effectExtent l="19050" t="19050" r="19685" b="196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6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09.65pt;margin-top:7.4pt;width:4.6pt;height:4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">
                <v:imagedata r:id="rId1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1293124</wp:posOffset>
                </wp:positionH>
                <wp:positionV relativeFrom="paragraph">
                  <wp:posOffset>105209</wp:posOffset>
                </wp:positionV>
                <wp:extent cx="65160" cy="97560"/>
                <wp:effectExtent l="19050" t="19050" r="30480" b="1714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65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01.7pt;margin-top:8.15pt;width:5.35pt;height:8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">
                <v:imagedata r:id="rId1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1160644</wp:posOffset>
                </wp:positionH>
                <wp:positionV relativeFrom="paragraph">
                  <wp:posOffset>161729</wp:posOffset>
                </wp:positionV>
                <wp:extent cx="123840" cy="171720"/>
                <wp:effectExtent l="19050" t="19050" r="28575" b="190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3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91.3pt;margin-top:12.55pt;width:9.9pt;height:13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">
                <v:imagedata r:id="rId1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1103404</wp:posOffset>
                </wp:positionH>
                <wp:positionV relativeFrom="paragraph">
                  <wp:posOffset>185489</wp:posOffset>
                </wp:positionV>
                <wp:extent cx="16560" cy="147600"/>
                <wp:effectExtent l="19050" t="19050" r="21590" b="2413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6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86.8pt;margin-top:14.5pt;width:1.45pt;height:11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">
                <v:imagedata r:id="rId1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879484</wp:posOffset>
                </wp:positionH>
                <wp:positionV relativeFrom="paragraph">
                  <wp:posOffset>230849</wp:posOffset>
                </wp:positionV>
                <wp:extent cx="79920" cy="99720"/>
                <wp:effectExtent l="19050" t="19050" r="15875" b="3365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9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69.2pt;margin-top:18pt;width:6.45pt;height:8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">
                <v:imagedata r:id="rId1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886684</wp:posOffset>
                </wp:positionH>
                <wp:positionV relativeFrom="paragraph">
                  <wp:posOffset>240209</wp:posOffset>
                </wp:positionV>
                <wp:extent cx="74880" cy="70560"/>
                <wp:effectExtent l="19050" t="19050" r="20955" b="2476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748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69.75pt;margin-top:18.75pt;width:6.05pt;height:5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">
                <v:imagedata r:id="rId1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677884</wp:posOffset>
                </wp:positionH>
                <wp:positionV relativeFrom="paragraph">
                  <wp:posOffset>155969</wp:posOffset>
                </wp:positionV>
                <wp:extent cx="105480" cy="208800"/>
                <wp:effectExtent l="19050" t="19050" r="27940" b="2032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548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53.3pt;margin-top:12.15pt;width:8.5pt;height:16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">
                <v:imagedata r:id="rId1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514804</wp:posOffset>
                </wp:positionH>
                <wp:positionV relativeFrom="paragraph">
                  <wp:posOffset>197729</wp:posOffset>
                </wp:positionV>
                <wp:extent cx="124560" cy="160920"/>
                <wp:effectExtent l="19050" t="19050" r="27940" b="2984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4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40.45pt;margin-top:15.4pt;width:10pt;height:1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">
                <v:imagedata r:id="rId1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376924</wp:posOffset>
                </wp:positionH>
                <wp:positionV relativeFrom="paragraph">
                  <wp:posOffset>188369</wp:posOffset>
                </wp:positionV>
                <wp:extent cx="3960" cy="188280"/>
                <wp:effectExtent l="19050" t="19050" r="34290" b="215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9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29.65pt;margin-top:14.7pt;width:.45pt;height:15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">
                <v:imagedata r:id="rId1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6110284</wp:posOffset>
                </wp:positionH>
                <wp:positionV relativeFrom="paragraph">
                  <wp:posOffset>315809</wp:posOffset>
                </wp:positionV>
                <wp:extent cx="169920" cy="7200"/>
                <wp:effectExtent l="19050" t="19050" r="20955" b="3111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69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481pt;margin-top:24.65pt;width:13.55pt;height: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">
                <v:imagedata r:id="rId1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6046204</wp:posOffset>
                </wp:positionH>
                <wp:positionV relativeFrom="paragraph">
                  <wp:posOffset>110969</wp:posOffset>
                </wp:positionV>
                <wp:extent cx="755640" cy="26280"/>
                <wp:effectExtent l="19050" t="19050" r="26035" b="311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755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476.05pt;margin-top:8.7pt;width:59.65pt;height:2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">
                <v:imagedata r:id="rId143" o:title=""/>
              </v:shape>
            </w:pict>
          </mc:Fallback>
        </mc:AlternateContent>
      </w:r>
    </w:p>
    <w:p w:rsidR="00EB1F99" w:rsidRDefault="00170308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4717444</wp:posOffset>
                </wp:positionH>
                <wp:positionV relativeFrom="paragraph">
                  <wp:posOffset>-110366</wp:posOffset>
                </wp:positionV>
                <wp:extent cx="49320" cy="221760"/>
                <wp:effectExtent l="19050" t="19050" r="27305" b="260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932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71.25pt;margin-top:-8.85pt;width:4.2pt;height:17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">
                <v:imagedata r:id="rId1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5191204</wp:posOffset>
                </wp:positionH>
                <wp:positionV relativeFrom="paragraph">
                  <wp:posOffset>-566</wp:posOffset>
                </wp:positionV>
                <wp:extent cx="97920" cy="110880"/>
                <wp:effectExtent l="19050" t="19050" r="16510" b="2286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7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408.65pt;margin-top:-.2pt;width:7.9pt;height:9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">
                <v:imagedata r:id="rId1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5082844</wp:posOffset>
                </wp:positionH>
                <wp:positionV relativeFrom="paragraph">
                  <wp:posOffset>7354</wp:posOffset>
                </wp:positionV>
                <wp:extent cx="100800" cy="85320"/>
                <wp:effectExtent l="19050" t="19050" r="33020" b="2921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0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400.1pt;margin-top:.4pt;width:8.1pt;height:7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">
                <v:imagedata r:id="rId1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5049724</wp:posOffset>
                </wp:positionH>
                <wp:positionV relativeFrom="paragraph">
                  <wp:posOffset>-56726</wp:posOffset>
                </wp:positionV>
                <wp:extent cx="32760" cy="163440"/>
                <wp:effectExtent l="19050" t="19050" r="24765" b="2730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2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397.55pt;margin-top:-4.6pt;width:2.7pt;height:13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">
                <v:imagedata r:id="rId1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4961164</wp:posOffset>
                </wp:positionH>
                <wp:positionV relativeFrom="paragraph">
                  <wp:posOffset>19234</wp:posOffset>
                </wp:positionV>
                <wp:extent cx="66600" cy="87120"/>
                <wp:effectExtent l="19050" t="19050" r="29210" b="2730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6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390.55pt;margin-top:1.45pt;width:5.5pt;height:7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">
                <v:imagedata r:id="rId1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4853524</wp:posOffset>
                </wp:positionH>
                <wp:positionV relativeFrom="paragraph">
                  <wp:posOffset>21034</wp:posOffset>
                </wp:positionV>
                <wp:extent cx="111240" cy="75960"/>
                <wp:effectExtent l="19050" t="19050" r="22225" b="1968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112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382.1pt;margin-top:1.45pt;width:8.8pt;height:6.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">
                <v:imagedata r:id="rId1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4482364</wp:posOffset>
                </wp:positionH>
                <wp:positionV relativeFrom="paragraph">
                  <wp:posOffset>14554</wp:posOffset>
                </wp:positionV>
                <wp:extent cx="129240" cy="27000"/>
                <wp:effectExtent l="19050" t="19050" r="23495" b="3048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29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352.85pt;margin-top:1.1pt;width:10.35pt;height:2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">
                <v:imagedata r:id="rId1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4446004</wp:posOffset>
                </wp:positionH>
                <wp:positionV relativeFrom="paragraph">
                  <wp:posOffset>-50966</wp:posOffset>
                </wp:positionV>
                <wp:extent cx="110160" cy="155520"/>
                <wp:effectExtent l="19050" t="19050" r="23495" b="1651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10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350.05pt;margin-top:-4.15pt;width:8.8pt;height:12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">
                <v:imagedata r:id="rId1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4389844</wp:posOffset>
                </wp:positionH>
                <wp:positionV relativeFrom="paragraph">
                  <wp:posOffset>82234</wp:posOffset>
                </wp:positionV>
                <wp:extent cx="20160" cy="19080"/>
                <wp:effectExtent l="19050" t="19050" r="18415" b="190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0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345.55pt;margin-top:6.35pt;width:1.8pt;height:1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">
                <v:imagedata r:id="rId1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4331524</wp:posOffset>
                </wp:positionH>
                <wp:positionV relativeFrom="paragraph">
                  <wp:posOffset>-52406</wp:posOffset>
                </wp:positionV>
                <wp:extent cx="15840" cy="169560"/>
                <wp:effectExtent l="19050" t="19050" r="22860" b="2095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58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40.95pt;margin-top:-4.25pt;width:1.45pt;height:13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">
                <v:imagedata r:id="rId1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4039204</wp:posOffset>
                </wp:positionH>
                <wp:positionV relativeFrom="paragraph">
                  <wp:posOffset>-6326</wp:posOffset>
                </wp:positionV>
                <wp:extent cx="94680" cy="18360"/>
                <wp:effectExtent l="19050" t="19050" r="19685" b="2032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4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317.95pt;margin-top:-.6pt;width:7.65pt;height:1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">
                <v:imagedata r:id="rId1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3936964</wp:posOffset>
                </wp:positionH>
                <wp:positionV relativeFrom="paragraph">
                  <wp:posOffset>133714</wp:posOffset>
                </wp:positionV>
                <wp:extent cx="93600" cy="119520"/>
                <wp:effectExtent l="19050" t="19050" r="20955" b="3302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3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310pt;margin-top:10.45pt;width:7.45pt;height:9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">
                <v:imagedata r:id="rId1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3845524</wp:posOffset>
                </wp:positionH>
                <wp:positionV relativeFrom="paragraph">
                  <wp:posOffset>101674</wp:posOffset>
                </wp:positionV>
                <wp:extent cx="86760" cy="109800"/>
                <wp:effectExtent l="19050" t="19050" r="27940" b="241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6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302.7pt;margin-top:7.8pt;width:7.1pt;height:9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">
                <v:imagedata r:id="rId1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3803404</wp:posOffset>
                </wp:positionH>
                <wp:positionV relativeFrom="paragraph">
                  <wp:posOffset>67834</wp:posOffset>
                </wp:positionV>
                <wp:extent cx="21600" cy="150480"/>
                <wp:effectExtent l="19050" t="19050" r="16510" b="215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1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99.4pt;margin-top:5.25pt;width:1.8pt;height:12.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">
                <v:imagedata r:id="rId1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3704404</wp:posOffset>
                </wp:positionH>
                <wp:positionV relativeFrom="paragraph">
                  <wp:posOffset>120754</wp:posOffset>
                </wp:positionV>
                <wp:extent cx="77040" cy="81000"/>
                <wp:effectExtent l="19050" t="19050" r="18415" b="336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7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91.6pt;margin-top:9.35pt;width:6.2pt;height:6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">
                <v:imagedata r:id="rId1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3591364</wp:posOffset>
                </wp:positionH>
                <wp:positionV relativeFrom="paragraph">
                  <wp:posOffset>121834</wp:posOffset>
                </wp:positionV>
                <wp:extent cx="83880" cy="75600"/>
                <wp:effectExtent l="19050" t="19050" r="30480" b="1968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3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282.7pt;margin-top:9.45pt;width:6.7pt;height:6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">
                <v:imagedata r:id="rId1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3476884</wp:posOffset>
                </wp:positionH>
                <wp:positionV relativeFrom="paragraph">
                  <wp:posOffset>131194</wp:posOffset>
                </wp:positionV>
                <wp:extent cx="90000" cy="80280"/>
                <wp:effectExtent l="19050" t="19050" r="24765" b="342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90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273.65pt;margin-top:10.2pt;width:7.2pt;height:6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">
                <v:imagedata r:id="rId1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3449884</wp:posOffset>
                </wp:positionH>
                <wp:positionV relativeFrom="paragraph">
                  <wp:posOffset>87274</wp:posOffset>
                </wp:positionV>
                <wp:extent cx="17640" cy="147960"/>
                <wp:effectExtent l="19050" t="19050" r="20955" b="2349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7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271.55pt;margin-top:6.7pt;width:1.55pt;height:1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">
                <v:imagedata r:id="rId1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3374644</wp:posOffset>
                </wp:positionH>
                <wp:positionV relativeFrom="paragraph">
                  <wp:posOffset>137674</wp:posOffset>
                </wp:positionV>
                <wp:extent cx="55440" cy="83880"/>
                <wp:effectExtent l="19050" t="19050" r="20955" b="304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5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65.6pt;margin-top:10.7pt;width:4.55pt;height:6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">
                <v:imagedata r:id="rId1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3264124</wp:posOffset>
                </wp:positionH>
                <wp:positionV relativeFrom="paragraph">
                  <wp:posOffset>142354</wp:posOffset>
                </wp:positionV>
                <wp:extent cx="118440" cy="80640"/>
                <wp:effectExtent l="19050" t="19050" r="34290" b="3429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8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56.95pt;margin-top:11.05pt;width:9.4pt;height:6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">
                <v:imagedata r:id="rId1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3215524</wp:posOffset>
                </wp:positionH>
                <wp:positionV relativeFrom="paragraph">
                  <wp:posOffset>31834</wp:posOffset>
                </wp:positionV>
                <wp:extent cx="68400" cy="92520"/>
                <wp:effectExtent l="19050" t="19050" r="27305" b="2222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68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53.1pt;margin-top:2.35pt;width:5.6pt;height:7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">
                <v:imagedata r:id="rId1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3138484</wp:posOffset>
                </wp:positionH>
                <wp:positionV relativeFrom="paragraph">
                  <wp:posOffset>37234</wp:posOffset>
                </wp:positionV>
                <wp:extent cx="73440" cy="74880"/>
                <wp:effectExtent l="19050" t="19050" r="22225" b="2095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73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47.05pt;margin-top:2.8pt;width:5.9pt;height:6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">
                <v:imagedata r:id="rId1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3042724</wp:posOffset>
                </wp:positionH>
                <wp:positionV relativeFrom="paragraph">
                  <wp:posOffset>60634</wp:posOffset>
                </wp:positionV>
                <wp:extent cx="95400" cy="162000"/>
                <wp:effectExtent l="19050" t="19050" r="19050" b="2857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54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39.5pt;margin-top:4.55pt;width:7.7pt;height:13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">
                <v:imagedata r:id="rId1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2974684</wp:posOffset>
                </wp:positionH>
                <wp:positionV relativeFrom="paragraph">
                  <wp:posOffset>70714</wp:posOffset>
                </wp:positionV>
                <wp:extent cx="21600" cy="150120"/>
                <wp:effectExtent l="19050" t="19050" r="16510" b="2159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1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34.15pt;margin-top:5.45pt;width:1.85pt;height:12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">
                <v:imagedata r:id="rId1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2840404</wp:posOffset>
                </wp:positionH>
                <wp:positionV relativeFrom="paragraph">
                  <wp:posOffset>75754</wp:posOffset>
                </wp:positionV>
                <wp:extent cx="81360" cy="96120"/>
                <wp:effectExtent l="19050" t="19050" r="33020" b="1841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1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23.55pt;margin-top:5.9pt;width:6.5pt;height:7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">
                <v:imagedata r:id="rId1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2849404</wp:posOffset>
                </wp:positionH>
                <wp:positionV relativeFrom="paragraph">
                  <wp:posOffset>84754</wp:posOffset>
                </wp:positionV>
                <wp:extent cx="61200" cy="83880"/>
                <wp:effectExtent l="19050" t="19050" r="34290" b="304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1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24.25pt;margin-top:6.5pt;width:4.95pt;height:6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">
                <v:imagedata r:id="rId1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2689564</wp:posOffset>
                </wp:positionH>
                <wp:positionV relativeFrom="paragraph">
                  <wp:posOffset>47674</wp:posOffset>
                </wp:positionV>
                <wp:extent cx="121680" cy="140400"/>
                <wp:effectExtent l="19050" t="19050" r="31115" b="3111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21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11.7pt;margin-top:3.6pt;width:9.75pt;height:11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">
                <v:imagedata r:id="rId1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2590924</wp:posOffset>
                </wp:positionH>
                <wp:positionV relativeFrom="paragraph">
                  <wp:posOffset>50194</wp:posOffset>
                </wp:positionV>
                <wp:extent cx="97200" cy="149760"/>
                <wp:effectExtent l="19050" t="19050" r="17145" b="2222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7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03.9pt;margin-top:3.75pt;width:7.8pt;height:12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">
                <v:imagedata r:id="rId1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2523964</wp:posOffset>
                </wp:positionH>
                <wp:positionV relativeFrom="paragraph">
                  <wp:posOffset>180154</wp:posOffset>
                </wp:positionV>
                <wp:extent cx="13680" cy="18360"/>
                <wp:effectExtent l="19050" t="19050" r="24765" b="2032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198.7pt;margin-top:14pt;width:1.25pt;height:1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">
                <v:imagedata r:id="rId2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2390404</wp:posOffset>
                </wp:positionH>
                <wp:positionV relativeFrom="paragraph">
                  <wp:posOffset>57034</wp:posOffset>
                </wp:positionV>
                <wp:extent cx="102600" cy="172080"/>
                <wp:effectExtent l="19050" t="19050" r="31115" b="190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26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88.1pt;margin-top:4.4pt;width:8.25pt;height:13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">
                <v:imagedata r:id="rId2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2474644</wp:posOffset>
                </wp:positionH>
                <wp:positionV relativeFrom="paragraph">
                  <wp:posOffset>-24686</wp:posOffset>
                </wp:positionV>
                <wp:extent cx="922320" cy="47880"/>
                <wp:effectExtent l="19050" t="19050" r="30480" b="2857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223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94.8pt;margin-top:-2.15pt;width:72.75pt;height:4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">
                <v:imagedata r:id="rId2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2292844</wp:posOffset>
                </wp:positionH>
                <wp:positionV relativeFrom="paragraph">
                  <wp:posOffset>-47366</wp:posOffset>
                </wp:positionV>
                <wp:extent cx="99720" cy="109080"/>
                <wp:effectExtent l="19050" t="19050" r="33655" b="2476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9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80.5pt;margin-top:-3.95pt;width:7.95pt;height:8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">
                <v:imagedata r:id="rId2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441724</wp:posOffset>
                </wp:positionH>
                <wp:positionV relativeFrom="paragraph">
                  <wp:posOffset>9874</wp:posOffset>
                </wp:positionV>
                <wp:extent cx="19800" cy="30600"/>
                <wp:effectExtent l="19050" t="19050" r="18415" b="2667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9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34.7pt;margin-top:.65pt;width:1.75pt;height:2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">
                <v:imagedata r:id="rId2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6083644</wp:posOffset>
                </wp:positionH>
                <wp:positionV relativeFrom="paragraph">
                  <wp:posOffset>-117206</wp:posOffset>
                </wp:positionV>
                <wp:extent cx="131040" cy="257040"/>
                <wp:effectExtent l="19050" t="19050" r="21590" b="2921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3104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479pt;margin-top:-9.3pt;width:10.45pt;height:20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">
                <v:imagedata r:id="rId2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6346084</wp:posOffset>
                </wp:positionH>
                <wp:positionV relativeFrom="paragraph">
                  <wp:posOffset>-95966</wp:posOffset>
                </wp:positionV>
                <wp:extent cx="20160" cy="245160"/>
                <wp:effectExtent l="19050" t="19050" r="18415" b="215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016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499.6pt;margin-top:-7.65pt;width:1.8pt;height:19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">
                <v:imagedata r:id="rId2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6463444</wp:posOffset>
                </wp:positionH>
                <wp:positionV relativeFrom="paragraph">
                  <wp:posOffset>107794</wp:posOffset>
                </wp:positionV>
                <wp:extent cx="11520" cy="21960"/>
                <wp:effectExtent l="19050" t="19050" r="26670" b="1651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508.85pt;margin-top:8.3pt;width:1.1pt;height:2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">
                <v:imagedata r:id="rId2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6563164</wp:posOffset>
                </wp:positionH>
                <wp:positionV relativeFrom="paragraph">
                  <wp:posOffset>-83366</wp:posOffset>
                </wp:positionV>
                <wp:extent cx="164520" cy="234720"/>
                <wp:effectExtent l="19050" t="19050" r="26035" b="3238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645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516.7pt;margin-top:-6.75pt;width:13.15pt;height:18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">
                <v:imagedata r:id="rId217" o:title=""/>
              </v:shape>
            </w:pict>
          </mc:Fallback>
        </mc:AlternateContent>
      </w:r>
    </w:p>
    <w:p w:rsidR="00EB1F99" w:rsidRDefault="00170308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2691364</wp:posOffset>
                </wp:positionH>
                <wp:positionV relativeFrom="paragraph">
                  <wp:posOffset>152414</wp:posOffset>
                </wp:positionV>
                <wp:extent cx="121680" cy="173160"/>
                <wp:effectExtent l="19050" t="19050" r="31115" b="1778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21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11.7pt;margin-top:11.8pt;width:10.05pt;height:14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">
                <v:imagedata r:id="rId2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2628004</wp:posOffset>
                </wp:positionH>
                <wp:positionV relativeFrom="paragraph">
                  <wp:posOffset>259334</wp:posOffset>
                </wp:positionV>
                <wp:extent cx="16560" cy="23400"/>
                <wp:effectExtent l="19050" t="19050" r="21590" b="3429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6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06.75pt;margin-top:20.3pt;width:1.55pt;height:2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">
                <v:imagedata r:id="rId2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2545924</wp:posOffset>
                </wp:positionH>
                <wp:positionV relativeFrom="paragraph">
                  <wp:posOffset>140534</wp:posOffset>
                </wp:positionV>
                <wp:extent cx="20520" cy="152280"/>
                <wp:effectExtent l="19050" t="19050" r="17780" b="1968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205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00.25pt;margin-top:10.9pt;width:1.9pt;height:12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">
                <v:imagedata r:id="rId2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2385724</wp:posOffset>
                </wp:positionH>
                <wp:positionV relativeFrom="paragraph">
                  <wp:posOffset>219014</wp:posOffset>
                </wp:positionV>
                <wp:extent cx="139320" cy="30960"/>
                <wp:effectExtent l="19050" t="19050" r="32385" b="2667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393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87.7pt;margin-top:17.2pt;width:11.2pt;height:2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">
                <v:imagedata r:id="rId2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2337124</wp:posOffset>
                </wp:positionH>
                <wp:positionV relativeFrom="paragraph">
                  <wp:posOffset>120734</wp:posOffset>
                </wp:positionV>
                <wp:extent cx="142560" cy="223200"/>
                <wp:effectExtent l="19050" t="19050" r="29210" b="2476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425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83.9pt;margin-top:9.35pt;width:11.6pt;height:17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">
                <v:imagedata r:id="rId2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1654564</wp:posOffset>
                </wp:positionH>
                <wp:positionV relativeFrom="paragraph">
                  <wp:posOffset>178694</wp:posOffset>
                </wp:positionV>
                <wp:extent cx="25920" cy="220320"/>
                <wp:effectExtent l="19050" t="19050" r="31750" b="2794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259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130.2pt;margin-top:13.9pt;width:2.25pt;height:17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">
                <v:imagedata r:id="rId2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1061644</wp:posOffset>
                </wp:positionH>
                <wp:positionV relativeFrom="paragraph">
                  <wp:posOffset>178334</wp:posOffset>
                </wp:positionV>
                <wp:extent cx="27720" cy="244440"/>
                <wp:effectExtent l="19050" t="19050" r="29845" b="2286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77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83.4pt;margin-top:13.85pt;width:2.5pt;height:19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">
                <v:imagedata r:id="rId2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933484</wp:posOffset>
                </wp:positionH>
                <wp:positionV relativeFrom="paragraph">
                  <wp:posOffset>186254</wp:posOffset>
                </wp:positionV>
                <wp:extent cx="128520" cy="136080"/>
                <wp:effectExtent l="19050" t="19050" r="24130" b="1651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28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73.3pt;margin-top:14.5pt;width:10.35pt;height:11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">
                <v:imagedata r:id="rId2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807844</wp:posOffset>
                </wp:positionH>
                <wp:positionV relativeFrom="paragraph">
                  <wp:posOffset>264734</wp:posOffset>
                </wp:positionV>
                <wp:extent cx="126720" cy="22680"/>
                <wp:effectExtent l="19050" t="19050" r="26035" b="158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26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63.45pt;margin-top:20.8pt;width:10.25pt;height: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">
                <v:imagedata r:id="rId2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752044</wp:posOffset>
                </wp:positionH>
                <wp:positionV relativeFrom="paragraph">
                  <wp:posOffset>187694</wp:posOffset>
                </wp:positionV>
                <wp:extent cx="124560" cy="227160"/>
                <wp:effectExtent l="19050" t="19050" r="27940" b="209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245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59.05pt;margin-top:14.65pt;width:10.2pt;height:18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">
                <v:imagedata r:id="rId237" o:title=""/>
              </v:shape>
            </w:pict>
          </mc:Fallback>
        </mc:AlternateContent>
      </w:r>
    </w:p>
    <w:p w:rsidR="00EB1F99" w:rsidRDefault="00170308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4207324</wp:posOffset>
                </wp:positionH>
                <wp:positionV relativeFrom="paragraph">
                  <wp:posOffset>28999</wp:posOffset>
                </wp:positionV>
                <wp:extent cx="127440" cy="214560"/>
                <wp:effectExtent l="19050" t="19050" r="25400" b="3365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274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331.15pt;margin-top:2.1pt;width:10.45pt;height:17.3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">
                <v:imagedata r:id="rId2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4111564</wp:posOffset>
                </wp:positionH>
                <wp:positionV relativeFrom="paragraph">
                  <wp:posOffset>-60641</wp:posOffset>
                </wp:positionV>
                <wp:extent cx="11880" cy="209160"/>
                <wp:effectExtent l="19050" t="19050" r="26670" b="1968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18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323.55pt;margin-top:-4.9pt;width:1.25pt;height:16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">
                <v:imagedata r:id="rId2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3987364</wp:posOffset>
                </wp:positionH>
                <wp:positionV relativeFrom="paragraph">
                  <wp:posOffset>-48401</wp:posOffset>
                </wp:positionV>
                <wp:extent cx="108720" cy="97560"/>
                <wp:effectExtent l="19050" t="19050" r="24765" b="1714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87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13.75pt;margin-top:-3.95pt;width:8.8pt;height:8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">
                <v:imagedata r:id="rId2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3819964</wp:posOffset>
                </wp:positionH>
                <wp:positionV relativeFrom="paragraph">
                  <wp:posOffset>-50201</wp:posOffset>
                </wp:positionV>
                <wp:extent cx="130680" cy="185400"/>
                <wp:effectExtent l="19050" t="19050" r="22225" b="2476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306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00.75pt;margin-top:-4.15pt;width:10.45pt;height: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">
                <v:imagedata r:id="rId2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3733924</wp:posOffset>
                </wp:positionH>
                <wp:positionV relativeFrom="paragraph">
                  <wp:posOffset>-33641</wp:posOffset>
                </wp:positionV>
                <wp:extent cx="7560" cy="162360"/>
                <wp:effectExtent l="19050" t="19050" r="31115" b="2857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5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93.8pt;margin-top:-2.8pt;width:1pt;height:13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">
                <v:imagedata r:id="rId2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3360604</wp:posOffset>
                </wp:positionH>
                <wp:positionV relativeFrom="paragraph">
                  <wp:posOffset>87679</wp:posOffset>
                </wp:positionV>
                <wp:extent cx="104400" cy="25920"/>
                <wp:effectExtent l="19050" t="19050" r="29210" b="317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4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264.45pt;margin-top:6.8pt;width:8.6pt;height:2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">
                <v:imagedata r:id="rId2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3349804</wp:posOffset>
                </wp:positionH>
                <wp:positionV relativeFrom="paragraph">
                  <wp:posOffset>24319</wp:posOffset>
                </wp:positionV>
                <wp:extent cx="107640" cy="17280"/>
                <wp:effectExtent l="19050" t="19050" r="26035" b="2095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07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63.6pt;margin-top:1.7pt;width:8.85pt;height:1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">
                <v:imagedata r:id="rId2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2771284</wp:posOffset>
                </wp:positionH>
                <wp:positionV relativeFrom="paragraph">
                  <wp:posOffset>156079</wp:posOffset>
                </wp:positionV>
                <wp:extent cx="33840" cy="164160"/>
                <wp:effectExtent l="19050" t="19050" r="23495" b="2667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338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218.1pt;margin-top:12.2pt;width:2.85pt;height:13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">
                <v:imagedata r:id="rId2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2657524</wp:posOffset>
                </wp:positionH>
                <wp:positionV relativeFrom="paragraph">
                  <wp:posOffset>203599</wp:posOffset>
                </wp:positionV>
                <wp:extent cx="88920" cy="98640"/>
                <wp:effectExtent l="19050" t="19050" r="25400" b="158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8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209.05pt;margin-top:15.85pt;width:7.4pt;height:8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">
                <v:imagedata r:id="rId2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2428924</wp:posOffset>
                </wp:positionH>
                <wp:positionV relativeFrom="paragraph">
                  <wp:posOffset>197479</wp:posOffset>
                </wp:positionV>
                <wp:extent cx="216720" cy="96480"/>
                <wp:effectExtent l="19050" t="19050" r="31115" b="1841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16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191.15pt;margin-top:15.35pt;width:17.25pt;height:8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">
                <v:imagedata r:id="rId2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2299684</wp:posOffset>
                </wp:positionH>
                <wp:positionV relativeFrom="paragraph">
                  <wp:posOffset>118999</wp:posOffset>
                </wp:positionV>
                <wp:extent cx="19800" cy="180720"/>
                <wp:effectExtent l="19050" t="19050" r="18415" b="292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98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180.95pt;margin-top:9.2pt;width:1.95pt;height:14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">
                <v:imagedata r:id="rId2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2861284</wp:posOffset>
                </wp:positionH>
                <wp:positionV relativeFrom="paragraph">
                  <wp:posOffset>-91241</wp:posOffset>
                </wp:positionV>
                <wp:extent cx="90000" cy="230400"/>
                <wp:effectExtent l="19050" t="19050" r="24765" b="1778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00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25.25pt;margin-top:-7.35pt;width:7.35pt;height:18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">
                <v:imagedata r:id="rId2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2208244</wp:posOffset>
                </wp:positionH>
                <wp:positionV relativeFrom="paragraph">
                  <wp:posOffset>25759</wp:posOffset>
                </wp:positionV>
                <wp:extent cx="996480" cy="51480"/>
                <wp:effectExtent l="19050" t="19050" r="32385" b="247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964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73.75pt;margin-top:1.9pt;width:78.7pt;height:4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">
                <v:imagedata r:id="rId2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1828444</wp:posOffset>
                </wp:positionH>
                <wp:positionV relativeFrom="paragraph">
                  <wp:posOffset>-25721</wp:posOffset>
                </wp:positionV>
                <wp:extent cx="104400" cy="134640"/>
                <wp:effectExtent l="19050" t="19050" r="29210" b="177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44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43.8pt;margin-top:-2.25pt;width:8.55pt;height:10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">
                <v:imagedata r:id="rId2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1827724</wp:posOffset>
                </wp:positionH>
                <wp:positionV relativeFrom="paragraph">
                  <wp:posOffset>-11321</wp:posOffset>
                </wp:positionV>
                <wp:extent cx="97560" cy="92520"/>
                <wp:effectExtent l="19050" t="19050" r="17145" b="2222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75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43.75pt;margin-top:-1.05pt;width:8pt;height:7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">
                <v:imagedata r:id="rId2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1525684</wp:posOffset>
                </wp:positionH>
                <wp:positionV relativeFrom="paragraph">
                  <wp:posOffset>-44441</wp:posOffset>
                </wp:positionV>
                <wp:extent cx="99000" cy="116640"/>
                <wp:effectExtent l="19050" t="19050" r="15875" b="1714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9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119.95pt;margin-top:-3.6pt;width:8.25pt;height:9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">
                <v:imagedata r:id="rId2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1285204</wp:posOffset>
                </wp:positionH>
                <wp:positionV relativeFrom="paragraph">
                  <wp:posOffset>-23201</wp:posOffset>
                </wp:positionV>
                <wp:extent cx="217800" cy="111960"/>
                <wp:effectExtent l="19050" t="19050" r="30480" b="2159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17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101.05pt;margin-top:-2.05pt;width:17.45pt;height:9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">
                <v:imagedata r:id="rId2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690844</wp:posOffset>
                </wp:positionH>
                <wp:positionV relativeFrom="paragraph">
                  <wp:posOffset>52039</wp:posOffset>
                </wp:positionV>
                <wp:extent cx="19440" cy="34560"/>
                <wp:effectExtent l="19050" t="19050" r="19050" b="228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9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54.25pt;margin-top:3.95pt;width:1.8pt;height:3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">
                <v:imagedata r:id="rId2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578884</wp:posOffset>
                </wp:positionH>
                <wp:positionV relativeFrom="paragraph">
                  <wp:posOffset>-115721</wp:posOffset>
                </wp:positionV>
                <wp:extent cx="25920" cy="223560"/>
                <wp:effectExtent l="19050" t="19050" r="31750" b="241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59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45.4pt;margin-top:-9.25pt;width:2.4pt;height:17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">
                <v:imagedata r:id="rId275" o:title=""/>
              </v:shape>
            </w:pict>
          </mc:Fallback>
        </mc:AlternateContent>
      </w:r>
    </w:p>
    <w:p w:rsidR="00EB1F99" w:rsidRDefault="00170308" w:rsidP="00EB1F99">
      <w:pPr>
        <w:pStyle w:val="ListParagraph"/>
        <w:numPr>
          <w:ilvl w:val="0"/>
          <w:numId w:val="1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3400204</wp:posOffset>
                </wp:positionH>
                <wp:positionV relativeFrom="paragraph">
                  <wp:posOffset>-7882</wp:posOffset>
                </wp:positionV>
                <wp:extent cx="248760" cy="228240"/>
                <wp:effectExtent l="19050" t="19050" r="18415" b="1968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487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67.55pt;margin-top:-.75pt;width:20pt;height:18.3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">
                <v:imagedata r:id="rId2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6509164</wp:posOffset>
                </wp:positionH>
                <wp:positionV relativeFrom="paragraph">
                  <wp:posOffset>120998</wp:posOffset>
                </wp:positionV>
                <wp:extent cx="135000" cy="137880"/>
                <wp:effectExtent l="19050" t="19050" r="17780" b="3365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35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512.35pt;margin-top:9.3pt;width:11.1pt;height:11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">
                <v:imagedata r:id="rId2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6442204</wp:posOffset>
                </wp:positionH>
                <wp:positionV relativeFrom="paragraph">
                  <wp:posOffset>230078</wp:posOffset>
                </wp:positionV>
                <wp:extent cx="27360" cy="18360"/>
                <wp:effectExtent l="19050" t="19050" r="29845" b="2032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7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507.15pt;margin-top:17.9pt;width:2.3pt;height:1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">
                <v:imagedata r:id="rId2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6293164</wp:posOffset>
                </wp:positionH>
                <wp:positionV relativeFrom="paragraph">
                  <wp:posOffset>104438</wp:posOffset>
                </wp:positionV>
                <wp:extent cx="105840" cy="150480"/>
                <wp:effectExtent l="19050" t="19050" r="27940" b="2159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5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495.4pt;margin-top:8pt;width:8.7pt;height:12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">
                <v:imagedata r:id="rId2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6221884</wp:posOffset>
                </wp:positionH>
                <wp:positionV relativeFrom="paragraph">
                  <wp:posOffset>107678</wp:posOffset>
                </wp:positionV>
                <wp:extent cx="19800" cy="145080"/>
                <wp:effectExtent l="19050" t="19050" r="18415" b="266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98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489.8pt;margin-top:8.35pt;width:1.75pt;height:11.6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">
                <v:imagedata r:id="rId2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6069604</wp:posOffset>
                </wp:positionH>
                <wp:positionV relativeFrom="paragraph">
                  <wp:posOffset>166358</wp:posOffset>
                </wp:positionV>
                <wp:extent cx="51840" cy="1440"/>
                <wp:effectExtent l="19050" t="19050" r="24765" b="1778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18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477.75pt;margin-top:13pt;width:4.35pt;height: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">
                <v:imagedata r:id="rId2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6070324</wp:posOffset>
                </wp:positionH>
                <wp:positionV relativeFrom="paragraph">
                  <wp:posOffset>144038</wp:posOffset>
                </wp:positionV>
                <wp:extent cx="46800" cy="8640"/>
                <wp:effectExtent l="19050" t="19050" r="29845" b="298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6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477.85pt;margin-top:11.15pt;width:3.95pt;height: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">
                <v:imagedata r:id="rId2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5904004</wp:posOffset>
                </wp:positionH>
                <wp:positionV relativeFrom="paragraph">
                  <wp:posOffset>73838</wp:posOffset>
                </wp:positionV>
                <wp:extent cx="89640" cy="183240"/>
                <wp:effectExtent l="19050" t="19050" r="24765" b="2667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96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464.8pt;margin-top:5.65pt;width:7.35pt;height:14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">
                <v:imagedata r:id="rId2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5823004</wp:posOffset>
                </wp:positionH>
                <wp:positionV relativeFrom="paragraph">
                  <wp:posOffset>111278</wp:posOffset>
                </wp:positionV>
                <wp:extent cx="88920" cy="102960"/>
                <wp:effectExtent l="19050" t="19050" r="25400" b="3048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8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458.3pt;margin-top:8.6pt;width:7.4pt;height:8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">
                <v:imagedata r:id="rId2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5777284</wp:posOffset>
                </wp:positionH>
                <wp:positionV relativeFrom="paragraph">
                  <wp:posOffset>199118</wp:posOffset>
                </wp:positionV>
                <wp:extent cx="18360" cy="13680"/>
                <wp:effectExtent l="19050" t="19050" r="20320" b="2476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8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454.7pt;margin-top:15.5pt;width:1.75pt;height:1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">
                <v:imagedata r:id="rId2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5631484</wp:posOffset>
                </wp:positionH>
                <wp:positionV relativeFrom="paragraph">
                  <wp:posOffset>110198</wp:posOffset>
                </wp:positionV>
                <wp:extent cx="97200" cy="122400"/>
                <wp:effectExtent l="19050" t="19050" r="17145" b="3048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7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443.2pt;margin-top:8.5pt;width:8.05pt;height:10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">
                <v:imagedata r:id="rId2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5594764</wp:posOffset>
                </wp:positionH>
                <wp:positionV relativeFrom="paragraph">
                  <wp:posOffset>110918</wp:posOffset>
                </wp:positionV>
                <wp:extent cx="11880" cy="100440"/>
                <wp:effectExtent l="19050" t="19050" r="26670" b="3302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1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440.35pt;margin-top:8.6pt;width:1.3pt;height:8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">
                <v:imagedata r:id="rId2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5474524</wp:posOffset>
                </wp:positionH>
                <wp:positionV relativeFrom="paragraph">
                  <wp:posOffset>36038</wp:posOffset>
                </wp:positionV>
                <wp:extent cx="79560" cy="195120"/>
                <wp:effectExtent l="19050" t="19050" r="15875" b="3365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95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430.85pt;margin-top:2.7pt;width:6.65pt;height:15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">
                <v:imagedata r:id="rId3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5332684</wp:posOffset>
                </wp:positionH>
                <wp:positionV relativeFrom="paragraph">
                  <wp:posOffset>52238</wp:posOffset>
                </wp:positionV>
                <wp:extent cx="9720" cy="154440"/>
                <wp:effectExtent l="19050" t="19050" r="28575" b="1714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97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419.7pt;margin-top:3.95pt;width:1pt;height:12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">
                <v:imagedata r:id="rId3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4929484</wp:posOffset>
                </wp:positionH>
                <wp:positionV relativeFrom="paragraph">
                  <wp:posOffset>225038</wp:posOffset>
                </wp:positionV>
                <wp:extent cx="85320" cy="5400"/>
                <wp:effectExtent l="19050" t="19050" r="29210" b="3302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5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388pt;margin-top:17.55pt;width:7.1pt;height: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">
                <v:imagedata r:id="rId3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4930924</wp:posOffset>
                </wp:positionH>
                <wp:positionV relativeFrom="paragraph">
                  <wp:posOffset>172478</wp:posOffset>
                </wp:positionV>
                <wp:extent cx="86760" cy="12960"/>
                <wp:effectExtent l="19050" t="19050" r="27940" b="254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86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388.1pt;margin-top:13.45pt;width:7.2pt;height:1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">
                <v:imagedata r:id="rId3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4767844</wp:posOffset>
                </wp:positionH>
                <wp:positionV relativeFrom="paragraph">
                  <wp:posOffset>244118</wp:posOffset>
                </wp:positionV>
                <wp:extent cx="96120" cy="137880"/>
                <wp:effectExtent l="19050" t="19050" r="18415" b="3365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961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375.2pt;margin-top:19pt;width:7.85pt;height:11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">
                <v:imagedata r:id="rId3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4673884</wp:posOffset>
                </wp:positionH>
                <wp:positionV relativeFrom="paragraph">
                  <wp:posOffset>132518</wp:posOffset>
                </wp:positionV>
                <wp:extent cx="109440" cy="156960"/>
                <wp:effectExtent l="19050" t="19050" r="24130" b="3365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94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67.8pt;margin-top:10.25pt;width:9pt;height:12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">
                <v:imagedata r:id="rId3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4556524</wp:posOffset>
                </wp:positionH>
                <wp:positionV relativeFrom="paragraph">
                  <wp:posOffset>116678</wp:posOffset>
                </wp:positionV>
                <wp:extent cx="104040" cy="186840"/>
                <wp:effectExtent l="19050" t="19050" r="29845" b="2286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40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58.6pt;margin-top:9.05pt;width:8.6pt;height:15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">
                <v:imagedata r:id="rId3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4354204</wp:posOffset>
                </wp:positionH>
                <wp:positionV relativeFrom="paragraph">
                  <wp:posOffset>175718</wp:posOffset>
                </wp:positionV>
                <wp:extent cx="117000" cy="147600"/>
                <wp:effectExtent l="19050" t="19050" r="16510" b="2413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170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42.7pt;margin-top:13.7pt;width:9.5pt;height:11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">
                <v:imagedata r:id="rId3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3561484</wp:posOffset>
                </wp:positionH>
                <wp:positionV relativeFrom="paragraph">
                  <wp:posOffset>174278</wp:posOffset>
                </wp:positionV>
                <wp:extent cx="823320" cy="127440"/>
                <wp:effectExtent l="19050" t="19050" r="34290" b="2540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233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80.3pt;margin-top:13.65pt;width:65.1pt;height:10.3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">
                <v:imagedata r:id="rId3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2581924</wp:posOffset>
                </wp:positionH>
                <wp:positionV relativeFrom="paragraph">
                  <wp:posOffset>156998</wp:posOffset>
                </wp:positionV>
                <wp:extent cx="1074600" cy="50040"/>
                <wp:effectExtent l="19050" t="19050" r="30480" b="266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746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03.25pt;margin-top:12.2pt;width:84.8pt;height:4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">
                <v:imagedata r:id="rId3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2079364</wp:posOffset>
                </wp:positionH>
                <wp:positionV relativeFrom="paragraph">
                  <wp:posOffset>174278</wp:posOffset>
                </wp:positionV>
                <wp:extent cx="363240" cy="23760"/>
                <wp:effectExtent l="19050" t="19050" r="17780" b="3365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63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63.6pt;margin-top:13.55pt;width:28.95pt;height:2.2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">
                <v:imagedata r:id="rId3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893884</wp:posOffset>
                </wp:positionH>
                <wp:positionV relativeFrom="paragraph">
                  <wp:posOffset>-51082</wp:posOffset>
                </wp:positionV>
                <wp:extent cx="515880" cy="249120"/>
                <wp:effectExtent l="19050" t="19050" r="17780" b="177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158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70.2pt;margin-top:-4.2pt;width:41pt;height:20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">
                <v:imagedata r:id="rId323" o:title=""/>
              </v:shape>
            </w:pict>
          </mc:Fallback>
        </mc:AlternateContent>
      </w:r>
      <w:r w:rsidR="00EB1F99">
        <w:t>Find the volume occupied by 440g of carbon dioxide gas at STP.</w:t>
      </w:r>
    </w:p>
    <w:p w:rsidR="00EB1F99" w:rsidRDefault="00170308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2001244</wp:posOffset>
                </wp:positionH>
                <wp:positionV relativeFrom="paragraph">
                  <wp:posOffset>187303</wp:posOffset>
                </wp:positionV>
                <wp:extent cx="514080" cy="263880"/>
                <wp:effectExtent l="19050" t="19050" r="19685" b="222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5140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157.4pt;margin-top:14.6pt;width:40.9pt;height:21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">
                <v:imagedata r:id="rId3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3736084</wp:posOffset>
                </wp:positionH>
                <wp:positionV relativeFrom="paragraph">
                  <wp:posOffset>261823</wp:posOffset>
                </wp:positionV>
                <wp:extent cx="92880" cy="91080"/>
                <wp:effectExtent l="19050" t="19050" r="21590" b="2349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28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94pt;margin-top:20.45pt;width:7.6pt;height:7.5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">
                <v:imagedata r:id="rId3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2647084</wp:posOffset>
                </wp:positionH>
                <wp:positionV relativeFrom="paragraph">
                  <wp:posOffset>216103</wp:posOffset>
                </wp:positionV>
                <wp:extent cx="106560" cy="158760"/>
                <wp:effectExtent l="19050" t="19050" r="27305" b="317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6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08.25pt;margin-top:16.85pt;width:8.85pt;height:12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">
                <v:imagedata r:id="rId3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2530084</wp:posOffset>
                </wp:positionH>
                <wp:positionV relativeFrom="paragraph">
                  <wp:posOffset>194143</wp:posOffset>
                </wp:positionV>
                <wp:extent cx="104400" cy="201240"/>
                <wp:effectExtent l="19050" t="19050" r="29210" b="279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044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99pt;margin-top:15.1pt;width:8.5pt;height:16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">
                <v:imagedata r:id="rId3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2384644</wp:posOffset>
                </wp:positionH>
                <wp:positionV relativeFrom="paragraph">
                  <wp:posOffset>203503</wp:posOffset>
                </wp:positionV>
                <wp:extent cx="17640" cy="187560"/>
                <wp:effectExtent l="19050" t="19050" r="20955" b="2222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76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87.55pt;margin-top:15.85pt;width:1.7pt;height:15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">
                <v:imagedata r:id="rId3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1988644</wp:posOffset>
                </wp:positionH>
                <wp:positionV relativeFrom="paragraph">
                  <wp:posOffset>194143</wp:posOffset>
                </wp:positionV>
                <wp:extent cx="12960" cy="203400"/>
                <wp:effectExtent l="19050" t="19050" r="25400" b="2540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29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56.45pt;margin-top:15.15pt;width:1.25pt;height:16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">
                <v:imagedata r:id="rId3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6244204</wp:posOffset>
                </wp:positionH>
                <wp:positionV relativeFrom="paragraph">
                  <wp:posOffset>245983</wp:posOffset>
                </wp:positionV>
                <wp:extent cx="113400" cy="79920"/>
                <wp:effectExtent l="19050" t="19050" r="20320" b="1587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13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91.45pt;margin-top:19.15pt;width:9.25pt;height:6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">
                <v:imagedata r:id="rId3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6178324</wp:posOffset>
                </wp:positionH>
                <wp:positionV relativeFrom="paragraph">
                  <wp:posOffset>249943</wp:posOffset>
                </wp:positionV>
                <wp:extent cx="46080" cy="135360"/>
                <wp:effectExtent l="19050" t="19050" r="30480" b="171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6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86.35pt;margin-top:19.55pt;width:4pt;height:10.9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">
                <v:imagedata r:id="rId3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6112444</wp:posOffset>
                </wp:positionH>
                <wp:positionV relativeFrom="paragraph">
                  <wp:posOffset>246343</wp:posOffset>
                </wp:positionV>
                <wp:extent cx="101160" cy="81360"/>
                <wp:effectExtent l="19050" t="19050" r="32385" b="3302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1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81.1pt;margin-top:19.25pt;width:8.25pt;height:6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">
                <v:imagedata r:id="rId3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6037204</wp:posOffset>
                </wp:positionH>
                <wp:positionV relativeFrom="paragraph">
                  <wp:posOffset>195943</wp:posOffset>
                </wp:positionV>
                <wp:extent cx="716760" cy="33480"/>
                <wp:effectExtent l="19050" t="19050" r="26670" b="2413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167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75.25pt;margin-top:15.25pt;width:56.8pt;height:3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">
                <v:imagedata r:id="rId3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6472084</wp:posOffset>
                </wp:positionH>
                <wp:positionV relativeFrom="paragraph">
                  <wp:posOffset>19903</wp:posOffset>
                </wp:positionV>
                <wp:extent cx="125640" cy="115560"/>
                <wp:effectExtent l="19050" t="19050" r="27305" b="1841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5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509.4pt;margin-top:1.35pt;width:10.35pt;height:9.5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">
                <v:imagedata r:id="rId3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6407644</wp:posOffset>
                </wp:positionH>
                <wp:positionV relativeFrom="paragraph">
                  <wp:posOffset>128623</wp:posOffset>
                </wp:positionV>
                <wp:extent cx="25200" cy="11160"/>
                <wp:effectExtent l="19050" t="19050" r="32385" b="2730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5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504.45pt;margin-top:9.95pt;width:2.2pt;height:1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">
                <v:imagedata r:id="rId3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6287044</wp:posOffset>
                </wp:positionH>
                <wp:positionV relativeFrom="paragraph">
                  <wp:posOffset>14143</wp:posOffset>
                </wp:positionV>
                <wp:extent cx="125280" cy="150840"/>
                <wp:effectExtent l="19050" t="19050" r="27305" b="209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52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94.85pt;margin-top:.9pt;width:10.25pt;height:12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">
                <v:imagedata r:id="rId3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6185524</wp:posOffset>
                </wp:positionH>
                <wp:positionV relativeFrom="paragraph">
                  <wp:posOffset>-5297</wp:posOffset>
                </wp:positionV>
                <wp:extent cx="101520" cy="153000"/>
                <wp:effectExtent l="19050" t="19050" r="32385" b="190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1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86.95pt;margin-top:-.55pt;width:8.35pt;height:12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">
                <v:imagedata r:id="rId3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6015964</wp:posOffset>
                </wp:positionH>
                <wp:positionV relativeFrom="paragraph">
                  <wp:posOffset>46183</wp:posOffset>
                </wp:positionV>
                <wp:extent cx="44280" cy="4680"/>
                <wp:effectExtent l="19050" t="19050" r="32385" b="336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4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73.55pt;margin-top:3.6pt;width:3.75pt;height:.6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">
                <v:imagedata r:id="rId3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6000844</wp:posOffset>
                </wp:positionH>
                <wp:positionV relativeFrom="paragraph">
                  <wp:posOffset>16303</wp:posOffset>
                </wp:positionV>
                <wp:extent cx="56880" cy="6120"/>
                <wp:effectExtent l="19050" t="19050" r="19685" b="3238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56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72.4pt;margin-top:1.1pt;width:4.65pt;height: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">
                <v:imagedata r:id="rId3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5823364</wp:posOffset>
                </wp:positionH>
                <wp:positionV relativeFrom="paragraph">
                  <wp:posOffset>-47417</wp:posOffset>
                </wp:positionV>
                <wp:extent cx="87120" cy="185040"/>
                <wp:effectExtent l="19050" t="19050" r="27305" b="2476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871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458.45pt;margin-top:-3.9pt;width:7.15pt;height:14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">
                <v:imagedata r:id="rId3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5730484</wp:posOffset>
                </wp:positionH>
                <wp:positionV relativeFrom="paragraph">
                  <wp:posOffset>-14657</wp:posOffset>
                </wp:positionV>
                <wp:extent cx="106560" cy="137880"/>
                <wp:effectExtent l="19050" t="19050" r="27305" b="3365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65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451pt;margin-top:-1.35pt;width:8.85pt;height:11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">
                <v:imagedata r:id="rId3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5675764</wp:posOffset>
                </wp:positionH>
                <wp:positionV relativeFrom="paragraph">
                  <wp:posOffset>108103</wp:posOffset>
                </wp:positionV>
                <wp:extent cx="21960" cy="20520"/>
                <wp:effectExtent l="19050" t="19050" r="16510" b="1778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1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46.7pt;margin-top:8.3pt;width:2.05pt;height:1.9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">
                <v:imagedata r:id="rId3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5555164</wp:posOffset>
                </wp:positionH>
                <wp:positionV relativeFrom="paragraph">
                  <wp:posOffset>-22937</wp:posOffset>
                </wp:positionV>
                <wp:extent cx="84960" cy="150840"/>
                <wp:effectExtent l="19050" t="19050" r="29845" b="209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84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37.2pt;margin-top:-1.95pt;width:7.15pt;height:12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">
                <v:imagedata r:id="rId3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5510884</wp:posOffset>
                </wp:positionH>
                <wp:positionV relativeFrom="paragraph">
                  <wp:posOffset>-15737</wp:posOffset>
                </wp:positionV>
                <wp:extent cx="15840" cy="136800"/>
                <wp:effectExtent l="19050" t="19050" r="22860" b="158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58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33.75pt;margin-top:-1.4pt;width:1.6pt;height:11.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">
                <v:imagedata r:id="rId3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5412244</wp:posOffset>
                </wp:positionH>
                <wp:positionV relativeFrom="paragraph">
                  <wp:posOffset>-70457</wp:posOffset>
                </wp:positionV>
                <wp:extent cx="144720" cy="227880"/>
                <wp:effectExtent l="19050" t="19050" r="27305" b="2032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447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25.95pt;margin-top:-5.7pt;width:11.8pt;height:18.3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">
                <v:imagedata r:id="rId3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5227564</wp:posOffset>
                </wp:positionH>
                <wp:positionV relativeFrom="paragraph">
                  <wp:posOffset>-23657</wp:posOffset>
                </wp:positionV>
                <wp:extent cx="117000" cy="141480"/>
                <wp:effectExtent l="19050" t="19050" r="16510" b="3048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170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411.4pt;margin-top:-2pt;width:9.45pt;height:11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">
                <v:imagedata r:id="rId369" o:title=""/>
              </v:shape>
            </w:pict>
          </mc:Fallback>
        </mc:AlternateContent>
      </w:r>
    </w:p>
    <w:p w:rsidR="00EB1F99" w:rsidRDefault="00170308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5937484</wp:posOffset>
                </wp:positionH>
                <wp:positionV relativeFrom="paragraph">
                  <wp:posOffset>193848</wp:posOffset>
                </wp:positionV>
                <wp:extent cx="120960" cy="213480"/>
                <wp:effectExtent l="19050" t="19050" r="31750" b="342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209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67.3pt;margin-top:15.1pt;width:9.9pt;height:17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">
                <v:imagedata r:id="rId3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5778004</wp:posOffset>
                </wp:positionH>
                <wp:positionV relativeFrom="paragraph">
                  <wp:posOffset>170088</wp:posOffset>
                </wp:positionV>
                <wp:extent cx="149760" cy="245880"/>
                <wp:effectExtent l="19050" t="19050" r="22225" b="2095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4976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54.75pt;margin-top:13.2pt;width:12.1pt;height:19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">
                <v:imagedata r:id="rId3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5457964</wp:posOffset>
                </wp:positionH>
                <wp:positionV relativeFrom="paragraph">
                  <wp:posOffset>180528</wp:posOffset>
                </wp:positionV>
                <wp:extent cx="152640" cy="209880"/>
                <wp:effectExtent l="19050" t="19050" r="19050" b="190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526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29.55pt;margin-top:14.05pt;width:12.4pt;height:16.8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">
                <v:imagedata r:id="rId3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5337724</wp:posOffset>
                </wp:positionH>
                <wp:positionV relativeFrom="paragraph">
                  <wp:posOffset>162528</wp:posOffset>
                </wp:positionV>
                <wp:extent cx="26640" cy="232920"/>
                <wp:effectExtent l="19050" t="19050" r="31115" b="3429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66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20.1pt;margin-top:12.7pt;width:2.45pt;height:18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">
                <v:imagedata r:id="rId3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5214604</wp:posOffset>
                </wp:positionH>
                <wp:positionV relativeFrom="paragraph">
                  <wp:posOffset>163608</wp:posOffset>
                </wp:positionV>
                <wp:extent cx="127800" cy="132480"/>
                <wp:effectExtent l="19050" t="19050" r="24765" b="203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27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10.4pt;margin-top:12.75pt;width:10.3pt;height:10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">
                <v:imagedata r:id="rId3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5029924</wp:posOffset>
                </wp:positionH>
                <wp:positionV relativeFrom="paragraph">
                  <wp:posOffset>166848</wp:posOffset>
                </wp:positionV>
                <wp:extent cx="154800" cy="189000"/>
                <wp:effectExtent l="19050" t="19050" r="17145" b="2095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548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95.85pt;margin-top:12.95pt;width:12.5pt;height:15.3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">
                <v:imagedata r:id="rId3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4861804</wp:posOffset>
                </wp:positionH>
                <wp:positionV relativeFrom="paragraph">
                  <wp:posOffset>130488</wp:posOffset>
                </wp:positionV>
                <wp:extent cx="151200" cy="226800"/>
                <wp:effectExtent l="19050" t="19050" r="20320" b="2095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512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82.6pt;margin-top:10.05pt;width:12.3pt;height:18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">
                <v:imagedata r:id="rId3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4469764</wp:posOffset>
                </wp:positionH>
                <wp:positionV relativeFrom="paragraph">
                  <wp:posOffset>184128</wp:posOffset>
                </wp:positionV>
                <wp:extent cx="113760" cy="22680"/>
                <wp:effectExtent l="19050" t="19050" r="19685" b="1587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3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51.8pt;margin-top:14.4pt;width:9.35pt;height:2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">
                <v:imagedata r:id="rId3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4417924</wp:posOffset>
                </wp:positionH>
                <wp:positionV relativeFrom="paragraph">
                  <wp:posOffset>114648</wp:posOffset>
                </wp:positionV>
                <wp:extent cx="111600" cy="17280"/>
                <wp:effectExtent l="19050" t="19050" r="22225" b="2095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11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47.7pt;margin-top:8.85pt;width:9.2pt;height:1.6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">
                <v:imagedata r:id="rId3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3522244</wp:posOffset>
                </wp:positionH>
                <wp:positionV relativeFrom="paragraph">
                  <wp:posOffset>168288</wp:posOffset>
                </wp:positionV>
                <wp:extent cx="22320" cy="234360"/>
                <wp:effectExtent l="19050" t="19050" r="15875" b="3238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232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77.3pt;margin-top:13.1pt;width:1.85pt;height:18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">
                <v:imagedata r:id="rId3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3907084</wp:posOffset>
                </wp:positionH>
                <wp:positionV relativeFrom="paragraph">
                  <wp:posOffset>-77592</wp:posOffset>
                </wp:positionV>
                <wp:extent cx="133200" cy="171000"/>
                <wp:effectExtent l="19050" t="19050" r="19685" b="1968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332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07.45pt;margin-top:-6.25pt;width:10.95pt;height:13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">
                <v:imagedata r:id="rId3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3823204</wp:posOffset>
                </wp:positionH>
                <wp:positionV relativeFrom="paragraph">
                  <wp:posOffset>-63912</wp:posOffset>
                </wp:positionV>
                <wp:extent cx="24840" cy="183600"/>
                <wp:effectExtent l="19050" t="19050" r="32385" b="2603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48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00.85pt;margin-top:-5.2pt;width:2.25pt;height:14.8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">
                <v:imagedata r:id="rId3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3704044</wp:posOffset>
                </wp:positionH>
                <wp:positionV relativeFrom="paragraph">
                  <wp:posOffset>52728</wp:posOffset>
                </wp:positionV>
                <wp:extent cx="10080" cy="16200"/>
                <wp:effectExtent l="19050" t="19050" r="28575" b="2222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91.45pt;margin-top:4.05pt;width:1.2pt;height:1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">
                <v:imagedata r:id="rId3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3542044</wp:posOffset>
                </wp:positionH>
                <wp:positionV relativeFrom="paragraph">
                  <wp:posOffset>-94872</wp:posOffset>
                </wp:positionV>
                <wp:extent cx="128520" cy="182880"/>
                <wp:effectExtent l="19050" t="19050" r="24130" b="266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28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78.7pt;margin-top:-7.6pt;width:10.5pt;height:14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">
                <v:imagedata r:id="rId3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3400204</wp:posOffset>
                </wp:positionH>
                <wp:positionV relativeFrom="paragraph">
                  <wp:posOffset>-112872</wp:posOffset>
                </wp:positionV>
                <wp:extent cx="123120" cy="222120"/>
                <wp:effectExtent l="19050" t="19050" r="29845" b="2603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31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67.55pt;margin-top:-9.1pt;width:10.15pt;height:17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">
                <v:imagedata r:id="rId3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3292924</wp:posOffset>
                </wp:positionH>
                <wp:positionV relativeFrom="paragraph">
                  <wp:posOffset>122928</wp:posOffset>
                </wp:positionV>
                <wp:extent cx="946080" cy="32400"/>
                <wp:effectExtent l="19050" t="19050" r="26035" b="2476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460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59.15pt;margin-top:9.55pt;width:74.8pt;height:2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">
                <v:imagedata r:id="rId4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3047404</wp:posOffset>
                </wp:positionH>
                <wp:positionV relativeFrom="paragraph">
                  <wp:posOffset>48768</wp:posOffset>
                </wp:positionV>
                <wp:extent cx="105120" cy="135720"/>
                <wp:effectExtent l="19050" t="19050" r="28575" b="1714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5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39.8pt;margin-top:3.7pt;width:8.55pt;height:11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">
                <v:imagedata r:id="rId4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3063604</wp:posOffset>
                </wp:positionH>
                <wp:positionV relativeFrom="paragraph">
                  <wp:posOffset>57048</wp:posOffset>
                </wp:positionV>
                <wp:extent cx="95400" cy="133200"/>
                <wp:effectExtent l="19050" t="19050" r="19050" b="1968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5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241.1pt;margin-top:4.35pt;width:7.75pt;height:10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">
                <v:imagedata r:id="rId4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896044</wp:posOffset>
                </wp:positionH>
                <wp:positionV relativeFrom="paragraph">
                  <wp:posOffset>-44472</wp:posOffset>
                </wp:positionV>
                <wp:extent cx="580680" cy="259200"/>
                <wp:effectExtent l="19050" t="19050" r="29210" b="266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806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70.35pt;margin-top:-3.65pt;width:46.05pt;height:20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">
                <v:imagedata r:id="rId4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2248564</wp:posOffset>
                </wp:positionH>
                <wp:positionV relativeFrom="paragraph">
                  <wp:posOffset>181608</wp:posOffset>
                </wp:positionV>
                <wp:extent cx="612000" cy="264960"/>
                <wp:effectExtent l="19050" t="19050" r="17145" b="2095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6120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76.85pt;margin-top:14.15pt;width:48.6pt;height:21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">
                <v:imagedata r:id="rId4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2693524</wp:posOffset>
                </wp:positionH>
                <wp:positionV relativeFrom="paragraph">
                  <wp:posOffset>196008</wp:posOffset>
                </wp:positionV>
                <wp:extent cx="118800" cy="186840"/>
                <wp:effectExtent l="19050" t="19050" r="33655" b="2286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188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211.9pt;margin-top:15.3pt;width:9.75pt;height:15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">
                <v:imagedata r:id="rId4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2550964</wp:posOffset>
                </wp:positionH>
                <wp:positionV relativeFrom="paragraph">
                  <wp:posOffset>182688</wp:posOffset>
                </wp:positionV>
                <wp:extent cx="135000" cy="200160"/>
                <wp:effectExtent l="19050" t="19050" r="17780" b="2857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350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200.65pt;margin-top:14.2pt;width:10.95pt;height:16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">
                <v:imagedata r:id="rId4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2232364</wp:posOffset>
                </wp:positionH>
                <wp:positionV relativeFrom="paragraph">
                  <wp:posOffset>196368</wp:posOffset>
                </wp:positionV>
                <wp:extent cx="45360" cy="240120"/>
                <wp:effectExtent l="19050" t="19050" r="31115" b="266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453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75.6pt;margin-top:15.3pt;width:3.9pt;height:19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">
                <v:imagedata r:id="rId4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2134804</wp:posOffset>
                </wp:positionH>
                <wp:positionV relativeFrom="paragraph">
                  <wp:posOffset>229848</wp:posOffset>
                </wp:positionV>
                <wp:extent cx="121320" cy="91080"/>
                <wp:effectExtent l="19050" t="19050" r="31115" b="2349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21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67.9pt;margin-top:17.95pt;width:9.8pt;height:7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">
                <v:imagedata r:id="rId4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2050924</wp:posOffset>
                </wp:positionH>
                <wp:positionV relativeFrom="paragraph">
                  <wp:posOffset>206448</wp:posOffset>
                </wp:positionV>
                <wp:extent cx="55800" cy="221760"/>
                <wp:effectExtent l="19050" t="19050" r="20955" b="2603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558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61.35pt;margin-top:16.15pt;width:4.65pt;height:17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">
                <v:imagedata r:id="rId4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1949764</wp:posOffset>
                </wp:positionH>
                <wp:positionV relativeFrom="paragraph">
                  <wp:posOffset>175848</wp:posOffset>
                </wp:positionV>
                <wp:extent cx="124560" cy="137520"/>
                <wp:effectExtent l="19050" t="19050" r="27940" b="3429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4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53.3pt;margin-top:13.7pt;width:10.05pt;height:11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">
                <v:imagedata r:id="rId4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2768044</wp:posOffset>
                </wp:positionH>
                <wp:positionV relativeFrom="paragraph">
                  <wp:posOffset>6648</wp:posOffset>
                </wp:positionV>
                <wp:extent cx="76320" cy="106200"/>
                <wp:effectExtent l="19050" t="19050" r="19050" b="273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6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17.8pt;margin-top:.35pt;width:6.25pt;height:8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">
                <v:imagedata r:id="rId4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2278444</wp:posOffset>
                </wp:positionH>
                <wp:positionV relativeFrom="paragraph">
                  <wp:posOffset>-32232</wp:posOffset>
                </wp:positionV>
                <wp:extent cx="71640" cy="103320"/>
                <wp:effectExtent l="19050" t="19050" r="24130" b="304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71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79.2pt;margin-top:-2.7pt;width:6.1pt;height:8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">
                <v:imagedata r:id="rId4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2104204</wp:posOffset>
                </wp:positionH>
                <wp:positionV relativeFrom="paragraph">
                  <wp:posOffset>-20712</wp:posOffset>
                </wp:positionV>
                <wp:extent cx="164160" cy="102600"/>
                <wp:effectExtent l="19050" t="19050" r="26670" b="3111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64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65.6pt;margin-top:-1.85pt;width:13.15pt;height:8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">
                <v:imagedata r:id="rId4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1800004</wp:posOffset>
                </wp:positionH>
                <wp:positionV relativeFrom="paragraph">
                  <wp:posOffset>108168</wp:posOffset>
                </wp:positionV>
                <wp:extent cx="1150200" cy="24480"/>
                <wp:effectExtent l="19050" t="19050" r="31115" b="3302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150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41.6pt;margin-top:8.45pt;width:90.9pt;height:2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">
                <v:imagedata r:id="rId4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1589404</wp:posOffset>
                </wp:positionH>
                <wp:positionV relativeFrom="paragraph">
                  <wp:posOffset>86928</wp:posOffset>
                </wp:positionV>
                <wp:extent cx="77400" cy="147240"/>
                <wp:effectExtent l="19050" t="19050" r="18415" b="2476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7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125pt;margin-top:6.7pt;width:6.35pt;height:11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">
                <v:imagedata r:id="rId4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1574644</wp:posOffset>
                </wp:positionH>
                <wp:positionV relativeFrom="paragraph">
                  <wp:posOffset>80448</wp:posOffset>
                </wp:positionV>
                <wp:extent cx="105120" cy="144000"/>
                <wp:effectExtent l="19050" t="19050" r="28575" b="279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05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123.85pt;margin-top:6.2pt;width:8.65pt;height:11.7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">
                <v:imagedata r:id="rId4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1377004</wp:posOffset>
                </wp:positionH>
                <wp:positionV relativeFrom="paragraph">
                  <wp:posOffset>69648</wp:posOffset>
                </wp:positionV>
                <wp:extent cx="91080" cy="151560"/>
                <wp:effectExtent l="19050" t="19050" r="23495" b="2032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1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08.25pt;margin-top:5.35pt;width:7.45pt;height:12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">
                <v:imagedata r:id="rId4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1265404</wp:posOffset>
                </wp:positionH>
                <wp:positionV relativeFrom="paragraph">
                  <wp:posOffset>-74352</wp:posOffset>
                </wp:positionV>
                <wp:extent cx="129960" cy="240120"/>
                <wp:effectExtent l="19050" t="19050" r="22860" b="2667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299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99.45pt;margin-top:-6.05pt;width:10.7pt;height:19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">
                <v:imagedata r:id="rId4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1109524</wp:posOffset>
                </wp:positionH>
                <wp:positionV relativeFrom="paragraph">
                  <wp:posOffset>-71112</wp:posOffset>
                </wp:positionV>
                <wp:extent cx="160920" cy="251280"/>
                <wp:effectExtent l="19050" t="19050" r="29845" b="158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609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87.15pt;margin-top:-5.8pt;width:12.95pt;height:20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">
                <v:imagedata r:id="rId4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885244</wp:posOffset>
                </wp:positionH>
                <wp:positionV relativeFrom="paragraph">
                  <wp:posOffset>64248</wp:posOffset>
                </wp:positionV>
                <wp:extent cx="88920" cy="269640"/>
                <wp:effectExtent l="19050" t="19050" r="25400" b="165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889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69.65pt;margin-top:4.85pt;width:7.25pt;height:21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">
                <v:imagedata r:id="rId4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760684</wp:posOffset>
                </wp:positionH>
                <wp:positionV relativeFrom="paragraph">
                  <wp:posOffset>-29712</wp:posOffset>
                </wp:positionV>
                <wp:extent cx="128520" cy="194760"/>
                <wp:effectExtent l="19050" t="19050" r="24130" b="342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285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59.7pt;margin-top:-2.5pt;width:10.5pt;height:15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">
                <v:imagedata r:id="rId4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696604</wp:posOffset>
                </wp:positionH>
                <wp:positionV relativeFrom="paragraph">
                  <wp:posOffset>-28272</wp:posOffset>
                </wp:positionV>
                <wp:extent cx="17640" cy="189360"/>
                <wp:effectExtent l="19050" t="19050" r="20955" b="2032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76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54.65pt;margin-top:-2.4pt;width:1.75pt;height:15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">
                <v:imagedata r:id="rId4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567364</wp:posOffset>
                </wp:positionH>
                <wp:positionV relativeFrom="paragraph">
                  <wp:posOffset>-14592</wp:posOffset>
                </wp:positionV>
                <wp:extent cx="139680" cy="98280"/>
                <wp:effectExtent l="19050" t="19050" r="32385" b="165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39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44.45pt;margin-top:-1.35pt;width:11.3pt;height:8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">
                <v:imagedata r:id="rId4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523084</wp:posOffset>
                </wp:positionH>
                <wp:positionV relativeFrom="paragraph">
                  <wp:posOffset>-34032</wp:posOffset>
                </wp:positionV>
                <wp:extent cx="41040" cy="209160"/>
                <wp:effectExtent l="19050" t="19050" r="16510" b="1968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410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1pt;margin-top:-2.85pt;width:3.55pt;height:16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">
                <v:imagedata r:id="rId4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425164</wp:posOffset>
                </wp:positionH>
                <wp:positionV relativeFrom="paragraph">
                  <wp:posOffset>-75792</wp:posOffset>
                </wp:positionV>
                <wp:extent cx="141840" cy="181080"/>
                <wp:effectExtent l="19050" t="19050" r="29845" b="285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41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3.3pt;margin-top:-6.1pt;width:11.55pt;height:14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">
                <v:imagedata r:id="rId4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6614284</wp:posOffset>
                </wp:positionH>
                <wp:positionV relativeFrom="paragraph">
                  <wp:posOffset>32568</wp:posOffset>
                </wp:positionV>
                <wp:extent cx="98280" cy="206640"/>
                <wp:effectExtent l="19050" t="19050" r="16510" b="2222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82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520.75pt;margin-top:2.35pt;width:8.05pt;height:16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">
                <v:imagedata r:id="rId4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6471724</wp:posOffset>
                </wp:positionH>
                <wp:positionV relativeFrom="paragraph">
                  <wp:posOffset>-73632</wp:posOffset>
                </wp:positionV>
                <wp:extent cx="151560" cy="154800"/>
                <wp:effectExtent l="19050" t="19050" r="20320" b="1714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515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509.4pt;margin-top:-6pt;width:12.4pt;height:12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">
                <v:imagedata r:id="rId4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6388564</wp:posOffset>
                </wp:positionH>
                <wp:positionV relativeFrom="paragraph">
                  <wp:posOffset>54888</wp:posOffset>
                </wp:positionV>
                <wp:extent cx="18000" cy="17280"/>
                <wp:effectExtent l="19050" t="19050" r="20320" b="2095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80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502.85pt;margin-top:4.2pt;width:1.8pt;height:1.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">
                <v:imagedata r:id="rId4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6320524</wp:posOffset>
                </wp:positionH>
                <wp:positionV relativeFrom="paragraph">
                  <wp:posOffset>-69672</wp:posOffset>
                </wp:positionV>
                <wp:extent cx="50760" cy="160560"/>
                <wp:effectExtent l="19050" t="19050" r="26035" b="304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0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497.55pt;margin-top:-5.65pt;width:4.3pt;height:1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">
                <v:imagedata r:id="rId459" o:title=""/>
              </v:shape>
            </w:pict>
          </mc:Fallback>
        </mc:AlternateContent>
      </w:r>
    </w:p>
    <w:p w:rsidR="00EB1F99" w:rsidRDefault="00170308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6085444</wp:posOffset>
                </wp:positionH>
                <wp:positionV relativeFrom="paragraph">
                  <wp:posOffset>9593</wp:posOffset>
                </wp:positionV>
                <wp:extent cx="95760" cy="149400"/>
                <wp:effectExtent l="19050" t="19050" r="19050" b="2222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57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78.95pt;margin-top:.55pt;width:8pt;height:12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">
                <v:imagedata r:id="rId4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3439804</wp:posOffset>
                </wp:positionH>
                <wp:positionV relativeFrom="paragraph">
                  <wp:posOffset>-129007</wp:posOffset>
                </wp:positionV>
                <wp:extent cx="676800" cy="311400"/>
                <wp:effectExtent l="19050" t="19050" r="28575" b="317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768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270.65pt;margin-top:-10.3pt;width:53.7pt;height:24.8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">
                <v:imagedata r:id="rId4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4022644</wp:posOffset>
                </wp:positionH>
                <wp:positionV relativeFrom="paragraph">
                  <wp:posOffset>-109927</wp:posOffset>
                </wp:positionV>
                <wp:extent cx="14760" cy="221400"/>
                <wp:effectExtent l="19050" t="19050" r="23495" b="266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47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16.65pt;margin-top:-8.8pt;width:1.45pt;height:17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">
                <v:imagedata r:id="rId4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3885124</wp:posOffset>
                </wp:positionH>
                <wp:positionV relativeFrom="paragraph">
                  <wp:posOffset>-33967</wp:posOffset>
                </wp:positionV>
                <wp:extent cx="91440" cy="130320"/>
                <wp:effectExtent l="19050" t="19050" r="22860" b="2222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1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05.7pt;margin-top:-2.75pt;width:7.6pt;height:10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">
                <v:imagedata r:id="rId4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3696844</wp:posOffset>
                </wp:positionH>
                <wp:positionV relativeFrom="paragraph">
                  <wp:posOffset>-32887</wp:posOffset>
                </wp:positionV>
                <wp:extent cx="177120" cy="116640"/>
                <wp:effectExtent l="19050" t="19050" r="33020" b="171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77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90.95pt;margin-top:-2.8pt;width:14.2pt;height:9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">
                <v:imagedata r:id="rId4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2850484</wp:posOffset>
                </wp:positionH>
                <wp:positionV relativeFrom="paragraph">
                  <wp:posOffset>-2647</wp:posOffset>
                </wp:positionV>
                <wp:extent cx="83880" cy="124200"/>
                <wp:effectExtent l="19050" t="19050" r="30480" b="2857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83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24.3pt;margin-top:-.35pt;width:6.85pt;height:10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">
                <v:imagedata r:id="rId4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2295364</wp:posOffset>
                </wp:positionH>
                <wp:positionV relativeFrom="paragraph">
                  <wp:posOffset>-34687</wp:posOffset>
                </wp:positionV>
                <wp:extent cx="124560" cy="334080"/>
                <wp:effectExtent l="19050" t="19050" r="27940" b="2794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2456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180.7pt;margin-top:-2.95pt;width:10.05pt;height:26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">
                <v:imagedata r:id="rId473" o:title=""/>
              </v:shape>
            </w:pict>
          </mc:Fallback>
        </mc:AlternateContent>
      </w:r>
    </w:p>
    <w:p w:rsidR="00EB1F99" w:rsidRDefault="00305B7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3750124</wp:posOffset>
                </wp:positionH>
                <wp:positionV relativeFrom="paragraph">
                  <wp:posOffset>69844</wp:posOffset>
                </wp:positionV>
                <wp:extent cx="93960" cy="207720"/>
                <wp:effectExtent l="19050" t="19050" r="20955" b="2095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939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295.1pt;margin-top:5.35pt;width:7.7pt;height:16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">
                <v:imagedata r:id="rId4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3712684</wp:posOffset>
                </wp:positionH>
                <wp:positionV relativeFrom="paragraph">
                  <wp:posOffset>139324</wp:posOffset>
                </wp:positionV>
                <wp:extent cx="8280" cy="19080"/>
                <wp:effectExtent l="19050" t="19050" r="29845" b="1905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82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292.2pt;margin-top:10.9pt;width:.8pt;height:1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">
                <v:imagedata r:id="rId4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3700444</wp:posOffset>
                </wp:positionH>
                <wp:positionV relativeFrom="paragraph">
                  <wp:posOffset>209164</wp:posOffset>
                </wp:positionV>
                <wp:extent cx="22680" cy="71280"/>
                <wp:effectExtent l="19050" t="19050" r="15875" b="2413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2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291.2pt;margin-top:16.35pt;width:2.05pt;height:5.8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">
                <v:imagedata r:id="rId4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3595684</wp:posOffset>
                </wp:positionH>
                <wp:positionV relativeFrom="paragraph">
                  <wp:posOffset>204484</wp:posOffset>
                </wp:positionV>
                <wp:extent cx="90000" cy="95040"/>
                <wp:effectExtent l="19050" t="19050" r="24765" b="1968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0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282.95pt;margin-top:15.95pt;width:7.35pt;height:7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">
                <v:imagedata r:id="rId4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3479404</wp:posOffset>
                </wp:positionH>
                <wp:positionV relativeFrom="paragraph">
                  <wp:posOffset>203764</wp:posOffset>
                </wp:positionV>
                <wp:extent cx="129960" cy="161640"/>
                <wp:effectExtent l="19050" t="19050" r="22860" b="2921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299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73.8pt;margin-top:15.9pt;width:10.5pt;height:13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">
                <v:imagedata r:id="rId4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3465724</wp:posOffset>
                </wp:positionH>
                <wp:positionV relativeFrom="paragraph">
                  <wp:posOffset>203404</wp:posOffset>
                </wp:positionV>
                <wp:extent cx="2520" cy="2520"/>
                <wp:effectExtent l="19050" t="19050" r="17145" b="1714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272.8pt;margin-top:15.9pt;width:.4pt;height: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">
                <v:imagedata r:id="rId4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3445924</wp:posOffset>
                </wp:positionH>
                <wp:positionV relativeFrom="paragraph">
                  <wp:posOffset>236524</wp:posOffset>
                </wp:positionV>
                <wp:extent cx="19080" cy="63720"/>
                <wp:effectExtent l="19050" t="19050" r="19050" b="3175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9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71.2pt;margin-top:18.45pt;width:1.75pt;height:5.3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">
                <v:imagedata r:id="rId4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3395524</wp:posOffset>
                </wp:positionH>
                <wp:positionV relativeFrom="paragraph">
                  <wp:posOffset>138604</wp:posOffset>
                </wp:positionV>
                <wp:extent cx="14040" cy="168840"/>
                <wp:effectExtent l="19050" t="19050" r="24130" b="2222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40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67.2pt;margin-top:10.75pt;width:1.3pt;height:13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">
                <v:imagedata r:id="rId489" o:title=""/>
              </v:shape>
            </w:pict>
          </mc:Fallback>
        </mc:AlternateContent>
      </w:r>
    </w:p>
    <w:p w:rsidR="00EB1F99" w:rsidRDefault="00305B7A" w:rsidP="00EB1F99">
      <w:pPr>
        <w:pStyle w:val="ListParagraph"/>
        <w:numPr>
          <w:ilvl w:val="0"/>
          <w:numId w:val="1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3321364</wp:posOffset>
                </wp:positionH>
                <wp:positionV relativeFrom="paragraph">
                  <wp:posOffset>51909</wp:posOffset>
                </wp:positionV>
                <wp:extent cx="82080" cy="100080"/>
                <wp:effectExtent l="19050" t="19050" r="32385" b="3365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2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61.35pt;margin-top:3.95pt;width:6.65pt;height:8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">
                <v:imagedata r:id="rId491" o:title=""/>
              </v:shape>
            </w:pict>
          </mc:Fallback>
        </mc:AlternateContent>
      </w:r>
      <w:r w:rsidR="00EB1F99">
        <w:t>Find the volume occupied by 2.4x10</w:t>
      </w:r>
      <w:r w:rsidR="00EB1F99" w:rsidRPr="00EB1F99">
        <w:rPr>
          <w:vertAlign w:val="superscript"/>
        </w:rPr>
        <w:t>25</w:t>
      </w:r>
      <w:r w:rsidR="00EB1F99">
        <w:t xml:space="preserve"> molecules of water. The density of water is 1.0g/</w:t>
      </w:r>
      <w:proofErr w:type="spellStart"/>
      <w:r w:rsidR="00EB1F99">
        <w:t>mL.</w:t>
      </w:r>
      <w:proofErr w:type="spellEnd"/>
    </w:p>
    <w:p w:rsidR="00EB1F99" w:rsidRDefault="00305B7A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6731284</wp:posOffset>
                </wp:positionH>
                <wp:positionV relativeFrom="paragraph">
                  <wp:posOffset>176174</wp:posOffset>
                </wp:positionV>
                <wp:extent cx="88920" cy="162720"/>
                <wp:effectExtent l="19050" t="19050" r="25400" b="2794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88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529.85pt;margin-top:13.7pt;width:7.35pt;height:13.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">
                <v:imagedata r:id="rId4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6629764</wp:posOffset>
                </wp:positionH>
                <wp:positionV relativeFrom="paragraph">
                  <wp:posOffset>271934</wp:posOffset>
                </wp:positionV>
                <wp:extent cx="94680" cy="78480"/>
                <wp:effectExtent l="19050" t="19050" r="19685" b="1714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46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521.95pt;margin-top:21.2pt;width:7.7pt;height:6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">
                <v:imagedata r:id="rId4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6490444</wp:posOffset>
                </wp:positionH>
                <wp:positionV relativeFrom="paragraph">
                  <wp:posOffset>141254</wp:posOffset>
                </wp:positionV>
                <wp:extent cx="132840" cy="229680"/>
                <wp:effectExtent l="19050" t="19050" r="19685" b="1841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328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510.85pt;margin-top:10.9pt;width:10.9pt;height:18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">
                <v:imagedata r:id="rId4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6477484</wp:posOffset>
                </wp:positionH>
                <wp:positionV relativeFrom="paragraph">
                  <wp:posOffset>158174</wp:posOffset>
                </wp:positionV>
                <wp:extent cx="10440" cy="178560"/>
                <wp:effectExtent l="19050" t="19050" r="27940" b="311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04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509.9pt;margin-top:12.3pt;width:1.05pt;height:14.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">
                <v:imagedata r:id="rId4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6350404</wp:posOffset>
                </wp:positionH>
                <wp:positionV relativeFrom="paragraph">
                  <wp:posOffset>226934</wp:posOffset>
                </wp:positionV>
                <wp:extent cx="106920" cy="28440"/>
                <wp:effectExtent l="19050" t="19050" r="26670" b="2921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069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499.9pt;margin-top:17.8pt;width:8.65pt;height:2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">
                <v:imagedata r:id="rId5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6339244</wp:posOffset>
                </wp:positionH>
                <wp:positionV relativeFrom="paragraph">
                  <wp:posOffset>151694</wp:posOffset>
                </wp:positionV>
                <wp:extent cx="78840" cy="204120"/>
                <wp:effectExtent l="19050" t="19050" r="16510" b="2476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78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499pt;margin-top:11.75pt;width:6.6pt;height:16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">
                <v:imagedata r:id="rId503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6235924</wp:posOffset>
                </wp:positionH>
                <wp:positionV relativeFrom="paragraph">
                  <wp:posOffset>316214</wp:posOffset>
                </wp:positionV>
                <wp:extent cx="57240" cy="5040"/>
                <wp:effectExtent l="19050" t="19050" r="19050" b="3365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57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90.85pt;margin-top:24.7pt;width:4.75pt;height: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">
                <v:imagedata r:id="rId505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6224044</wp:posOffset>
                </wp:positionH>
                <wp:positionV relativeFrom="paragraph">
                  <wp:posOffset>267974</wp:posOffset>
                </wp:positionV>
                <wp:extent cx="70560" cy="10080"/>
                <wp:effectExtent l="19050" t="19050" r="24765" b="2857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0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89.95pt;margin-top:20.9pt;width:5.85pt;height:1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">
                <v:imagedata r:id="rId507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4430164</wp:posOffset>
                </wp:positionH>
                <wp:positionV relativeFrom="paragraph">
                  <wp:posOffset>104174</wp:posOffset>
                </wp:positionV>
                <wp:extent cx="201600" cy="212760"/>
                <wp:effectExtent l="19050" t="19050" r="27305" b="1587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2016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48.7pt;margin-top:8.1pt;width:16.15pt;height:1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">
                <v:imagedata r:id="rId509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5340964</wp:posOffset>
                </wp:positionH>
                <wp:positionV relativeFrom="paragraph">
                  <wp:posOffset>294614</wp:posOffset>
                </wp:positionV>
                <wp:extent cx="866880" cy="41040"/>
                <wp:effectExtent l="19050" t="19050" r="28575" b="1651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66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420.4pt;margin-top:23.05pt;width:68.6pt;height:3.6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">
                <v:imagedata r:id="rId511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5997604</wp:posOffset>
                </wp:positionH>
                <wp:positionV relativeFrom="paragraph">
                  <wp:posOffset>71774</wp:posOffset>
                </wp:positionV>
                <wp:extent cx="145440" cy="192960"/>
                <wp:effectExtent l="19050" t="19050" r="26035" b="1714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454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72.1pt;margin-top:5.5pt;width:11.75pt;height:15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">
                <v:imagedata r:id="rId513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5822644</wp:posOffset>
                </wp:positionH>
                <wp:positionV relativeFrom="paragraph">
                  <wp:posOffset>165734</wp:posOffset>
                </wp:positionV>
                <wp:extent cx="130680" cy="98280"/>
                <wp:effectExtent l="19050" t="19050" r="22225" b="1651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30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58.35pt;margin-top:12.9pt;width:10.55pt;height:8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">
                <v:imagedata r:id="rId515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5601604</wp:posOffset>
                </wp:positionH>
                <wp:positionV relativeFrom="paragraph">
                  <wp:posOffset>63134</wp:posOffset>
                </wp:positionV>
                <wp:extent cx="138600" cy="187920"/>
                <wp:effectExtent l="19050" t="19050" r="33020" b="2222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386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40.85pt;margin-top:4.8pt;width:11.3pt;height:15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">
                <v:imagedata r:id="rId517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5538604</wp:posOffset>
                </wp:positionH>
                <wp:positionV relativeFrom="paragraph">
                  <wp:posOffset>213254</wp:posOffset>
                </wp:positionV>
                <wp:extent cx="26280" cy="21240"/>
                <wp:effectExtent l="19050" t="19050" r="31115" b="1714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62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35.95pt;margin-top:16.65pt;width:2.25pt;height: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">
                <v:imagedata r:id="rId519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5487484</wp:posOffset>
                </wp:positionH>
                <wp:positionV relativeFrom="paragraph">
                  <wp:posOffset>70694</wp:posOffset>
                </wp:positionV>
                <wp:extent cx="12240" cy="185760"/>
                <wp:effectExtent l="19050" t="19050" r="26035" b="241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22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431.95pt;margin-top:5.5pt;width:1.15pt;height:14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">
                <v:imagedata r:id="rId521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5166724</wp:posOffset>
                </wp:positionH>
                <wp:positionV relativeFrom="paragraph">
                  <wp:posOffset>243494</wp:posOffset>
                </wp:positionV>
                <wp:extent cx="112680" cy="132840"/>
                <wp:effectExtent l="19050" t="19050" r="20955" b="1968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126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06.7pt;margin-top:18.95pt;width:9.2pt;height:10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">
                <v:imagedata r:id="rId523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5177524</wp:posOffset>
                </wp:positionH>
                <wp:positionV relativeFrom="paragraph">
                  <wp:posOffset>266534</wp:posOffset>
                </wp:positionV>
                <wp:extent cx="74520" cy="93240"/>
                <wp:effectExtent l="19050" t="19050" r="20955" b="2159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74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07.6pt;margin-top:20.85pt;width:6.15pt;height:7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">
                <v:imagedata r:id="rId525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2998084</wp:posOffset>
                </wp:positionH>
                <wp:positionV relativeFrom="paragraph">
                  <wp:posOffset>152774</wp:posOffset>
                </wp:positionV>
                <wp:extent cx="482760" cy="177120"/>
                <wp:effectExtent l="19050" t="19050" r="31750" b="330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4827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35.9pt;margin-top:11.85pt;width:38.4pt;height:14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">
                <v:imagedata r:id="rId527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4854964</wp:posOffset>
                </wp:positionH>
                <wp:positionV relativeFrom="paragraph">
                  <wp:posOffset>76094</wp:posOffset>
                </wp:positionV>
                <wp:extent cx="107640" cy="140040"/>
                <wp:effectExtent l="19050" t="19050" r="26035" b="317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076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82.15pt;margin-top:5.85pt;width:8.9pt;height:11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">
                <v:imagedata r:id="rId529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4784404</wp:posOffset>
                </wp:positionH>
                <wp:positionV relativeFrom="paragraph">
                  <wp:posOffset>167534</wp:posOffset>
                </wp:positionV>
                <wp:extent cx="69480" cy="48960"/>
                <wp:effectExtent l="19050" t="19050" r="26035" b="2730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69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76.55pt;margin-top:13.05pt;width:5.65pt;height:4.2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">
                <v:imagedata r:id="rId531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4703764</wp:posOffset>
                </wp:positionH>
                <wp:positionV relativeFrom="paragraph">
                  <wp:posOffset>94454</wp:posOffset>
                </wp:positionV>
                <wp:extent cx="80640" cy="132120"/>
                <wp:effectExtent l="19050" t="19050" r="34290" b="2032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0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70.35pt;margin-top:7.3pt;width:6.5pt;height:10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">
                <v:imagedata r:id="rId533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4701964</wp:posOffset>
                </wp:positionH>
                <wp:positionV relativeFrom="paragraph">
                  <wp:posOffset>106694</wp:posOffset>
                </wp:positionV>
                <wp:extent cx="23760" cy="121320"/>
                <wp:effectExtent l="19050" t="19050" r="33655" b="311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23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70.15pt;margin-top:8.3pt;width:2pt;height:9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">
                <v:imagedata r:id="rId535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4497844</wp:posOffset>
                </wp:positionH>
                <wp:positionV relativeFrom="paragraph">
                  <wp:posOffset>153134</wp:posOffset>
                </wp:positionV>
                <wp:extent cx="112680" cy="172080"/>
                <wp:effectExtent l="19050" t="19050" r="20955" b="1905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2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54.05pt;margin-top:11.9pt;width:9.15pt;height:13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">
                <v:imagedata r:id="rId537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4331884</wp:posOffset>
                </wp:positionH>
                <wp:positionV relativeFrom="paragraph">
                  <wp:posOffset>78614</wp:posOffset>
                </wp:positionV>
                <wp:extent cx="132480" cy="156600"/>
                <wp:effectExtent l="19050" t="19050" r="20320" b="3429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324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40.9pt;margin-top:6.05pt;width:10.9pt;height:12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">
                <v:imagedata r:id="rId539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4259884</wp:posOffset>
                </wp:positionH>
                <wp:positionV relativeFrom="paragraph">
                  <wp:posOffset>220454</wp:posOffset>
                </wp:positionV>
                <wp:extent cx="21960" cy="13680"/>
                <wp:effectExtent l="19050" t="19050" r="16510" b="2476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1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35.25pt;margin-top:17.2pt;width:2pt;height:1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">
                <v:imagedata r:id="rId541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4044964</wp:posOffset>
                </wp:positionH>
                <wp:positionV relativeFrom="paragraph">
                  <wp:posOffset>55214</wp:posOffset>
                </wp:positionV>
                <wp:extent cx="172440" cy="195120"/>
                <wp:effectExtent l="19050" t="19050" r="18415" b="3365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724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18.3pt;margin-top:4.15pt;width:14pt;height:15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">
                <v:imagedata r:id="rId543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3998884</wp:posOffset>
                </wp:positionH>
                <wp:positionV relativeFrom="paragraph">
                  <wp:posOffset>83654</wp:posOffset>
                </wp:positionV>
                <wp:extent cx="22680" cy="159480"/>
                <wp:effectExtent l="19050" t="19050" r="15875" b="3111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2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14.7pt;margin-top:6.45pt;width:2.05pt;height:12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">
                <v:imagedata r:id="rId545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3890884</wp:posOffset>
                </wp:positionH>
                <wp:positionV relativeFrom="paragraph">
                  <wp:posOffset>305054</wp:posOffset>
                </wp:positionV>
                <wp:extent cx="901080" cy="25920"/>
                <wp:effectExtent l="19050" t="19050" r="32385" b="317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901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06.2pt;margin-top:23.9pt;width:71.3pt;height:2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">
                <v:imagedata r:id="rId547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3220564</wp:posOffset>
                </wp:positionH>
                <wp:positionV relativeFrom="paragraph">
                  <wp:posOffset>133694</wp:posOffset>
                </wp:positionV>
                <wp:extent cx="27360" cy="223560"/>
                <wp:effectExtent l="19050" t="19050" r="29845" b="2413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73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53.45pt;margin-top:10.4pt;width:2.4pt;height:17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">
                <v:imagedata r:id="rId549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3107524</wp:posOffset>
                </wp:positionH>
                <wp:positionV relativeFrom="paragraph">
                  <wp:posOffset>246014</wp:posOffset>
                </wp:positionV>
                <wp:extent cx="70920" cy="79200"/>
                <wp:effectExtent l="19050" t="19050" r="24765" b="165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09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44.55pt;margin-top:19.2pt;width:6pt;height:6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">
                <v:imagedata r:id="rId551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2994484</wp:posOffset>
                </wp:positionH>
                <wp:positionV relativeFrom="paragraph">
                  <wp:posOffset>225134</wp:posOffset>
                </wp:positionV>
                <wp:extent cx="106920" cy="102960"/>
                <wp:effectExtent l="19050" t="19050" r="26670" b="3048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06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35.7pt;margin-top:17.6pt;width:8.6pt;height:8.3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">
                <v:imagedata r:id="rId553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2803684</wp:posOffset>
                </wp:positionH>
                <wp:positionV relativeFrom="paragraph">
                  <wp:posOffset>80054</wp:posOffset>
                </wp:positionV>
                <wp:extent cx="11520" cy="226080"/>
                <wp:effectExtent l="19050" t="19050" r="26670" b="215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5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20.6pt;margin-top:6.15pt;width:1.2pt;height:18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">
                <v:imagedata r:id="rId555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2182324</wp:posOffset>
                </wp:positionH>
                <wp:positionV relativeFrom="paragraph">
                  <wp:posOffset>210014</wp:posOffset>
                </wp:positionV>
                <wp:extent cx="30600" cy="201600"/>
                <wp:effectExtent l="19050" t="19050" r="26670" b="273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306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71.65pt;margin-top:16.4pt;width:2.65pt;height:16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">
                <v:imagedata r:id="rId557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1398604</wp:posOffset>
                </wp:positionH>
                <wp:positionV relativeFrom="paragraph">
                  <wp:posOffset>153854</wp:posOffset>
                </wp:positionV>
                <wp:extent cx="83160" cy="118800"/>
                <wp:effectExtent l="19050" t="19050" r="31750" b="3365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3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09.95pt;margin-top:11.95pt;width:6.95pt;height:9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">
                <v:imagedata r:id="rId559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1303924</wp:posOffset>
                </wp:positionH>
                <wp:positionV relativeFrom="paragraph">
                  <wp:posOffset>195254</wp:posOffset>
                </wp:positionV>
                <wp:extent cx="103680" cy="96840"/>
                <wp:effectExtent l="19050" t="19050" r="29845" b="1778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3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02.5pt;margin-top:15.2pt;width:8.35pt;height:8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">
                <v:imagedata r:id="rId561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1159924</wp:posOffset>
                </wp:positionH>
                <wp:positionV relativeFrom="paragraph">
                  <wp:posOffset>229814</wp:posOffset>
                </wp:positionV>
                <wp:extent cx="136440" cy="171000"/>
                <wp:effectExtent l="19050" t="19050" r="16510" b="1968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364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91.15pt;margin-top:17.95pt;width:11.2pt;height:13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">
                <v:imagedata r:id="rId563" o:title=""/>
              </v:shape>
            </w:pict>
          </mc:Fallback>
        </mc:AlternateContent>
      </w:r>
      <w:r w:rsidR="00170308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646924</wp:posOffset>
                </wp:positionH>
                <wp:positionV relativeFrom="paragraph">
                  <wp:posOffset>256094</wp:posOffset>
                </wp:positionV>
                <wp:extent cx="99000" cy="87840"/>
                <wp:effectExtent l="19050" t="19050" r="15875" b="266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9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50.8pt;margin-top:20pt;width:8.05pt;height:7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">
                <v:imagedata r:id="rId565" o:title=""/>
              </v:shape>
            </w:pict>
          </mc:Fallback>
        </mc:AlternateContent>
      </w:r>
    </w:p>
    <w:p w:rsidR="00EB1F99" w:rsidRDefault="00170308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5862604</wp:posOffset>
                </wp:positionH>
                <wp:positionV relativeFrom="paragraph">
                  <wp:posOffset>94879</wp:posOffset>
                </wp:positionV>
                <wp:extent cx="247320" cy="339840"/>
                <wp:effectExtent l="19050" t="19050" r="19685" b="2222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4732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61.5pt;margin-top:7.35pt;width:19.6pt;height:26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">
                <v:imagedata r:id="rId5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5673964</wp:posOffset>
                </wp:positionH>
                <wp:positionV relativeFrom="paragraph">
                  <wp:posOffset>69679</wp:posOffset>
                </wp:positionV>
                <wp:extent cx="168840" cy="223560"/>
                <wp:effectExtent l="19050" t="19050" r="22225" b="2413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688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46.55pt;margin-top:5.35pt;width:13.75pt;height:17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">
                <v:imagedata r:id="rId5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5567404</wp:posOffset>
                </wp:positionH>
                <wp:positionV relativeFrom="paragraph">
                  <wp:posOffset>220159</wp:posOffset>
                </wp:positionV>
                <wp:extent cx="24480" cy="30600"/>
                <wp:effectExtent l="19050" t="19050" r="33020" b="266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4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38.25pt;margin-top:17.2pt;width:2.2pt;height:2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">
                <v:imagedata r:id="rId5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5479924</wp:posOffset>
                </wp:positionH>
                <wp:positionV relativeFrom="paragraph">
                  <wp:posOffset>95599</wp:posOffset>
                </wp:positionV>
                <wp:extent cx="17640" cy="217440"/>
                <wp:effectExtent l="19050" t="19050" r="20955" b="3048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76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31.35pt;margin-top:7.45pt;width:1.65pt;height:17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">
                <v:imagedata r:id="rId5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4298764</wp:posOffset>
                </wp:positionH>
                <wp:positionV relativeFrom="paragraph">
                  <wp:posOffset>34759</wp:posOffset>
                </wp:positionV>
                <wp:extent cx="367920" cy="164880"/>
                <wp:effectExtent l="19050" t="19050" r="32385" b="2603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3679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38.35pt;margin-top:2.55pt;width:29.35pt;height:13.4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">
                <v:imagedata r:id="rId5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4883044</wp:posOffset>
                </wp:positionH>
                <wp:positionV relativeFrom="paragraph">
                  <wp:posOffset>22159</wp:posOffset>
                </wp:positionV>
                <wp:extent cx="142560" cy="172440"/>
                <wp:effectExtent l="19050" t="19050" r="29210" b="184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425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84.3pt;margin-top:1.55pt;width:11.65pt;height:1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">
                <v:imagedata r:id="rId5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4806724</wp:posOffset>
                </wp:positionH>
                <wp:positionV relativeFrom="paragraph">
                  <wp:posOffset>162559</wp:posOffset>
                </wp:positionV>
                <wp:extent cx="101160" cy="74520"/>
                <wp:effectExtent l="19050" t="19050" r="32385" b="2095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11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78.35pt;margin-top:12.65pt;width:8.15pt;height:6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">
                <v:imagedata r:id="rId5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4767844</wp:posOffset>
                </wp:positionH>
                <wp:positionV relativeFrom="paragraph">
                  <wp:posOffset>18199</wp:posOffset>
                </wp:positionV>
                <wp:extent cx="19800" cy="193320"/>
                <wp:effectExtent l="19050" t="19050" r="18415" b="1651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98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75.25pt;margin-top:1.3pt;width:1.8pt;height:15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">
                <v:imagedata r:id="rId5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4675324</wp:posOffset>
                </wp:positionH>
                <wp:positionV relativeFrom="paragraph">
                  <wp:posOffset>93079</wp:posOffset>
                </wp:positionV>
                <wp:extent cx="97200" cy="35280"/>
                <wp:effectExtent l="19050" t="19050" r="17145" b="2222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972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68.1pt;margin-top:7.3pt;width:7.75pt;height:2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">
                <v:imagedata r:id="rId5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4668484</wp:posOffset>
                </wp:positionH>
                <wp:positionV relativeFrom="paragraph">
                  <wp:posOffset>54559</wp:posOffset>
                </wp:positionV>
                <wp:extent cx="9000" cy="144720"/>
                <wp:effectExtent l="19050" t="19050" r="29210" b="2730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90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67.55pt;margin-top:4.2pt;width:.9pt;height:11.6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">
                <v:imagedata r:id="rId5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4517644</wp:posOffset>
                </wp:positionH>
                <wp:positionV relativeFrom="paragraph">
                  <wp:posOffset>44119</wp:posOffset>
                </wp:positionV>
                <wp:extent cx="28800" cy="183600"/>
                <wp:effectExtent l="19050" t="19050" r="28575" b="260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88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55.5pt;margin-top:3.3pt;width:2.55pt;height:14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">
                <v:imagedata r:id="rId5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4433764</wp:posOffset>
                </wp:positionH>
                <wp:positionV relativeFrom="paragraph">
                  <wp:posOffset>120439</wp:posOffset>
                </wp:positionV>
                <wp:extent cx="55080" cy="82440"/>
                <wp:effectExtent l="19050" t="19050" r="21590" b="323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50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48.95pt;margin-top:9.35pt;width:4.7pt;height:6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">
                <v:imagedata r:id="rId5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4303444</wp:posOffset>
                </wp:positionH>
                <wp:positionV relativeFrom="paragraph">
                  <wp:posOffset>102439</wp:posOffset>
                </wp:positionV>
                <wp:extent cx="117720" cy="98640"/>
                <wp:effectExtent l="19050" t="19050" r="15875" b="1587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177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38.7pt;margin-top:7.85pt;width:9.45pt;height:8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">
                <v:imagedata r:id="rId5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4214884</wp:posOffset>
                </wp:positionH>
                <wp:positionV relativeFrom="paragraph">
                  <wp:posOffset>47359</wp:posOffset>
                </wp:positionV>
                <wp:extent cx="8280" cy="181440"/>
                <wp:effectExtent l="19050" t="19050" r="29845" b="2857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31.75pt;margin-top:3.6pt;width:.85pt;height:14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">
                <v:imagedata r:id="rId5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1469524</wp:posOffset>
                </wp:positionH>
                <wp:positionV relativeFrom="paragraph">
                  <wp:posOffset>-22481</wp:posOffset>
                </wp:positionV>
                <wp:extent cx="981000" cy="97560"/>
                <wp:effectExtent l="19050" t="19050" r="29210" b="1714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81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15.55pt;margin-top:-1.9pt;width:77.6pt;height:7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">
                <v:imagedata r:id="rId5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3712324</wp:posOffset>
                </wp:positionH>
                <wp:positionV relativeFrom="paragraph">
                  <wp:posOffset>-33641</wp:posOffset>
                </wp:positionV>
                <wp:extent cx="72360" cy="119160"/>
                <wp:effectExtent l="19050" t="19050" r="23495" b="3365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2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292.15pt;margin-top:-2.8pt;width:6.05pt;height:9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">
                <v:imagedata r:id="rId5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3711244</wp:posOffset>
                </wp:positionH>
                <wp:positionV relativeFrom="paragraph">
                  <wp:posOffset>-37241</wp:posOffset>
                </wp:positionV>
                <wp:extent cx="75960" cy="99720"/>
                <wp:effectExtent l="19050" t="19050" r="19685" b="336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5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92.05pt;margin-top:-3.1pt;width:6.4pt;height:8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">
                <v:imagedata r:id="rId5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3748684</wp:posOffset>
                </wp:positionH>
                <wp:positionV relativeFrom="paragraph">
                  <wp:posOffset>250399</wp:posOffset>
                </wp:positionV>
                <wp:extent cx="87480" cy="106200"/>
                <wp:effectExtent l="19050" t="19050" r="27305" b="2730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874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95pt;margin-top:19.6pt;width:7.3pt;height:8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">
                <v:imagedata r:id="rId6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3672364</wp:posOffset>
                </wp:positionH>
                <wp:positionV relativeFrom="paragraph">
                  <wp:posOffset>256879</wp:posOffset>
                </wp:positionV>
                <wp:extent cx="67320" cy="86760"/>
                <wp:effectExtent l="19050" t="19050" r="27940" b="2794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73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89pt;margin-top:20.1pt;width:5.55pt;height:7.2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">
                <v:imagedata r:id="rId6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3640324</wp:posOffset>
                </wp:positionH>
                <wp:positionV relativeFrom="paragraph">
                  <wp:posOffset>206479</wp:posOffset>
                </wp:positionV>
                <wp:extent cx="54720" cy="153720"/>
                <wp:effectExtent l="19050" t="19050" r="21590" b="177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47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86.5pt;margin-top:16.15pt;width:4.5pt;height:12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">
                <v:imagedata r:id="rId6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3507844</wp:posOffset>
                </wp:positionH>
                <wp:positionV relativeFrom="paragraph">
                  <wp:posOffset>80119</wp:posOffset>
                </wp:positionV>
                <wp:extent cx="69840" cy="92880"/>
                <wp:effectExtent l="19050" t="19050" r="26035" b="2159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698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76.05pt;margin-top:6.25pt;width:5.85pt;height:7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">
                <v:imagedata r:id="rId6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3434764</wp:posOffset>
                </wp:positionH>
                <wp:positionV relativeFrom="paragraph">
                  <wp:posOffset>96319</wp:posOffset>
                </wp:positionV>
                <wp:extent cx="87480" cy="78120"/>
                <wp:effectExtent l="19050" t="19050" r="27305" b="1714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87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70.3pt;margin-top:7.45pt;width:7.15pt;height:6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">
                <v:imagedata r:id="rId6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3296524</wp:posOffset>
                </wp:positionH>
                <wp:positionV relativeFrom="paragraph">
                  <wp:posOffset>147079</wp:posOffset>
                </wp:positionV>
                <wp:extent cx="113760" cy="140400"/>
                <wp:effectExtent l="19050" t="19050" r="19685" b="3111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13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59.35pt;margin-top:11.45pt;width:9.35pt;height:11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">
                <v:imagedata r:id="rId6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3236764</wp:posOffset>
                </wp:positionH>
                <wp:positionV relativeFrom="paragraph">
                  <wp:posOffset>140599</wp:posOffset>
                </wp:positionV>
                <wp:extent cx="16560" cy="162720"/>
                <wp:effectExtent l="19050" t="19050" r="21590" b="2794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6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54.65pt;margin-top:10.95pt;width:1.55pt;height:13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">
                <v:imagedata r:id="rId6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3079444</wp:posOffset>
                </wp:positionH>
                <wp:positionV relativeFrom="paragraph">
                  <wp:posOffset>168319</wp:posOffset>
                </wp:positionV>
                <wp:extent cx="96840" cy="118080"/>
                <wp:effectExtent l="19050" t="19050" r="17780" b="158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6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42.35pt;margin-top:13.2pt;width:7.9pt;height:9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">
                <v:imagedata r:id="rId6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3090964</wp:posOffset>
                </wp:positionH>
                <wp:positionV relativeFrom="paragraph">
                  <wp:posOffset>155359</wp:posOffset>
                </wp:positionV>
                <wp:extent cx="85680" cy="124200"/>
                <wp:effectExtent l="19050" t="19050" r="29210" b="2857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85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43.25pt;margin-top:12.1pt;width:7.1pt;height:10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">
                <v:imagedata r:id="rId6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2902324</wp:posOffset>
                </wp:positionH>
                <wp:positionV relativeFrom="paragraph">
                  <wp:posOffset>133399</wp:posOffset>
                </wp:positionV>
                <wp:extent cx="153720" cy="175320"/>
                <wp:effectExtent l="19050" t="19050" r="17780" b="3429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537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28.35pt;margin-top:10.35pt;width:12.35pt;height:14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">
                <v:imagedata r:id="rId6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2817724</wp:posOffset>
                </wp:positionH>
                <wp:positionV relativeFrom="paragraph">
                  <wp:posOffset>162919</wp:posOffset>
                </wp:positionV>
                <wp:extent cx="70200" cy="136440"/>
                <wp:effectExtent l="19050" t="19050" r="25400" b="1651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702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21.7pt;margin-top:12.7pt;width:5.95pt;height:11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">
                <v:imagedata r:id="rId6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2761564</wp:posOffset>
                </wp:positionH>
                <wp:positionV relativeFrom="paragraph">
                  <wp:posOffset>298639</wp:posOffset>
                </wp:positionV>
                <wp:extent cx="14760" cy="33840"/>
                <wp:effectExtent l="19050" t="19050" r="23495" b="234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47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17.3pt;margin-top:23.45pt;width:1.5pt;height:2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">
                <v:imagedata r:id="rId6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2622244</wp:posOffset>
                </wp:positionH>
                <wp:positionV relativeFrom="paragraph">
                  <wp:posOffset>142399</wp:posOffset>
                </wp:positionV>
                <wp:extent cx="100080" cy="224280"/>
                <wp:effectExtent l="19050" t="19050" r="33655" b="2349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000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06.35pt;margin-top:11.05pt;width:8.3pt;height:1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">
                <v:imagedata r:id="rId6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2627644</wp:posOffset>
                </wp:positionH>
                <wp:positionV relativeFrom="paragraph">
                  <wp:posOffset>37639</wp:posOffset>
                </wp:positionV>
                <wp:extent cx="980280" cy="22320"/>
                <wp:effectExtent l="19050" t="19050" r="29845" b="158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980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06.75pt;margin-top:2.9pt;width:77.4pt;height:1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">
                <v:imagedata r:id="rId6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2415604</wp:posOffset>
                </wp:positionH>
                <wp:positionV relativeFrom="paragraph">
                  <wp:posOffset>33319</wp:posOffset>
                </wp:positionV>
                <wp:extent cx="91440" cy="117360"/>
                <wp:effectExtent l="19050" t="19050" r="22860" b="165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91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90.1pt;margin-top:2.45pt;width:7.45pt;height:9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">
                <v:imagedata r:id="rId6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2432884</wp:posOffset>
                </wp:positionH>
                <wp:positionV relativeFrom="paragraph">
                  <wp:posOffset>59239</wp:posOffset>
                </wp:positionV>
                <wp:extent cx="64800" cy="57240"/>
                <wp:effectExtent l="19050" t="19050" r="30480" b="190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64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191.4pt;margin-top:4.5pt;width:5.4pt;height:4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">
                <v:imagedata r:id="rId6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2297164</wp:posOffset>
                </wp:positionH>
                <wp:positionV relativeFrom="paragraph">
                  <wp:posOffset>-30401</wp:posOffset>
                </wp:positionV>
                <wp:extent cx="107640" cy="104040"/>
                <wp:effectExtent l="19050" t="19050" r="26035" b="2984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07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80.85pt;margin-top:-2.55pt;width:8.75pt;height:8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">
                <v:imagedata r:id="rId6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2214724</wp:posOffset>
                </wp:positionH>
                <wp:positionV relativeFrom="paragraph">
                  <wp:posOffset>-32561</wp:posOffset>
                </wp:positionV>
                <wp:extent cx="106560" cy="106200"/>
                <wp:effectExtent l="19050" t="19050" r="27305" b="2730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065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74.25pt;margin-top:-2.7pt;width:8.8pt;height:8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">
                <v:imagedata r:id="rId6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2033284</wp:posOffset>
                </wp:positionH>
                <wp:positionV relativeFrom="paragraph">
                  <wp:posOffset>7759</wp:posOffset>
                </wp:positionV>
                <wp:extent cx="130680" cy="80640"/>
                <wp:effectExtent l="19050" t="19050" r="22225" b="3429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30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59.95pt;margin-top:.5pt;width:10.55pt;height:6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">
                <v:imagedata r:id="rId6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1905484</wp:posOffset>
                </wp:positionH>
                <wp:positionV relativeFrom="paragraph">
                  <wp:posOffset>-6281</wp:posOffset>
                </wp:positionV>
                <wp:extent cx="87840" cy="90000"/>
                <wp:effectExtent l="19050" t="19050" r="26670" b="247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878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149.9pt;margin-top:-.65pt;width:7.2pt;height:7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">
                <v:imagedata r:id="rId6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1785244</wp:posOffset>
                </wp:positionH>
                <wp:positionV relativeFrom="paragraph">
                  <wp:posOffset>-5561</wp:posOffset>
                </wp:positionV>
                <wp:extent cx="105480" cy="95400"/>
                <wp:effectExtent l="19050" t="19050" r="27940" b="1905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5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40.35pt;margin-top:-.6pt;width:8.7pt;height:7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">
                <v:imagedata r:id="rId6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1771924</wp:posOffset>
                </wp:positionH>
                <wp:positionV relativeFrom="paragraph">
                  <wp:posOffset>-95921</wp:posOffset>
                </wp:positionV>
                <wp:extent cx="27360" cy="205200"/>
                <wp:effectExtent l="19050" t="19050" r="29845" b="234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73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39.3pt;margin-top:-7.65pt;width:2.45pt;height:16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">
                <v:imagedata r:id="rId6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1650604</wp:posOffset>
                </wp:positionH>
                <wp:positionV relativeFrom="paragraph">
                  <wp:posOffset>-7361</wp:posOffset>
                </wp:positionV>
                <wp:extent cx="109800" cy="104400"/>
                <wp:effectExtent l="19050" t="19050" r="24130" b="2921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098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29.75pt;margin-top:-.75pt;width:9.05pt;height:8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">
                <v:imagedata r:id="rId6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1511644</wp:posOffset>
                </wp:positionH>
                <wp:positionV relativeFrom="paragraph">
                  <wp:posOffset>-6641</wp:posOffset>
                </wp:positionV>
                <wp:extent cx="130320" cy="112320"/>
                <wp:effectExtent l="19050" t="19050" r="22225" b="215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30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18.9pt;margin-top:-.65pt;width:10.45pt;height:9.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">
                <v:imagedata r:id="rId6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1075324</wp:posOffset>
                </wp:positionH>
                <wp:positionV relativeFrom="paragraph">
                  <wp:posOffset>-80441</wp:posOffset>
                </wp:positionV>
                <wp:extent cx="21960" cy="173880"/>
                <wp:effectExtent l="19050" t="19050" r="16510" b="171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1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84.5pt;margin-top:-6.5pt;width:2pt;height:14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">
                <v:imagedata r:id="rId6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845644</wp:posOffset>
                </wp:positionH>
                <wp:positionV relativeFrom="paragraph">
                  <wp:posOffset>-55961</wp:posOffset>
                </wp:positionV>
                <wp:extent cx="103320" cy="132120"/>
                <wp:effectExtent l="19050" t="19050" r="30480" b="203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03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66.45pt;margin-top:-4.55pt;width:8.45pt;height:10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">
                <v:imagedata r:id="rId6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820084</wp:posOffset>
                </wp:positionH>
                <wp:positionV relativeFrom="paragraph">
                  <wp:posOffset>-43001</wp:posOffset>
                </wp:positionV>
                <wp:extent cx="110160" cy="96120"/>
                <wp:effectExtent l="19050" t="19050" r="23495" b="1841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10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64.4pt;margin-top:-3.55pt;width:8.95pt;height:7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">
                <v:imagedata r:id="rId6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752044</wp:posOffset>
                </wp:positionH>
                <wp:positionV relativeFrom="paragraph">
                  <wp:posOffset>-82601</wp:posOffset>
                </wp:positionV>
                <wp:extent cx="17640" cy="167760"/>
                <wp:effectExtent l="19050" t="19050" r="20955" b="2286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76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59.05pt;margin-top:-6.6pt;width:1.65pt;height:13.4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">
                <v:imagedata r:id="rId6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579244</wp:posOffset>
                </wp:positionH>
                <wp:positionV relativeFrom="paragraph">
                  <wp:posOffset>56719</wp:posOffset>
                </wp:positionV>
                <wp:extent cx="4320" cy="29520"/>
                <wp:effectExtent l="19050" t="19050" r="34290" b="2794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5.4pt;margin-top:4.3pt;width:.7pt;height:2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">
                <v:imagedata r:id="rId6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427324</wp:posOffset>
                </wp:positionH>
                <wp:positionV relativeFrom="paragraph">
                  <wp:posOffset>-98801</wp:posOffset>
                </wp:positionV>
                <wp:extent cx="123480" cy="214560"/>
                <wp:effectExtent l="19050" t="19050" r="29210" b="3365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234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3.45pt;margin-top:-8pt;width:10.1pt;height:17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">
                <v:imagedata r:id="rId659" o:title=""/>
              </v:shape>
            </w:pict>
          </mc:Fallback>
        </mc:AlternateContent>
      </w:r>
    </w:p>
    <w:p w:rsidR="00EB1F99" w:rsidRDefault="00170308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5928484</wp:posOffset>
                </wp:positionH>
                <wp:positionV relativeFrom="paragraph">
                  <wp:posOffset>-164256</wp:posOffset>
                </wp:positionV>
                <wp:extent cx="162720" cy="383040"/>
                <wp:effectExtent l="19050" t="19050" r="27940" b="1714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62720" cy="38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66.75pt;margin-top:-13.1pt;width:13.05pt;height:30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">
                <v:imagedata r:id="rId6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3061804</wp:posOffset>
                </wp:positionH>
                <wp:positionV relativeFrom="paragraph">
                  <wp:posOffset>-43656</wp:posOffset>
                </wp:positionV>
                <wp:extent cx="825480" cy="222840"/>
                <wp:effectExtent l="19050" t="19050" r="32385" b="254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254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240.95pt;margin-top:-3.5pt;width:65.4pt;height:17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">
                <v:imagedata r:id="rId6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3574804</wp:posOffset>
                </wp:positionH>
                <wp:positionV relativeFrom="paragraph">
                  <wp:posOffset>-41856</wp:posOffset>
                </wp:positionV>
                <wp:extent cx="79920" cy="85320"/>
                <wp:effectExtent l="19050" t="19050" r="15875" b="2921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799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81.35pt;margin-top:-3.45pt;width:6.55pt;height:7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">
                <v:imagedata r:id="rId6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3493804</wp:posOffset>
                </wp:positionH>
                <wp:positionV relativeFrom="paragraph">
                  <wp:posOffset>-31056</wp:posOffset>
                </wp:positionV>
                <wp:extent cx="86400" cy="84240"/>
                <wp:effectExtent l="19050" t="19050" r="27940" b="3048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86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74.95pt;margin-top:-2.6pt;width:7pt;height: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">
                <v:imagedata r:id="rId6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3383644</wp:posOffset>
                </wp:positionH>
                <wp:positionV relativeFrom="paragraph">
                  <wp:posOffset>-1176</wp:posOffset>
                </wp:positionV>
                <wp:extent cx="86760" cy="73080"/>
                <wp:effectExtent l="19050" t="19050" r="27940" b="2222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86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66.25pt;margin-top:-.25pt;width:7.15pt;height:6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">
                <v:imagedata r:id="rId6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3354124</wp:posOffset>
                </wp:positionH>
                <wp:positionV relativeFrom="paragraph">
                  <wp:posOffset>-45096</wp:posOffset>
                </wp:positionV>
                <wp:extent cx="42480" cy="145080"/>
                <wp:effectExtent l="19050" t="19050" r="34290" b="2667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424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63.95pt;margin-top:-3.65pt;width:3.65pt;height:11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">
                <v:imagedata r:id="rId6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3265924</wp:posOffset>
                </wp:positionH>
                <wp:positionV relativeFrom="paragraph">
                  <wp:posOffset>47424</wp:posOffset>
                </wp:positionV>
                <wp:extent cx="58320" cy="77400"/>
                <wp:effectExtent l="19050" t="19050" r="18415" b="1841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8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57pt;margin-top:3.6pt;width:5pt;height:6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">
                <v:imagedata r:id="rId6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3104644</wp:posOffset>
                </wp:positionH>
                <wp:positionV relativeFrom="paragraph">
                  <wp:posOffset>70824</wp:posOffset>
                </wp:positionV>
                <wp:extent cx="145440" cy="93600"/>
                <wp:effectExtent l="19050" t="19050" r="26035" b="2095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45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44.3pt;margin-top:5.45pt;width:11.65pt;height:7.7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">
                <v:imagedata r:id="rId675" o:title=""/>
              </v:shape>
            </w:pict>
          </mc:Fallback>
        </mc:AlternateContent>
      </w:r>
    </w:p>
    <w:p w:rsidR="00EB1F99" w:rsidRDefault="00EB1F99"/>
    <w:p w:rsidR="00EB1F99" w:rsidRDefault="00EB1F99"/>
    <w:p w:rsidR="00EB1F99" w:rsidRDefault="00305B7A" w:rsidP="00EB1F99">
      <w:pPr>
        <w:pStyle w:val="ListParagraph"/>
        <w:numPr>
          <w:ilvl w:val="0"/>
          <w:numId w:val="1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1611004</wp:posOffset>
                </wp:positionH>
                <wp:positionV relativeFrom="paragraph">
                  <wp:posOffset>181103</wp:posOffset>
                </wp:positionV>
                <wp:extent cx="1038240" cy="26280"/>
                <wp:effectExtent l="19050" t="19050" r="28575" b="311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382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26.8pt;margin-top:14.1pt;width:82pt;height:2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">
                <v:imagedata r:id="rId6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1074244</wp:posOffset>
                </wp:positionH>
                <wp:positionV relativeFrom="paragraph">
                  <wp:posOffset>-15817</wp:posOffset>
                </wp:positionV>
                <wp:extent cx="250560" cy="272520"/>
                <wp:effectExtent l="19050" t="19050" r="16510" b="3238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5056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84.4pt;margin-top:-1.4pt;width:20.2pt;height:21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">
                <v:imagedata r:id="rId679" o:title=""/>
              </v:shape>
            </w:pict>
          </mc:Fallback>
        </mc:AlternateContent>
      </w:r>
      <w:r w:rsidR="00EB1F99">
        <w:t>A diatomic gas has a density of 1.70g/L at STP. What is the molar mass of the gas? Can you identify the gas?</w:t>
      </w:r>
    </w:p>
    <w:p w:rsidR="006036DA" w:rsidRDefault="00305B7A">
      <w:bookmarkStart w:id="0" w:name="_GoBack"/>
      <w:bookmarkEnd w:id="0"/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5609893</wp:posOffset>
                </wp:positionH>
                <wp:positionV relativeFrom="paragraph">
                  <wp:posOffset>1055233</wp:posOffset>
                </wp:positionV>
                <wp:extent cx="19440" cy="235080"/>
                <wp:effectExtent l="19050" t="19050" r="19050" b="317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94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41.5pt;margin-top:82.95pt;width:1.85pt;height:18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">
                <v:imagedata r:id="rId6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5446093</wp:posOffset>
                </wp:positionH>
                <wp:positionV relativeFrom="paragraph">
                  <wp:posOffset>1163953</wp:posOffset>
                </wp:positionV>
                <wp:extent cx="115200" cy="119520"/>
                <wp:effectExtent l="19050" t="19050" r="18415" b="3302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152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28.65pt;margin-top:91.45pt;width:9.45pt;height:9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">
                <v:imagedata r:id="rId6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5216413</wp:posOffset>
                </wp:positionH>
                <wp:positionV relativeFrom="paragraph">
                  <wp:posOffset>1166833</wp:posOffset>
                </wp:positionV>
                <wp:extent cx="210600" cy="115560"/>
                <wp:effectExtent l="19050" t="19050" r="18415" b="1841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10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10.65pt;margin-top:91.7pt;width:16.75pt;height:9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">
                <v:imagedata r:id="rId6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5090773</wp:posOffset>
                </wp:positionH>
                <wp:positionV relativeFrom="paragraph">
                  <wp:posOffset>1001233</wp:posOffset>
                </wp:positionV>
                <wp:extent cx="233640" cy="255600"/>
                <wp:effectExtent l="19050" t="19050" r="33655" b="304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336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00.8pt;margin-top:78.75pt;width:18.6pt;height:20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">
                <v:imagedata r:id="rId6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4920133</wp:posOffset>
                </wp:positionH>
                <wp:positionV relativeFrom="paragraph">
                  <wp:posOffset>1085473</wp:posOffset>
                </wp:positionV>
                <wp:extent cx="166320" cy="303120"/>
                <wp:effectExtent l="19050" t="19050" r="24765" b="2095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6632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87.3pt;margin-top:85.25pt;width:13.45pt;height:24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">
                <v:imagedata r:id="rId6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4659493</wp:posOffset>
                </wp:positionH>
                <wp:positionV relativeFrom="paragraph">
                  <wp:posOffset>1007353</wp:posOffset>
                </wp:positionV>
                <wp:extent cx="147960" cy="218520"/>
                <wp:effectExtent l="19050" t="19050" r="23495" b="2921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479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66.7pt;margin-top:79.1pt;width:12.05pt;height:17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">
                <v:imagedata r:id="rId6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4452853</wp:posOffset>
                </wp:positionH>
                <wp:positionV relativeFrom="paragraph">
                  <wp:posOffset>1027153</wp:posOffset>
                </wp:positionV>
                <wp:extent cx="173520" cy="173880"/>
                <wp:effectExtent l="19050" t="19050" r="17145" b="1714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735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50.4pt;margin-top:80.7pt;width:14.05pt;height:14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">
                <v:imagedata r:id="rId6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4408933</wp:posOffset>
                </wp:positionH>
                <wp:positionV relativeFrom="paragraph">
                  <wp:posOffset>1170433</wp:posOffset>
                </wp:positionV>
                <wp:extent cx="22320" cy="22680"/>
                <wp:effectExtent l="19050" t="19050" r="15875" b="1587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2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46.95pt;margin-top:92pt;width:2pt;height:2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">
                <v:imagedata r:id="rId6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4180693</wp:posOffset>
                </wp:positionH>
                <wp:positionV relativeFrom="paragraph">
                  <wp:posOffset>1009153</wp:posOffset>
                </wp:positionV>
                <wp:extent cx="164520" cy="219600"/>
                <wp:effectExtent l="19050" t="19050" r="26035" b="2857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645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29.05pt;margin-top:79.3pt;width:13.3pt;height:17.7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">
                <v:imagedata r:id="rId6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4016893</wp:posOffset>
                </wp:positionH>
                <wp:positionV relativeFrom="paragraph">
                  <wp:posOffset>1029313</wp:posOffset>
                </wp:positionV>
                <wp:extent cx="158040" cy="200160"/>
                <wp:effectExtent l="19050" t="19050" r="33020" b="2857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580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16.15pt;margin-top:80.9pt;width:12.8pt;height:16.1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">
                <v:imagedata r:id="rId6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900733</wp:posOffset>
                </wp:positionH>
                <wp:positionV relativeFrom="paragraph">
                  <wp:posOffset>1259713</wp:posOffset>
                </wp:positionV>
                <wp:extent cx="712800" cy="202680"/>
                <wp:effectExtent l="19050" t="19050" r="30480" b="2603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7128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70.75pt;margin-top:99.05pt;width:56.5pt;height:16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">
                <v:imagedata r:id="rId7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2803693</wp:posOffset>
                </wp:positionH>
                <wp:positionV relativeFrom="paragraph">
                  <wp:posOffset>869473</wp:posOffset>
                </wp:positionV>
                <wp:extent cx="388440" cy="149400"/>
                <wp:effectExtent l="19050" t="19050" r="31115" b="222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88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220.6pt;margin-top:68.3pt;width:30.9pt;height:12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">
                <v:imagedata r:id="rId7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3604693</wp:posOffset>
                </wp:positionH>
                <wp:positionV relativeFrom="paragraph">
                  <wp:posOffset>1153513</wp:posOffset>
                </wp:positionV>
                <wp:extent cx="162720" cy="33840"/>
                <wp:effectExtent l="19050" t="19050" r="27940" b="2349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627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283.7pt;margin-top:90.75pt;width:13.1pt;height:2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">
                <v:imagedata r:id="rId7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3590293</wp:posOffset>
                </wp:positionH>
                <wp:positionV relativeFrom="paragraph">
                  <wp:posOffset>1096993</wp:posOffset>
                </wp:positionV>
                <wp:extent cx="131400" cy="22320"/>
                <wp:effectExtent l="19050" t="19050" r="21590" b="1587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31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82.55pt;margin-top:86.35pt;width:10.7pt;height:1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">
                <v:imagedata r:id="rId7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1419493</wp:posOffset>
                </wp:positionH>
                <wp:positionV relativeFrom="paragraph">
                  <wp:posOffset>1263673</wp:posOffset>
                </wp:positionV>
                <wp:extent cx="142200" cy="166320"/>
                <wp:effectExtent l="19050" t="19050" r="29845" b="247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42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11.65pt;margin-top:99.4pt;width:11.55pt;height:13.4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">
                <v:imagedata r:id="rId7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1248493</wp:posOffset>
                </wp:positionH>
                <wp:positionV relativeFrom="paragraph">
                  <wp:posOffset>1299673</wp:posOffset>
                </wp:positionV>
                <wp:extent cx="112320" cy="158760"/>
                <wp:effectExtent l="19050" t="19050" r="21590" b="317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123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98.1pt;margin-top:102.2pt;width:9.3pt;height:12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">
                <v:imagedata r:id="rId7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1162813</wp:posOffset>
                </wp:positionH>
                <wp:positionV relativeFrom="paragraph">
                  <wp:posOffset>1400473</wp:posOffset>
                </wp:positionV>
                <wp:extent cx="23040" cy="37440"/>
                <wp:effectExtent l="19050" t="19050" r="34290" b="2032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30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91.45pt;margin-top:110.15pt;width:2pt;height:3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">
                <v:imagedata r:id="rId7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1050493</wp:posOffset>
                </wp:positionH>
                <wp:positionV relativeFrom="paragraph">
                  <wp:posOffset>1256473</wp:posOffset>
                </wp:positionV>
                <wp:extent cx="38880" cy="204840"/>
                <wp:effectExtent l="19050" t="19050" r="18415" b="2413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88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82.55pt;margin-top:98.85pt;width:3.3pt;height:16.4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">
                <v:imagedata r:id="rId7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826213</wp:posOffset>
                </wp:positionH>
                <wp:positionV relativeFrom="paragraph">
                  <wp:posOffset>1171513</wp:posOffset>
                </wp:positionV>
                <wp:extent cx="732240" cy="36000"/>
                <wp:effectExtent l="19050" t="19050" r="29845" b="2159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732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64.9pt;margin-top:92.2pt;width:57.95pt;height:3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">
                <v:imagedata r:id="rId7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3088813</wp:posOffset>
                </wp:positionH>
                <wp:positionV relativeFrom="paragraph">
                  <wp:posOffset>1181233</wp:posOffset>
                </wp:positionV>
                <wp:extent cx="7200" cy="177120"/>
                <wp:effectExtent l="19050" t="19050" r="31115" b="3302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72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243.05pt;margin-top:92.9pt;width:.95pt;height:14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">
                <v:imagedata r:id="rId71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2890453</wp:posOffset>
                </wp:positionH>
                <wp:positionV relativeFrom="paragraph">
                  <wp:posOffset>1237393</wp:posOffset>
                </wp:positionV>
                <wp:extent cx="100800" cy="118800"/>
                <wp:effectExtent l="19050" t="19050" r="33020" b="3365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00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27.4pt;margin-top:97.3pt;width:8.4pt;height:9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">
                <v:imagedata r:id="rId72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2602813</wp:posOffset>
                </wp:positionH>
                <wp:positionV relativeFrom="paragraph">
                  <wp:posOffset>1240993</wp:posOffset>
                </wp:positionV>
                <wp:extent cx="209880" cy="117360"/>
                <wp:effectExtent l="19050" t="19050" r="19050" b="165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09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04.85pt;margin-top:97.5pt;width:16.7pt;height:9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">
                <v:imagedata r:id="rId72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2474653</wp:posOffset>
                </wp:positionH>
                <wp:positionV relativeFrom="paragraph">
                  <wp:posOffset>1176553</wp:posOffset>
                </wp:positionV>
                <wp:extent cx="18720" cy="217800"/>
                <wp:effectExtent l="19050" t="19050" r="19685" b="3048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87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94.75pt;margin-top:92.55pt;width:1.75pt;height:17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">
                <v:imagedata r:id="rId72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1971373</wp:posOffset>
                </wp:positionH>
                <wp:positionV relativeFrom="paragraph">
                  <wp:posOffset>1097713</wp:posOffset>
                </wp:positionV>
                <wp:extent cx="1290240" cy="33120"/>
                <wp:effectExtent l="19050" t="19050" r="24765" b="241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2902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55.15pt;margin-top:86.25pt;width:101.9pt;height:2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">
                <v:imagedata r:id="rId72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2982973</wp:posOffset>
                </wp:positionH>
                <wp:positionV relativeFrom="paragraph">
                  <wp:posOffset>859393</wp:posOffset>
                </wp:positionV>
                <wp:extent cx="142920" cy="196560"/>
                <wp:effectExtent l="19050" t="19050" r="28575" b="323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429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34.7pt;margin-top:67.55pt;width:11.6pt;height:15.8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">
                <v:imagedata r:id="rId72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2770213</wp:posOffset>
                </wp:positionH>
                <wp:positionV relativeFrom="paragraph">
                  <wp:posOffset>848593</wp:posOffset>
                </wp:positionV>
                <wp:extent cx="19800" cy="210240"/>
                <wp:effectExtent l="19050" t="19050" r="18415" b="1841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98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17.95pt;margin-top:66.7pt;width:1.8pt;height:16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">
                <v:imagedata r:id="rId73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2626213</wp:posOffset>
                </wp:positionH>
                <wp:positionV relativeFrom="paragraph">
                  <wp:posOffset>877033</wp:posOffset>
                </wp:positionV>
                <wp:extent cx="139680" cy="89280"/>
                <wp:effectExtent l="19050" t="19050" r="32385" b="254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39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06.6pt;margin-top:68.9pt;width:11.3pt;height:7.4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">
                <v:imagedata r:id="rId73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2541253</wp:posOffset>
                </wp:positionH>
                <wp:positionV relativeFrom="paragraph">
                  <wp:posOffset>1014913</wp:posOffset>
                </wp:positionV>
                <wp:extent cx="11160" cy="24840"/>
                <wp:effectExtent l="19050" t="19050" r="27305" b="3238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199.9pt;margin-top:79.8pt;width:1.2pt;height:2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">
                <v:imagedata r:id="rId73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2370253</wp:posOffset>
                </wp:positionH>
                <wp:positionV relativeFrom="paragraph">
                  <wp:posOffset>848233</wp:posOffset>
                </wp:positionV>
                <wp:extent cx="146160" cy="216720"/>
                <wp:effectExtent l="19050" t="19050" r="25400" b="3111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461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86.55pt;margin-top:66.65pt;width:11.8pt;height:17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">
                <v:imagedata r:id="rId73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2112493</wp:posOffset>
                </wp:positionH>
                <wp:positionV relativeFrom="paragraph">
                  <wp:posOffset>841033</wp:posOffset>
                </wp:positionV>
                <wp:extent cx="167760" cy="228600"/>
                <wp:effectExtent l="19050" t="19050" r="22860" b="1905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1677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66.15pt;margin-top:66.05pt;width:13.6pt;height:18.3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">
                <v:imagedata r:id="rId73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1723693</wp:posOffset>
                </wp:positionH>
                <wp:positionV relativeFrom="paragraph">
                  <wp:posOffset>1001593</wp:posOffset>
                </wp:positionV>
                <wp:extent cx="125280" cy="110520"/>
                <wp:effectExtent l="19050" t="19050" r="27305" b="2286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25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35.55pt;margin-top:78.75pt;width:10.05pt;height:8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">
                <v:imagedata r:id="rId74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1719373</wp:posOffset>
                </wp:positionH>
                <wp:positionV relativeFrom="paragraph">
                  <wp:posOffset>997273</wp:posOffset>
                </wp:positionV>
                <wp:extent cx="97560" cy="84240"/>
                <wp:effectExtent l="19050" t="19050" r="17145" b="304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97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35.25pt;margin-top:78.4pt;width:8.05pt;height:6.9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">
                <v:imagedata r:id="rId74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1357573</wp:posOffset>
                </wp:positionH>
                <wp:positionV relativeFrom="paragraph">
                  <wp:posOffset>875593</wp:posOffset>
                </wp:positionV>
                <wp:extent cx="92880" cy="147240"/>
                <wp:effectExtent l="19050" t="19050" r="21590" b="2476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2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06.75pt;margin-top:68.8pt;width:7.65pt;height:11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">
                <v:imagedata r:id="rId74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1456213</wp:posOffset>
                </wp:positionH>
                <wp:positionV relativeFrom="paragraph">
                  <wp:posOffset>969193</wp:posOffset>
                </wp:positionV>
                <wp:extent cx="116640" cy="283320"/>
                <wp:effectExtent l="19050" t="19050" r="17145" b="2159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1664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14.6pt;margin-top:76.15pt;width:9.45pt;height:22.7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">
                <v:imagedata r:id="rId74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1283773</wp:posOffset>
                </wp:positionH>
                <wp:positionV relativeFrom="paragraph">
                  <wp:posOffset>882433</wp:posOffset>
                </wp:positionV>
                <wp:extent cx="144720" cy="220680"/>
                <wp:effectExtent l="19050" t="19050" r="27305" b="2730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447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00.9pt;margin-top:69.3pt;width:11.8pt;height:17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">
                <v:imagedata r:id="rId74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1065973</wp:posOffset>
                </wp:positionH>
                <wp:positionV relativeFrom="paragraph">
                  <wp:posOffset>967033</wp:posOffset>
                </wp:positionV>
                <wp:extent cx="190440" cy="47880"/>
                <wp:effectExtent l="19050" t="19050" r="19685" b="285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90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83.8pt;margin-top:76.1pt;width:15.25pt;height:3.9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">
                <v:imagedata r:id="rId75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991453</wp:posOffset>
                </wp:positionH>
                <wp:positionV relativeFrom="paragraph">
                  <wp:posOffset>892513</wp:posOffset>
                </wp:positionV>
                <wp:extent cx="189000" cy="226800"/>
                <wp:effectExtent l="19050" t="19050" r="20955" b="209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890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77.85pt;margin-top:70.1pt;width:15.35pt;height:18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">
                <v:imagedata r:id="rId75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904693</wp:posOffset>
                </wp:positionH>
                <wp:positionV relativeFrom="paragraph">
                  <wp:posOffset>1072153</wp:posOffset>
                </wp:positionV>
                <wp:extent cx="47160" cy="32760"/>
                <wp:effectExtent l="19050" t="19050" r="29210" b="2476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47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71.1pt;margin-top:84.3pt;width:4.05pt;height:2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">
                <v:imagedata r:id="rId75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784093</wp:posOffset>
                </wp:positionH>
                <wp:positionV relativeFrom="paragraph">
                  <wp:posOffset>879553</wp:posOffset>
                </wp:positionV>
                <wp:extent cx="30240" cy="281160"/>
                <wp:effectExtent l="19050" t="19050" r="27305" b="2413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02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61.55pt;margin-top:69.15pt;width:2.7pt;height:22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">
                <v:imagedata r:id="rId75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1168213</wp:posOffset>
                </wp:positionH>
                <wp:positionV relativeFrom="paragraph">
                  <wp:posOffset>1901953</wp:posOffset>
                </wp:positionV>
                <wp:extent cx="39240" cy="231480"/>
                <wp:effectExtent l="19050" t="19050" r="18415" b="1651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924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91.85pt;margin-top:149.65pt;width:3.35pt;height:18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">
                <v:imagedata r:id="rId75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5109844</wp:posOffset>
                </wp:positionH>
                <wp:positionV relativeFrom="paragraph">
                  <wp:posOffset>346753</wp:posOffset>
                </wp:positionV>
                <wp:extent cx="29880" cy="266040"/>
                <wp:effectExtent l="19050" t="19050" r="27305" b="2032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988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02.15pt;margin-top:27.15pt;width:2.6pt;height:21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">
                <v:imagedata r:id="rId76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4912564</wp:posOffset>
                </wp:positionH>
                <wp:positionV relativeFrom="paragraph">
                  <wp:posOffset>469513</wp:posOffset>
                </wp:positionV>
                <wp:extent cx="113040" cy="101160"/>
                <wp:effectExtent l="19050" t="19050" r="20320" b="3238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13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386.6pt;margin-top:36.9pt;width:9.3pt;height:8.2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">
                <v:imagedata r:id="rId76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4685404</wp:posOffset>
                </wp:positionH>
                <wp:positionV relativeFrom="paragraph">
                  <wp:posOffset>447553</wp:posOffset>
                </wp:positionV>
                <wp:extent cx="212040" cy="118800"/>
                <wp:effectExtent l="19050" t="19050" r="17145" b="3365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12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368.9pt;margin-top:35.05pt;width:16.85pt;height:9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">
                <v:imagedata r:id="rId76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4525924</wp:posOffset>
                </wp:positionH>
                <wp:positionV relativeFrom="paragraph">
                  <wp:posOffset>307153</wp:posOffset>
                </wp:positionV>
                <wp:extent cx="44280" cy="257040"/>
                <wp:effectExtent l="19050" t="19050" r="32385" b="292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442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56.25pt;margin-top:24.1pt;width:3.7pt;height:20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">
                <v:imagedata r:id="rId76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3859924</wp:posOffset>
                </wp:positionH>
                <wp:positionV relativeFrom="paragraph">
                  <wp:posOffset>368713</wp:posOffset>
                </wp:positionV>
                <wp:extent cx="241920" cy="193680"/>
                <wp:effectExtent l="19050" t="19050" r="25400" b="158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419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03.75pt;margin-top:28.9pt;width:19.45pt;height:15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">
                <v:imagedata r:id="rId76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3968284</wp:posOffset>
                </wp:positionH>
                <wp:positionV relativeFrom="paragraph">
                  <wp:posOffset>470233</wp:posOffset>
                </wp:positionV>
                <wp:extent cx="336600" cy="24840"/>
                <wp:effectExtent l="19050" t="19050" r="25400" b="323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366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312.3pt;margin-top:37pt;width:26.75pt;height:2.2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">
                <v:imagedata r:id="rId77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3977284</wp:posOffset>
                </wp:positionH>
                <wp:positionV relativeFrom="paragraph">
                  <wp:posOffset>430633</wp:posOffset>
                </wp:positionV>
                <wp:extent cx="270720" cy="20880"/>
                <wp:effectExtent l="19050" t="19050" r="34290" b="1778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70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313pt;margin-top:33.7pt;width:21.65pt;height:1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">
                <v:imagedata r:id="rId77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3605404</wp:posOffset>
                </wp:positionH>
                <wp:positionV relativeFrom="paragraph">
                  <wp:posOffset>356833</wp:posOffset>
                </wp:positionV>
                <wp:extent cx="192960" cy="210240"/>
                <wp:effectExtent l="19050" t="19050" r="17145" b="184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929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83.7pt;margin-top:27.95pt;width:15.65pt;height:16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">
                <v:imagedata r:id="rId77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3451684</wp:posOffset>
                </wp:positionH>
                <wp:positionV relativeFrom="paragraph">
                  <wp:posOffset>355393</wp:posOffset>
                </wp:positionV>
                <wp:extent cx="27360" cy="228240"/>
                <wp:effectExtent l="19050" t="19050" r="29845" b="1968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73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71.6pt;margin-top:27.9pt;width:2.45pt;height:18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">
                <v:imagedata r:id="rId77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3318124</wp:posOffset>
                </wp:positionH>
                <wp:positionV relativeFrom="paragraph">
                  <wp:posOffset>384193</wp:posOffset>
                </wp:positionV>
                <wp:extent cx="144360" cy="103680"/>
                <wp:effectExtent l="19050" t="19050" r="27305" b="2984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44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61.05pt;margin-top:30.1pt;width:11.7pt;height:8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">
                <v:imagedata r:id="rId77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3215164</wp:posOffset>
                </wp:positionH>
                <wp:positionV relativeFrom="paragraph">
                  <wp:posOffset>545113</wp:posOffset>
                </wp:positionV>
                <wp:extent cx="41040" cy="18360"/>
                <wp:effectExtent l="19050" t="19050" r="16510" b="2032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41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53pt;margin-top:42.7pt;width:3.6pt;height:1.8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">
                <v:imagedata r:id="rId78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3013924</wp:posOffset>
                </wp:positionH>
                <wp:positionV relativeFrom="paragraph">
                  <wp:posOffset>359713</wp:posOffset>
                </wp:positionV>
                <wp:extent cx="181800" cy="217440"/>
                <wp:effectExtent l="19050" t="19050" r="27940" b="304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818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237.1pt;margin-top:28.15pt;width:14.7pt;height:17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">
                <v:imagedata r:id="rId78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2832484</wp:posOffset>
                </wp:positionH>
                <wp:positionV relativeFrom="paragraph">
                  <wp:posOffset>341713</wp:posOffset>
                </wp:positionV>
                <wp:extent cx="181080" cy="225720"/>
                <wp:effectExtent l="19050" t="19050" r="28575" b="2222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810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22.85pt;margin-top:26.75pt;width:14.65pt;height:18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">
                <v:imagedata r:id="rId78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3325324</wp:posOffset>
                </wp:positionH>
                <wp:positionV relativeFrom="paragraph">
                  <wp:posOffset>64513</wp:posOffset>
                </wp:positionV>
                <wp:extent cx="105120" cy="182880"/>
                <wp:effectExtent l="19050" t="19050" r="28575" b="2667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051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61.65pt;margin-top:4.95pt;width:8.7pt;height:14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">
                <v:imagedata r:id="rId78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3053164</wp:posOffset>
                </wp:positionH>
                <wp:positionV relativeFrom="paragraph">
                  <wp:posOffset>-43487</wp:posOffset>
                </wp:positionV>
                <wp:extent cx="191520" cy="234000"/>
                <wp:effectExtent l="19050" t="19050" r="18415" b="3302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915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40.25pt;margin-top:-3.55pt;width:15.4pt;height:18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">
                <v:imagedata r:id="rId78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3036244</wp:posOffset>
                </wp:positionH>
                <wp:positionV relativeFrom="paragraph">
                  <wp:posOffset>-45647</wp:posOffset>
                </wp:positionV>
                <wp:extent cx="188280" cy="188280"/>
                <wp:effectExtent l="19050" t="19050" r="21590" b="215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882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38.9pt;margin-top:-3.8pt;width:15.1pt;height:15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">
                <v:imagedata r:id="rId79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2772004</wp:posOffset>
                </wp:positionH>
                <wp:positionV relativeFrom="paragraph">
                  <wp:posOffset>244513</wp:posOffset>
                </wp:positionV>
                <wp:extent cx="1098000" cy="16560"/>
                <wp:effectExtent l="19050" t="19050" r="26035" b="2159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0980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18.1pt;margin-top:19.05pt;width:86.75pt;height:1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">
                <v:imagedata r:id="rId79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2345764</wp:posOffset>
                </wp:positionH>
                <wp:positionV relativeFrom="paragraph">
                  <wp:posOffset>271873</wp:posOffset>
                </wp:positionV>
                <wp:extent cx="112680" cy="8280"/>
                <wp:effectExtent l="19050" t="19050" r="20955" b="298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2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84.55pt;margin-top:21.35pt;width:9.15pt;height: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">
                <v:imagedata r:id="rId79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2327044</wp:posOffset>
                </wp:positionH>
                <wp:positionV relativeFrom="paragraph">
                  <wp:posOffset>221833</wp:posOffset>
                </wp:positionV>
                <wp:extent cx="107640" cy="8280"/>
                <wp:effectExtent l="19050" t="19050" r="26035" b="298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7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183.2pt;margin-top:17.35pt;width:8.75pt;height: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">
                <v:imagedata r:id="rId79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1681924</wp:posOffset>
                </wp:positionH>
                <wp:positionV relativeFrom="paragraph">
                  <wp:posOffset>401113</wp:posOffset>
                </wp:positionV>
                <wp:extent cx="189360" cy="221040"/>
                <wp:effectExtent l="19050" t="19050" r="20320" b="2667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893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32.35pt;margin-top:31.5pt;width:15.05pt;height:17.7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">
                <v:imagedata r:id="rId79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1450804</wp:posOffset>
                </wp:positionH>
                <wp:positionV relativeFrom="paragraph">
                  <wp:posOffset>388513</wp:posOffset>
                </wp:positionV>
                <wp:extent cx="150840" cy="208800"/>
                <wp:effectExtent l="19050" t="19050" r="20955" b="2032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508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14.05pt;margin-top:30.45pt;width:12.35pt;height:16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">
                <v:imagedata r:id="rId80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1336684</wp:posOffset>
                </wp:positionH>
                <wp:positionV relativeFrom="paragraph">
                  <wp:posOffset>606673</wp:posOffset>
                </wp:positionV>
                <wp:extent cx="17640" cy="17280"/>
                <wp:effectExtent l="19050" t="19050" r="20955" b="2095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7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05.1pt;margin-top:47.6pt;width:1.65pt;height:1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">
                <v:imagedata r:id="rId80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1212844</wp:posOffset>
                </wp:positionH>
                <wp:positionV relativeFrom="paragraph">
                  <wp:posOffset>404713</wp:posOffset>
                </wp:positionV>
                <wp:extent cx="14400" cy="279360"/>
                <wp:effectExtent l="19050" t="19050" r="24130" b="2603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44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95.3pt;margin-top:31.7pt;width:1.4pt;height:22.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">
                <v:imagedata r:id="rId80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925564</wp:posOffset>
                </wp:positionH>
                <wp:positionV relativeFrom="paragraph">
                  <wp:posOffset>230833</wp:posOffset>
                </wp:positionV>
                <wp:extent cx="1117800" cy="121680"/>
                <wp:effectExtent l="19050" t="19050" r="25400" b="3111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17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72.75pt;margin-top:18.1pt;width:88.35pt;height:9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">
                <v:imagedata r:id="rId80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1673284</wp:posOffset>
                </wp:positionH>
                <wp:positionV relativeFrom="paragraph">
                  <wp:posOffset>90433</wp:posOffset>
                </wp:positionV>
                <wp:extent cx="114480" cy="235800"/>
                <wp:effectExtent l="19050" t="19050" r="19050" b="3111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144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31.55pt;margin-top:6.9pt;width:9.4pt;height:18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">
                <v:imagedata r:id="rId80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1452964</wp:posOffset>
                </wp:positionH>
                <wp:positionV relativeFrom="paragraph">
                  <wp:posOffset>-22967</wp:posOffset>
                </wp:positionV>
                <wp:extent cx="193680" cy="221400"/>
                <wp:effectExtent l="19050" t="19050" r="15875" b="2667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9368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14.2pt;margin-top:-2pt;width:15.65pt;height:17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">
                <v:imagedata r:id="rId811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1277284</wp:posOffset>
                </wp:positionH>
                <wp:positionV relativeFrom="paragraph">
                  <wp:posOffset>69913</wp:posOffset>
                </wp:positionV>
                <wp:extent cx="177840" cy="47160"/>
                <wp:effectExtent l="19050" t="19050" r="31750" b="2921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778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100.4pt;margin-top:5.45pt;width:14.2pt;height:3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">
                <v:imagedata r:id="rId813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1233364</wp:posOffset>
                </wp:positionH>
                <wp:positionV relativeFrom="paragraph">
                  <wp:posOffset>-11807</wp:posOffset>
                </wp:positionV>
                <wp:extent cx="153000" cy="245520"/>
                <wp:effectExtent l="19050" t="19050" r="19050" b="2159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530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96.9pt;margin-top:-1.15pt;width:12.5pt;height:19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">
                <v:imagedata r:id="rId815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1165324</wp:posOffset>
                </wp:positionH>
                <wp:positionV relativeFrom="paragraph">
                  <wp:posOffset>189793</wp:posOffset>
                </wp:positionV>
                <wp:extent cx="19440" cy="23400"/>
                <wp:effectExtent l="19050" t="19050" r="19050" b="3429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94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91.6pt;margin-top:14.85pt;width:1.8pt;height:2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">
                <v:imagedata r:id="rId81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1073524</wp:posOffset>
                </wp:positionH>
                <wp:positionV relativeFrom="paragraph">
                  <wp:posOffset>12313</wp:posOffset>
                </wp:positionV>
                <wp:extent cx="8640" cy="249480"/>
                <wp:effectExtent l="19050" t="19050" r="29845" b="1778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6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84.35pt;margin-top:.85pt;width:1.15pt;height:20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">
                <v:imagedata r:id="rId819" o:title=""/>
              </v:shape>
            </w:pict>
          </mc:Fallback>
        </mc:AlternateContent>
      </w:r>
    </w:p>
    <w:sectPr w:rsidR="006036D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B653E1"/>
    <w:multiLevelType w:val="hybridMultilevel"/>
    <w:tmpl w:val="71CAB37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6DA"/>
    <w:rsid w:val="00013C2B"/>
    <w:rsid w:val="00170308"/>
    <w:rsid w:val="0018527E"/>
    <w:rsid w:val="00305B7A"/>
    <w:rsid w:val="006036DA"/>
    <w:rsid w:val="00EB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6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1F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6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1F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21" Type="http://schemas.openxmlformats.org/officeDocument/2006/relationships/image" Target="media/image8.emf"/><Relationship Id="rId324" Type="http://schemas.openxmlformats.org/officeDocument/2006/relationships/customXml" Target="ink/ink159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70" Type="http://schemas.openxmlformats.org/officeDocument/2006/relationships/customXml" Target="ink/ink82.xml"/><Relationship Id="rId268" Type="http://schemas.openxmlformats.org/officeDocument/2006/relationships/customXml" Target="ink/ink131.xml"/><Relationship Id="rId475" Type="http://schemas.openxmlformats.org/officeDocument/2006/relationships/image" Target="media/image235.emf"/><Relationship Id="rId682" Type="http://schemas.openxmlformats.org/officeDocument/2006/relationships/customXml" Target="ink/ink338.xml"/><Relationship Id="rId32" Type="http://schemas.openxmlformats.org/officeDocument/2006/relationships/customXml" Target="ink/ink13.xml"/><Relationship Id="rId128" Type="http://schemas.openxmlformats.org/officeDocument/2006/relationships/customXml" Target="ink/ink61.xml"/><Relationship Id="rId335" Type="http://schemas.openxmlformats.org/officeDocument/2006/relationships/image" Target="media/image165.emf"/><Relationship Id="rId542" Type="http://schemas.openxmlformats.org/officeDocument/2006/relationships/customXml" Target="ink/ink268.xml"/><Relationship Id="rId181" Type="http://schemas.openxmlformats.org/officeDocument/2006/relationships/image" Target="media/image88.emf"/><Relationship Id="rId402" Type="http://schemas.openxmlformats.org/officeDocument/2006/relationships/customXml" Target="ink/ink198.xml"/><Relationship Id="rId279" Type="http://schemas.openxmlformats.org/officeDocument/2006/relationships/image" Target="media/image137.emf"/><Relationship Id="rId486" Type="http://schemas.openxmlformats.org/officeDocument/2006/relationships/customXml" Target="ink/ink240.xml"/><Relationship Id="rId693" Type="http://schemas.openxmlformats.org/officeDocument/2006/relationships/image" Target="media/image344.emf"/><Relationship Id="rId707" Type="http://schemas.openxmlformats.org/officeDocument/2006/relationships/image" Target="media/image351.emf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346" Type="http://schemas.openxmlformats.org/officeDocument/2006/relationships/customXml" Target="ink/ink170.xml"/><Relationship Id="rId553" Type="http://schemas.openxmlformats.org/officeDocument/2006/relationships/image" Target="media/image274.emf"/><Relationship Id="rId760" Type="http://schemas.openxmlformats.org/officeDocument/2006/relationships/customXml" Target="ink/ink377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4.emf"/><Relationship Id="rId248" Type="http://schemas.openxmlformats.org/officeDocument/2006/relationships/customXml" Target="ink/ink121.xml"/><Relationship Id="rId455" Type="http://schemas.openxmlformats.org/officeDocument/2006/relationships/image" Target="media/image225.emf"/><Relationship Id="rId497" Type="http://schemas.openxmlformats.org/officeDocument/2006/relationships/image" Target="media/image246.emf"/><Relationship Id="rId620" Type="http://schemas.openxmlformats.org/officeDocument/2006/relationships/customXml" Target="ink/ink307.xml"/><Relationship Id="rId662" Type="http://schemas.openxmlformats.org/officeDocument/2006/relationships/customXml" Target="ink/ink328.xml"/><Relationship Id="rId718" Type="http://schemas.openxmlformats.org/officeDocument/2006/relationships/customXml" Target="ink/ink356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5.emf"/><Relationship Id="rId357" Type="http://schemas.openxmlformats.org/officeDocument/2006/relationships/image" Target="media/image176.emf"/><Relationship Id="rId522" Type="http://schemas.openxmlformats.org/officeDocument/2006/relationships/customXml" Target="ink/ink258.xml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8.emf"/><Relationship Id="rId217" Type="http://schemas.openxmlformats.org/officeDocument/2006/relationships/image" Target="media/image106.emf"/><Relationship Id="rId399" Type="http://schemas.openxmlformats.org/officeDocument/2006/relationships/image" Target="media/image197.emf"/><Relationship Id="rId564" Type="http://schemas.openxmlformats.org/officeDocument/2006/relationships/customXml" Target="ink/ink279.xml"/><Relationship Id="rId771" Type="http://schemas.openxmlformats.org/officeDocument/2006/relationships/image" Target="media/image383.emf"/><Relationship Id="rId259" Type="http://schemas.openxmlformats.org/officeDocument/2006/relationships/image" Target="media/image127.emf"/><Relationship Id="rId424" Type="http://schemas.openxmlformats.org/officeDocument/2006/relationships/customXml" Target="ink/ink209.xml"/><Relationship Id="rId466" Type="http://schemas.openxmlformats.org/officeDocument/2006/relationships/customXml" Target="ink/ink230.xml"/><Relationship Id="rId631" Type="http://schemas.openxmlformats.org/officeDocument/2006/relationships/image" Target="media/image313.emf"/><Relationship Id="rId673" Type="http://schemas.openxmlformats.org/officeDocument/2006/relationships/image" Target="media/image334.emf"/><Relationship Id="rId729" Type="http://schemas.openxmlformats.org/officeDocument/2006/relationships/image" Target="media/image362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customXml" Target="ink/ink132.xml"/><Relationship Id="rId326" Type="http://schemas.openxmlformats.org/officeDocument/2006/relationships/customXml" Target="ink/ink160.xml"/><Relationship Id="rId533" Type="http://schemas.openxmlformats.org/officeDocument/2006/relationships/image" Target="media/image264.emf"/><Relationship Id="rId65" Type="http://schemas.openxmlformats.org/officeDocument/2006/relationships/image" Target="media/image30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5.emf"/><Relationship Id="rId740" Type="http://schemas.openxmlformats.org/officeDocument/2006/relationships/customXml" Target="ink/ink367.xml"/><Relationship Id="rId782" Type="http://schemas.openxmlformats.org/officeDocument/2006/relationships/customXml" Target="ink/ink388.xml"/><Relationship Id="rId172" Type="http://schemas.openxmlformats.org/officeDocument/2006/relationships/customXml" Target="ink/ink83.xml"/><Relationship Id="rId228" Type="http://schemas.openxmlformats.org/officeDocument/2006/relationships/customXml" Target="ink/ink111.xml"/><Relationship Id="rId435" Type="http://schemas.openxmlformats.org/officeDocument/2006/relationships/image" Target="media/image215.emf"/><Relationship Id="rId477" Type="http://schemas.openxmlformats.org/officeDocument/2006/relationships/image" Target="media/image236.emf"/><Relationship Id="rId600" Type="http://schemas.openxmlformats.org/officeDocument/2006/relationships/customXml" Target="ink/ink297.xml"/><Relationship Id="rId642" Type="http://schemas.openxmlformats.org/officeDocument/2006/relationships/customXml" Target="ink/ink318.xml"/><Relationship Id="rId684" Type="http://schemas.openxmlformats.org/officeDocument/2006/relationships/customXml" Target="ink/ink339.xml"/><Relationship Id="rId281" Type="http://schemas.openxmlformats.org/officeDocument/2006/relationships/image" Target="media/image138.emf"/><Relationship Id="rId337" Type="http://schemas.openxmlformats.org/officeDocument/2006/relationships/image" Target="media/image166.emf"/><Relationship Id="rId502" Type="http://schemas.openxmlformats.org/officeDocument/2006/relationships/customXml" Target="ink/ink248.xml"/><Relationship Id="rId34" Type="http://schemas.openxmlformats.org/officeDocument/2006/relationships/customXml" Target="ink/ink14.xml"/><Relationship Id="rId76" Type="http://schemas.openxmlformats.org/officeDocument/2006/relationships/customXml" Target="ink/ink35.xml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44" Type="http://schemas.openxmlformats.org/officeDocument/2006/relationships/customXml" Target="ink/ink269.xml"/><Relationship Id="rId586" Type="http://schemas.openxmlformats.org/officeDocument/2006/relationships/customXml" Target="ink/ink290.xml"/><Relationship Id="rId751" Type="http://schemas.openxmlformats.org/officeDocument/2006/relationships/image" Target="media/image373.emf"/><Relationship Id="rId793" Type="http://schemas.openxmlformats.org/officeDocument/2006/relationships/image" Target="media/image394.emf"/><Relationship Id="rId807" Type="http://schemas.openxmlformats.org/officeDocument/2006/relationships/image" Target="media/image401.emf"/><Relationship Id="rId7" Type="http://schemas.openxmlformats.org/officeDocument/2006/relationships/customXml" Target="ink/ink1.xml"/><Relationship Id="rId183" Type="http://schemas.openxmlformats.org/officeDocument/2006/relationships/image" Target="media/image89.emf"/><Relationship Id="rId239" Type="http://schemas.openxmlformats.org/officeDocument/2006/relationships/image" Target="media/image117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446" Type="http://schemas.openxmlformats.org/officeDocument/2006/relationships/customXml" Target="ink/ink220.xml"/><Relationship Id="rId611" Type="http://schemas.openxmlformats.org/officeDocument/2006/relationships/image" Target="media/image303.emf"/><Relationship Id="rId653" Type="http://schemas.openxmlformats.org/officeDocument/2006/relationships/image" Target="media/image324.emf"/><Relationship Id="rId250" Type="http://schemas.openxmlformats.org/officeDocument/2006/relationships/customXml" Target="ink/ink12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customXml" Target="ink/ink241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45" Type="http://schemas.openxmlformats.org/officeDocument/2006/relationships/image" Target="media/image20.emf"/><Relationship Id="rId87" Type="http://schemas.openxmlformats.org/officeDocument/2006/relationships/image" Target="media/image41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13" Type="http://schemas.openxmlformats.org/officeDocument/2006/relationships/image" Target="media/image254.emf"/><Relationship Id="rId555" Type="http://schemas.openxmlformats.org/officeDocument/2006/relationships/image" Target="media/image275.emf"/><Relationship Id="rId597" Type="http://schemas.openxmlformats.org/officeDocument/2006/relationships/image" Target="media/image296.emf"/><Relationship Id="rId720" Type="http://schemas.openxmlformats.org/officeDocument/2006/relationships/customXml" Target="ink/ink357.xml"/><Relationship Id="rId762" Type="http://schemas.openxmlformats.org/officeDocument/2006/relationships/customXml" Target="ink/ink378.xml"/><Relationship Id="rId818" Type="http://schemas.openxmlformats.org/officeDocument/2006/relationships/customXml" Target="ink/ink406.xml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5.emf"/><Relationship Id="rId457" Type="http://schemas.openxmlformats.org/officeDocument/2006/relationships/image" Target="media/image226.emf"/><Relationship Id="rId622" Type="http://schemas.openxmlformats.org/officeDocument/2006/relationships/customXml" Target="ink/ink308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664" Type="http://schemas.openxmlformats.org/officeDocument/2006/relationships/customXml" Target="ink/ink329.xml"/><Relationship Id="rId14" Type="http://schemas.openxmlformats.org/officeDocument/2006/relationships/customXml" Target="ink/ink4.xml"/><Relationship Id="rId56" Type="http://schemas.openxmlformats.org/officeDocument/2006/relationships/customXml" Target="ink/ink25.xml"/><Relationship Id="rId317" Type="http://schemas.openxmlformats.org/officeDocument/2006/relationships/image" Target="media/image156.emf"/><Relationship Id="rId359" Type="http://schemas.openxmlformats.org/officeDocument/2006/relationships/image" Target="media/image177.emf"/><Relationship Id="rId524" Type="http://schemas.openxmlformats.org/officeDocument/2006/relationships/customXml" Target="ink/ink259.xml"/><Relationship Id="rId566" Type="http://schemas.openxmlformats.org/officeDocument/2006/relationships/customXml" Target="ink/ink280.xml"/><Relationship Id="rId731" Type="http://schemas.openxmlformats.org/officeDocument/2006/relationships/image" Target="media/image363.emf"/><Relationship Id="rId773" Type="http://schemas.openxmlformats.org/officeDocument/2006/relationships/image" Target="media/image384.emf"/><Relationship Id="rId98" Type="http://schemas.openxmlformats.org/officeDocument/2006/relationships/customXml" Target="ink/ink46.xml"/><Relationship Id="rId121" Type="http://schemas.openxmlformats.org/officeDocument/2006/relationships/image" Target="media/image58.emf"/><Relationship Id="rId163" Type="http://schemas.openxmlformats.org/officeDocument/2006/relationships/image" Target="media/image79.emf"/><Relationship Id="rId219" Type="http://schemas.openxmlformats.org/officeDocument/2006/relationships/image" Target="media/image107.emf"/><Relationship Id="rId370" Type="http://schemas.openxmlformats.org/officeDocument/2006/relationships/customXml" Target="ink/ink182.xml"/><Relationship Id="rId426" Type="http://schemas.openxmlformats.org/officeDocument/2006/relationships/customXml" Target="ink/ink210.xml"/><Relationship Id="rId633" Type="http://schemas.openxmlformats.org/officeDocument/2006/relationships/image" Target="media/image314.emf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5.emf"/><Relationship Id="rId25" Type="http://schemas.openxmlformats.org/officeDocument/2006/relationships/image" Target="media/image10.emf"/><Relationship Id="rId67" Type="http://schemas.openxmlformats.org/officeDocument/2006/relationships/image" Target="media/image31.emf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image" Target="media/image265.emf"/><Relationship Id="rId577" Type="http://schemas.openxmlformats.org/officeDocument/2006/relationships/image" Target="media/image286.emf"/><Relationship Id="rId700" Type="http://schemas.openxmlformats.org/officeDocument/2006/relationships/customXml" Target="ink/ink347.xml"/><Relationship Id="rId742" Type="http://schemas.openxmlformats.org/officeDocument/2006/relationships/customXml" Target="ink/ink368.xml"/><Relationship Id="rId132" Type="http://schemas.openxmlformats.org/officeDocument/2006/relationships/customXml" Target="ink/ink63.xml"/><Relationship Id="rId174" Type="http://schemas.openxmlformats.org/officeDocument/2006/relationships/customXml" Target="ink/ink84.xml"/><Relationship Id="rId381" Type="http://schemas.openxmlformats.org/officeDocument/2006/relationships/image" Target="media/image188.emf"/><Relationship Id="rId602" Type="http://schemas.openxmlformats.org/officeDocument/2006/relationships/customXml" Target="ink/ink298.xml"/><Relationship Id="rId784" Type="http://schemas.openxmlformats.org/officeDocument/2006/relationships/customXml" Target="ink/ink389.xml"/><Relationship Id="rId241" Type="http://schemas.openxmlformats.org/officeDocument/2006/relationships/image" Target="media/image118.emf"/><Relationship Id="rId437" Type="http://schemas.openxmlformats.org/officeDocument/2006/relationships/image" Target="media/image216.emf"/><Relationship Id="rId479" Type="http://schemas.openxmlformats.org/officeDocument/2006/relationships/image" Target="media/image237.emf"/><Relationship Id="rId644" Type="http://schemas.openxmlformats.org/officeDocument/2006/relationships/customXml" Target="ink/ink319.xml"/><Relationship Id="rId686" Type="http://schemas.openxmlformats.org/officeDocument/2006/relationships/customXml" Target="ink/ink340.xml"/><Relationship Id="rId36" Type="http://schemas.openxmlformats.org/officeDocument/2006/relationships/customXml" Target="ink/ink15.xml"/><Relationship Id="rId283" Type="http://schemas.openxmlformats.org/officeDocument/2006/relationships/image" Target="media/image139.emf"/><Relationship Id="rId339" Type="http://schemas.openxmlformats.org/officeDocument/2006/relationships/image" Target="media/image167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546" Type="http://schemas.openxmlformats.org/officeDocument/2006/relationships/customXml" Target="ink/ink270.xml"/><Relationship Id="rId711" Type="http://schemas.openxmlformats.org/officeDocument/2006/relationships/image" Target="media/image353.emf"/><Relationship Id="rId753" Type="http://schemas.openxmlformats.org/officeDocument/2006/relationships/image" Target="media/image374.emf"/><Relationship Id="rId78" Type="http://schemas.openxmlformats.org/officeDocument/2006/relationships/customXml" Target="ink/ink36.xml"/><Relationship Id="rId101" Type="http://schemas.openxmlformats.org/officeDocument/2006/relationships/image" Target="media/image48.emf"/><Relationship Id="rId143" Type="http://schemas.openxmlformats.org/officeDocument/2006/relationships/image" Target="media/image69.emf"/><Relationship Id="rId185" Type="http://schemas.openxmlformats.org/officeDocument/2006/relationships/image" Target="media/image90.emf"/><Relationship Id="rId350" Type="http://schemas.openxmlformats.org/officeDocument/2006/relationships/customXml" Target="ink/ink172.xml"/><Relationship Id="rId406" Type="http://schemas.openxmlformats.org/officeDocument/2006/relationships/customXml" Target="ink/ink200.xml"/><Relationship Id="rId588" Type="http://schemas.openxmlformats.org/officeDocument/2006/relationships/customXml" Target="ink/ink291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9" Type="http://schemas.openxmlformats.org/officeDocument/2006/relationships/customXml" Target="ink/ink2.xml"/><Relationship Id="rId210" Type="http://schemas.openxmlformats.org/officeDocument/2006/relationships/customXml" Target="ink/ink102.xml"/><Relationship Id="rId392" Type="http://schemas.openxmlformats.org/officeDocument/2006/relationships/customXml" Target="ink/ink193.xml"/><Relationship Id="rId448" Type="http://schemas.openxmlformats.org/officeDocument/2006/relationships/customXml" Target="ink/ink221.xml"/><Relationship Id="rId613" Type="http://schemas.openxmlformats.org/officeDocument/2006/relationships/image" Target="media/image304.emf"/><Relationship Id="rId655" Type="http://schemas.openxmlformats.org/officeDocument/2006/relationships/image" Target="media/image325.emf"/><Relationship Id="rId697" Type="http://schemas.openxmlformats.org/officeDocument/2006/relationships/image" Target="media/image346.emf"/><Relationship Id="rId820" Type="http://schemas.openxmlformats.org/officeDocument/2006/relationships/fontTable" Target="fontTable.xml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5.emf"/><Relationship Id="rId722" Type="http://schemas.openxmlformats.org/officeDocument/2006/relationships/customXml" Target="ink/ink358.xml"/><Relationship Id="rId47" Type="http://schemas.openxmlformats.org/officeDocument/2006/relationships/image" Target="media/image21.emf"/><Relationship Id="rId89" Type="http://schemas.openxmlformats.org/officeDocument/2006/relationships/image" Target="media/image42.emf"/><Relationship Id="rId112" Type="http://schemas.openxmlformats.org/officeDocument/2006/relationships/customXml" Target="ink/ink53.xml"/><Relationship Id="rId154" Type="http://schemas.openxmlformats.org/officeDocument/2006/relationships/customXml" Target="ink/ink74.xml"/><Relationship Id="rId361" Type="http://schemas.openxmlformats.org/officeDocument/2006/relationships/image" Target="media/image178.emf"/><Relationship Id="rId557" Type="http://schemas.openxmlformats.org/officeDocument/2006/relationships/image" Target="media/image276.emf"/><Relationship Id="rId599" Type="http://schemas.openxmlformats.org/officeDocument/2006/relationships/image" Target="media/image297.emf"/><Relationship Id="rId764" Type="http://schemas.openxmlformats.org/officeDocument/2006/relationships/customXml" Target="ink/ink379.xml"/><Relationship Id="rId196" Type="http://schemas.openxmlformats.org/officeDocument/2006/relationships/customXml" Target="ink/ink95.xml"/><Relationship Id="rId417" Type="http://schemas.openxmlformats.org/officeDocument/2006/relationships/image" Target="media/image206.emf"/><Relationship Id="rId459" Type="http://schemas.openxmlformats.org/officeDocument/2006/relationships/image" Target="media/image227.emf"/><Relationship Id="rId624" Type="http://schemas.openxmlformats.org/officeDocument/2006/relationships/customXml" Target="ink/ink309.xml"/><Relationship Id="rId666" Type="http://schemas.openxmlformats.org/officeDocument/2006/relationships/customXml" Target="ink/ink330.xml"/><Relationship Id="rId16" Type="http://schemas.openxmlformats.org/officeDocument/2006/relationships/customXml" Target="ink/ink5.xml"/><Relationship Id="rId221" Type="http://schemas.openxmlformats.org/officeDocument/2006/relationships/image" Target="media/image108.emf"/><Relationship Id="rId263" Type="http://schemas.openxmlformats.org/officeDocument/2006/relationships/image" Target="media/image129.emf"/><Relationship Id="rId319" Type="http://schemas.openxmlformats.org/officeDocument/2006/relationships/image" Target="media/image157.emf"/><Relationship Id="rId470" Type="http://schemas.openxmlformats.org/officeDocument/2006/relationships/customXml" Target="ink/ink232.xml"/><Relationship Id="rId526" Type="http://schemas.openxmlformats.org/officeDocument/2006/relationships/customXml" Target="ink/ink260.xml"/><Relationship Id="rId58" Type="http://schemas.openxmlformats.org/officeDocument/2006/relationships/customXml" Target="ink/ink26.xml"/><Relationship Id="rId123" Type="http://schemas.openxmlformats.org/officeDocument/2006/relationships/image" Target="media/image59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33" Type="http://schemas.openxmlformats.org/officeDocument/2006/relationships/image" Target="media/image364.emf"/><Relationship Id="rId775" Type="http://schemas.openxmlformats.org/officeDocument/2006/relationships/image" Target="media/image385.emf"/><Relationship Id="rId165" Type="http://schemas.openxmlformats.org/officeDocument/2006/relationships/image" Target="media/image80.emf"/><Relationship Id="rId372" Type="http://schemas.openxmlformats.org/officeDocument/2006/relationships/customXml" Target="ink/ink183.xml"/><Relationship Id="rId428" Type="http://schemas.openxmlformats.org/officeDocument/2006/relationships/customXml" Target="ink/ink211.xml"/><Relationship Id="rId635" Type="http://schemas.openxmlformats.org/officeDocument/2006/relationships/image" Target="media/image315.emf"/><Relationship Id="rId677" Type="http://schemas.openxmlformats.org/officeDocument/2006/relationships/image" Target="media/image336.emf"/><Relationship Id="rId800" Type="http://schemas.openxmlformats.org/officeDocument/2006/relationships/customXml" Target="ink/ink397.xml"/><Relationship Id="rId232" Type="http://schemas.openxmlformats.org/officeDocument/2006/relationships/customXml" Target="ink/ink113.xml"/><Relationship Id="rId274" Type="http://schemas.openxmlformats.org/officeDocument/2006/relationships/customXml" Target="ink/ink134.xml"/><Relationship Id="rId481" Type="http://schemas.openxmlformats.org/officeDocument/2006/relationships/image" Target="media/image238.emf"/><Relationship Id="rId702" Type="http://schemas.openxmlformats.org/officeDocument/2006/relationships/customXml" Target="ink/ink348.xml"/><Relationship Id="rId27" Type="http://schemas.openxmlformats.org/officeDocument/2006/relationships/image" Target="media/image11.emf"/><Relationship Id="rId69" Type="http://schemas.openxmlformats.org/officeDocument/2006/relationships/image" Target="media/image32.emf"/><Relationship Id="rId134" Type="http://schemas.openxmlformats.org/officeDocument/2006/relationships/customXml" Target="ink/ink64.xml"/><Relationship Id="rId537" Type="http://schemas.openxmlformats.org/officeDocument/2006/relationships/image" Target="media/image266.emf"/><Relationship Id="rId579" Type="http://schemas.openxmlformats.org/officeDocument/2006/relationships/image" Target="media/image287.emf"/><Relationship Id="rId744" Type="http://schemas.openxmlformats.org/officeDocument/2006/relationships/customXml" Target="ink/ink369.xml"/><Relationship Id="rId786" Type="http://schemas.openxmlformats.org/officeDocument/2006/relationships/customXml" Target="ink/ink390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41" Type="http://schemas.openxmlformats.org/officeDocument/2006/relationships/image" Target="media/image168.emf"/><Relationship Id="rId383" Type="http://schemas.openxmlformats.org/officeDocument/2006/relationships/image" Target="media/image189.emf"/><Relationship Id="rId439" Type="http://schemas.openxmlformats.org/officeDocument/2006/relationships/image" Target="media/image217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646" Type="http://schemas.openxmlformats.org/officeDocument/2006/relationships/customXml" Target="ink/ink320.xml"/><Relationship Id="rId811" Type="http://schemas.openxmlformats.org/officeDocument/2006/relationships/image" Target="media/image403.emf"/><Relationship Id="rId201" Type="http://schemas.openxmlformats.org/officeDocument/2006/relationships/image" Target="media/image98.emf"/><Relationship Id="rId243" Type="http://schemas.openxmlformats.org/officeDocument/2006/relationships/image" Target="media/image119.emf"/><Relationship Id="rId285" Type="http://schemas.openxmlformats.org/officeDocument/2006/relationships/image" Target="media/image140.emf"/><Relationship Id="rId450" Type="http://schemas.openxmlformats.org/officeDocument/2006/relationships/customXml" Target="ink/ink222.xml"/><Relationship Id="rId506" Type="http://schemas.openxmlformats.org/officeDocument/2006/relationships/customXml" Target="ink/ink250.xml"/><Relationship Id="rId688" Type="http://schemas.openxmlformats.org/officeDocument/2006/relationships/customXml" Target="ink/ink341.xml"/><Relationship Id="rId38" Type="http://schemas.openxmlformats.org/officeDocument/2006/relationships/customXml" Target="ink/ink16.xml"/><Relationship Id="rId103" Type="http://schemas.openxmlformats.org/officeDocument/2006/relationships/image" Target="media/image49.emf"/><Relationship Id="rId310" Type="http://schemas.openxmlformats.org/officeDocument/2006/relationships/customXml" Target="ink/ink152.xml"/><Relationship Id="rId492" Type="http://schemas.openxmlformats.org/officeDocument/2006/relationships/customXml" Target="ink/ink243.xml"/><Relationship Id="rId548" Type="http://schemas.openxmlformats.org/officeDocument/2006/relationships/customXml" Target="ink/ink271.xml"/><Relationship Id="rId713" Type="http://schemas.openxmlformats.org/officeDocument/2006/relationships/image" Target="media/image354.emf"/><Relationship Id="rId755" Type="http://schemas.openxmlformats.org/officeDocument/2006/relationships/image" Target="media/image375.emf"/><Relationship Id="rId797" Type="http://schemas.openxmlformats.org/officeDocument/2006/relationships/image" Target="media/image396.emf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87" Type="http://schemas.openxmlformats.org/officeDocument/2006/relationships/image" Target="media/image91.emf"/><Relationship Id="rId352" Type="http://schemas.openxmlformats.org/officeDocument/2006/relationships/customXml" Target="ink/ink173.xml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5.emf"/><Relationship Id="rId212" Type="http://schemas.openxmlformats.org/officeDocument/2006/relationships/customXml" Target="ink/ink103.xml"/><Relationship Id="rId254" Type="http://schemas.openxmlformats.org/officeDocument/2006/relationships/customXml" Target="ink/ink124.xml"/><Relationship Id="rId657" Type="http://schemas.openxmlformats.org/officeDocument/2006/relationships/image" Target="media/image326.emf"/><Relationship Id="rId699" Type="http://schemas.openxmlformats.org/officeDocument/2006/relationships/image" Target="media/image347.emf"/><Relationship Id="rId49" Type="http://schemas.openxmlformats.org/officeDocument/2006/relationships/image" Target="media/image22.emf"/><Relationship Id="rId114" Type="http://schemas.openxmlformats.org/officeDocument/2006/relationships/customXml" Target="ink/ink54.xml"/><Relationship Id="rId296" Type="http://schemas.openxmlformats.org/officeDocument/2006/relationships/customXml" Target="ink/ink145.xml"/><Relationship Id="rId461" Type="http://schemas.openxmlformats.org/officeDocument/2006/relationships/image" Target="media/image228.emf"/><Relationship Id="rId517" Type="http://schemas.openxmlformats.org/officeDocument/2006/relationships/image" Target="media/image256.emf"/><Relationship Id="rId559" Type="http://schemas.openxmlformats.org/officeDocument/2006/relationships/image" Target="media/image277.emf"/><Relationship Id="rId724" Type="http://schemas.openxmlformats.org/officeDocument/2006/relationships/customXml" Target="ink/ink359.xml"/><Relationship Id="rId766" Type="http://schemas.openxmlformats.org/officeDocument/2006/relationships/customXml" Target="ink/ink380.xml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198" Type="http://schemas.openxmlformats.org/officeDocument/2006/relationships/customXml" Target="ink/ink96.xml"/><Relationship Id="rId321" Type="http://schemas.openxmlformats.org/officeDocument/2006/relationships/image" Target="media/image158.emf"/><Relationship Id="rId363" Type="http://schemas.openxmlformats.org/officeDocument/2006/relationships/image" Target="media/image179.emf"/><Relationship Id="rId419" Type="http://schemas.openxmlformats.org/officeDocument/2006/relationships/image" Target="media/image207.emf"/><Relationship Id="rId570" Type="http://schemas.openxmlformats.org/officeDocument/2006/relationships/customXml" Target="ink/ink282.xml"/><Relationship Id="rId626" Type="http://schemas.openxmlformats.org/officeDocument/2006/relationships/customXml" Target="ink/ink310.xml"/><Relationship Id="rId223" Type="http://schemas.openxmlformats.org/officeDocument/2006/relationships/image" Target="media/image109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18" Type="http://schemas.openxmlformats.org/officeDocument/2006/relationships/customXml" Target="ink/ink6.xml"/><Relationship Id="rId265" Type="http://schemas.openxmlformats.org/officeDocument/2006/relationships/image" Target="media/image130.emf"/><Relationship Id="rId472" Type="http://schemas.openxmlformats.org/officeDocument/2006/relationships/customXml" Target="ink/ink233.xml"/><Relationship Id="rId528" Type="http://schemas.openxmlformats.org/officeDocument/2006/relationships/customXml" Target="ink/ink261.xml"/><Relationship Id="rId735" Type="http://schemas.openxmlformats.org/officeDocument/2006/relationships/image" Target="media/image365.emf"/><Relationship Id="rId125" Type="http://schemas.openxmlformats.org/officeDocument/2006/relationships/image" Target="media/image60.emf"/><Relationship Id="rId167" Type="http://schemas.openxmlformats.org/officeDocument/2006/relationships/image" Target="media/image81.emf"/><Relationship Id="rId332" Type="http://schemas.openxmlformats.org/officeDocument/2006/relationships/customXml" Target="ink/ink163.xml"/><Relationship Id="rId374" Type="http://schemas.openxmlformats.org/officeDocument/2006/relationships/customXml" Target="ink/ink184.xml"/><Relationship Id="rId581" Type="http://schemas.openxmlformats.org/officeDocument/2006/relationships/image" Target="media/image288.emf"/><Relationship Id="rId777" Type="http://schemas.openxmlformats.org/officeDocument/2006/relationships/image" Target="media/image386.emf"/><Relationship Id="rId71" Type="http://schemas.openxmlformats.org/officeDocument/2006/relationships/image" Target="media/image33.emf"/><Relationship Id="rId234" Type="http://schemas.openxmlformats.org/officeDocument/2006/relationships/customXml" Target="ink/ink114.xml"/><Relationship Id="rId637" Type="http://schemas.openxmlformats.org/officeDocument/2006/relationships/image" Target="media/image316.emf"/><Relationship Id="rId679" Type="http://schemas.openxmlformats.org/officeDocument/2006/relationships/image" Target="media/image337.emf"/><Relationship Id="rId802" Type="http://schemas.openxmlformats.org/officeDocument/2006/relationships/customXml" Target="ink/ink398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76" Type="http://schemas.openxmlformats.org/officeDocument/2006/relationships/customXml" Target="ink/ink135.xml"/><Relationship Id="rId441" Type="http://schemas.openxmlformats.org/officeDocument/2006/relationships/image" Target="media/image218.emf"/><Relationship Id="rId483" Type="http://schemas.openxmlformats.org/officeDocument/2006/relationships/image" Target="media/image239.emf"/><Relationship Id="rId539" Type="http://schemas.openxmlformats.org/officeDocument/2006/relationships/image" Target="media/image267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746" Type="http://schemas.openxmlformats.org/officeDocument/2006/relationships/customXml" Target="ink/ink370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178" Type="http://schemas.openxmlformats.org/officeDocument/2006/relationships/customXml" Target="ink/ink86.xml"/><Relationship Id="rId301" Type="http://schemas.openxmlformats.org/officeDocument/2006/relationships/image" Target="media/image148.emf"/><Relationship Id="rId343" Type="http://schemas.openxmlformats.org/officeDocument/2006/relationships/image" Target="media/image169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82" Type="http://schemas.openxmlformats.org/officeDocument/2006/relationships/customXml" Target="ink/ink38.xml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648" Type="http://schemas.openxmlformats.org/officeDocument/2006/relationships/customXml" Target="ink/ink321.xml"/><Relationship Id="rId813" Type="http://schemas.openxmlformats.org/officeDocument/2006/relationships/image" Target="media/image404.emf"/><Relationship Id="rId245" Type="http://schemas.openxmlformats.org/officeDocument/2006/relationships/image" Target="media/image120.emf"/><Relationship Id="rId287" Type="http://schemas.openxmlformats.org/officeDocument/2006/relationships/image" Target="media/image141.emf"/><Relationship Id="rId410" Type="http://schemas.openxmlformats.org/officeDocument/2006/relationships/customXml" Target="ink/ink202.xml"/><Relationship Id="rId452" Type="http://schemas.openxmlformats.org/officeDocument/2006/relationships/customXml" Target="ink/ink223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5.emf"/><Relationship Id="rId105" Type="http://schemas.openxmlformats.org/officeDocument/2006/relationships/image" Target="media/image50.emf"/><Relationship Id="rId147" Type="http://schemas.openxmlformats.org/officeDocument/2006/relationships/image" Target="media/image71.emf"/><Relationship Id="rId312" Type="http://schemas.openxmlformats.org/officeDocument/2006/relationships/customXml" Target="ink/ink153.xml"/><Relationship Id="rId354" Type="http://schemas.openxmlformats.org/officeDocument/2006/relationships/customXml" Target="ink/ink174.xml"/><Relationship Id="rId757" Type="http://schemas.openxmlformats.org/officeDocument/2006/relationships/image" Target="media/image376.emf"/><Relationship Id="rId799" Type="http://schemas.openxmlformats.org/officeDocument/2006/relationships/image" Target="media/image397.emf"/><Relationship Id="rId51" Type="http://schemas.openxmlformats.org/officeDocument/2006/relationships/image" Target="media/image23.emf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95.xml"/><Relationship Id="rId561" Type="http://schemas.openxmlformats.org/officeDocument/2006/relationships/image" Target="media/image278.emf"/><Relationship Id="rId617" Type="http://schemas.openxmlformats.org/officeDocument/2006/relationships/image" Target="media/image306.emf"/><Relationship Id="rId659" Type="http://schemas.openxmlformats.org/officeDocument/2006/relationships/image" Target="media/image327.emf"/><Relationship Id="rId214" Type="http://schemas.openxmlformats.org/officeDocument/2006/relationships/customXml" Target="ink/ink104.xml"/><Relationship Id="rId256" Type="http://schemas.openxmlformats.org/officeDocument/2006/relationships/customXml" Target="ink/ink125.xml"/><Relationship Id="rId298" Type="http://schemas.openxmlformats.org/officeDocument/2006/relationships/customXml" Target="ink/ink146.xml"/><Relationship Id="rId421" Type="http://schemas.openxmlformats.org/officeDocument/2006/relationships/image" Target="media/image208.emf"/><Relationship Id="rId463" Type="http://schemas.openxmlformats.org/officeDocument/2006/relationships/image" Target="media/image229.emf"/><Relationship Id="rId519" Type="http://schemas.openxmlformats.org/officeDocument/2006/relationships/image" Target="media/image257.emf"/><Relationship Id="rId670" Type="http://schemas.openxmlformats.org/officeDocument/2006/relationships/customXml" Target="ink/ink332.xml"/><Relationship Id="rId116" Type="http://schemas.openxmlformats.org/officeDocument/2006/relationships/customXml" Target="ink/ink55.xml"/><Relationship Id="rId158" Type="http://schemas.openxmlformats.org/officeDocument/2006/relationships/customXml" Target="ink/ink76.xml"/><Relationship Id="rId323" Type="http://schemas.openxmlformats.org/officeDocument/2006/relationships/image" Target="media/image159.emf"/><Relationship Id="rId530" Type="http://schemas.openxmlformats.org/officeDocument/2006/relationships/customXml" Target="ink/ink262.xml"/><Relationship Id="rId726" Type="http://schemas.openxmlformats.org/officeDocument/2006/relationships/customXml" Target="ink/ink360.xml"/><Relationship Id="rId768" Type="http://schemas.openxmlformats.org/officeDocument/2006/relationships/customXml" Target="ink/ink381.xml"/><Relationship Id="rId20" Type="http://schemas.openxmlformats.org/officeDocument/2006/relationships/customXml" Target="ink/ink7.xml"/><Relationship Id="rId62" Type="http://schemas.openxmlformats.org/officeDocument/2006/relationships/customXml" Target="ink/ink28.xml"/><Relationship Id="rId365" Type="http://schemas.openxmlformats.org/officeDocument/2006/relationships/image" Target="media/image180.emf"/><Relationship Id="rId572" Type="http://schemas.openxmlformats.org/officeDocument/2006/relationships/customXml" Target="ink/ink283.xml"/><Relationship Id="rId628" Type="http://schemas.openxmlformats.org/officeDocument/2006/relationships/customXml" Target="ink/ink311.xml"/><Relationship Id="rId225" Type="http://schemas.openxmlformats.org/officeDocument/2006/relationships/image" Target="media/image110.emf"/><Relationship Id="rId267" Type="http://schemas.openxmlformats.org/officeDocument/2006/relationships/image" Target="media/image131.emf"/><Relationship Id="rId432" Type="http://schemas.openxmlformats.org/officeDocument/2006/relationships/customXml" Target="ink/ink213.xml"/><Relationship Id="rId474" Type="http://schemas.openxmlformats.org/officeDocument/2006/relationships/customXml" Target="ink/ink234.xml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37" Type="http://schemas.openxmlformats.org/officeDocument/2006/relationships/image" Target="media/image366.emf"/><Relationship Id="rId779" Type="http://schemas.openxmlformats.org/officeDocument/2006/relationships/image" Target="media/image387.emf"/><Relationship Id="rId31" Type="http://schemas.openxmlformats.org/officeDocument/2006/relationships/image" Target="media/image13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34" Type="http://schemas.openxmlformats.org/officeDocument/2006/relationships/customXml" Target="ink/ink164.xml"/><Relationship Id="rId376" Type="http://schemas.openxmlformats.org/officeDocument/2006/relationships/customXml" Target="ink/ink185.xml"/><Relationship Id="rId541" Type="http://schemas.openxmlformats.org/officeDocument/2006/relationships/image" Target="media/image268.emf"/><Relationship Id="rId583" Type="http://schemas.openxmlformats.org/officeDocument/2006/relationships/image" Target="media/image289.emf"/><Relationship Id="rId639" Type="http://schemas.openxmlformats.org/officeDocument/2006/relationships/image" Target="media/image317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4" Type="http://schemas.microsoft.com/office/2007/relationships/stylesWithEffects" Target="stylesWithEffects.xml"/><Relationship Id="rId180" Type="http://schemas.openxmlformats.org/officeDocument/2006/relationships/customXml" Target="ink/ink87.xml"/><Relationship Id="rId236" Type="http://schemas.openxmlformats.org/officeDocument/2006/relationships/customXml" Target="ink/ink115.xml"/><Relationship Id="rId278" Type="http://schemas.openxmlformats.org/officeDocument/2006/relationships/customXml" Target="ink/ink136.xml"/><Relationship Id="rId401" Type="http://schemas.openxmlformats.org/officeDocument/2006/relationships/image" Target="media/image198.emf"/><Relationship Id="rId443" Type="http://schemas.openxmlformats.org/officeDocument/2006/relationships/image" Target="media/image219.emf"/><Relationship Id="rId650" Type="http://schemas.openxmlformats.org/officeDocument/2006/relationships/customXml" Target="ink/ink322.xml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692" Type="http://schemas.openxmlformats.org/officeDocument/2006/relationships/customXml" Target="ink/ink343.xml"/><Relationship Id="rId706" Type="http://schemas.openxmlformats.org/officeDocument/2006/relationships/customXml" Target="ink/ink350.xml"/><Relationship Id="rId748" Type="http://schemas.openxmlformats.org/officeDocument/2006/relationships/customXml" Target="ink/ink371.xml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customXml" Target="ink/ink252.xml"/><Relationship Id="rId552" Type="http://schemas.openxmlformats.org/officeDocument/2006/relationships/customXml" Target="ink/ink273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5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3.xml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customXml" Target="ink/ink224.xml"/><Relationship Id="rId496" Type="http://schemas.openxmlformats.org/officeDocument/2006/relationships/customXml" Target="ink/ink245.xml"/><Relationship Id="rId661" Type="http://schemas.openxmlformats.org/officeDocument/2006/relationships/image" Target="media/image328.emf"/><Relationship Id="rId717" Type="http://schemas.openxmlformats.org/officeDocument/2006/relationships/image" Target="media/image356.emf"/><Relationship Id="rId759" Type="http://schemas.openxmlformats.org/officeDocument/2006/relationships/image" Target="media/image377.emf"/><Relationship Id="rId11" Type="http://schemas.openxmlformats.org/officeDocument/2006/relationships/image" Target="media/image3.jpeg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customXml" Target="ink/ink196.xml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619" Type="http://schemas.openxmlformats.org/officeDocument/2006/relationships/image" Target="media/image307.emf"/><Relationship Id="rId770" Type="http://schemas.openxmlformats.org/officeDocument/2006/relationships/customXml" Target="ink/ink382.xml"/><Relationship Id="rId95" Type="http://schemas.openxmlformats.org/officeDocument/2006/relationships/image" Target="media/image45.emf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image" Target="media/image209.emf"/><Relationship Id="rId258" Type="http://schemas.openxmlformats.org/officeDocument/2006/relationships/customXml" Target="ink/ink126.xml"/><Relationship Id="rId465" Type="http://schemas.openxmlformats.org/officeDocument/2006/relationships/image" Target="media/image230.emf"/><Relationship Id="rId630" Type="http://schemas.openxmlformats.org/officeDocument/2006/relationships/customXml" Target="ink/ink312.xml"/><Relationship Id="rId672" Type="http://schemas.openxmlformats.org/officeDocument/2006/relationships/customXml" Target="ink/ink333.xml"/><Relationship Id="rId728" Type="http://schemas.openxmlformats.org/officeDocument/2006/relationships/customXml" Target="ink/ink361.xml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customXml" Target="ink/ink263.xml"/><Relationship Id="rId574" Type="http://schemas.openxmlformats.org/officeDocument/2006/relationships/customXml" Target="ink/ink284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269" Type="http://schemas.openxmlformats.org/officeDocument/2006/relationships/image" Target="media/image132.emf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641" Type="http://schemas.openxmlformats.org/officeDocument/2006/relationships/image" Target="media/image318.emf"/><Relationship Id="rId683" Type="http://schemas.openxmlformats.org/officeDocument/2006/relationships/image" Target="media/image339.emf"/><Relationship Id="rId739" Type="http://schemas.openxmlformats.org/officeDocument/2006/relationships/image" Target="media/image367.emf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image" Target="media/image35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6.xml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750" Type="http://schemas.openxmlformats.org/officeDocument/2006/relationships/customXml" Target="ink/ink372.xml"/><Relationship Id="rId792" Type="http://schemas.openxmlformats.org/officeDocument/2006/relationships/customXml" Target="ink/ink393.xml"/><Relationship Id="rId806" Type="http://schemas.openxmlformats.org/officeDocument/2006/relationships/customXml" Target="ink/ink400.xml"/><Relationship Id="rId6" Type="http://schemas.openxmlformats.org/officeDocument/2006/relationships/webSettings" Target="webSettings.xml"/><Relationship Id="rId238" Type="http://schemas.openxmlformats.org/officeDocument/2006/relationships/customXml" Target="ink/ink116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customXml" Target="ink/ink302.xml"/><Relationship Id="rId652" Type="http://schemas.openxmlformats.org/officeDocument/2006/relationships/customXml" Target="ink/ink323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3.xml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customXml" Target="ink/ink274.xml"/><Relationship Id="rId596" Type="http://schemas.openxmlformats.org/officeDocument/2006/relationships/customXml" Target="ink/ink295.xml"/><Relationship Id="rId761" Type="http://schemas.openxmlformats.org/officeDocument/2006/relationships/image" Target="media/image378.emf"/><Relationship Id="rId817" Type="http://schemas.openxmlformats.org/officeDocument/2006/relationships/image" Target="media/image406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4.xml"/><Relationship Id="rId456" Type="http://schemas.openxmlformats.org/officeDocument/2006/relationships/customXml" Target="ink/ink225.xml"/><Relationship Id="rId498" Type="http://schemas.openxmlformats.org/officeDocument/2006/relationships/customXml" Target="ink/ink246.xml"/><Relationship Id="rId621" Type="http://schemas.openxmlformats.org/officeDocument/2006/relationships/image" Target="media/image308.emf"/><Relationship Id="rId663" Type="http://schemas.openxmlformats.org/officeDocument/2006/relationships/image" Target="media/image329.emf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image" Target="media/image259.emf"/><Relationship Id="rId719" Type="http://schemas.openxmlformats.org/officeDocument/2006/relationships/image" Target="media/image357.emf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80.emf"/><Relationship Id="rId730" Type="http://schemas.openxmlformats.org/officeDocument/2006/relationships/customXml" Target="ink/ink362.xml"/><Relationship Id="rId772" Type="http://schemas.openxmlformats.org/officeDocument/2006/relationships/customXml" Target="ink/ink383.xml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customXml" Target="ink/ink313.xml"/><Relationship Id="rId271" Type="http://schemas.openxmlformats.org/officeDocument/2006/relationships/image" Target="media/image133.emf"/><Relationship Id="rId674" Type="http://schemas.openxmlformats.org/officeDocument/2006/relationships/customXml" Target="ink/ink334.xml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64.xml"/><Relationship Id="rId576" Type="http://schemas.openxmlformats.org/officeDocument/2006/relationships/customXml" Target="ink/ink285.xml"/><Relationship Id="rId741" Type="http://schemas.openxmlformats.org/officeDocument/2006/relationships/image" Target="media/image368.emf"/><Relationship Id="rId783" Type="http://schemas.openxmlformats.org/officeDocument/2006/relationships/image" Target="media/image389.emf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40.emf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710" Type="http://schemas.openxmlformats.org/officeDocument/2006/relationships/customXml" Target="ink/ink352.xml"/><Relationship Id="rId752" Type="http://schemas.openxmlformats.org/officeDocument/2006/relationships/customXml" Target="ink/ink373.xml"/><Relationship Id="rId808" Type="http://schemas.openxmlformats.org/officeDocument/2006/relationships/customXml" Target="ink/ink401.xml"/><Relationship Id="rId8" Type="http://schemas.openxmlformats.org/officeDocument/2006/relationships/image" Target="media/image1.emf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303.xml"/><Relationship Id="rId794" Type="http://schemas.openxmlformats.org/officeDocument/2006/relationships/customXml" Target="ink/ink394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customXml" Target="ink/ink324.xml"/><Relationship Id="rId696" Type="http://schemas.openxmlformats.org/officeDocument/2006/relationships/customXml" Target="ink/ink345.xml"/><Relationship Id="rId46" Type="http://schemas.openxmlformats.org/officeDocument/2006/relationships/customXml" Target="ink/ink20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4.xml"/><Relationship Id="rId556" Type="http://schemas.openxmlformats.org/officeDocument/2006/relationships/customXml" Target="ink/ink275.xml"/><Relationship Id="rId721" Type="http://schemas.openxmlformats.org/officeDocument/2006/relationships/image" Target="media/image358.emf"/><Relationship Id="rId763" Type="http://schemas.openxmlformats.org/officeDocument/2006/relationships/image" Target="media/image379.emf"/><Relationship Id="rId88" Type="http://schemas.openxmlformats.org/officeDocument/2006/relationships/customXml" Target="ink/ink41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customXml" Target="ink/ink296.xml"/><Relationship Id="rId819" Type="http://schemas.openxmlformats.org/officeDocument/2006/relationships/image" Target="media/image407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23" Type="http://schemas.openxmlformats.org/officeDocument/2006/relationships/image" Target="media/image309.emf"/><Relationship Id="rId665" Type="http://schemas.openxmlformats.org/officeDocument/2006/relationships/image" Target="media/image330.emf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732" Type="http://schemas.openxmlformats.org/officeDocument/2006/relationships/customXml" Target="ink/ink363.xml"/><Relationship Id="rId99" Type="http://schemas.openxmlformats.org/officeDocument/2006/relationships/image" Target="media/image47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3.emf"/><Relationship Id="rId774" Type="http://schemas.openxmlformats.org/officeDocument/2006/relationships/customXml" Target="ink/ink384.xml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customXml" Target="ink/ink314.xml"/><Relationship Id="rId676" Type="http://schemas.openxmlformats.org/officeDocument/2006/relationships/customXml" Target="ink/ink335.xml"/><Relationship Id="rId26" Type="http://schemas.openxmlformats.org/officeDocument/2006/relationships/customXml" Target="ink/ink10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7.xml"/><Relationship Id="rId536" Type="http://schemas.openxmlformats.org/officeDocument/2006/relationships/customXml" Target="ink/ink265.xml"/><Relationship Id="rId701" Type="http://schemas.openxmlformats.org/officeDocument/2006/relationships/image" Target="media/image348.emf"/><Relationship Id="rId68" Type="http://schemas.openxmlformats.org/officeDocument/2006/relationships/customXml" Target="ink/ink31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43" Type="http://schemas.openxmlformats.org/officeDocument/2006/relationships/image" Target="media/image369.emf"/><Relationship Id="rId785" Type="http://schemas.openxmlformats.org/officeDocument/2006/relationships/image" Target="media/image390.emf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38" Type="http://schemas.openxmlformats.org/officeDocument/2006/relationships/customXml" Target="ink/ink216.xml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image" Target="media/image341.emf"/><Relationship Id="rId810" Type="http://schemas.openxmlformats.org/officeDocument/2006/relationships/customXml" Target="ink/ink402.xml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3.xml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754" Type="http://schemas.openxmlformats.org/officeDocument/2006/relationships/customXml" Target="ink/ink374.xml"/><Relationship Id="rId796" Type="http://schemas.openxmlformats.org/officeDocument/2006/relationships/customXml" Target="ink/ink395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4.xml"/><Relationship Id="rId656" Type="http://schemas.openxmlformats.org/officeDocument/2006/relationships/customXml" Target="ink/ink325.xml"/><Relationship Id="rId821" Type="http://schemas.openxmlformats.org/officeDocument/2006/relationships/theme" Target="theme/theme1.xml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7.xml"/><Relationship Id="rId516" Type="http://schemas.openxmlformats.org/officeDocument/2006/relationships/customXml" Target="ink/ink255.xml"/><Relationship Id="rId698" Type="http://schemas.openxmlformats.org/officeDocument/2006/relationships/customXml" Target="ink/ink346.xml"/><Relationship Id="rId48" Type="http://schemas.openxmlformats.org/officeDocument/2006/relationships/customXml" Target="ink/ink21.xml"/><Relationship Id="rId113" Type="http://schemas.openxmlformats.org/officeDocument/2006/relationships/image" Target="media/image54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23" Type="http://schemas.openxmlformats.org/officeDocument/2006/relationships/image" Target="media/image359.emf"/><Relationship Id="rId765" Type="http://schemas.openxmlformats.org/officeDocument/2006/relationships/image" Target="media/image380.emf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image" Target="media/image310.emf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image" Target="media/image233.emf"/><Relationship Id="rId667" Type="http://schemas.openxmlformats.org/officeDocument/2006/relationships/image" Target="media/image331.emf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59.xml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34" Type="http://schemas.openxmlformats.org/officeDocument/2006/relationships/customXml" Target="ink/ink364.xml"/><Relationship Id="rId776" Type="http://schemas.openxmlformats.org/officeDocument/2006/relationships/customXml" Target="ink/ink385.xml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7.xml"/><Relationship Id="rId636" Type="http://schemas.openxmlformats.org/officeDocument/2006/relationships/customXml" Target="ink/ink315.xml"/><Relationship Id="rId801" Type="http://schemas.openxmlformats.org/officeDocument/2006/relationships/image" Target="media/image398.emf"/><Relationship Id="rId1" Type="http://schemas.openxmlformats.org/officeDocument/2006/relationships/customXml" Target="../customXml/item1.xml"/><Relationship Id="rId233" Type="http://schemas.openxmlformats.org/officeDocument/2006/relationships/image" Target="media/image114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28" Type="http://schemas.openxmlformats.org/officeDocument/2006/relationships/customXml" Target="ink/ink11.xml"/><Relationship Id="rId275" Type="http://schemas.openxmlformats.org/officeDocument/2006/relationships/image" Target="media/image135.emf"/><Relationship Id="rId300" Type="http://schemas.openxmlformats.org/officeDocument/2006/relationships/customXml" Target="ink/ink147.xml"/><Relationship Id="rId482" Type="http://schemas.openxmlformats.org/officeDocument/2006/relationships/customXml" Target="ink/ink238.xml"/><Relationship Id="rId538" Type="http://schemas.openxmlformats.org/officeDocument/2006/relationships/customXml" Target="ink/ink266.xml"/><Relationship Id="rId703" Type="http://schemas.openxmlformats.org/officeDocument/2006/relationships/image" Target="media/image349.emf"/><Relationship Id="rId745" Type="http://schemas.openxmlformats.org/officeDocument/2006/relationships/image" Target="media/image370.emf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image" Target="media/image391.emf"/><Relationship Id="rId812" Type="http://schemas.openxmlformats.org/officeDocument/2006/relationships/customXml" Target="ink/ink403.xml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image" Target="media/image321.emf"/><Relationship Id="rId689" Type="http://schemas.openxmlformats.org/officeDocument/2006/relationships/image" Target="media/image342.emf"/><Relationship Id="rId39" Type="http://schemas.openxmlformats.org/officeDocument/2006/relationships/image" Target="media/image17.emf"/><Relationship Id="rId286" Type="http://schemas.openxmlformats.org/officeDocument/2006/relationships/customXml" Target="ink/ink140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customXml" Target="ink/ink354.xml"/><Relationship Id="rId756" Type="http://schemas.openxmlformats.org/officeDocument/2006/relationships/customXml" Target="ink/ink375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92" Type="http://schemas.openxmlformats.org/officeDocument/2006/relationships/customXml" Target="ink/ink43.xml"/><Relationship Id="rId213" Type="http://schemas.openxmlformats.org/officeDocument/2006/relationships/image" Target="media/image104.emf"/><Relationship Id="rId420" Type="http://schemas.openxmlformats.org/officeDocument/2006/relationships/customXml" Target="ink/ink207.xml"/><Relationship Id="rId616" Type="http://schemas.openxmlformats.org/officeDocument/2006/relationships/customXml" Target="ink/ink305.xml"/><Relationship Id="rId658" Type="http://schemas.openxmlformats.org/officeDocument/2006/relationships/customXml" Target="ink/ink326.xml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28.xml"/><Relationship Id="rId518" Type="http://schemas.openxmlformats.org/officeDocument/2006/relationships/customXml" Target="ink/ink256.xml"/><Relationship Id="rId725" Type="http://schemas.openxmlformats.org/officeDocument/2006/relationships/image" Target="media/image360.emf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767" Type="http://schemas.openxmlformats.org/officeDocument/2006/relationships/image" Target="media/image381.emf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image" Target="media/image332.emf"/><Relationship Id="rId19" Type="http://schemas.openxmlformats.org/officeDocument/2006/relationships/image" Target="media/image7.emf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customXml" Target="ink/ink337.xml"/><Relationship Id="rId736" Type="http://schemas.openxmlformats.org/officeDocument/2006/relationships/customXml" Target="ink/ink365.xml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4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72" Type="http://schemas.openxmlformats.org/officeDocument/2006/relationships/customXml" Target="ink/ink33.xml"/><Relationship Id="rId375" Type="http://schemas.openxmlformats.org/officeDocument/2006/relationships/image" Target="media/image185.emf"/><Relationship Id="rId582" Type="http://schemas.openxmlformats.org/officeDocument/2006/relationships/customXml" Target="ink/ink288.xml"/><Relationship Id="rId638" Type="http://schemas.openxmlformats.org/officeDocument/2006/relationships/customXml" Target="ink/ink316.xml"/><Relationship Id="rId803" Type="http://schemas.openxmlformats.org/officeDocument/2006/relationships/image" Target="media/image399.emf"/><Relationship Id="rId3" Type="http://schemas.openxmlformats.org/officeDocument/2006/relationships/styles" Target="style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197.xml"/><Relationship Id="rId442" Type="http://schemas.openxmlformats.org/officeDocument/2006/relationships/customXml" Target="ink/ink218.xml"/><Relationship Id="rId484" Type="http://schemas.openxmlformats.org/officeDocument/2006/relationships/customXml" Target="ink/ink239.xml"/><Relationship Id="rId705" Type="http://schemas.openxmlformats.org/officeDocument/2006/relationships/image" Target="media/image350.emf"/><Relationship Id="rId137" Type="http://schemas.openxmlformats.org/officeDocument/2006/relationships/image" Target="media/image66.emf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image" Target="media/image343.emf"/><Relationship Id="rId747" Type="http://schemas.openxmlformats.org/officeDocument/2006/relationships/image" Target="media/image371.emf"/><Relationship Id="rId789" Type="http://schemas.openxmlformats.org/officeDocument/2006/relationships/image" Target="media/image392.emf"/><Relationship Id="rId41" Type="http://schemas.openxmlformats.org/officeDocument/2006/relationships/image" Target="media/image18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0.xml"/><Relationship Id="rId551" Type="http://schemas.openxmlformats.org/officeDocument/2006/relationships/image" Target="media/image273.emf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814" Type="http://schemas.openxmlformats.org/officeDocument/2006/relationships/customXml" Target="ink/ink404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image" Target="media/image252.emf"/><Relationship Id="rId660" Type="http://schemas.openxmlformats.org/officeDocument/2006/relationships/customXml" Target="ink/ink327.xml"/><Relationship Id="rId106" Type="http://schemas.openxmlformats.org/officeDocument/2006/relationships/customXml" Target="ink/ink50.xml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716" Type="http://schemas.openxmlformats.org/officeDocument/2006/relationships/customXml" Target="ink/ink355.xml"/><Relationship Id="rId758" Type="http://schemas.openxmlformats.org/officeDocument/2006/relationships/customXml" Target="ink/ink376.xml"/><Relationship Id="rId10" Type="http://schemas.openxmlformats.org/officeDocument/2006/relationships/image" Target="media/image2.emf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customXml" Target="ink/ink257.xml"/><Relationship Id="rId562" Type="http://schemas.openxmlformats.org/officeDocument/2006/relationships/customXml" Target="ink/ink278.xml"/><Relationship Id="rId618" Type="http://schemas.openxmlformats.org/officeDocument/2006/relationships/customXml" Target="ink/ink306.xml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08.xml"/><Relationship Id="rId464" Type="http://schemas.openxmlformats.org/officeDocument/2006/relationships/customXml" Target="ink/ink229.xml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80.xml"/><Relationship Id="rId573" Type="http://schemas.openxmlformats.org/officeDocument/2006/relationships/image" Target="media/image284.emf"/><Relationship Id="rId780" Type="http://schemas.openxmlformats.org/officeDocument/2006/relationships/customXml" Target="ink/ink387.xml"/><Relationship Id="rId226" Type="http://schemas.openxmlformats.org/officeDocument/2006/relationships/customXml" Target="ink/ink110.xml"/><Relationship Id="rId433" Type="http://schemas.openxmlformats.org/officeDocument/2006/relationships/image" Target="media/image214.emf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74" Type="http://schemas.openxmlformats.org/officeDocument/2006/relationships/customXml" Target="ink/ink34.xml"/><Relationship Id="rId377" Type="http://schemas.openxmlformats.org/officeDocument/2006/relationships/image" Target="media/image186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400.emf"/><Relationship Id="rId5" Type="http://schemas.openxmlformats.org/officeDocument/2006/relationships/settings" Target="settings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444" Type="http://schemas.openxmlformats.org/officeDocument/2006/relationships/customXml" Target="ink/ink219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85" Type="http://schemas.openxmlformats.org/officeDocument/2006/relationships/image" Target="media/image40.emf"/><Relationship Id="rId150" Type="http://schemas.openxmlformats.org/officeDocument/2006/relationships/customXml" Target="ink/ink72.xml"/><Relationship Id="rId595" Type="http://schemas.openxmlformats.org/officeDocument/2006/relationships/image" Target="media/image295.emf"/><Relationship Id="rId816" Type="http://schemas.openxmlformats.org/officeDocument/2006/relationships/customXml" Target="ink/ink40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xvanmaarseveen802\AppData\Local\Chemistry%20Add-in%20for%20Word\Chemistry%20Gallery\Chem4Word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39:08.33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64 154 5160,'-36'-23'4902,"36"23"-387,-25-44 0,25 44-3354,17-30 0,-17 30-387,36-21-129,-36 21-129,44-9-129,-44 9-129,54 0 0,-18 3 129,-2 3-258,3 3-258,8-1-129,-1 0 258,6 0-129,-3-1 0,4-2 129,-4-2-129,9-1 0,-7-2 258,0 0-129,-1 0 129,0 0-129,-4 0-129,3 0 0,-3 3 129,2 1-129,3 3 0,3-2 0,4 2 0,5 0 0,1-4 0,2 0 129,3-3 0,3-2 0,-3-3-129,-1-1 129,-1-1-129,-2 0 129,0 3 0,-2 2 0,-1 2-129,-3 1 129,1 5-129,-1 2 0,2 0 129,0-1-129,1 1 129,1-3-129,0-2 129,1-3 0,-1 0 0,1-5-129,-4-1 129,0-2 0,1 0 0,-3-1 0,-1 4 0,2 0 0,1 0 0,1 2 0,1 2 0,1-1 0,2 1-129,-1-1 129,1 0-258,-2-1 129,-1-1 129,0-2 0,-1 1 0,0-1 0,0 2 129,-2-2-258,2 3 258,-3 1-129,3 0 0,-1 2 0,2 0-129,-2 0 129,2 1 0,1 0 0,0-1 0,1 0 0,-1 0 0,0-2 0,0-1 129,-2-2-129,-1 2 258,-1-2-258,0 2 129,1 0 129,1 1-258,-3 1 129,3 1 0,-2 0-129,1 0 0,0 2 0,0 0 0,0 0 0,-2 1 0,0-1 0,1-1 129,0 2-129,-1-1 0,0 0 129,1 1-129,-3 0 0,0 1 0,-2-1 0,1 0 0,0 0 0,1 0 0,-1-1 0,5-2 0,0 0 129,1 0-129,0-1 0,-2 0 0,1-2 0,-2 2 129,-2-1-129,-3 2 129,-3 0-258,0 0 129,-2 3 129,-3-1-129,-3 1 0,-2-1 0,-4 0 0,-4 0 0,-3-1 0,-5-1 0,-3 0 0,-4 0 0,-4 0 129,-4 0-129,-7 0 0,9 0 0,-9 0-129,0 0-129,0 0 0,0 0-258,0 0-258,0 0-903,8 2-2967,-6 5-516,-2-7-387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5.47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 0 7611,'-4'3'4902,"4"-3"-129,0 0-387,0 0-4128,0 0-129,0 0 129,7 2 129,0-2 0,5 3 129,-1-3-129,2 2 0,1-2-129,1 0-645,2 2-258,-7-5-1032,6 1-3225,-7 0-129,-9 2-645,8-2 258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4.378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-1 301 4257,'0'-7'5160,"0"-1"0,0 8-387,5-10-3612,-5-1-258,4 2 129,0-6-258,8-1-129,2-5-129,6-2-129,1-3 0,6 1-258,0-1 0,0 2 0,-1 0 0,-3 6-129,-6 2 129,-3 6-129,-4 2 129,-10 8-129,9-7 0,-9 7 0,0 0-129,0 0 0,0 0-516,0 0-516,14 6-2322,-14-6-1548,3 8-516,-3-8-258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22.29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4 0 3483,'0'0'4515,"0"0"-1161,0 0-387,0 0-516,0 0-516,0 13-645,0-13-516,-2 13 0,2-13-129,-2 17-129,2-11-258,0 2-129,0-8 0,2 13 0,-2-13-129,10 7 129,-10-7-129,11 4 129,-11-4-129,12-1 0,-12 1 0,9-11-129,-4 3 129,-2-1-129,-1 1 129,-2 0-129,0 8 129,-1-10 0,1 10 0,-10 0 0,3 3 0,7-3 129,-11 12-129,6-4-129,2-2 129,-1 1-129,4 0-129,0-7-387,4 11-1290,-4-11-2580,8 4-258,-8-4-516,10 0 387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55.771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 2451,'6'3'5031,"5"1"-258,-4-3 0,4-1-1935,6 0-2193,3 0 0,8 2 129,-1-2-129,7 1 0,-2-1-258,3 3 0,-5-1-129,-1 3 129,-7-1-258,-4 1 129,-4-2-129,-5 2 129,-9-5 0,10 9-129,-10-9 258,1 14-258,-1-4 258,0 4-387,-2 4 258,-2 5-129,-1 4 0,0 5-129,-1 7 0,1 4 0,-1 5 0,0-1 129,1 2-129,0 0 0,0-4 0,2-5 129,1-4-129,0-8 0,2-3 129,0-5-129,0-2 129,3-4-129,-1-4-129,1-2 129,-3-8-129,3 8-258,-3-8-387,0 0-903,3-9-3354,-3-5-258,0-1-516,-5-6-129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53.944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46 35 3096,'0'-15'4257,"0"5"-2193,0 10 0,0-11-129,0 11 258,0 0-129,7 2-258,-7-2-387,0 19-258,-3-5-258,3 11-258,-4 1 129,4 10 0,-5 5-387,3 6 0,-1 1-387,2 0 258,-1 2-129,-1-1 129,0-1-129,1-4-129,-2-6 129,1-2-129,-1-6 129,-1-4-129,1-5 129,2-6-129,1-4 0,-1-4 0,2-7-129,0 0-129,0 0-258,0 0-516,3-4-1290,-1-8-2709,3-2-387,-2-5-129,0-4-258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53.046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7 38 6966,'-8'0'4902,"8"0"0,0 0-516,0 0-3612,0 0-387,-1 5-129,5-1 129,-4-4 129,8 8-129,-8-8 0,8 4 129,-8-4-258,6 0 0,-6 0-129,4-14 129,-3 5-129,0 0 0,-1 0 0,0 0-129,0 2 129,0 7-129,0 0 129,-8-3-129,8 3 0,-11 3-129,11-3-129,-9 7-387,9 2-1419,0-9-2580,8 0-645,1-1-258,1-8-387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52.496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222 60 4773,'-14'-10'5031,"14"10"-129,-10-1-774,0-5-2580,10 6-516,-11 0 129,11 0-258,-14 6-258,7 4 0,-7 1-258,3 7 0,-6 0 0,2 10 0,-5 2-129,2 6 0,1 2-129,1 3 0,3-1 0,4 3 0,4-1 129,5-2-129,8-3 258,5-3-258,4-3 129,7-4-129,3-1 129,5-4-129,1-7 0,4-5-129,-2-6 0,1-4 129,-1-8-129,-1-10 0,-3-7-129,-4-4 258,-4-9-258,-4-4 129,-5-5 0,-6-2-129,-5-1 129,-6 1 0,-8 4 129,-8 2-129,-7 7 0,-4 3 0,-5 6 0,-2 5 129,0 4-129,3 3 0,2 0-258,4 4 258,3 1 0,5 1-129,5 3 0,2 2-258,5 4-258,-1 0-516,9 10-2580,-2-2-1290,0 3-645,1 1-129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06.7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107 28 9546,'0'-17'5934,"0"17"-645,-8-11 129,1 10-4902,7 1 0,-11 4-129,3 7 129,0 6-258,-3 4-129,0 11 0,0 3-129,0 5 129,0 2-129,4 2 129,5-2-129,2-1 129,5-3 0,8-6 0,4-4 0,6-5 0,4-8 0,3-4 0,3-8 0,1-5-129,-1-10 0,0-8 0,-5-8-129,-4-7 0,-6-4 0,-6-5 129,-8-2-258,-4-1 129,-8 5 0,-5 2 0,-7 6 129,-2 5-129,-4 7 129,-1 6-258,-1 5 258,1 4-129,2 4-129,2 2-129,6 1-129,2 2-516,12 7-3870,-2-2-387,5 4-387,2 2-387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06.1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10191,'1'15'5547,"-1"-5"-387,-2-3-129,1 1-5031,1-1 0,2 1-129,-2-8 0,9 6-645,4-4-4128,-6-2-258,1-5-258,-1-4-645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05.9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55 5 9417,'-12'-6'5418,"3"6"0,2 4-258,-2 7-4773,4 7 0,2 4-129,-1 10 129,1 2-129,2 7 0,0 0-129,1 1 0,0-4-129,3-3 129,-1-5-129,2-5 129,0-7-129,-1-5-129,0-4-129,-3-9-258,7 11-1032,-7-11-3741,8-5 258,-3-4-903,3 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05.6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39 84 8385,'-25'0'5418,"16"0"-387,0 0-387,9 0-4257,0 0 0,8 0 129,6-5-129,10 2-129,2-5 0,4 2-129,4 0 0,3 0-129,-1-1 129,-1 2-129,-5 2 0,-5 0-129,-3 2-258,-5-5-387,3 6-3354,-8-8-903,0 1-258,-5-3-645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4.931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-1-1 7482,'9'0'5289,"-9"0"-258,9 5 0,-2 3-4515,0 0 0,4 9 0,0 0 258,3 11-258,-3-2 129,5 8-387,-3 1 129,0 5-258,-3 0 129,-2 2-129,-4 0 0,-3 2 129,-2-2-258,-7-1 129,-3-3-129,-3-3 129,-1-3-129,1-6 0,1-6 0,1-4-258,4-2 0,8-14-645,-4 9-774,4-9-3612,6-8-129,4-2-516,3-2-129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05.3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4128,'0'0'4515,"0"0"645,0 0-903,12 4-1548,-12-4-903,16 3-903,-6-3-129,9 4-129,-1-3-129,5 3-258,4-3 0,1-1-129,2 1 0,1 0-129,-1 0 129,-2-1-129,-1 0 0,-3 2 0,-4-1 0,-4 1 0,-4 0 0,-2 1 0,-10-3 0,10 11 0,-9 0 129,-1 1-129,-2 5 129,-4 7-129,-3 3 129,-1 5-129,-4 3 0,1 3 129,-3 2-258,2-3 258,1 2-129,2-1 129,4-2-129,2-2 0,4-2 258,1-3-258,2-2 129,2-4-258,-1-2 129,1-7-258,1-1-129,-5-13-1548,0 0-3096,0-4-258,0-9-387,0-5-258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54.5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22 8643,'9'-23'5547,"-9"23"-258,0 0-129,0 10-4386,-1 13-258,0 6-129,1 9 129,0 7 0,3 8-129,-1 3 0,4 2-129,-1-3 0,1-4-129,0-4 129,-2-6-129,0-8 0,-2-8 0,1-7 0,-1-6-129,-2-3 129,0-2-258,0-7 129,0 0 0,0 0-129,0 0 0,1-5-129,-1 5-129,1-9-258,-1-2-387,7 6-3999,-6-6-258,6 2-516,-4-4-258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52.7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75 36 10836,'-9'-29'5805,"9"29"-516,-16-8-129,9 13-4644,-2 15-129,4 7 0,-2 6-129,1 8 129,0 8-129,2 8-129,1 2 0,1 2-129,2-2 129,0-4-129,0-5 129,0-6-258,1-7 129,0-9 0,0-6-129,-1-8-129,1-4 0,-1-10-387,5 7-645,-3-11-3870,6-3-129,-3-5-645,3 4-387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52.4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186 20 9804,'22'-20'5547,"-22"20"-387,0 0 0,-5 8-4773,-8 15-129,-6 4 0,-1 7 0,-5 3-129,-2 4 0,1 1-129,4-2 0,3-7 129,3-3-129,6-7 129,6-5-129,2-6 129,6-4 0,9-6 0,6-2-129,5-2 129,7-6 0,4-2-129,3 0 0,0-3-129,-2 1 0,-3 3-387,-7 0 0,-2 7-516,-14-5-2580,2 7-1548,-12 0-387,13-4-129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52.0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61 8514,'-12'-9'5289,"12"9"-387,-6-4-258,-2 4-4257,13 0-129,9 0 0,5 3 258,4-3-258,6 0-129,4 0 0,2-3-387,5 0-645,-6-7-774,6 2-3096,-9-1-387,-3 0 0,-4-1-645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51.8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37 65 8385,'-22'-12'5418,"15"12"-516,-1-5-258,8 5-4128,0 0-258,0 0 258,5-1-129,6-1 129,3-3-258,6 0 0,2-3-129,5 2 0,2-1 0,1 0-129,0 4 0,-1 0 0,-2 3 0,-4 1 129,-3 4-129,-2 5 129,-3 3-129,-5 5 0,-2 4 129,-4 3 0,-3 6-129,-1 2 129,-2 5 0,-4 1-129,-3 1 129,0 1-129,-3-3 129,2 0-129,-1-3 129,2-2-129,1-3 0,3-3 0,0-2 0,3-5 0,1 0 0,1-5-258,0 0 0,2-8-387,4 2-516,-6-9-3870,10-5 0,-5-12-645,2-4-258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22.8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147 160 6708,'10'-11'5160,"-4"2"-129,-1 0-387,0-1-3741,4 3-516,-3-2 258,3 3 129,-5-3 129,2 5-258,-6 4 0,5-9-129,-5 1-129,0 8 0,-7-14 0,1 5-258,-3-1 129,0-1-129,-3 1-129,0 3 129,-1 2-129,-2 2 0,2 3 129,-1 3-129,0 8 0,0 4 129,-1 3-129,4 3 0,-2 2 129,3 2-129,0 0 0,5-1 0,1-3 0,4-3 129,1-2-129,6-4 0,3-2 129,5-5-129,3-2 0,1-3 129,1-5-129,1-5 129,0-1-129,0-6 0,-3-2 0,-2-2 0,-4 1 0,-2 0 0,-3 1 0,-4 4 0,-2 2 129,-1 5-129,0 8 0,0-9 0,0 9-129,0 0 129,0 0 0,0 0 0,0 4-129,0 4 129,1-1 0,1 5 0,2 2 0,0 2 0,0 1 0,3 2 0,-1 4 0,3 0 129,1 1-129,-1 2 0,2 0 129,0 3 0,0 1 0,-1-1 0,-1-1 0,0 1 0,-4-4 0,-3 0 0,0-4-129,-2-1 0,-4-3 129,-3-2-129,-3-2 0,-3-4 129,-1-1-129,-3-1 0,-4-3 0,-2-2 0,-1-2-129,-1 0 129,0-1 0,-2-3-129,2 0 129,0 0 0,4-2 0,2 0-129,3 2 0,1-2 0,5 4-387,0-4-387,10 6-2580,0 0-2064,0 0 0,-2-11-516,2 11-387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21.8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0 9159,'0'-8'5418,"0"8"-129,-4 5-258,2 7-4515,-1 6-129,3 5 129,0 6 0,1 12-129,2 6 0,-2 7-129,2 0-129,0 0 0,1-3 0,-2-2 0,0-3 129,-2-10-258,0-8 129,0-9-129,1-7-129,-1-12-258,1 10-645,-1-13-4128,0-5-129,3-4-516,3 1-258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21.5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117 18 9159,'16'-20'5289,"-16"20"129,0 0-387,6 5-4515,-12 7 0,-1 6-129,-6 3 129,-1 6 0,-4 3-129,0 1-258,-1-3 129,4 0-129,2-5 0,3-7 0,4-2-129,4-5 0,2-9 0,2 8 129,7-7-129,2-1 129,6-1-129,4-2 129,3-2-129,2-2 0,3 2 0,-1-3 129,-1 3-258,-4 2 129,-2 2 0,-5 1 0,-4 0-129,-4 3 0,-1 0-129,-7-3-129,8 6-129,-8-6-645,7 3-2064,-7-3-2064,4-7-258,-4-2-387,3 1 129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21.1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0 195 4386,'2'-16'5031,"3"5"129,0-1-387,-1-6-3483,3 12-645,-4-5 258,7 1-129,-2-7-129,6 5 129,-3-2-387,6 1 0,1-3-258,2 3 129,2 0-258,1 5 258,0 3-129,1 5 0,0 0-129,-2 10 129,-3 4 258,-1 6-258,-3 3 258,-4 5-258,-3 5 258,-4 6-129,-4 1 129,-6 2-129,-4-1-258,-5 1 129,-3-5 0,0-4 0,-4-6-129,-2-6 0,-1-7 129,0-8-258,1-6 258,2-8-258,2-8 129,3-4-129,5-4 129,6-3-129,5-2 0,1 3 0,8 3 129,4 2-129,2 6 129,1 2-129,1 4 129,-1 5 0,2 4 0,-2 0 0,2 5 0,-2 5 0,1 3 0,2 5 0,-2 1 129,0 4 0,-2 1-129,-2 2 129,-1 0-129,-1-1 129,-2 0-129,-3-5 129,-1-2-129,-1-5-129,0-5 0,-3-8-387,4 8-774,-4-14-3999,2-6 129,-2-10-387,3 1-774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4.495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162 0 7482,'0'0'5547,"-8"1"-516,0 6 129,-5-1-4386,3 8-129,-4 1 0,3 4-129,-5 4 0,1 5-258,0 1 129,1 4-258,1-1 129,4-1 0,0-2-129,5-1 0,2-1-129,2-4 129,4-1-129,5-6 0,4-1 0,1-3 0,3-3 0,1-1 129,1-4-258,1-3 129,-2-1 0,0-4 0,-1-5 0,-1-6 0,0-4 0,0-5 0,-1-3 0,-1-4-129,-1 0 0,-3-3 0,-2 3 0,-7 1 0,-1 4-129,-8 2 258,-5 6-129,-7 1 129,-2 4-129,-4 1 258,0 0-258,0 2 129,3 3 0,4 1-129,3-1 0,5 2 0,11 5-258,-9-5-129,9 5-774,0 0-2580,12 3-1290,-2 0-516,1-1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20.3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15 4257,'1'-8'5160,"-1"8"-129,0 0-2709,0-7-387,0 7-516,0 0 129,2 8-258,-2-1-387,0 9-387,0 1 258,0 5-387,-2 4 0,2 8 0,-1 2-258,-2 4 129,2-2-129,-2 0 0,1-1 0,1-3 0,0-5-129,-1-6 129,2-5-129,0-6 0,0-3 0,0-9 129,0 8-258,0-8 129,0 0 0,0 0-258,0 0 0,0 0-129,0 0-387,-3-5-1806,3 5-2451,0 0-258,0-8-516,3-1-129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10.8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0 8901,'-6'3'5547,"-6"-2"-258,12-1 0,-8 1-4644,8-1-129,11 5 129,6-2-129,2-1 0,5 3-258,3-2-129,3 1 0,2 0 0,-1 0-129,-5 1 0,-3 0 0,-6-1 129,-3 1-129,-3-1 129,-11-4 0,10 3-129,-10-3 129,0 0-129,0 0 0,0 0 129,0 0-129,0 0 0,0 0 0,0 0-129,0 0 0,0 0-258,0 0-258,0 0-1548,0 0-3225,0 0 0,0 0-774,0 9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10.4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6 8643,'0'0'5418,"0"0"-258,8-8-129,-8 8-4515,11 0-129,0 2 129,2 2 0,7 0 0,1 0-129,4 0-258,0 1 0,3-2 0,0-1-129,-1 1 0,-3-2 129,-3 0-258,-5-1 0,-5 2 0,-1-1-258,-10-1-258,0 0-1290,0 0-3096,-10 7-258,-3-6-387,0 4-258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09.7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12900,'13'8'5676,"-10"9"-516,-3-7-1161,0 18-3483,4 4-258,2 9 258,-1 2-258,1 0 0,0 1-129,1-2-129,0-3 0,-1-5 129,-2-6-129,-1-7 0,0-6 0,-1-6-129,-2-9-129,0 0-129,8 1-387,-8-11-3999,3-1-516,0-5-387,2 1-387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09.4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126 31 5289,'14'-19'5547,"-14"19"-516,6-13 0,-6 13-2580,0 0-1419,-5 0 0,-6 0 129,3 7-387,-6 3-387,-2 5 129,-1 1-258,0 6 0,-1 0 0,2 3-129,2 0-129,6-2 258,6 0-258,2-2 129,10-2 0,6-3 0,3-4 0,8-2-129,0-4 129,3-5-129,-2-1 129,-1-7-258,-5-4 129,-4-7-129,-4-3 0,-8-7 0,-5-1 0,-4-1 0,-7 0 0,-5 3 129,-3 4 0,-4 5-129,1 5 129,-1 7-129,2 3 0,1 3-129,4 1 0,0 2-258,7 7-387,-1-9-903,9 7-3354,0-8-129,10 7-258,-1-7-258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08.9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77 9417,'0'0'5289,"11"0"-258,-11 0-645,0 0-3612,7 5-129,0 7-129,-3 0 129,4 5-129,-1 1-129,-1 3-129,-1-1-129,-1-1 129,-1-1-129,-1-6 0,-1-1-129,-1-11 0,0 0 0,0 0 0,-2-9 0,0-12-129,1-4 0,1-2 0,0-4 129,2-1-258,6 3 258,0 3-129,2 5 129,3 8 0,1 7 0,0 4 129,0 4-129,1 8 129,0 4 0,-1 6 129,-1 2-129,-1 3 0,0-1 0,-1 1 0,-2-1 0,-1-3-129,-2-2 129,-2-5-129,-1-3 0,-1-3 0,-2-8 0,0 0 0,0 0-129,0-5 0,0-5 0,0-4 0,0-2-129,0-1 129,0-2 0,2 0-129,4 0 258,3 3-129,2 0 129,3 3 0,-1 3 0,4 2 129,0 3 0,-1 5-129,1 0 129,-2 5 0,-2 6 129,1 3-129,-4 6 0,1-1 0,-2 3 0,0-1 0,-2 0 0,1 1-129,-1-3 129,0-3-129,1-4-129,-2-4-129,5-3-258,-3-9-1290,9-4-3354,-3-6-258,6-1-258,-3-6-516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08.1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18 4386,'7'-10'5418,"-7"10"-516,0-8-129,0 8-3612,0 0-387,-6 0 387,6 6-129,-1 2 0,1 11-387,0 3-129,4 7-129,-1 3 129,1 9-258,1 3 129,0 4-129,0 0-129,0-4 0,1-2-129,-2-4 129,0-7-129,-1-7 0,-1-7 0,-2-17-258,2 9-129,-2-9-258,0-6-1032,-3-5-3354,3 2-129,-2-5-387,2 4-258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3:07.3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156 54 8256,'9'-8'5676,"-9"-5"-516,0 13-258,-4-13-4128,4 13-516,-11-13 129,11 13-129,-15-7 0,5 7 0,-1 6-129,-3 7 0,-1 6 129,0 4 0,0 4-129,0 3 129,4-1 0,4-1 0,5-4 0,3-3-258,7-8 258,5-5-258,4-8 129,3-1-129,-1-9 0,0-6 0,-2-4-258,-3-1 258,-4 0-258,-3 1 258,-5 2-129,0 2 129,-2 6-129,0 10 258,-2-10-129,2 10 129,0 0 0,-6 10 0,6-2-129,0 4 0,1 4 129,3 4 0,0 3 129,4 7-129,0 3 0,0 5 0,1 3 129,1 3-129,-1-2 0,0 0 0,-2-2-129,-2-6 0,-2-2 129,-2-6-129,-1-5 129,-3-2-129,-4-6 129,-5-2-129,-2-8 0,-5-3-129,-1 0-258,-5-8-129,2 2-129,-4-6-258,8 10-1935,-7-9-2580,7 8-129,1 1-516,3 2 129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56.9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5 8514,'0'0'5031,"0"0"0,0 0-516,3-7-3999,-3 7-258,9 0 129,0 1 129,0 0 0,7 2-129,2-2 0,6 1 0,5-2-129,4 2 0,5-2-129,7 0 129,3-2-129,7 1 0,3-1 0,6 2-129,1-1 129,5 1 0,0 0 0,2 1-129,2 2 0,2 2 129,-2 1-129,0-1 129,1 2-129,-1-1 0,0 1 129,1 0-129,2-3 0,-1 1 129,0 0-129,4-2 129,-2 0-129,2-1 129,2 0 0,-2 0-129,0 1 0,0 0 0,-6 1 129,-1-1-129,-3 1 0,-3 2-129,-6-1 129,-6 0 0,-5 0 0,-5-2 0,-7 2 0,-8-2 0,-4-1 0,-10-2 0,-4 3 0,-3-3 129,-9 0-129,7 0 129,-7 0-129,0 0 0,0 0 0,1-5 0,-1 5-129,0-9-129,0 9-387,-1-16-1806,1 16-2838,1-13 0,5 8-774,1 0-387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55.9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5 373 8901,'-3'-9'5289,"3"1"-258,1-3-258,-1-5-4128,9-1-387,4-5 129,4-2 0,3-4-129,4-1 0,2 0-129,2 0 0,1 1-129,-3 2 0,-3 2 129,-3 5-129,-3 2 0,-3 3 258,-5 3-258,-1 4 129,-8 7 0,5-9 0,-5 9 0,0 0-129,0 0-129,0 0-129,0 0-387,0 0-1290,0 0-3096,1 6-258,-1 1-387,0-7-258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3.868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 4902,'7'8'4386,"-7"-8"-516,8 8-774,-8-8-516,0 0-1032,0 0-387,0 0-129,0 0-258,0 0-387,0 0 0,0 0-258,0 0 0,0-4-129,0 4 0,0 0 0,0-7-129,0 7 0,0 0 129,0 0-129,0 0 129,0 0-129,-3 9 0,3-9 0,-5 10-129,5-10-387,-3 12-774,3-12-2064,0 0-1290,0-6-645,4-3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55.5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7 6966,'0'0'5289,"0"0"-387,0-8-1290,0 8-2322,0 4-129,7 9-129,-3-6 129,6 8-387,0-1-258,8 5 0,-1-1-129,5 1 0,0 2-258,2-2 129,-1-2-129,-2 1 129,-1-4-129,-4-1 0,-3-1-129,-3-1 0,-1-2 129,-9-9-129,9 9 0,-9-9 0,0 0 0,0 0 0,7 9 0,-7-9-129,0 0 0,0 0-258,0 0-129,0 0-258,0 0-1161,0 0-3354,8-5-129,-8 5-258,0 0-516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54.1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178 31 6837,'2'-9'5289,"-10"-5"-129,8 14-258,-18-6-4128,8 6-258,-2 0 129,1 5 0,-6 1 0,2 7-129,-2 2-129,0 5-129,1 3 0,2 3 0,2 3 0,4 1-129,4-3 129,4 0-129,3-3-129,7-1 129,5-3 0,5-5 0,2-5 0,2-5 0,0-3-129,2-5 129,-1-6-129,-2-8 0,-2-5 0,-3-3 0,-1-1 0,-5-1-129,-4 1 129,-5 0 0,-3 2-129,-6 3 129,-6 3-129,-6 2 0,-4 1 0,0 4 0,0 0-129,3 2 258,2 5-387,2 0 0,7 3 0,8 1-258,0 0-516,0 0-2193,3-3-1677,8 1-516,3 0-129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53.6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40 8256,'0'0'5160,"-1"6"0,1 6-516,0 3-3999,4 8-129,0 2 0,3 6 0,-1-2-129,0 3-129,-1-5-129,1-2 129,-2-5-129,-1-6 0,-1-4 129,-2-10-129,0 0 0,0-6 0,-2-10 0,1-6-129,0-5 0,1-5 0,1-4-129,6-1 129,2 2 0,4 3-129,3 7 0,-1 5 0,2 6 129,-2 8 0,-1 4 0,1 4 0,-4 10 0,3 5 129,-2 2 129,-1 6 0,1 3-129,1 2 129,-3 1-258,1-3 258,-3 0-129,-2-5-129,-1-3 0,-1-5 129,0-6-129,-4-9 0,0 0-129,4-15 129,-2-5 0,0-6-129,1-1 129,3-5-129,1 0 129,2 1-129,4 5 129,1 5 0,3 6 0,0 4 0,1 8 0,0 3 129,-1 6-129,-1 6 129,-3 6 0,1 6 0,-1-1 0,0 3 0,-2 0-129,-1 0 129,1-2-129,-2-2 0,0-3 0,-2-6-129,-1 2-258,-2-9-129,3 6-1161,-7-12-3483,11-7-129,-5-8-516,4-1-258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51.3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 19 9288,'14'8'5160,"-13"-1"-258,-1 4-258,-2-1-4515,1 2 0,-1-2 258,2-1-129,0-9 0,-1 8 0,1-8-129,0 0 0,0 0-129,2-6 129,0-6-129,0-2 0,0-1 129,-2 0-129,0 2 0,0 2 0,-5 3 129,-2 8-129,-1 3 129,1 7-129,-1 1 0,3 1-129,3 2-258,1-5-129,5 3-903,-4-12-3225,18 0-258,-4-11-387,3-3-387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50.9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70-1 2451,'0'0'4902,"0"0"-129,-3-1 0,-2 5-1677,-1 2-2322,5 10 0,-2-2 0,3 10 0,-3-2-129,3 11-258,0 1 258,0 4-258,0 0 0,0 3-129,-2-1 129,-1-1-129,-2 0 0,0-2 0,-1-3-129,0-2 0,0-6-129,2-1 129,0-3 0,2-4-129,-1-3 0,3-3 129,-1-4-129,1-8 0,-1 9 0,1-9-129,0 0-129,0 0-258,0 0-774,0 0-3870,0 0 129,5-10-645,-5 10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10.6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560 81 3354,'1'-23'3870,"-1"17"-774,-1-6-258,1 12-516,-10-19-387,10 19-516,-15-14-387,3 10-387,-8 1 0,1 3-258,-6 1 0,-5 7-129,-3 2-129,-3 5 0,-2 1 0,0 4 0,0-1-129,3 5 129,0 2 0,5 4 0,4 0-129,5 2 129,2 1 0,5 0 0,3 1 129,3 1-258,5-4 129,3-2 0,6-3 129,8-2-129,5-2 258,9-5-258,6-3-129,7-4 129,6-3 129,4-4-258,0-3 129,1-2 0,-4-7 0,-3-1-129,-5-5 129,-3-1 0,-7-3-258,-4-3 258,-4-4-129,-3-3 129,-5-4-129,-2-4 0,-6-1 0,-4-1 0,-4 0 129,-7 1-258,-6 4 258,-6 1-258,-5 5 258,-6 6-129,-2 2 0,-4 4 0,-1 7 0,-2 4 0,0 3 0,-3 3 0,1 8-129,1 3 129,1 6-129,-1 5 258,4 2-258,3 4 129,3 4-129,7 4 129,3 1 0,8 2 0,4 0 0,9 0 0,1-1 0,9-1 0,8-3 0,5-2 0,8-2 129,5-2-258,5-5 0,3-3 258,4-7-258,1-3 129,0-7 0,-1-4 0,-3-7 0,-3-8 0,-4-3 0,-3-6-258,-2-3 0,-5-5-129,-1 0-258,-8-6 0,0 3-129,-10-6 0,1 8-903,-9-2-3225,-7-1-258,-4 5-258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6.9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225 78 12900,'-1'-31'5676,"-1"18"-387,-4 0 0,1 5-5160,-3 3-129,0 5 0,-4 0-129,0 5 129,-7 1 129,1 4-129,-1 5 129,-1 2 0,0 1 0,1 3-129,3-1 258,3 4 0,1-2-129,4 4 0,2-3 0,6 2 0,0 1-129,9-2 129,4 1-129,6-4 129,3-3-129,5-3 129,3-7 0,4-5 0,0-4-129,1-9 129,0-8-129,-3-5 0,-2-5 0,-6-4 0,-7-3-129,-7 0 129,-9 1 0,-5 1 0,-9 4 0,-6 4 0,-5 3 0,-3 5 0,-1 4-129,1 3 129,1 3-129,3 1 0,4 3 0,-1 3-129,4 0-129,1 0-516,9 8-2838,-5-4-1935,11-4 129,-8 12-645,7-6-258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6.4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0-2 12384,'9'-1'5676,"-9"1"-387,0 0-129,0 0-5289,0 0 0,9 5 129,-7 3-129,1-1 0,-3-7-258,8 17-516,-8-17-1548,10 10-2580,-3-6-387,5-3-387,3-1-387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6.1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49 9933,'0'-9'5547,"8"-3"-387,0 4-129,5 4-4644,1-2 0,5 3-129,0-2 129,3 4-129,-1-1-129,0 2 0,0 2 0,-2 4 0,-1 2 0,1 5 0,-4 3 0,1 4 0,-5 4 129,1 2-129,-4 1 0,-1 3 0,-6-1 0,-2-1-129,-8-3 0,-3-1 129,-7-3-129,0-5 0,-6-4 0,-1-5 0,-1-3 0,0-4 129,1-6-129,2-5 0,4-6 0,1 1 0,7-3 0,2 0 0,5 1 0,3 2-129,2 4 129,4 4-129,5 2 129,2 4 0,2 2 0,2 5 0,2 3 0,2 3 129,2 4-129,-2 2 0,2 2 0,-4 2 129,0-1-258,-3 1 129,-3-1 0,-2-2 0,-2-1-129,-2-4 0,-1-2-129,-4-11-645,9 13-3483,-9-13-1032,0 0-258,10-4-387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5.5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10191,'7'-4'5418,"-7"4"-258,7 9-129,-2 5-4902,-2 5 0,1 9 129,-3 3 0,2 4 129,-3 2-129,0 2-129,1-3 129,0 1-258,0-5 129,1-4-129,2-4-387,-4-9-387,9 0-4128,-9-15-258,6 8-387,-6-8-645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3.467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36 5 7611,'-7'-5'5418,"0"4"-387,7 1-129,0 0-4644,-8 4 0,8 6-129,0 2 258,0 5 0,0 2 258,1 6-516,-1 2 129,0 6-129,0-1 0,-1 3 129,-2 0-258,0-1 129,0-2-129,1-1 129,0-5-129,2-5-129,0-5 0,0-6-129,2-1-387,-2-9-645,9 1-2193,-9-1-1548,9-12-645,-2 4-258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5.2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 10836,'0'0'5418,"0"0"-516,8 0 129,1-1-5676,13 1-645,-3 0-3612,8 0-258,1 0-129,1-2-645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5.0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22 10836,'0'-10'5418,"0"10"-258,6-9-129,-6 9-5160,22-1-258,-7-1-774,12 2-3741,-5 0-387,-1 2 0,-4 1-645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4.8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 10062,'4'-11'5547,"5"6"-387,-9 5 0,14 4-4902,-1 8-129,7 4 258,1 2-129,4 8 129,0 2-129,1 6-129,-1 2 0,-2 2 0,-3 1-129,-7-2 129,-5 2 0,-7-5 0,-3-3-258,-6-2 258,-5-4 0,-3-5 0,0-4-129,1-3 0,2-4-258,1-5-129,12-4-1032,-11 2-3870,11-2 0,13-17-516,4 3-516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4.5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124 35 10449,'0'-21'5547,"-2"13"-129,-6 2-258,-1 6-5031,-1 1 0,4 9 0,-3 0 0,-1 6 129,-3 3 0,0 4-258,0 1 129,3 2 0,1-2 0,2 1 0,3-3 0,4-1-129,0-3 129,10-5-129,2 1 129,5-3-129,2-7 129,3 0 0,2-4 0,0-4-129,0-4 129,0-4-129,-4-3 129,-2-4-258,-4-1 0,-4-3 129,-4 0-129,-6 0 129,-3 0 0,-6 2 0,-3 1-129,-4 2 0,2 5-129,-3-1-258,4 8-516,-8-5-2580,8 8-1677,0 0-516,2 1-258,11 2 130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4.0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0 11481,'0'0'5676,"0"0"-387,0 0-258,-5 3-5160,5-3 0,0 12 0,0-12 0,10 11-516,-10-11-774,13 6-3741,-5-3-129,2-2-516,-2-1-258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3.8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 70 6966,'6'-19'5418,"-2"12"0,0-2-387,-4 9-4257,10-14-129,2 10 258,-4-4 0,6 5-387,-3-1-129,5 3-129,0 1 0,2 0-129,1 4 0,1 3 0,0 4 0,-2 2 0,-1 2-129,-3 4 129,-4 0 0,-3 3-129,-6 2 129,-3 1 0,-8-1 0,-4 1 0,-7-3 0,-1-1-129,-5-3 0,1-5 0,0-5 0,1-4 0,2-4 0,2-7-129,4-5 129,4-2 0,2-1 0,5-1-129,3 3 129,3 0-129,5 5 0,4 2 129,3 4 0,3 2-129,0 2 258,1 6-129,-1 1 0,1 3 129,-1 3 0,-2-1 0,-1 1-129,-2 0 129,-2-1-129,1-2 0,-1-1 0,-3-4 0,-1 0-129,-4-7-129,11 9-645,-11-9-2709,8-4-1677,-1-1-387,4-1-516,-2-1-129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3.2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 12 7740,'-9'-12'5547,"9"12"-258,-7 0-258,7 0-4386,-8 15-129,5 1-129,3 7 0,-1 2 129,1 4-258,-1 1-129,0 0 0,1-2 0,0-3-258,0-3-129,0-9-516,4 5-3612,-4-18-645,9 4-645,-3-8-387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2.9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223 4 7611,'1'-9'5289,"-1"9"-258,0 0-129,-7 0-4773,1 8 0,-2 5 129,-1 7 258,-7 0 0,0 10 129,-6 0-258,3 4 0,-4 0-129,3 2 0,-1-2 0,2 0-129,3-1 129,5-2-258,4-1 129,5-2 0,2-1 0,8-3-258,4-2 0,6-3 0,4-1-516,-1-10-645,9 1-3870,-4-4-258,0-5-387,-1-3-258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2.5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12 4773,'-5'-12'5289,"5"12"-129,0 0-129,0 0-4128,-2 3 0,2 17 0,0-3 0,1 14 129,-2-3-387,-1 8-129,-2-1-258,4 6 0,-3-4 0,2-1-129,-2-6 129,0-3-129,2-4 0,1-4 0,0-2 129,-2-6-258,2-3 0,0-8 0,0 10 0,0-10-129,0 0-129,0 0-258,0 0-645,1-11-3999,3 3-258,-1-4-516,3-2-258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1.7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38-1 5289,'-23'1'5418,"14"-1"-387,2 0-258,7 0-4386,0 0 129,0 0 387,5 1-129,6 4 129,-4-5-129,6 1-258,1-1-129,4 1 0,0 0-129,2-1-129,-1 1 0,2 0 0,-2 0-129,-1-1 129,-3 0-129,-1 0 0,-5 1 0,-1 0 0,-8-1 129,8 0-129,-8 0-129,0 0 0,0 0-129,0 0-645,0 0-3483,0 0-774,0 0-516,0 0-516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3.123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60-4 8127,'9'-3'5289,"-9"3"258,0 0-774,0 0-4515,0 0 0,0 0 258,0 0-129,-6 10 0,3 1-129,-2 2-258,-1 2 129,-2 1-129,-1 1 0,1-1 0,0-2 0,0-4 0,3-2 0,2 0 0,3-8-129,0 0 129,11 0 0,3-4 0,4-2 0,3-1 0,2 1 0,1-3 0,1 3 0,-1 0-129,-3 1 129,-6 3 0,-3 0 0,-3 2-129,-9 0 129,11 0-258,-11 0-258,0 0-516,0 0-1032,0 0-2580,0 0-516,0 0-774,0 0 516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1.4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 0 8514,'-7'1'5676,"7"-1"-516,0 0-129,4 0-4773,-4 0-129,8 0 0,-8 0 387,14 2-129,-14-2 129,17 4-258,-5-2 0,1 0 0,1-2 0,2 1-129,0-1 129,1 0-258,0 0 129,-2 0-129,0 0 0,-1 0 129,-1 0-129,-2 0 0,-2 0-129,-2 0 129,-7 0-129,7 0 0,-7 0-129,0 0-516,2 7-1677,-2-7-2709,-6 7-387,-3-4-387,1 2-387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45.2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66 32 3870,'0'0'4773,"0"0"0,1-6-1161,-1 6-2838,0 0 387,8-4 0,-6-4-129,7 8 129,-9 0-516,17-8 0,-8 3-129,4 4 0,0 0-129,3 1-129,-2 0 0,1 5 0,-2 2 0,1 4 0,-2-1-129,-1 4 129,-1 1-129,-2 3 0,-4 1 0,-1 2 0,-3-1 129,-1 2-129,-7 1 0,-3-1 0,-4 0 129,-1-2-258,-3-3 258,-3 0-129,-1-5 0,0-4-129,-1-2 129,1-6-129,3 0 0,0-6 0,5-2 0,4-2-129,5-3 129,6-1 0,1 0-129,7 3 129,5 3 0,4 0 0,0 5 0,1 3 0,0 0 0,-1 8 129,-2 2-129,-2 3 0,0 0 0,-4 2 129,1-1-129,-1 2 0,0-1 0,0 0 129,0-3-129,0 0 0,-1-2 0,0-3 0,-1-1 0,-7-6 0,11 7-258,-11-7-129,12 2-774,-12-2-3999,0 0-258,5-6-645,-5 6-387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44.4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180 66 5547,'1'-22'5289,"-1"13"-129,-4 2-129,4 7-4128,-15-9-258,15 9 129,-10-6 129,10 6-129,-12 0-258,3 5-129,-1 3 0,-1 4-258,-3 2 129,-1 7-129,-2 2 129,2 4-258,-1 4 258,4-1-129,1 3-129,5-2 129,2 2-129,4-4 129,4-1-129,7-5 0,2-1 0,4-3 129,2-5-129,2-4 0,3-4 129,-1-5-129,1-2 0,-1-8 129,2-7-129,-4-4 0,-1-5 129,-1-4-129,-6-4 0,-1-3 0,-4 0 0,-3 0-129,-4 1 129,-3 3 0,-5 3 0,-4 3 0,-4 4 0,-2 5 0,-4 4-129,-1 4 258,-1 3-258,-1 5 129,2 1 0,2 1-129,2 6-129,2 1 0,6 3-129,-1-4-387,10 9-645,-6-6-3870,8 1-129,6-2-387,6 1-258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43.9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252 154 645,'0'0'4902,"0"0"0,0 0 258,10 4-3483,-10-4 0,0 0-129,4-11 0,-4 11-516,7-12-258,-7 12 0,7-17-516,-4 7 258,-3-4-387,3 1 129,-3-3-129,0 2 0,0 0 0,-3 3 0,0-1-129,-1 5 0,4 7 129,-10-8-129,10 8 0,-13 2 0,1 5 0,-2 3 0,-2 4 0,-2 3 0,-2 4 0,-1 2 0,-2 1 129,2 3-129,1 0 129,1 2-129,2 0 129,2 3-129,1-3 0,3 1 129,4 1-129,3-2 0,4-2 0,1-3 129,6-1-129,3-5 129,4-1-129,3-4 0,3-5 0,1-3-129,3-3 129,-2-2-387,3 0-129,-5-10-1290,4 1-3225,-2-7-387,2 1-387,-4-4-387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42.9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28 5805,'-6'-7'5289,"6"7"-129,0 0-387,-11-10-4515,11 10 129,6-3 258,3 3 129,0-3 0,8 1-387,4 1 0,6-1-258,3 2 0,4 0-129,1 0 129,-2 3 0,-1 4-129,-6 1 0,-5 3 0,-7 4 129,-6 3-129,-7 6 129,-5 2-129,-9 5 129,-6 2-129,-4 3 129,-5-3 0,0 0 0,-2-2-129,4-5 129,2-4 0,5-6-129,4-3 129,5-5-258,10-8 129,-8 9-774,13-3-3741,2-6-645,6 0-387,1-6-516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42.5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0 516,'0'9'3870,"0"-9"-645,0 13-1290,0-13 258,0 14-387,0-14 0,0 18-387,0-9-258,3 5-129,-1-3-258,7 5-129,-5-3-129,9 2 129,-4-1-129,8 3-129,-4-4 0,7 3-129,-1-3 129,6 5 0,-1-6-129,6 3 258,1-2-129,7 2-129,0-3 0,5 0 0,3-2 0,5-1-129,5-3 0,8 2 0,3-4-129,5 1 129,5-2-129,7-1 129,2 0-129,4-2 129,2 0-129,-1 0 0,0 0 0,-2-4 0,1-1 0,0-1 0,-2-1 0,-5-1 0,-3-2 129,-1-1-129,-6-3 0,-5 1 0,-10-1 0,-6 2 0,-12 1 129,-8 0-129,-8 1 0,-8 3 0,-6 0 0,-10 7 0,7-10 0,-7 10 0,0-8 0,0 8-129,0 0-129,0-10-129,0 10-387,0 0-2193,0 0-2322,4-7-258,-4 7-516,0 0 388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17.6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18 1677,'6'-1'2451,"-6"1"129,12-4 0,-12 4 0,12-3-387,-12 3-645,12-5-387,-12 5-387,9-3-129,-9 3-129,9-2-129,-9 2-129,10 0 0,-10 0 0,9 0 0,-9 0 0,16 0-129,-8 0 0,3 0 0,-2 0 129,3 1-129,-1-1 0,0 1 129,-2-1-129,2 0 129,-4 0-129,1 0 129,-8 0-129,11 0 0,-11 0 129,9 1-129,-9-1 129,9 0-129,-9 0 0,11 1 0,-3 0-129,1-1 129,1 1-129,2 0 0,0 0 129,1-1-129,-1 2 0,0-2 0,-1 1-129,0-1 129,0 2 129,0-2-129,2 1-129,0 1 258,0 0-129,1 0 0,1 1 0,0-2 0,1 1 0,0 0 0,1-1 0,0 1 0,3-1 129,0 1-129,1-2 129,3 0-129,0 0 0,2 0 0,-3-2 129,3 1-129,-1 1 0,-1 0 0,-2 0 0,-1 0 0,-2 1 0,3 1 0,0-1 129,0 0-129,1 0 0,2 1 0,1-1-129,4 0 129,1 0 129,0 0-129,2-1 0,-2 1 0,2-1 0,-1 0 0,1 0 0,-1 0 0,0 0 0,1 0 0,1 2 0,0-1 0,1 1 0,0 0 0,1-1 0,-1 2 0,-1-2 0,-1 0 0,-2 2 0,-1-2 0,0 1 0,0-1 0,-2 0 258,-1 2-258,1-1 0,-2 0-258,0 1 258,0-2 0,-2 1 258,-1 0-258,0 0 0,0-1 0,-1 1 0,0-2 129,-1 1-129,2 0 0,-3 0 0,1-1 0,0 2 0,-2-2 0,-1 0 0,-2 1 0,-1-1 0,-2 2 0,3-2 0,-2 1 0,-1-1 0,0 1 0,1-1 0,0 0 0,-1 0 0,3 0 129,-3 0-129,2 0 0,0 0 0,-1 0 0,2 0 0,0 0 0,0-1 129,0 0-129,1 1 0,-1 0 0,2 0 0,1 0 0,0 0 129,1 0-129,-1 0 0,1 0 0,-1-2 0,0 2 0,1 0 0,-3 0 0,0 0 129,1 0-129,-3 0 0,-1 0 0,-1 0-129,0 0 129,-3 0 0,1 2 0,-2-1 0,-1 1-129,0-1 129,0 0 0,-1 1 0,0-1 0,-7-1 0,12 3 0,-12-3 0,9 1 0,-9-1 0,8 1 0,-8-1 0,7 0 0,-7 0 0,0 0 129,7 0-129,-7 0-129,0 0 129,0 0 129,0 0-129,8 2 0,-8-2 0,0 0 0,0 0 0,0 0 0,0 0 0,9 0 0,-9 0 0,0 0 0,11 0 0,-11 0 0,9 0 0,-9 0 129,10 0-129,-10 0 0,11 0 0,-4 0 0,1 0 0,-1 0 0,1 0 0,-1 0 0,1 0 0,0 0 0,-1 0 0,-7 0 0,12 0 0,-12 0 0,8-3 129,-8 3-258,0 0 258,0 0-129,0 0 0,7-1 0,-7 1 129,0 0-129,0 0 0,-7-3 0,0 1 0,-4 0 0,-2 1 0,-4-2 129,-1 1-129,-3 1 0,-4-1 0,-2 2 0,-3-1 0,-3 0 0,-3 0 0,-4 1 0,-5-1 0,-4 0 129,-5 0-129,-2 0 0,-4 0 0,-3-1 0,1 0 129,-1 1-129,0 1 0,-1-2 0,2-1 129,0 1-129,1 1 0,0-2 0,-1 0 129,1 0-129,2 0 0,3-1 0,2 0 129,2-1-129,4 1 0,2 0 0,3-1-129,4 0 129,2 1 0,2 1 0,2-1 0,2 1 0,-1 0 0,2 1 0,-1 0 129,2 1-129,0 0 129,1 1-258,-1 0 129,-1 0 0,1 0 0,-1 1 0,1 2 129,-2 2-129,-2-2 0,1 0 0,-1 2 0,-1-2 0,-2 1 0,1 0 0,-1-1 0,3-1 0,-2 0 0,1 1 0,2-2 0,1 0 0,1 1 0,1-2 0,1 1-129,0 1 129,2-2 0,2 0 0,2 0 0,2 0 0,2 0 0,2 0 0,3 0 0,3 0 0,1 0 0,2-2 0,7 2 0,-8 0 0,8 0-129,0 0 129,0 0 0,0 0 0,0 0 0,0 0-129,12-1 129,4-1 0,4 2 129,7-2-129,4 0 0,7 1 0,2-2 0,6-1 0,1 1 129,3 0-129,2 0 0,2 0 0,3 1 0,2-1 0,4 1 0,1-1 0,2 1 0,0 1 0,1 1 0,-1-1 0,-3 1 0,0 0 0,-4 0 0,0 0-129,0 0 129,-1 1 0,-1 0 0,1 1 0,1-1-129,0 1 129,0 1 0,-4 0-129,0 1 129,-2-1 0,-1 2 0,-3 0 0,1-2-129,-2 1 129,0-1 0,1 0 0,1 0 0,-1 0 0,1-1 0,-1 2 0,-1-1-129,-2 1 129,-2 1 0,-1-2 0,-4 1 0,-1 0 0,-3 0 0,-2-1 0,-3 0 0,0 0 0,-3-1 0,-4 2-129,-2-2 129,-3-1 0,-3-1 0,-4 2 0,-2-1 0,-9-1 0,10 0 0,-10 0 129,0 0-129,0 0 0,0 0 0,0 0 0,0 0 0,0 0 0,0 0 129,0 0-129,-4-1 0,4 1-129,-11-2 129,4 0 0,-3-1 0,-1 2 0,-4-1 0,-3 1 0,-3-2 0,-5 2 0,-5-2 129,-5 1-129,-6-1 0,-5 1 0,-6 0 0,-6 1 0,-4-2 0,-5 2 0,-4 1 0,-4 0 0,-4 0 0,-3 0 0,-3 1 0,-2 0 0,-5 0 129,0-1-129,1-1 129,1-2-129,2 0 0,5-4 129,4 3-129,4-2 0,4 1 0,6-1 0,4 2 0,3 0 129,3 2-129,3-1 0,1 0 0,5 1 0,3 0 0,3 1 0,6-1 0,3 2 0,5-1 0,3 0 0,5 1 0,4-1 0,2 1 0,1 0 0,1 0 0,0 0 0,-1 0 0,-1 0 0,-4 3 0,-1-1 0,-3 1 0,-1 0 0,-4 0 0,0 1 0,-1-1 0,1 0 0,0-1 0,1 0 0,2-1 0,1-1 0,2 2 0,3-2 0,1 0 0,3 0 0,1 0 129,4 0-129,8 0-129,-10 0 129,10 0 0,0 0 0,0 0 0,0 0 0,0 0 0,0 0 0,0 0 0,9 0-129,1 0 129,3-2 129,5 1-258,4-1 129,5 0 0,6-1 0,5 0 0,6 1 129,4-1-258,4 1 129,5 1 0,1 1 0,5 0 0,1 0 0,2 0 0,4 0 0,2 0 0,2 0 0,5 1 0,2-1 0,0 2 0,5-1 0,1 1 0,-2 0-129,2 1 129,-1 1 0,-1 0 0,0 1 0,0 1 0,-1 0 0,-3 0-129,1-1 129,-3-2 0,0 1-129,-3-1 129,-4 0 0,-5 0 0,-5-1 0,-6 1 0,-7 0-129,-7 0 129,-8 0 0,-8 0 0,-7 0 0,-5-2 0,-5 1-129,-9-2 129,11 3 0,-11-3 0,0 0 0,0 0 0,0 0 0,0 0 0,0 0 129,0 0-129,0 0 0,0 0 0,0 0 129,0 0-129,0 0 0,0 0 0,0 0 0,0 0 0,0 0 0,0 0 0,0 0-129,0 0-258,0 0-516,2 9-1806,-2-9-2193,-11 8-774,-1-5-387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12.6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121 6 258,'0'0'2709,"0"0"-516,0 0 129,0 0-645,0 0-129,0 0-258,0 0-387,0 0 0,0 0-129,0 0 0,0 0-258,0 0 129,0 0-258,0 0-129,0 0 129,0 0-129,0 0 0,0 0 129,0 0-129,0 0-129,0 0 0,0 0 129,0 0-129,0 0 0,0 0 0,0 0 129,0 0-129,4 0 0,-4 0 0,0 0 0,0 0 0,7 1 129,-7-1-129,0 0 0,10 2 0,-10-2 0,7 1-129,-7-1 0,9 2 129,-9-2-129,10 3 129,-10-3-129,11 5 0,-11-5 0,15 5 129,-6-3-129,-2 0 0,4 1 258,-2-2-129,0 1-129,1-2 129,0 1-129,-3 1 0,1-1 0,1 1 129,-1-1-129,0 1 0,2 0 0,0 0 0,0-1 129,2 0-258,0 0 258,-2 0-129,2-1 0,-3 1 0,1-1 129,-1 0-129,-3 1 129,-6-1-129,13 0 129,-6 0-129,1 0 129,1 0-129,0-2 129,-1 0-129,2 1 129,-2 0-129,1-1 0,-9 2 0,12-1 0,-12 1 129,10-1-129,-10 1 0,10 0 0,-10 0 0,9 0 0,-9 0 0,13 0 0,-13 0 0,11 2 0,-11-2 0,9 0 129,-9 0-129,9 2 0,-9-2 0,6 0 0,-6 0 0,0 0 0,10 0 0,-10 0 0,7 1 0,-7-1 0,7 1 0,-7-1 0,8 2 0,-8-2-129,9 1 129,-9-1 0,8 1 129,-8-1-129,9 2 0,-9-2 0,11 0 0,-11 0 0,15 2 129,-6-2-129,1 0 0,1 0 0,1 1 0,-1-1 0,1 0 0,-1 0 129,-1 2-129,-1-2 0,0 1 0,2-1 0,-2 2 0,1-2 0,1 0 0,1 0 0,1 1 0,0-1 0,0 0 0,0 0 0,0 0 0,-1 0 0,0 0 129,0 0-258,-1 0 129,0-1 0,-1 1 0,1 0 0,-2 0 0,0 0 0,-2 0 0,-7 0 0,11 0 0,-11 0 129,8 0-129,-8 0 0,0 0 129,0 0-129,0 0 129,0 0 0,0 0-129,-9-8 129,-3 6 129,-5-1-258,-4 0 0,-9 0 0,-4 0 0,-8 2 0,-1-1 0,-4 1-258,-1-1 258,-3 2 258,1 0-258,3 0 0,1 0 0,3 0 0,1 2 0,4-2 0,3 1 0,6-1 0,4 0 129,6 0-129,3 0 0,4 0 0,3 0 129,2 0-129,0 0 0,7 0 0,-10-3 0,10 3 0,-11-1-129,11 1 129,-11-3 0,11 3 0,-9-2 0,9 2 0,-8 0 0,8 0 0,-7-1 0,7 1 0,0 0 0,-8 0 0,8 0 0,0 0 0,-9 0 0,9 0 0,-7 1 0,7-1 0,-7 2 0,7-2 0,-9 3 0,9-3 0,-8 1 0,8-1 0,0 0 0,-8 3-129,8-3 129,0 0 0,0 0-258,11 4 258,3-3 0,6 1 0,6 0 0,9 0 0,6 0 0,9-1 0,6-1 0,5 0 258,3 0-516,1 0 516,-1 0-258,-4 0-258,-3 0 258,-7 0 0,-8 0 0,-7 0 0,-9 1 258,-5 1-516,-7-1 516,-4 0-258,-10-1 0,6 1 0,-6-1 0,0 0 129,-4 0-129,-4 0 0,-4-3 0,-5 0 0,-6 0 0,-7-2 0,-8 1 0,-9 1 0,-10-2 0,-6 2 0,-6 0 0,-1 1 129,-4 1-258,3 0 129,3 0 0,5 1 0,7 0 0,6 0 0,10 0 0,8 0 0,8 1 0,5 0 0,9 0 0,10-1-129,0 0 129,21 4 0,6-4 0,11 0 0,12 1 0,10-1 129,11 0-129,6-3 0,5 1 0,0-3 0,-1 3 129,-6-1-129,-6 0 0,-7 1 0,-9 1 0,-9 1 0,-10 0 0,-8 0 0,-8 0 0,-5 1 129,-5-1-129,-8 0 0,0 0 0,0 0 129,0 0-129,0 0-129,0 0-258,0 0-645,0 8-1419,0-8-2193,0 0-774,0 0-387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08.4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1134 162 2322,'-12'8'3741,"12"-8"-258,-7-2-1032,0-2-516,7 4-645,-9-5-258,9 5-129,-12-7-258,12 7 0,-13-7-258,5 3 129,-2-1-258,-1 0 0,-1-1 0,1 1-129,-1 0 129,-1-1-129,0 0 129,0 0-129,-3 0 0,0 1 129,-2-2-258,-2 2 258,-3-1 0,-1 2-129,-2 0-129,0-2 0,-1 3 129,0-1-129,-1 0 129,3 2 0,0-1 0,-2 0 0,0 0 129,0 3 0,-2-1-129,-1 1 129,-2 2-129,-1 3 0,-3 0 129,4 1-258,0-1 0,2 3 129,0-1-129,4 0 0,2 2 129,2 0-129,1 0 258,1 0-258,0 2 258,1-1-258,-1 2 129,1-1 0,2 0 0,1 0 0,1 2 0,0 1 0,2 2-129,2 3 129,3 1-258,1 4 129,1 1 0,2 0 129,1 1-129,3 0 0,0-4 0,0 1 0,3-2 0,1-3 258,1-1-258,2 0 0,0 1 129,3-1-129,1-2 0,2 0 0,2-1 129,2 1-258,1-2 129,2-1 0,2-2-258,0 0 387,2-2-129,1-1 129,1-3-129,1 1 0,0-1 129,1-1-129,-1 0 0,1-1 129,-1 1-129,1-1 0,0-1 0,0 1 0,1-1 0,0 1 0,2-1 0,0 0-129,-1-1 258,0 0-258,-2 0 258,1 0-129,-1-2 129,-1-1 0,-1-1-129,0 1 129,0 0-129,0 0 129,0-1-129,-1 1 129,3-2-129,-2 2 0,1-1 0,1 0 0,-2 1 0,1-2 0,-2 2 0,1-2 0,-3-1 0,-3 0 0,0 0 129,-2-4-129,-1-1-129,-1 0 258,-1-1-129,-1-2 129,-1 1-129,0-1 129,-2 1-129,0 0 0,-2 0 129,2 0-258,-1-2 258,-1-1-258,-1-2 258,1-2-258,-1-1 258,-1-3-129,-1-3 0,-1-1 0,-4-2 129,-1 1-129,0 0 129,-3 1-258,-5 0 129,-1 2 0,-4 2 0,-1 2 129,-4 2-258,-4 1 258,-3 2-129,-5 4 0,-6 2 0,-4 3 0,-5 4 0,-4 2 0,0 2 129,-5 0-258,-1 6 129,-2 1 129,0 1-129,0 1 129,-2 2 0,-1 1-258,-3 3 258,2-2-129,0 0 129,3 0-258,5 0 129,3 0-258,9 0-129,4-4-516,15 12-2451,1-7-1806,8 1-516,6-2-129,5 0-645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19.5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1431 1 1806,'9'-4'4902,"-9"4"-516,0 0-774,0 0-774,0 0-774,0 0-516,0 0-258,0 0-387,-5 0-387,-4 0 258,2 4-258,-5 0-129,-1 3 0,-3 1-129,-2 3 0,-7 1-129,-4 1 129,-5 3-129,-6 1 0,-5 0 0,-5 4 0,-5 0-129,-4 5 129,-2-1 0,0 4 0,-1-1 0,1 2 0,1 1 0,2 1 0,2-2 0,4 0-129,1-3 129,4-1-129,2 0 0,5-5 0,0-1 0,5 0 0,1-4 0,4 0 0,2-3 0,2 2 0,0 2 129,1-1-129,2 0 129,1-1-129,2 1 0,2-3 129,3-2-129,3-2 0,3-5 0,9-4 0,-6 5 0,6-5 129,0 0-129,0 0 0,0 0 0,0 0 0,0 0 0,0 0 0,0 0-129,0 0 258,0 0-129,0 0 0,0 0 0,0 0 0,0 0-129,0 0 129,0 0-129,2-4 0,-2 4-129,8-11-387,3 11-1032,-5-5-3741,6-1 0,-2-2-516,3 4-387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2.687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84 0 4128,'0'0'5031,"0"0"0,0 0-1290,4 3-2838,-4-3 0,-2 21 0,-3-9 387,4 11-387,-8-1-129,5 6-387,-2-1 0,0 2 258,-3 0-516,1-3 129,0 1-258,1-3 129,0-2-258,1-5 129,2 0 0,0-5-129,3-2 129,0-2-258,1-1 0,0-7-516,0 10-129,0-10-774,0 0-2064,9-3-1419,-5-5-387,2-2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13.8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153 23 8514,'1'-15'5676,"-1"15"-516,-1-8-129,1 8-4644,0 0 0,0 0-129,-4 12 258,-2 1-129,-3 5-129,-3 3-129,-2 4 129,-6 2-258,1 0 129,-1-1-129,2-3 0,3-5 0,5-4 0,4-2 0,6-3 0,5-5 0,7-1 0,3-3 129,4 0-129,1-1 0,2-2 0,1 0 0,-1-2 0,-2 1 0,-1 1 0,-1 1-129,-4 0-129,-1 2-258,-6-5-645,9 5-3999,-16 0-258,12-5-258,-12 5-516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46.8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182 38 9417,'-15'-26'5676,"4"18"-516,-4 6 0,1 2-4902,-1 10 0,-3 4 0,2 8 129,-2 6-129,1 6 0,1 3-258,5 4 258,1 0-258,6 0 129,4-3-129,0-3 129,11-4-129,3-7 0,5-6 129,3-4-129,2-7 0,1-4 0,2-6 0,0-10 0,2-7 0,-3-5-129,-2-6 129,-6-8-129,-3-2 0,-6-2 0,-8 1 129,-5 3-129,-10 3 0,-9 5 129,-3 7 0,-4 7-129,-1 5 129,1 5-129,4 6-129,1-1-387,11 7-774,-3 4-3483,11 4-387,5 0-387,2 4-258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46.3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232 167 7353,'0'0'5160,"0"-12"129,0 12-387,-5-8-4257,5 8-129,-1-12 0,1 12 129,0-18-129,0 8-129,0-5-129,1 1-258,-1-2 258,0 1-258,-2 0 129,-2 3 0,-2 1 0,-1 5-129,-2 3 129,-2 3 0,-4 9-129,-2 6 129,-2 5-129,-3 9 129,-1 5-129,1 7 129,1 3-129,3 2 0,4-1 0,3 1 129,6-4-129,5-4 0,1-5 0,8-3 0,4-5 0,6-4 0,1-4-129,7-7-129,4 0-516,-2-11-1032,7-1-3483,-2-9 0,3-3-387,-5-5-516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45.6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33 9 9417,'-8'-9'5676,"8"9"-516,-9 1 129,3 11-5031,1 7 0,4 9 129,-1 7 0,2 9 0,-2 6-258,2 2 0,0 1 0,0-3 0,2-3-129,0-9 129,1-7-129,1-9 0,-3-7 129,3-3 0,-4-12-129,3 10-129,-3-10 129,0 0-129,0 0-258,5-6-258,3 6-1161,-5-5-3483,-3 5-129,8-13-387,-4 5-387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44.0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35-2 6321,'-5'-3'5418,"5"3"-645,-13 0 0,13 0-4128,-11 13-258,10 5 258,-3 4-129,4 9 129,0 5-129,2 7 0,-2 2-129,3 4-129,-2-3-129,2 2 129,-1-5 0,0-4-129,-2-5 129,0-5-258,0-7 129,1-3-129,-1-4 129,0-6-129,0-9 129,0 9-129,0-9 0,0 0-129,0 0 129,0 0-258,-1-4-129,-3-4-645,4 8-1548,0-8-2580,0-1-258,0-4-129,0 1-258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4.6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170 12 11739,'3'-14'5676,"-3"14"-387,-14-2-129,14 2-5160,-17 16 0,3 2 0,-3 4 0,-2 3 129,-2 1-129,3-1 0,1 0 0,2-5 0,5-5-129,2-2 129,5-5 0,3-8 0,5 9 0,6-8 0,5-1 0,6 0 129,4 0-258,5 0 129,4 0-258,0-5-387,4 5-387,-14-4-2838,5 4-1290,-8-5-516,-6 3-258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4.2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128 21 8901,'0'-12'5160,"0"12"-129,0 0-129,-4-9-4644,2 15-129,-2 6 258,0 8 129,-4 2-129,-1 9 0,-4 1-258,0 7 0,-2 1 0,2-3-129,0-3 0,0-3-129,4-5-129,0-8-516,9 3-1419,0-21-2709,4 5-387,5-7-258,4-13-387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4.0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51 55 5934,'9'-19'5289,"-1"9"-258,0 0-129,5 5-3870,-6-2-258,5 5 129,-12 2 129,14-2-129,-14 2-258,2 7-129,-4 4 0,-6 5-129,-6 0-129,-1 5 0,-2 1-258,-1 1 129,1-1-129,2-3 0,4-4 0,5-1 0,6-3 0,2-3 0,8-1 0,7-2 0,3-1 0,3-2 0,4-1 0,-1 0-129,4-1 0,-4 0 0,-1 0-387,-6-4-387,5 5-2193,-13-2-2064,1-1-129,-5-4-645,-7 6-129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3.4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21 7224,'0'0'5547,"5"4"-516,8-8-1548,9 4-2064,-3-5-129,16 5-129,3-4-387,14 3-129,7-4-129,13 3-258,10 1 129,14 1-129,10 0 129,10 0-129,6 1 0,5 3 0,2 2-129,1 1 129,-2 0-129,-9 0 0,-8 2-129,-10-1 258,-14 0-129,-13-1 0,-16-1 0,-16 0-129,-10-1 129,-13-2-129,-7 0 0,-12-3-387,0 0-129,0 0-903,0 0-3741,-5 3-387,-3-3-258,-6 0-645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2.8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203 70 9933,'4'-31'5676,"-4"19"-387,-3 1 0,3 11-4644,-12-12 0,12 12 0,-15-3-129,5 3 0,-4 3-258,-2 6-129,-2 1 129,0 4-129,-2 2-129,0 4 129,1 1-129,3 5 129,3 1 0,5 0-129,3 0 129,5 1-129,4-4 129,6-3-129,6-3 129,3-4-129,3-5 0,4-6 0,4-3 0,2-3 0,-1-10 129,2-5-129,-3-5 0,-2-4 0,-2-1 0,-7-4 0,-5 3 0,-9 0 0,-7 3-129,-11 5-129,-6 4 258,-9 2-258,-2 5 0,-5 2-129,2 5 0,-3 0-258,8 3-129,-3 0-516,15 6-3612,-4 0-387,3 3-258,2-1-516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1.951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266 6 2709,'0'0'4902,"8"-7"0,-8 7 0,0 0-3741,0 0-387,0 0 258,0 0 129,-10 5 129,6 9-387,-8 0-258,0 8-129,-6 3-129,-2 7 0,-2 0 0,-1 5-258,-3 0 129,2 2-129,1-1 129,3 2-129,1-2 0,5 0 129,2 1-258,4-3 129,4-3-129,3-1 0,1-1 129,7-5-129,3-4 129,2-3-129,1-3 0,3-3 0,-1 0 0,2-2 0,-1-7-129,0 0 0,0-3-129,-2-1-258,3-1-516,-7-14-1419,6 3-2709,-5-1-516,0-1-258,-3-2 129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2.3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23 11739,'8'-9'5547,"-7"2"-258,-1 7-129,0-7-4902,0 7-129,0 0 129,0 0-258,7 6 0,-2 0-645,-5-6-903,14 8-3483,-5-4-258,3 0-387,0-3-387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2.1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49 64 9288,'-4'-19'5418,"6"9"-258,7 0-129,3 4-4773,6 0 0,5 2 0,2-2 0,3 4 129,-1 1-258,0 1 129,-1 4-129,-2 2 129,-3 3-129,-2 4 0,-4 1 0,-3 2 129,-4 4 0,-2 1 0,-6 2-129,-2 2 258,-8 0-258,-3 1 0,-7 0 0,-3-1 0,-5-2 0,-3-1-129,-3-5 0,2-4 0,1-4 129,1-3-129,5-5 0,2-1 0,4-8 0,6-3-129,4-2 129,5-3-129,4 0 0,3-1 0,8 3 0,4 3 0,2 4 0,3 2 129,2 5 0,0 6-129,-1 4 129,-3 6 129,-3 1-129,-1 2 0,-2 3 129,-4-2-129,-1-2 0,-3 0 0,1-3-129,-2-3 0,3-1-774,-6-11-3870,5 8-387,-5-8-645,13-1-258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1.5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34 44 6708,'11'-15'5418,"-3"9"-129,3 0-129,-7-3-4128,10 9 0,-1-6-387,7 6 0,-1 0-129,4 6-258,1 2 0,-1 0-387,0 2 258,-3 0-258,-3 1 258,-6 1-258,-7 0 0,-5-2 129,-10 0 0,-8-2 0,-5-1 0,-5-1 0,-3-1 0,0-1 0,2-3-129,4 1 129,3-2-129,8 0 129,4 1 0,11-1 0,5 4 0,9 0 129,4 1-129,5 2 0,3 4 0,1 3 129,0 0-129,-2 3 0,-4 2 0,-5 2 0,-4 0 129,-6 1 0,-6-1 0,-1-2 129,-9 0 0,-4-2-129,-4-2 129,-4 0-129,-4-5-129,-1-2 129,2-4-258,-1-2 0,3-2-129,2-10-258,8 1-774,-4-11-3999,14 2 129,3-5-516,2 2-516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0.8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12 9159,'-8'1'5418,"8"-1"-258,0 0-258,0 0-4902,11-3-516,3-1-387,11 3-3741,-1-1-129,0 1-645,3-1-258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0.6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7 8514,'0'0'5547,"8"-6"-387,-1 5-258,3 1-4386,2 0-258,2 0-129,1 0 0,2 0-645,4 4-2709,-4-2-1419,-3 0-903,-1 1 0,-5 1-128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0.2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16 8127,'23'-12'5676,"-14"8"-387,1 4-258,-1 2-3999,7 10-387,-1 1-129,5 9 0,0 5-129,3 7-129,-2 2-129,0 5 0,-4 1 0,-1-1-129,-6 1 129,-2-3-129,-7-3 129,-1-5-129,-7-5-129,-4-2 0,-2-4-129,-6-9-774,8 0-3612,-4-7-645,3-4-387,2-2-516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9.9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122 58 10449,'-14'-16'5805,"6"8"-129,8 8-516,-11-7-4773,11 7 0,-10 11 0,5 4-129,-4 4 0,0 5-129,-3 3 0,-1 6 0,1 1-129,2 0 0,3-1 0,5-2 129,2-4 0,6-4-129,6-3 0,5-7 129,5-5-129,4-6 129,3-5-129,3-8 0,0-6-129,-2-6 129,-1-3 0,-5-6 0,-5 1-129,-7-1 129,-9 1 0,-5 2-129,-8 1 0,-8 2 129,-5 3-129,-3 4 129,0 3-129,-2 3 0,2 3-129,1 2-129,5 6-258,-2-1-774,14 3-3741,-4 1-387,4 2-258,8-3-387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9.4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10836,'8'0'5934,"-8"0"-516,0 0-129,-8 0-5031,8 0-129,0 7 0,1 1 0,-1-8 0,7 13 0,-2-5-258,-5-8-258,14 16-645,-14-16-4257,14 3 0,-5-6-516,0-6-387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9.2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171 28 8127,'8'-15'5676,"-8"15"-387,-7-8-129,-2 3-4515,1 6-129,-3 2 0,1 9-129,-2 0 258,1 8-387,-3 3-129,2 4 129,-2 2-129,1 5 0,1-2 129,0 1-129,0-1 0,4-1 0,1-4 0,3-1-129,3-5 129,2-1 0,6-4-129,6-6 0,5-4 129,6-6-129,3 0 0,2-9 129,0-4-258,-3-3 129,-1-4 0,-7-1-129,-5 0 0,-9 0 0,-4 2 129,-6 3-129,-7 2 129,-4 5 0,-4 4 0,-1 3 0,-2 2 0,1 2 0,0 6-129,3 1 129,3 1-258,2-1 0,6 2-129,1-3-387,8 9-1290,6-10-3225,4 2-129,5-4-516,5 1-258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8.6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42 4 8514,'-8'-4'5289,"8"4"0,-6 5-645,6 9-4257,0 2 258,0 7-258,1 1 129,2 6 0,-3 2-129,0 1-129,0-1-129,-3 1 0,-2-4 0,0-2 0,-1-2 0,1-7-129,1-1-129,0-8-129,4 2-387,0-11-903,0 0-3612,0-7-258,5-6-387,1-4-258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1.312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48 0 774,'0'0'4257,"0"0"516,0 0-258,0 0-2193,-9 1-1419,9 6 0,0-7 129,0 18-129,-1-9 258,1 11-129,0-2-258,0 11-129,-3-4 129,2 6-258,-4-1-129,3 2 0,-3 0-129,1 1 0,0-2-129,1-2 129,0 1-258,1-2 129,0 0-129,0-5 129,2-7-129,-1 1 0,1-2 0,0-3 0,-1-4 0,1-8 0,0 0-129,-1 7 129,1-7-258,0 0 0,0 0-129,0 0-258,0 0-645,0-16-1806,2 5-2064,3-4-387,3-2-258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8.3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399 0 2709,'0'0'5031,"0"0"-258,0 0 0,-8-7-3870,3 13 258,-8-3-129,4 11 258,-11-6-129,3 11-258,-10-2 0,3 7-258,-8 2 0,2 5-129,-3-1-129,0 4-129,0-1 0,3 1 0,4 1 0,4 1 0,5-2-258,6-2 129,4 1 0,5-3 0,3-1-258,7-2 258,1-2-258,5-3 0,3-3 0,2-5-258,4 1-516,-6-12-2709,9 2-1548,-5-5-516,3-4-258,-5-7-387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4:57.90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76 29 5289,'-11'-2'5676,"1"1"-129,10 1-774,0 0-3612,0 0-516,1-7 129,-1 7 0,20-9-387,-6 5-129,3 2-129,1-1 0,1 2 0,0 1 0,1 1 0,-3 4 0,-1 4 0,-1 3 0,-1 3 0,-2 3 129,-2 4-258,-3 0 258,-3 4-129,-4 3 0,-1 2 0,-9-1-129,-5 0 129,-4 0 0,-5-3 0,-2-3-129,-3-6 129,1-5-129,0-4 129,1-7-129,3-5 129,4-9-129,6-5 0,4-3 0,8-2-129,2 0 129,9 0-129,4 3 129,4 6-129,2 4 129,1 3 0,0 6-129,-1 3 129,-2 4 0,-3 5 0,2 0 0,-2 4 129,2 2-129,-2 0 0,-1 1 0,0-2 0,0 1-129,-2-4-129,1 4-387,-12-18-2838,17 11-1806,-7-11-258,3-4-387,0-10-258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48.5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236 51 4902,'-7'-24'5418,"3"15"-129,-2 0-387,6 9-3096,-15-8-645,8 8 258,-9 1-129,2 10-645,-4 2 0,-1 7-258,-4 4 0,2 9-258,-1 3 129,4 7-129,1 1-258,5 3 258,3 0-129,3-3 129,6 1 129,0-5-258,7-4 129,3-6-129,3-5 129,2-4 0,3-6 0,3-3-129,1-9 129,0-3-129,2-5 0,0-8 129,0-5-129,0-5 129,0-5-129,-3-6 129,-1-3-129,-4-2 0,-4-3 0,-3-1 0,-2 1 129,-7 1-258,-1 3 129,-8 5-129,-1 3 0,-4 4 129,0 7-258,-2 3 258,-1 3-258,1 3 129,1 4 0,1 0-129,3 4 0,1-1-387,10 3-129,-13 0-1161,13 0-3225,1 9-129,5-1-387,0 0-387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47.9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349 196 1419,'-7'4'4128,"7"-4"516,0 0-387,-10 0-3096,10 0-258,0 0 129,0 0 387,0 0-129,0 0 0,0 0 0,0 0-258,-2-7 0,2 7-129,0 0-129,-1-11-258,-1 2-258,1-3 0,-1-2-129,1-3 0,-1-3-129,1 1 129,0-2-129,-1 2 0,0 1 129,0 3-129,0 4 0,-2 4 0,4 7 129,-12-3-129,2 6 0,-3 7 0,-3 8 0,-4 4 0,0 6 0,-4 4 0,-1 6 0,-1 3 0,1 2 129,0 4-129,2-3 0,2 1 129,2-2-129,6-1 129,4-2 0,4-2-129,5-5 129,6-4-129,10-3 129,5-5-129,5-2 129,3-6-129,5-5-129,1-7 129,2-1-258,-2-4-258,3-3-516,-7-10-4128,6-2-129,-4-5-387,2-1-516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46.7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120-3 8901,'-8'-6'5289,"8"6"0,0 0-1548,-3 8-2838,0 0 129,3 11-387,0 2 258,-1 10-516,-4 7 0,0 10 0,-6 5-258,1 2 129,-3 1-129,-1-4 0,0-3 0,3-5-129,1-11 129,2-6-129,3-12 258,3-3-258,2-12 258,4 12-258,3-12 258,5 0-258,1 0 129,4 0 0,4 0-129,4-3 129,1 3 0,4 0-129,2-2 0,2 2 129,-2 0-129,3 0 129,-4 0-129,-1 2 0,-6-1 0,-4 1 0,-3 1 0,-6-3 129,-3 3-129,-8-3 0,9 1 0,-9-1 129,0 0-129,0 0 0,0 0 129,0 0-129,0 0 0,0 0 0,0 0 0,0 0-258,0 0-129,0 0-516,0 0-3612,0 0-1032,-4 5-387,-5-5-387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45.8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72-1 10191,'-6'-1'5547,"0"6"-129,-2 6-258,2 3-4773,0 10-129,3 6-129,1 5 258,0 6-258,1 5 0,-1 2 0,0 1 0,0-1 0,-2-1 0,-1-4 0,1-4 0,-1-4 0,2-5 0,1-4-129,0-5 129,2-4-258,0-4 258,0-3-258,2-3 0,-2-7-258,5 8-387,-5-14-2838,0 6-1677,0-11-387,0 3-387,0-5-258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45.5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182 20 9417,'13'-20'5676,"-13"20"-258,0 0-258,0 0-4902,0 0 129,0 14 0,-1-1 0,-4 7 0,-5 3 0,-4 5-258,-2 3 129,-5 2 0,-2-1 0,0 1-129,0-5 0,3-4 0,4-3-129,3-7 129,5-3-129,6-4 0,2-7 0,8 4 0,3-2 0,6-2 129,4 0-129,2 0 0,4 0 0,0 3 0,2 0 0,-3 1 0,1-1 0,-4 3-129,-3-2 129,-1-1-258,-2-1 0,-4-3-516,3 1-774,-7-6-3870,1-1 0,-4-5-387,-1-2-516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45.0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53 84 8256,'-10'-11'5676,"6"4"-645,4 7 0,-4-13-4644,4 13 0,10-13 0,5 7 0,1-2 129,5 2-129,2 0-129,3 1-129,0 1 129,3 2-129,-2 2 0,0 0 0,0 8 0,-3 0 0,-2 5 0,-1 5 0,-4 3 0,-1 5 0,-5 3 0,-2 6 0,-6 2 0,-3 5-129,-4 1 129,-7 2 0,-6 0-129,-4-3 129,-5-6-129,-4-6 0,-5-6 0,-4-9 129,-2-12-258,1-6 129,2-13 0,4-8-129,5-4 129,7-4-129,9-1 0,10 1 0,4 2 129,11 6-129,5 6 129,5 5 0,4 4-129,2 5 129,2 4 0,0 4 0,1 5 0,-2 4 0,-1 2 0,-2 4 129,-4 1-129,-2 1 129,-4 2-129,-2-2 129,-5 0-129,-1-1 0,-2-1 0,-3-4 0,1-1-129,0-3-129,1-1-258,-5-10-903,14 3-3741,-14-3-258,15-14-387,-7-3-516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44.4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121 106 6321,'-7'0'5031,"0"-3"129,7 3-774,-2-8-3999,2 8-129,3-9-129,3 0 258,7 1 0,-2-4 0,5 2 0,0-2-129,5 2 0,-1 0 129,2 2-258,-1 2 258,1 5-258,-1 1 0,0 4 0,-2 6 0,0 3 0,-4 2 129,-1 4 0,-2 0 0,-2 5 0,-4 2 129,-1 3-129,-4-2 0,-1 6 0,-2 0-129,-6 4 129,-5-1-129,-4 3-129,-4-1 129,-4 0 0,-4-1-129,-3-4 129,-3-4 0,-2-6 0,0-7-129,2-8 0,1-6 0,4-7 129,5-10-129,6-6-129,6-4 129,6-3 0,7-3-129,6 1 0,8 0 129,6 3 0,4 4 0,2 7-129,3 2 129,-2 7 0,0 6 0,-4 4 0,-1 6-129,-3 7 129,-4 2 0,0 6 129,-4 2-129,2 2 0,-4-2 0,1 2 129,-3-2-129,1-2 0,-1-1 0,0-6 0,-2-1 0,-1-4-129,0-1 0,-4-11-129,8 8-645,-8-13-2967,3-2-1290,0-8-516,1-2-516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22.6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0 8127,'-9'4'5418,"9"-4"-258,-6 7-387,6-7-4257,1 7 129,6-5-129,8 3 0,2-4-129,5 5-129,3-3 0,7 2-129,-1-2 0,3 0-129,-3 0 129,-4 0-129,-4-1 0,-4 0 129,-4 0-129,-6-2 0,-9 0 0,8 1 0,-8-1 0,0 0-258,0 0-129,0 0-774,0 0-3870,0 0-129,-4 3-645,4-3-258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50.684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174 41 7224,'-9'-21'5160,"5"14"-129,4 7-387,0 0-3741,-11-3-129,7 10 129,-6 4-387,2 7-129,-6 2-258,-1 6 129,-3 3-129,3 4 0,-2-1 0,2 2-129,1-2 129,7-2 0,0-2 0,4-1 129,2-4-129,1-2 0,4-3 0,5 0 129,5-5-129,3-1 129,3-3-129,4-4 0,2-5 0,5 0 0,0-5 0,2-5 0,-1-4-129,-1-5-129,-2-1 258,-4-3-258,-5-4 0,-1-3 129,-5 0-129,-6-3 129,-3 0-129,-5-1 0,-1 0 129,-8 3-129,-3 3 258,-5 2-258,-3 4 258,-6 5-258,-3 6 258,-1 4-258,-2 6 129,-1 1-129,0 8 0,1 1-129,4 4-129,3-1-129,7 2-129,-2-4-387,12 5-903,-2-6-2967,7 0-258,2-1-387,1-8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22.3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 1419,'0'0'5031,"0"0"387,0 0-387,0 0-1677,0 0-2064,0 0 0,0 0-258,0 0 0,0 0-129,0 0-258,5-3-129,-5 3-129,13 3-129,-4-2 0,6 6 0,0-4-129,5 4-129,0-1 129,3-1 0,2-1-129,1-1 0,-1-1 129,-2 0-129,-1-1 0,-4-1 0,-2 0 129,-2 0-129,-4 0 0,-3 0 0,-7 0 0,8 0-129,-8 0 0,0 0 0,0 0-258,0 0-387,0 0-1161,0 0-3354,0 0-129,0 0-516,-5 4-258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16.0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12 2967,'4'-9'4773,"-3"2"258,-1 7-387,0 0-3225,0 0-258,0 16-129,0-6 258,0 12-516,0-1 0,4 8 0,-3 1-258,4 8-129,-1 0 0,1 6-129,-1 2-129,1 0 0,-1 2 0,-1-1-129,1-2 129,-1-3 0,-1-4 0,0-7-129,0-7 258,-2-5-258,1-7 129,-1-3-129,0-9-129,0 0-258,0 0-516,0 0-1548,1-7-2838,1-3 0,2 0-645,-3-1-129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14.6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59 18 8385,'0'-19'5676,"0"19"-387,-1-7-258,1 7-4515,0 6-129,1 5 0,2 8 0,-2 3 0,0 10 0,-1 5-258,-3 6 129,-4 2-129,-1 3 0,-1-4 0,0-5 0,-2-4 0,3-6 0,3-7 0,3-5 0,1-4 0,1-5 0,0-8 0,12 8 0,-1-8 0,4 0 0,3 0 0,4-4 0,4-2-129,3 2 129,0 2-129,1 0 0,-2 1 0,0 1 0,-3 0 0,-3 0 0,-5 3 0,0-1 0,-5-1 0,-3 1 0,-9-2-129,10 2 129,-10-2 0,0 0-258,7 3 129,-7-3-516,0 0-774,0 0-3999,0 0-129,0 0-387,0 0-516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14.1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68 29 8514,'-9'-18'5676,"4"11"-516,5 7-129,-10-4-4515,7 10-258,1 6 0,2 7 129,-2 4-129,2 8 0,-3 7 129,2 6-258,-3 3 0,1 2-129,0 1 0,-4-4 0,4-4 129,-2-6-129,2-7-129,-2-7 129,4-7-258,1-15-387,0 0-1161,6-4-3225,4-13-387,0-7-387,3-2-387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13.4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5289,'7'5'5547,"-7"-5"-387,2 8-129,-2-8-3999,0 0-387,2 10 0,-2-10 0,0 0 0,0 0-258,0 0-258,6 3 0,-6-3-129,0 0 129,6-7-129,-6 7 0,2-8 129,-2 8-129,0-8 0,0 8 0,0 0 0,-6 0 0,6 0 129,-8 8-258,8-8 129,-8 14-129,8-14-258,-4 15-516,4-15-1290,0 0-2967,0 0-258,5 3-258,2-6 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13.0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81 99 1419,'-4'-7'2709,"4"7"-1032,0 0 645,0 0 258,1-9-129,-1 9-258,4-8-645,3 7-387,-6-8 129,7 5-387,-5-5-129,7 3-129,-4-3 0,5 3-258,-2-1 0,2 2-129,0-3-129,3 5 129,0-3-129,1 5 0,2 1-129,0 0 129,0 1 0,1 5-129,-2 0 129,1 5 129,-2 0-129,-2 4 129,-3 3 0,-1 5 0,-5 1 0,-3 5 0,-3 2-129,-9 5 0,-2 0 129,-4 1-129,-5-3 0,-3 0 0,-2-5 0,-1-1 0,-2-7 0,3-5 0,-2-4 0,2-6 0,3-6 0,2-4-129,3-7 0,4-5 0,4-4 0,6-2 0,3-1-129,2 1 129,3 2-129,5 2 129,2 5-129,0 2 129,0 3 129,3 4-258,0 3 129,1 1 0,0 5 0,2 1 0,1 3 0,0 2 0,0 1 129,-1 2-129,-2 1 129,0-1-129,-3 2 129,-2 0 0,-2-1-129,-1 2 0,-2-2 0,-2-1 129,1 1-129,1-2 0,-1-2-258,0-2 0,2 1-387,-5-10-1290,12 0-3354,-3-1-258,2-5-387,0-3-387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12.2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60 94 2580,'0'0'4386,"0"0"0,0 0-2451,0-5-645,0 5 0,0 0 0,0 0 129,0-10-258,0 10-129,0 0-129,3-7 129,-3-1-387,8 4 0,-3-5 0,5 2-258,1-2 0,3 2-129,1-3-129,3 5 129,1-2-129,1 3-129,0 3 129,1 1 0,-2 2-129,0 6 0,-1 4 129,-3 2-129,-2 3 0,-2 7 129,-1 3-129,-4 4 129,-2 4-129,-4 4 129,-3 4 0,-7 4 0,-7 0 0,-5 1-129,-6-3 129,-2-6-129,-3-5 129,0-8 0,0-8-129,2-9 0,4-9 129,3-5-129,5-9 0,4-5 0,6-1 0,5-4 0,4 0 0,5 1-129,7 1 129,5 2 0,4 4-129,1 5 258,1 2-258,-1 6 129,0 3 0,-1 8-129,-1 2 258,-3 6-258,0 0 258,-3 2-129,-1 0 129,-1 1-129,-1-1 129,-2 1-129,-2-2 129,0-1-129,-1 0 0,-1 0 129,-1-2-258,0-2 0,1-1-129,-5-11-258,7 16-774,-7-16-3999,0 0-129,7-6-387,-1-6-516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55.6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64 6708,'0'0'5031,"0"0"-129,0-3-516,0 3-3999,11-6-129,-4 5 129,1-4 129,3 4 0,-1-3 0,6 3-129,-1-2 0,7 1 129,0-1-258,5-1-129,3 1 129,5-2-129,3 1 0,5 1 0,2 0 0,7 0 0,1 1 0,5 1 0,2-1-129,4 2 129,4 0-129,4 2 129,6 0-129,0 0 129,5 2-129,2 0 129,1 0 0,4 1-129,1 2 129,0-1-129,-4 1 0,1-1 129,-1 1-129,0-2 0,0 0 129,-3-2-129,-3 0 0,-2-1 0,-5 0 129,-2-1-129,-7 0 0,-5 0 0,-9 1 0,-7-1 0,-7 1 0,-7-1 0,-8 0 0,-5 0 129,-8-1-129,-9 0 129,10 0-129,-10 0 129,0 0-129,0 0 129,0 0-129,0 0 129,0 0-129,0 0-129,0 0 0,0 0-129,0 0-129,0-8-516,0 8-2580,0 0-1806,6-3-258,-6 3-645,0 0 259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54.7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19 377 8256,'-8'1'5547,"-4"-2"-516,12 1-129,-1-13-4386,2 5 0,6-5-129,3-5 0,3-4 129,4-4-258,3-4 0,3-4-129,5-1 0,-1 1-129,1 1 0,-1 4 0,-5 6 0,-1 2 0,-5 5 0,-3 6 0,-6 2-129,-7 8 0,8-4-129,-8 4-258,0 0-645,0 6-3870,0 0-387,0-6-129,4 14-516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54.3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 20 6321,'-13'-6'4902,"13"6"-258,-7-15-1161,7 15-2838,0 0-129,0 0 258,3 0 129,5 10-129,-4-2-129,7 10-129,-2 1 0,7 8-129,-1 1-129,4 5 0,-1-1-129,3 1 0,-1-1-129,1-3 129,-2-2 0,0-5-129,-4-4 0,0-4-258,-3-3-129,-5-7-645,4 2-1677,-11-6-2193,1-3-516,-5-7-387,-4 3 259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39:06.22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-10 32 2967,'0'0'3999,"5"-6"129,-5 6-2967,16-3-129,-6-1-129,8 4 129,-1-3-129,8 3 0,-2-3-129,10 1 129,-4-2-387,7 2-129,1-2 0,3 3-129,0-1 0,3 1-129,-1 1 0,3 0 0,2 3 0,4 2 0,0 1-129,2 1 0,1 0 129,0 1-129,1 0 0,-1-2 129,-2 0-129,-1 0 0,-4-2 129,-1 1-129,-4 0 0,-2-1 0,-3 1 0,-6-1 0,-3 1 129,-5 0-129,-3 0 0,-3-2 0,-2 2 0,-3 0-258,0 0 0,-2-3-774,4 7-1806,-5-2-1935,-9-7-258,0 7-258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50.05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23 10 5934,'-13'11'5031,"13"-11"-387,-8 8-129,8-8-3999,-2 9 0,2-1 0,0-8 258,2 11-258,-2-11-129,4 9 0,-4-9-258,7 4 0,-7-4 0,9-4-258,-2-3 0,-1-3 0,2-1-129,-4-1 0,1 1 0,-5 3-129,0 8 129,0-7 0,0 7-258,-14 4 258,7 7-516,-3-6-516,9 8-1935,1-5-1419,0-8 0,5 9-387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53.6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1590 46 129,'15'-18'4257,"-15"18"387,8-13 129,-10 4-3483,2 9 387,0-7-258,0 7 258,-7-6-129,7 6-258,-22 0-387,2 9-258,-12 2-129,-12 9-129,-16 5-129,-12 7 0,-15 8-129,-15 5 0,-7 5-129,-9 4 129,-2 3 0,-2 0 0,4-1-129,6-3 129,8-4 129,14-2 0,11-10-129,15-6 0,12-9 129,15-5-258,11-7 258,11-5-258,15-5 0,0 0 0,0 0-129,9-7 129,4 4-129,0-2 129,0 1-258,-2 1 258,-3 0-129,-1 2-129,-7 1 129,0 0-258,9 0-387,-9 0-645,8-8-3225,-8 8-645,19-12-258,-3 4-387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52.5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1701 1 4128,'9'-2'5031,"-9"2"-129,0 0-1161,-7-5-2193,-1 10-258,-12-3 0,0 9-129,-17-1-129,-4 6-258,-15 3-129,-9 5-387,-13 2 129,-14 8-129,-9 3 0,-7 6-129,-7 2-129,-2 4 129,0-1-129,6 4 258,5-2-129,9-3 0,9-3 0,12-5-129,10-5 129,12-5-129,11-5 258,10-5-258,9-5 0,8-5-129,4-4 129,12-5 0,0 0-129,0 0 129,0 0 0,0 0 0,0 0 129,0 0-129,0 0 0,0 0 129,0 7-129,0-7 0,0 0 0,0 0-129,0 0 0,0 0-258,10 0-516,-7-7-2709,10 4-1677,-2-2-129,4 2-645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50.8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177 37 9804,'-11'-22'5676,"3"14"-516,-2 4 0,0 1-4773,0 4 0,-2 8 129,0 5-258,-2 3 258,0 9-387,-2 3 129,2 8-129,-2 6 0,5 2 0,1 2-129,4-1 129,4-2-258,3-3 258,6-5 0,7-7-129,5-6 129,5-7 0,1-6-129,6-6 129,2-5-129,0-10 0,0-9 0,-3-8 0,-2-8 0,-7-7-129,-3-4 129,-10-3-129,-7 0 129,-4 3 0,-9 1-129,-7 9 129,-4 6-129,-3 8 129,-2 6-129,2 7 129,0 4-258,5 1 129,4 6-129,3 5-258,6 5-129,2-3-774,10 5-3741,0 2-387,7 3 0,1-1-516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50.3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283 166 6966,'1'7'5160,"-1"-7"-387,1 7-129,-1-7-3999,0 0-258,3 10 129,-3-10 129,0 0 258,0 0-258,0 0 0,0 0-129,0 0 0,0-6-258,0-2 0,0-3-129,-1-4 0,1-4-129,-2 0 0,-1-1-129,-1-2 129,-2 3 0,1 1 0,-4 5-129,-1 2 129,-1 5-129,-2 4 129,-1 2 0,-2 7 0,-2 6 0,-2 6 0,-4 4 129,1 7-258,-2 5 258,2 6-129,2 3 0,3 3 0,5 0 0,7-2 0,5-2 0,3-5 0,10-2 0,7-8 0,4-5 129,6-6-258,3-6 129,3-6-258,2-4-129,-1-5-774,8-2-2580,-8-11-1419,1-1-387,-8-6-516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48.9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126 14 10320,'0'-12'5676,"-14"6"-258,1 12-129,-6 10-4773,2 7-387,1 6 129,3 9 0,0 9 129,2 9-258,5 5-129,2 3 129,4-2-129,3-2 129,2-4-129,3-8 0,-1-9 0,1-10-258,-1-8 0,-1-15-387,6 3-1419,-3-15-3096,6-5-258,-2-10-258,4 0-516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48.6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101 11 11223,'4'-12'5805,"-4"12"-516,-10 4-258,0 12-4902,1 4-129,-1 5 129,-2 2-129,0 3 129,0-2-129,2-1 0,2-2 0,1-6 0,3-5 0,3-5-129,1-9 129,3 9 0,6-9 129,4-4-129,5-4 0,5-1 0,4-2 0,5 0-258,4 0 0,-1 0-387,5 10-903,-10-6-3612,1 7-258,-10-1-129,-3-1-645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48.3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152 0 10449,'-22'5'5547,"10"8"-387,-4 1 0,0 10-5160,5 7 129,2 8-129,3 3 0,1 8 258,0 4-258,3 2 129,-2-1-129,-1-3 0,1-3 129,-2-9-129,0-6-129,-2-9-258,4-2-516,-7-14-3999,11-9-258,0 0-258,0-9-645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48.0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195-2 9030,'-8'0'5418,"2"0"-387,-1 9-129,-6 6-4257,3 7-387,-5 5 129,0 5-258,-5 3 258,2 3-258,-2-2 129,2 2-258,2-6 0,3-4 129,4-7 0,4-3 0,5-4 0,2-5-129,9-3 129,6-3-129,4-3 129,4 0-129,4 0 0,4-5 0,1 1-129,-1-1 129,0 1-258,-7 2 0,0 2-387,-9-1-516,4 4-3870,-13-3-129,-8 0-387,7 1-387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47.3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82 6837,'-8'-18'5547,"8"12"-258,0-8-516,0 14-3870,8-14 0,4 8 0,0-2-258,5 2-387,1 2 0,0 1-258,1 0 129,0 3-129,-2 7 129,-4 3 0,-2 6 0,-3 4-129,-4 3 129,-4 4 129,-1 1-129,-6 0 0,-4-2-129,-4-1 0,0-8 129,-1-5-129,-2-5 0,2-7 0,1-4 0,4-6-129,2-2 129,3-1 0,3 1 0,3 2 0,2 1 0,5 3 0,3 3-129,2 3 129,1 0 0,3 5 0,-1 4 0,1 2 0,1 3 0,-1 0-258,1 8-903,-7-7-3999,2 1 0,-3-4-645,-3-3-516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45.3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173 23 8385,'-13'-15'5418,"5"11"-258,-3 2-516,1 2-4257,-2 4-129,2 8 387,-5-1-129,2 7-129,-3 2-129,1 2-129,-1 2 129,4 2 0,1-3-129,5 1 129,2-3-129,4-2 0,3-1 0,6-4 0,2-3-129,2-1 0,2-6 0,2-2 129,2-2-129,-1-6 0,0-6 0,-1-4 0,0-3 0,-3-4 0,-3 0-129,-3-2 129,-4 0 0,-4 0 0,-1 4-129,-8 1 129,-3 3 0,-2 4-129,0 2 0,-1 1-129,4 5-129,-2 0-129,13 5-387,-14-5-1548,14 5-2580,0 0-387,0 0-387,11 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49.658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26 70 7353,'-21'-13'4902,"16"5"-129,5 8-258,7-10-3999,5 3-258,8 4 129,5-3-129,5 3 129,2-4 0,3 4-129,-1-1-129,-1 3 0,-5-1-129,-2 1 0,-5 1-258,-5-2-129,-2 2-129,-14 0-903,15 0-2322,-15 0-1032,0 0-387,0 8-129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44.8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1 7611,'0'0'5289,"7"2"-516,-7-2 129,0 7-4515,1 3-129,0 4 0,3 5 129,0-1 129,3 6 0,-2-1-129,1 3-129,0-3 0,-1-2-129,-2-6 129,1-1-129,-3-4 0,-1-10 129,2 7-258,-2-7 129,0-12-129,0-4 0,0-4 0,0-3 0,0-3 0,0 0-129,2-1 0,1 4 129,2 2 129,1 5-258,0 4 129,1 4 0,1 5-129,-1 2 258,1 2-129,1 7-129,1 4 258,0 5-129,-1 4 129,0 5 0,-1 0 0,-1 4-129,-2-2 129,-2-2-129,-1-4 129,-1-4-129,-1-2 129,0-9-129,0-7 0,0 0-129,0-13 129,0-5 0,0-3-129,2-3 129,3-2-129,1-2 0,0 3 129,3 2 0,0 6-129,1 3 129,0 4 0,-1 4 0,1 3 129,0 3-129,-1 3 0,2 5 129,-1 4-129,2 2 129,-1 4-129,0 3 129,-1 2-129,0 0 129,0 2-129,-1-1 0,-1-3 0,-1-1 0,1-2-129,-3-7-129,6 1-774,-11-12-4128,17 1 0,-5-10-516,4-4-387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33.5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27 6063,'0'0'5031,"0"0"-387,0 0-129,6 3-3999,-6-3 0,0 0 258,0 0-129,7 0 0,-7 0 0,0 0 129,10-5-258,-2 5-129,-2-5-129,3 4 0,1-1 0,1 1-129,-2 1 0,3 0 0,-2 0 0,1 1 0,-1 2 0,1 2 0,0-2-129,2 0 129,1 1 0,3-1 129,2 1-129,4-1-129,2-3 0,2 3 129,3-3 0,0 2-129,3-1 0,0 0 0,1 1 129,0-2-129,1 1 0,4-1 129,-2 1-129,5-1 0,-1 1 0,3 0 0,0 1 0,0 0 0,1 0 129,-1 1-129,2-1 0,0-2 129,1 2-129,4-2 0,3 0 0,2 0 129,3-2-129,1-1 0,3-2 0,2 3 0,2-3 0,1 1 0,1-1-129,-1 1 129,3 3 0,-1-2 0,2 2 129,1-1-129,1 0 0,0 0 0,1 0 129,2 1-129,-2-1 0,1 0 0,2 1 0,-4-1 0,-4 2 0,-1 0-129,-6 0 258,-4 0-129,-4 0 0,-5 0 0,-7 0 0,-3 0 0,-6 0 0,-4-1 0,-5 1 0,-5 0 0,-4 0 0,-4-2 0,-5 2 0,-7 0 129,8-1-129,-8 1 0,0 0 0,0 0 129,0 0 0,0 0-129,0 0 0,0 0 0,0 0 0,0 0 0,0 0 0,0 0-129,0 0-129,0 0-258,0 0-774,0-8-3870,0 8-387,0 0-258,0-7-645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32.3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2 406 6837,'0'0'5160,"-4"-6"-129,4 6-516,-1-15-3612,5 4-258,3-7-258,4-2 258,3-6 0,4-4-387,2-5-129,0-2 129,0 0-258,-1 2 129,-2 3 0,-3 4-129,-4 4 0,-2 5 0,-2 5 129,-3 6-129,-3 8-129,5-11 0,-5 11 0,0 0-387,10 0-387,-10 0-2064,0 0-1935,0 0-387,9 8-516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31.9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3 3870,'0'0'4773,"0"0"129,-7-3-2193,7 3-516,0 0-387,5 3-387,-5-3 0,0 0-516,6 12 0,2-1-258,-1 0-258,4 5 129,0 4-258,4 3 0,1 2-129,2 2 129,1 1-258,2 2 129,0 1 0,0-5-258,-2 1 387,0-2-258,-2-4 129,-3-4-258,-2-2 258,-2-3-129,-2-4 129,-1 0-129,-7-8 129,8 6-258,-8-6 129,0 0-129,0 0-129,0 0-129,0 0-645,-1-9-2838,1 9-1419,-6-14-387,6 14-387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30.9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72 35 7353,'-8'0'5160,"8"0"0,0-7-387,0 7-3999,9-11-387,-2 6 0,6-1 258,-3 2-258,5 3 0,-1 1-129,2 2 0,-1 5 0,1 4 0,-1 3-129,-2 5 0,0 3 0,-2 3 129,-3 4-258,-3 2 258,-4 1-129,-1 1 0,-7-1 0,-4 2 0,-4-6 0,-1-2-129,-3-5 129,-2-5-129,-2-7 129,0-5-129,1-4 0,0-4 129,2-3-129,3-5 0,2 0-129,5-2 129,6 3-129,4-1 129,5 1 0,6 1-129,4 2 129,3 3 0,1 2 0,1 3 0,-1 0 129,-2 7-129,0 3 0,-1 3 0,-2 0 129,-1 3-129,-1-1 129,-1-1-129,-3-1 0,0-2-129,0 0 129,-3-4-387,1 1-516,-6-8-3741,0 0-774,0 0-258,8-1-645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30.3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162 123 3096,'3'-42'5289,"-3"25"-258,-3 6 129,-3-5-2322,6 16-1935,-11-8 0,11 8 0,-13 7 129,5 10-258,-4 1-258,0 11-129,-5 7 0,1 7-129,-1 4 0,0 5 0,2 0 0,5 2-129,3-4 0,6-2 0,2-4-129,9-6 0,4-5 0,3-5 0,4-7 0,3-8 0,1-6 0,3-7 129,0-11-129,2-11 0,0-9 129,-1-7-129,-1-7 129,-4-3-258,-3-7 129,-5 0-129,-7 2 129,-7 2 0,-2 2 0,-8 3-129,-7 7 129,-5 4 0,-1 6 129,-2 7-129,-2 4-129,1 7 129,2 4-129,1 6-129,5 1 0,3 6-387,6 10-387,-1-5-645,8 11-3612,0-3-129,5 7-129,1-1-516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29.8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325 215 4902,'0'0'5160,"0"0"129,0 0-387,0 0-3096,0 0-903,0 0 0,-1-9 129,1 9-258,0-15-129,0 5-258,-2-4 0,1-3-258,-1-4 129,-1 0-258,-1-2 129,-2 2 0,-1 1-129,0 2 0,-3 4 129,-2 6-129,-4 4 0,0 4 0,-3 9 129,-2 8-129,-3 6 0,-1 3 129,0 7-129,1 5 0,2 3 129,1 1-129,2 3 129,4-1 0,4-1-129,4 1 129,4 1 0,3-1-129,4-3-129,7-3 258,4-5-258,5-3 129,4-5 0,4-7 0,4-5 0,2-10-129,4-3 0,0-9-258,2-4-387,-7-18-1548,4 2-2838,-4-7-387,-2-2-258,-6-3-258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29.0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196 147 8256,'-12'-18'5289,"8"10"-129,-1-9-516,2 8-4128,0-4 258,3 3-129,-3-5 129,3 6-387,-2-3 0,1 1-129,-2 2 0,0 0-129,-1 2-129,4 7 129,-15-3-129,5 5 129,-2 8-129,1 5 129,-2 4-129,0 4 129,1 4-129,2 1 129,4 0-129,2 0 0,4-4 0,0-3 0,4-4 0,5-4 0,1-6-129,2-5 129,1-4-129,0-9 129,0-4 0,0-4 0,-1-4 0,-3 1 0,-2 0 0,-1 3 0,-4 4 0,-1 3 129,-1 12-129,0-6 0,0 6 0,-3 13 0,1 3 129,2 6-129,0 6 0,0 5 0,2 5 129,4 4-129,1 3 129,4 0-129,-2 4 129,4-3-129,-4 0 0,2-2 0,-5-4 0,-1-2 129,-4-6-129,-1-5 129,-6-5-129,-6-7 0,-4-6 0,-6-8-129,-4-5-258,-4-12-258,2 2-903,-6-12-3612,7-1-129,1-4-387,7 4-645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28.32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202 26 10062,'-25'-16'5418,"12"11"-258,-3 1-258,2 4-4515,1 3-129,4 4 129,-2 2-129,1 8 129,-1 5-258,-1 6 0,-1 6 129,1 4-129,-1 3 0,2 2 0,1 0 0,5 1-129,1-3 129,4-2 0,4-5-129,5-5 129,3-3 0,4-5 0,4-7-129,5-8 129,2-6 0,3-7-129,3-10 129,-1-7 0,2-7 0,-3-5-129,-3-3 0,-6-1 0,-5-3-129,-6 1 258,-7 3-258,-4 1 129,-8 3 0,-5 3 0,-5 2 0,-3 6 0,-3 2 0,-1 6 0,2 4 0,1 4 0,3 5-129,1 3 0,4 5-129,2 2 0,5 5-258,1-3-516,6 10-1161,1-6-3096,4 2 0,1-3-516,6 1-129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27.7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47 11 10320,'-8'-11'5289,"8"11"-258,-11 5-258,7 8-4386,0 4-129,3 8 0,-3 4 258,1 8-387,0 4 129,1 3-129,0 2 0,0 0-129,1-2 129,0-3 0,1-4-258,0-5 258,0-6-129,0-8 0,1-2 0,0-7-129,-1-9-387,0 0-1161,8-5-3354,-1-11-129,2-1-516,0-3-387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49.392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4 42 3483,'-2'-9'4644,"2"9"0,-2-12-2967,2 12 129,0 0 0,14-2 0,-14 2-516,22-6-258,-6 3-387,9 3-129,-1-4 0,7 3-258,-1-1 0,1 2 0,1 0-129,-2 0-129,-4-1 129,-1 1-129,-4 0 0,-4 0 0,-4 0 129,-4 0-129,-9 0 129,10 6 0,-10-6 0,0 15 0,0-4 0,-3 3 0,-2 3 0,0 3 129,0 4-129,0 3 0,0 2-129,-1 1 129,0 2 0,2 2 0,-1 0 0,1 0 0,1 0-258,0-2 258,1 0 0,1-2-129,1-1 0,0-5 0,0-3-129,0-4 258,0-3-258,0-6 129,1-1-129,-1-7-129,0 0-387,0 0-258,8 0-1806,-6-4-2451,-2-7-129,0-5-387,0-2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27.4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214 22 6837,'2'-16'5418,"-2"16"-258,0-7-387,0 7-2838,-9 0-1161,4 7-129,-4 2-129,0 4-129,-3 5-258,-3 4-129,-4 4 258,-2 2-258,-2 1 258,0-2-129,1-3 129,4-2-129,3-3 129,4-5 0,6-4-129,5-10 0,5 7-129,8-7 129,6-1-258,4-5 129,5-1 0,4-3 0,1 1 129,0-1-129,1 3 129,-4 1-129,-1 3 0,-7 1 0,-2 1 0,-4 1 0,-5 0 0,-2 1-129,-2 1 129,-7-2-129,10 3-129,-10-3-258,7 1-645,-7-1-3870,1-4-129,0-2-258,1-1-645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26.9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112 8 6708,'-3'-7'5031,"3"7"-129,-8-2-387,7 6-3612,-5 2-129,6 9 0,-2-1-129,2 6 258,-4 4-387,3 6-129,-4 1 129,1 4-258,-3 0 129,1 3-129,-3 1 0,2 4-129,-4-6 129,2 2-129,1-3-129,1-4 129,2-3-129,1-7 0,2-3 0,0-6 129,1-4-129,1-9 0,0 10 0,0-10 0,0 0-129,0 0 0,0 0-258,6-5-645,5 1-3225,-4-9-903,4 0-258,-1-5-516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26.4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204 8 4257,'0'0'4902,"0"0"-129,0-9-516,0 9-3096,0 0-645,0-6 129,0 6 129,0 0 258,0 11-516,0-1 0,-2 9 129,-6 0 0,0 10 0,-8 3-258,1 6 0,-5 0-129,0 5 0,-3-3 0,3-1 0,0-4 0,3-2-258,4-5 258,4-4-258,1-4 258,6-4-258,0-5 129,2 0-129,0-5 129,0-6 0,0 0-129,12 6 129,-3-6 0,4-3 0,5-1 0,4-1 0,3 0 0,3-1-129,3 3 129,-1-1-129,1 1 0,-3 3 129,-2 0-129,-4 0 0,-1 1 0,-3 1 129,-3-1-129,-1 0-129,-4 1 129,-1-2-129,-9 0 129,12 0-258,-12 0 129,0 0-516,0 0-645,0 0-3612,0 0-387,-4 1-258,4-1-516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10.53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175 99 3225,'0'-11'5160,"0"2"-387,0 9 129,3-7-3741,-3-2 129,0 9 129,1-11 0,-1 11-516,3-11 0,-3 11-387,1-13-258,2 7 129,-3-3-129,0 9 0,-5-12-258,-2 10 258,-3 2-129,-4 2 0,-2 6 258,-2 4-258,-2 4 0,-1 1 0,4 2 0,4 0-129,3-1 0,6-1 0,4-2 0,4-3 0,9-3 0,3-3 0,1-3 0,3-3 0,2 0 0,0-6 0,-1-3 0,-4-3 0,-2 2 0,-2 0 0,-5 0 0,-3 2 0,-5 8 129,2-10-129,-2 10 0,0 0 129,-4 4-129,1 6 0,1 2 0,2 3 0,0 4 0,0 5 129,3 3-129,3 1 0,0 4 0,3 0 0,0 0 129,-2 1-258,-1 1 258,-2-3-129,-1-2 129,-3-1-258,-3-6 258,-4-2-129,-5-3 129,-3-3-129,-3-6 0,-3-5 0,-3-3-129,-1-4 0,-2-2-258,1-8-387,6 9-774,-3-7-3612,5 5-258,0-2-258,5 6-645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5.8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281 51 11094,'-2'-20'5547,"-3"13"-258,-4-4-258,-1 8-4773,-1 0 0,1 3 129,-3 0-129,1 3 129,-5 6-129,-1 6 0,-3 2-129,0 4 0,-4 3 0,2 2 0,0 2 0,2 0-129,5 1 258,4 0-258,3-2 129,7-1-129,3 0 0,9-3 0,5-2 129,6-1-129,4-4-129,3-2 129,3-5 129,0-2-129,2-5 129,0-2 0,-2-6-129,-1-5 129,-2-4-129,-4-4 129,-1-4-129,-5-5 0,-1-2-129,-7-3 129,-2-1 0,-6-2 0,-2 0 0,-8 2 0,-4 2 129,-5 6-258,-5 4 129,-2 5-258,-2 3 258,-4 8-129,1 2 0,1 4-129,0 0 129,3 5-129,4 1 129,4 2-258,6 5-387,-2-9-1419,9 8-3096,4-3-129,7 2-516,1-2-258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5.2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 0 9933,'-3'7'5418,"-9"1"-258,12-8-258,-11 9-4773,11-9 0,0 11 0,0-11 129,9 8 0,-1-6-129,1 0-129,-2-2 0,2 0 129,-9 0-129,8-4 129,-8 4-258,-3-7 0,3 7 129,-12-5-129,12 5 0,-12 0-387,5-1-258,7 1-903,-3 5-3354,3-5-129,7-1-258,1-2-387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04.90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139 6 10449,'-13'-9'5676,"4"10"-387,-3 9-129,0 4-4902,0 7 0,0 4 0,2 6 0,-2 3-129,2 6 0,1 2 0,2-2-129,3 0 0,0-2 0,0-5-129,1-3 0,3-5-387,-6-14-1032,6 1-3612,0-12-129,0 0-516,0 0-258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49.2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55 8385,'-4'0'5547,"-1"-5"-516,5 5-129,-7-10-3870,7 10-387,0-9 0,0 9-258,7-10 0,0 7-129,2-2 0,2 1-129,1-1 0,3 2 0,0 3 0,1 0 0,0 3-129,0 4 129,-1 4 0,-1 3-129,-2 4 258,-3 3-129,-1 5 129,-5 2-129,-3 0 0,0 5 0,-8-4 0,-2 1 0,-4-3-258,-1-5 258,-2-5 0,-3-6-258,1-5 258,0-6-129,1-3 0,3-7 0,1-3 0,4 0-129,4-2 129,4 1 0,2 2-129,5 2 129,4 2 0,3 2 0,1 4-129,1 2 258,1 3-129,2 6 0,-1 2 0,1 4 0,0 0 0,-1 2 0,0-1 129,-1 1-129,0-1 0,-2-2 0,-3-2 0,0-1 0,-2-2 0,-1-2 0,-7-7 0,10 10-129,-10-10 0,0 0-129,8 6-645,-9-11-2580,1 5-1806,0 0-129,0 0-516,-4-7-516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20.80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1873 20 3354,'1'-11'4773,"-1"11"-516,0 0 387,-1-9-3870,1 9-129,-8 0-129,8 0 258,-11 3 0,11-3 0,-18 6 258,8 0-387,-8-2 129,0 3-258,-5 1 129,-3 1-129,-8 1 0,-1 3-258,-7-1 0,-2 4 0,-4 1 0,-5 4 0,-3 0-258,-3 4 258,-4 2-258,-5 6 129,-2 3-129,-6 3 129,-4 1-258,-3 3 129,-4 0 129,-1 1-129,0-1 129,3 0 0,3-3 0,3 0-129,3-3 258,7-2-129,6-3 0,8-4 0,8-4-129,8-4 129,8-5-129,8-3 0,7-5 0,8-3 0,8-4 0,0 0-129,0 0 129,0 0 0,6 0 0,-6 0 0,0 0 0,8 0 0,-8 0 0,0 0 0,0 0-129,0 0-129,0 0 0,0 0-129,13-3-258,-10-8-1290,10 10-3225,-3-7-387,4 3-258,-2 0-258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18.0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15 9030,'4'-16'5547,"-4"16"-387,0 0 129,0 16-4773,-1 2-129,1 8 0,0 4 0,2 12 0,-1 2 0,3 5-129,0 0-129,3 2 0,-3-2 129,1-2-129,-2-3 129,-1-7-129,-1-5 0,0-5 0,-1-7 0,1-5-129,-1-4 129,0-4-129,0-7 0,0 0-129,0 0 129,0 0-129,1-4-129,-1-4-129,0 8-645,0-16-2580,0 9-1677,0-3-258,0 2-516,0-4-129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48.792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343 17 516,'9'-9'3483,"-9"9"516,0 0 129,7-9-2967,-7 9-258,0 0 0,0 0 129,0 0 258,0 0 129,-5 1-258,3 9-387,-8-5 0,2 8 0,-9-3-129,1 5-258,-4-4-129,1 2 0,-4-5 0,1-1-129,-2-5 0,4-2 129,-1-3-129,4-4 0,1-1 0,3 0 0,2-1 0,4 3 0,7 6 0,-8-9-129,8 9 129,0 0 0,0 0-129,0 8 129,0 1 0,-2 5-129,0 1 129,-1 3 0,-1 2 0,-1 3 0,-2 1 0,0 0 0,-1-1 0,-1-2 0,2-2 0,-1 0 0,2-5 0,0-2-129,2-3 0,4-9 0,-2 9 129,2-9-129,4 2 0,5-2 129,4-6-129,3 0 0,3-2 129,2-3-129,2 1 0,0-1 0,0 2-129,-1 4 129,-3 2 0,-1 2 0,0 1 0,-1 5-129,-2 3 129,1 3 0,-2 5 129,0 0-129,0 4 0,-3 1 129,-2 3-258,-3 4 258,-3 1-258,-3 0 258,-2 0-129,-5-1 0,-6-2 0,-2-2 0,-2-2 0,-3-5 0,-1-4 0,-1-2 0,-1-7 0,0-1 0,1-3 0,0-4 0,1-4 0,1-2-129,3-1 0,3-1-258,5 1-258,1-4-258,10 6-645,0-9-2451,11 2-1032,4 1-645,4-4-129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17.6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139 1 8385,'-25'-1'5031,"13"2"129,1 1-645,-1 4-4386,3 2 0,5 4 258,-3-1-129,2 7 387,-4 2-129,3 3-129,-4 2-129,2 3 129,0 1 0,1 0-129,2-2 0,4 1-129,1-4 129,2-1-129,6-5 129,5-3-258,3-7 258,5-3-258,1-5 129,3-7 0,1-5-129,0-5 129,-1-2-258,-1-6 129,-6-1-129,-4-1 0,-5-1 0,-6 0 0,-3 2 0,-5 2 129,-6 1 129,-2 4-258,-2 1 129,-2 5 0,2 2 0,1 4-129,2 3 129,2 1-129,3 3-129,0 0 0,7 0-387,-9 3-387,9 10-1548,0-13-2580,3 6-258,-3-6-387,10 1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6:17.0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29 4644,'0'0'5160,"0"0"-129,1 13-258,-1 5-2451,0 0-2064,0 6 129,0-1 129,1 4-129,-1-4 258,2 3-129,-2-3 0,2-2-258,-2-5 0,0-1-129,0-5 258,0-1-258,0-9 0,0 0 0,0 0-129,0-8 129,0-5-129,0-5 0,3-5-129,1-5 0,2-4 0,2 0 129,2-1-258,1 3 258,2 4 0,-1 5-129,0 4 129,0 7 0,1 6 0,-1 4 0,0 7 129,-1 9 0,-1 3-129,0 5 258,-2 3-129,1 1 0,-5 1 129,1-1-129,-3-2 129,-1-3-258,1-8 258,-2 0-258,1-6 258,0-2-258,-1-7 0,0 0 129,4-10-387,-1-6 258,1-4-258,3-8 129,1 1 0,1-5-129,1 3 129,1 2 0,-1 3 0,1 7 129,-2 7 0,0 6-129,0 4 129,-1 3 129,1 9-129,0 4 129,1 2 0,0 3 0,3 1-129,-2 3 129,0-1 0,0 4 0,-1-4 0,0 0-129,0-3 0,-3-3-129,2 1-258,-5-11-903,9 1-3870,-3-9 0,2-2-645,-2-11-387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51.41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44 9288,'-9'-4'5289,"1"-5"-387,8 9-129,2-11-4773,5 7 129,3-1 129,3-1-129,0 2 129,4 3-129,-1 1 129,2 5-129,-3 3 129,2 6 0,-3 2-129,0 5 129,-3 4 0,-3 5 0,-3 0 0,-5 1 0,-1-1 0,-8 1 0,-5-4 0,-2-3-129,-3-6 0,0-8 0,-3-3-129,3-7 0,0-4 0,3-6-129,5-4 0,3-1 129,4-1-129,4 1 129,3 5-129,6 2 129,4 6-129,1 2 129,2 2 0,1 7 0,1 2 0,1 2 0,-1 2 0,0-1 0,2-1-258,-4-3-516,7 1-4257,-11-5-129,1-1-516,-13-5-516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5:49.6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269 147 8385,'11'-3'5676,"-11"3"-516,3-10-129,-3 3-4515,0 7-258,0-18 258,-1 6-129,-2-4-129,-1 0 0,-2-1-129,0 1 0,-2 2 0,-2 4 0,-3 2-129,-1 8 129,-2 5 0,-1 8 0,-1 7-129,-1 5 129,3 4 0,2 2-129,3 1 129,5-2-129,4-4 129,2-3-129,6-6 129,4-5-129,2-5 258,2-7-258,2-3-129,-1-8 0,1-5 0,0-4 0,-3-3 0,-1 2 0,-2-2 0,-4 6 129,-1 2 0,-4 5 0,-1 10 129,0 0-129,0 0 0,0 9 129,-1 9-129,1 6 0,0 10 129,4 8 0,3 10 0,3 9 0,0 4 0,5 2 0,-2 1 0,1-2-129,-3-6 129,-5-4 0,-5-10-129,-2-5 129,-11-7 0,-6-5-129,-7-7 129,-6-7-129,-5-8-258,-3-10-129,0-6-258,-5-19-774,15 0-2967,-3-12-1032,12 3-258,5-5-387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2:32.9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140 0 7224,'0'0'5160,"0"0"-129,-4 2-129,1 12-4644,3 10 0,-3 3 129,2 9 129,-2 2-129,3 5 129,-2 1-258,2 3-129,1-3 0,3 1 0,0-6 0,3-2 0,-1-6 0,3-2 0,-2-7-129,1-4 129,-2-3-129,0-7 129,-6-8 0,6 5 0,-6-5 0,3-13 0,-3-2-129,-3-4 129,-1-2-129,-1-2 0,-2-1 0,-1 3-129,-1 3 129,-2 5-129,-2 4 129,-1 7-129,-1 2 129,0 3 0,0 5 0,0 2 0,-1 3 0,3 1 129,2 1-129,4 2 129,0-1-129,5 1 129,2-3 0,1 1 129,7-3-129,5-1 0,3-3-129,2-2 129,5-1-129,3-3-129,3-2-129,-2-3-1161,6 1-3870,-8-3-258,-3-2-129,-6 0-774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2:32.37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 52 6837,'-4'-23'4644,"4"23"-387,0-18-774,0 18-7095,8-7-1290,-8 7-258,15-5 129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2:32.21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22-1 7740,'-11'0'5418,"3"12"-387,3-6-129,7 3-4902,-1 4 129,3 4 129,-2-1 0,3 2 129,-1-1-129,2 1 0,1-1-258,-1-2-387,4 2-387,-9-9-2322,6 1-1677,-7-9-645,8 6-129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2:31.9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77 5805,'0'-33'5289,"1"18"-258,1 3-129,-2 2-4386,0 10 258,1-7-129,-1 7 129,-2 5-129,0 4 129,-1 3-645,1 2 129,-1 4-129,2 4 0,1-1-129,0 1 129,3 0-129,2-1 0,0-2 0,2 0 0,0-4 0,1-2-129,-1-2 129,2-2 0,0-3 0,-1-4-129,1 0 0,0-2 0,1-6 0,-1-5-129,-1-3 0,-2-6-258,2 0 258,-5-2 0,1 2 129,-2 1 0,-2 2 129,0 3 129,0 4 129,0 10-129,0-9 129,0 9-129,0 0 258,0 0-258,0 0 0,0 0 0,0 0-129,1 4 129,1 3-129,0 3 129,0 1-129,1 1 129,0 1-129,0 1 129,1 0-129,0-2 0,0-1 0,1 0-129,0-2 129,1 0-129,2-1-258,-1-5-645,9 4-2838,-6-5-1419,3-2 0,0-6-645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2:31.3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140 93 4128,'-10'-5'5418,"4"-5"-258,2 2-387,4 8-3096,-7-16-387,6 8-645,-5-3-258,3 2-129,-1 1-129,4 8 0,-5-11 0,5 11-129,-6-7 0,6 7 0,0 0 0,-7 0 0,7 0 129,-11 10-129,3-1 0,-1 3 0,0 6 129,0 0-129,0 5 0,0-1 258,2 1-258,3-1 129,1 0-129,2-3 0,1-3 0,1-2 129,1-5 0,4-1 0,-6-8 0,11 5 0,-4-5 0,3-1 0,0-6 0,1-1-129,2-1 129,2-2-129,0-2 0,1 0 0,-2 0 0,0 1 0,-3 2 129,-1 0-129,-2 3 129,-8 7 0,8-9-129,-8 9 129,0 0 0,0 0 0,0 9-129,-4 3 129,0 3-129,-1 6 0,0 2 129,-1 4-129,1 0 0,1 4 0,2-3 129,2-1-129,0-4 129,0-1-129,0-4 129,3-3-258,2-4 387,0-3-258,1-5 129,2-3-129,5-1 129,2-7-258,2-5-129,3-4 129,2-1-129,-1-3-258,2 3-258,-6-5-1032,-1 7-3354,-6 1-258,-2 4-129,-6 1-516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2:30.5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4 3612,'-5'-4'2709,"5"4"-774,0 0-1806,0 0-5160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46.859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18 0 9030,'-9'4'5289,"-1"2"-258,10-6-258,0 0-4515,0 0 129,1 7-258,8-7 258,2 0 0,0 0-129,1 0-129,3 0 0,-2 0 0,0-1-129,-3 0 0,2 1-387,-4-2-645,7 2-3999,-6 0 0,0-1-516,0 1-258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2:30.4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7-1 10062,'0'0'5289,"0"0"-516,-5-3-1548,4 12-3096,1 5 0,0 4 0,1 0 129,2 3 0,0-1-129,2 2 258,-1-6-387,2 0 129,-1-6-129,0 0 0,-5-10-129,7 9-387,-7-9-387,0 0-3870,6-6-258,-3-10-387,0-5-258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2:30.1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19 1548,'-5'-13'4257,"5"13"258,-6-7 0,6 7-3612,0 0 129,0 0-129,-3 7 0,0 3 258,3 8-387,0-3 129,2 9-258,-2 2 0,4 5-387,-3 1 0,3 2 129,-2-4-258,1 2 129,-2-3-129,2 0 129,-2-4 0,0-1-129,1-5-129,-1-1 129,0-3-129,-1-4 0,0-1 0,0-2 0,0-8-129,2 10 0,-2-10-387,0 0-516,4 11-1548,-4-11-2322,0 0-387,5-6-387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2:29.68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7 229 645,'-9'-5'4515,"9"5"-258,0 0-774,0-10-774,4 10-516,-4-7-387,6 6-645,-6-7 0,8 6-258,-6-6-258,-2 8-129,9-11-129,-9 11 0,8-12 0,-8 12-258,6-13 129,-6 13-129,7-14 129,-4 7-129,0-1-129,2-1 0,-2-1 129,3 0-129,0 0 129,-1 1-129,2-2 0,-1 1 0,1-1 0,-1 2 0,1-1 129,-2 2-129,0 2 0,-5 6 0,7-10 0,-7 10 129,0 0-129,0 0 0,0 0 0,0 0 0,0 0 129,0 0-129,0 0 0,7 6 0,-5 4-129,0 2 258,0 1-258,2 5 129,0 1 0,0 2 129,1 1-129,0-1 0,0-1 0,0-1 0,1 1 0,-1-3 129,0-3-129,0-2 0,-1-1 0,0-4 0,-2 0 0,-2-7 0,5 7-129,-5-7-129,0 0-258,4-8-1419,2-1-3096,-4-9-387,1-5-387,0-7-258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3:39.04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3999,'0'0'5289,"0"0"0,0 0-387,12 7-2838,-12-7-516,2 21 129,-3-9-516,3 11-129,-2-3-258,3 8-129,-3 0 0,2 6-258,-2-3 129,0 6-258,0-5 0,0-1 0,0 0-129,0-4 0,-2-4-129,2-5 129,0-2 0,-2-4-129,2-4 0,0-8 129,0 10-129,0-10 0,0 0 0,0 0 0,0 0 0,0 0 129,4 3-129,-4-3 129,0 0 0,13 0 0,-5-3 0,1 1 0,0-1 0,1 0 0,3 2 0,1 0-129,1 0 129,1 1-258,2 0 129,-2 0 0,0 2 0,1-1 0,-3 2 0,-2-2-129,-2 1 129,-3 0 0,-7-2 129,9 2-129,-9-2 0,0 0 129,0 0-129,0 0 130,0 0-130,0 0 0,-5 0 0,5 0 0,-8-3 0,8 3-259,-6-2 1,6 2-645,0 0-1806,0 0-2838,0 0-129,0 0-516,-7 2-387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3:38.3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47 2709,'0'0'5547,"4"-10"-387,-4 10 129,10 0-2451,-12-8-645,7 10-258,-5-2-645,0 0-387,0 0-129,0 0-129,0 0-129,1 10-258,0-2 129,1 5-129,-1-1-129,2 5 129,-2-1-129,2 2 0,-2-2-129,2-3 129,-3 1-129,0-3 0,0-4 0,0-7 0,1 9 129,-1-9-129,0 0 0,-1-3 0,1-7 0,-3-4 0,2-4-129,0-3 129,1-1-129,-2-1 0,2 2 129,2 3-129,1 2 129,3 4-129,0 3 129,1 5 0,-1 1-129,1 2 129,1 1 0,-1 4 0,0 3 129,-1 2-129,-1 4 129,0 1-129,0 2 0,0 1 129,-3 0-129,1-2 0,0-2 0,-1-2 129,-1-1-129,-1-10 0,1 8-129,-1-8 129,0 0 0,5-8 0,-3-3 0,2-4-129,1-3 129,1-1-129,1 2 0,-2 0 0,3 2 0,-3 5 0,-5 10 129,12-9 0,-12 9 0,7 1 0,-7-1 129,9 13 0,-6-2-129,2 0 258,0 4-258,0 1 129,0 2-129,0 0 0,1 2 129,-1-4-129,0 1 0,-1-1 0,1-2-129,-1-6 0,-1 1 0,-3-9-387,0 0-387,0 0-3096,4-9-1548,-4-8-258,0-3-258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3:37.4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243 327 9933,'6'-8'5547,"-6"0"-516,0 8 129,-7-4-4386,0-2-258,7 6-258,-17-9-129,4 1 0,-2 0-129,-3-2 129,-3-1-129,-3-4 129,-2 0-129,1-2 129,0 0 0,6 1 0,2-1 0,6 0 0,7-1-129,6 4 0,12-2 129,8 1-129,7-1 0,8 1 129,3 0 0,5 3-129,-4 3 129,-3 3 0,-4 4 0,-5 2 0,-8 7 129,-8 5-129,-10 3 0,-3 5 0,-7 2 0,-6 6 0,-7 0 0,-5 5 0,-2 1-129,-3 2 129,0 1-129,1 1-129,2 0 258,4-2-129,4 0 0,6-2 129,4 0-129,7-5 129,2-2-258,4-3 258,7-3-129,2-3 0,4-5 0,2-4 129,1-5 0,1-4 0,0-4 0,-2-8-129,-3-7 129,-1-5 0,-5-2-129,-4-3 0,-3-1 0,-3 3-129,-6 2 129,-3 3 0,-4 4-129,-1 2 0,0 6 0,-1 2-129,1 2-129,0 1-258,5 5-387,-6-3-1806,15 3-2580,-9 5-258,9-5-129,2 11-516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3:36.76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 1 9159,'-12'-2'5547,"12"2"-387,-9 4-129,9-4-4257,-1 23-387,1-4 0,5 5 0,-3 2 0,1 4 0,-2 2-129,2 3 0,-3-3 129,-2 1-258,0 0 258,-1-2-129,0-2-258,2 0 129,0-4-129,1-3 129,0-2-258,0-2 129,2-4-258,0-5-258,4 0-516,-6-9-4128,0 0-129,10-8-516,-3-2-387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3:36.4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 77 8385,'-14'-4'5160,"14"4"129,0 0-516,-10-11-3999,16 10-258,4-1-129,6-3-129,2-2 129,5 2-129,-1-1 0,3 1 0,-3-1-129,0 2 129,-3 1-129,-1 1 129,-3 1-258,-2 1 0,-2-2 0,-1 0-129,0 2-129,-10 0-516,18 0-903,-18 0-3225,9-4-387,-9 4 0,8-7-645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3:36.0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16 29 3096,'0'0'5289,"0"0"-129,-7-6-129,-2 0-2967,9 6-516,0 0-387,0 0-387,0 0 129,0 0-516,0 0 0,6-7-129,-6 7 0,14-3 0,-5-1 0,3 4 0,1-1-129,2-1 0,0 2 0,1 0 0,-1 0-129,2 3 129,-2 0 0,0-1-129,-3-1 129,0 1 0,-3 0-129,-2-2 129,-7 0 0,10 2-129,-10-2 0,0 0 129,0 0-129,4 11 129,-3-4-129,0 3 129,-1 4 0,0 6-129,0 2 129,0 6 0,-3 3 0,0 3-129,-1 4 129,-1 1 0,0 1 0,0-2 0,-2-1-258,1-2 129,-1-2-129,1-4 129,1-5-129,1-6 129,0-2-129,1-6 129,3-1-129,0-9 129,-2 8-258,2-8 0,0 0-258,0-9-645,6 6-2193,-3-9-1806,0 1-258,0-5-258,-2-2-258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2:09.4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 7 8901,'-13'3'5418,"4"-2"-129,9-1-516,0 0-4257,0 0-129,9-4-129,2 3 0,4 0-129,2 1 0,1-3-387,5 3-129,-7-3-903,8 3-3612,-10 0-258,-3 0-387,-11 0-387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46.597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31 5805,'1'-7'5160,"0"0"-516,-1 7-129,0 0-3999,0 0-129,12-4-129,-5 2 387,3 2-129,1-1 0,2 1-129,1 0 0,3 0 0,-2-2-387,3 0 0,-1 0-258,-4-3-387,4 7-1290,-8 0-2580,-9-2-774,6 6-129,-6-6 129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2:09.17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 26 7224,'-11'0'5031,"-1"-3"0,12 3-258,0 0-4257,-8-9-129,13 9 129,-5 0 0,16 0 129,-7-1-129,4 0-129,1-1-129,4 0-129,-1 0 0,0 1 0,-2-3 0,1 4-129,-2-1 0,-3 1 0,-2 0 0,-3 0-129,-6 0 0,9 5 0,-9-5-258,0 0-774,6 11-2580,-6-11-1161,0 7-645,0-7-258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58.2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561-2 2580,'9'0'4773,"-9"0"0,-9 12-1677,-7-2-2064,4 11 129,-11-3 0,1 13-258,-9-2-258,0 5-258,-3 3 0,-1 2-129,-4-1-129,-1 2 0,0-1 0,-1 0 0,1-2 129,3-2-258,2-1 0,5-7 0,5-1-387,5-7-258,11 0-1419,9-11-2580,0-8-387,15 0-516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43.5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27 104 3096,'-15'-3'4515,"3"1"129,12 2-129,0 0-3999,0 0 0,0 0 387,0 0-129,0 0 129,7 1 0,8 4 0,2-5-258,11 3 129,7-3-258,13 1 0,6-1-129,11 0-129,9-1-129,12-2 129,6 0-129,9 1 129,4-1 0,9-1 0,5 0 0,6 1 0,3-1 0,4 2 0,-1-4 0,-1 2 0,-4-1-129,-8 1 0,-6-3 129,-10 2-258,-11-3 129,-17 2-129,-14-1 0,-13 2 129,-11 0-129,-14 1 0,-9 1 0,-13 3 0,0 0-129,0 0 0,0-7-129,-8 4-129,8 3-387,-17-2-774,17 2-3741,-12 1 0,4 2-645,-1-2-129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42.6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27 8514,'-2'-20'5547,"-1"13"-387,3 7-258,0 0-4386,0 0-258,0 23 129,2 6-129,4 9 129,-3 5-129,2 7 0,-3 2 129,1 2-258,-3-4 129,0-4-129,-2-9 129,-1-8-258,0-6 258,2-5-129,0-7-129,1-2 0,0-9 129,0 9-129,0-9 0,13 5 129,-3-4-129,6 0 0,3-1 129,6 0-129,4-2 129,4-1-129,2-2 0,0 1 0,2-1 0,-5 1-258,-1 1-129,-7-4-516,3 7-2967,-13 0-1548,-2 0-129,-12 0-645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42.2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11-3 3999,'-7'0'5160,"7"0"0,0 0-387,-3 13-3612,1-5-129,4 8 129,-1-3-129,5 8-258,-4-2 0,3 2-387,-2-1 0,1-2-129,-2-2 129,0-2-258,-2-4-129,0-3 258,0-7-129,0 0 0,0 0-129,0-8 129,0-5-129,0-5 129,0-2-258,1-2 129,3-1-129,0 1 129,3 2-129,-2 4 129,1 5 0,0 4-129,-6 7 129,13-5 0,-7 7 0,3 4 0,-1 3 129,2 3 0,0 0 0,0 5 0,-1 1 0,1-1 0,-4 0 0,-1-1-129,-1-1 129,-1-2-129,-2-2 129,-1-4 0,0-7-129,0 7 0,0-7 0,2-9 0,1-5-129,0-1 129,2-4-258,2-3 258,2 0-258,-1 2 258,0 2-129,0 6 0,-1 4 129,-7 8 0,11 0 0,-6 4 129,-1 8 0,1 4 0,1 6 0,1 0 0,1 2 0,1 2-129,0-3 129,1 0 0,-1-1-258,1-6 0,0-2 0,-4-5-258,3 1-774,-9-10-3999,9-3-129,-5-11-387,3-8-645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41.25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308 68 4902,'-11'-22'5289,"6"12"-129,-1 0-387,-6-1-3870,12 11 0,-12-11-258,12 11-258,-15-4 129,6 4-258,-5 5-129,-1 5 0,-4 4-129,-1 4 129,-2 5 0,-2 6 0,-2 1 258,2 4-129,0 1 0,6 0 0,2-1-129,6 2 129,4-4 0,6-1 0,4-2 0,9-1-129,4-5 0,7 0 0,1-6 0,5-4 0,1-2 0,2-4 0,0-5-129,0-2 129,-5-5 0,0-4 0,-6-6 0,0-5 0,-7-3-129,-2-5 0,-5-4 0,-4-5 0,-4-3 0,0-2 0,-7 3 0,-3 3-129,-3 1 129,-5 4-129,-2 5 129,-3 6-129,2 6 0,-1 4 0,-1 4 0,0 4-129,1 2 129,4 0-258,3 6-129,0-1-387,11 8-1419,0-6-2709,4-7-516,6 9-129,7-7-387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40.60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67 21 2580,'-14'3'5031,"6"-2"-516,8-1 129,0 0-3870,0 0-129,0 0 258,0 0-129,0 10-129,0-10-258,0 0 0,0 7 0,0-7 129,0 0-258,3 9 0,-3-9-129,0 0 129,0 0-129,9-2 0,-9 2-129,6-12 0,-3 5 129,-3-3-129,1 2 0,-1-2-129,0 10 129,-12-3-129,2 3 129,-2 6-129,0 2 0,3 1 129,0 3-129,5-1 129,4-3-387,0-8-645,16 7-3483,-1-7-387,5 0-387,2-3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40.1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 0 903,'-11'0'4902,"2"2"129,9-2-258,-6 10-2967,6-10-516,0 17-258,0-6-129,4 11 0,-2-1-129,5 8-129,-3 0-258,0 5 129,-2-2-258,-1 2 258,-1-3-129,0 3-129,-3-4 129,0-3-129,-1-4 0,2-1-129,0-4 129,2-2-129,-1-2-129,1-3 0,0-2 0,1 0 129,0-2-129,-1-7 0,3 10 0,-3-10 0,1 6 0,-1-6 0,0 0 0,0 0-129,0 0 129,0 0-258,4 7-387,-4-10-1806,0 3-2709,4-10-129,1 1-645,1-3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38.5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1 368 1935,'-2'-10'5418,"2"10"-516,0-12 129,-3-1-3225,8 7-258,-3-9-129,8 5-258,-4-7-387,6 2-129,-1-5-129,6 0-129,0-3-129,3 1 0,1-2-129,3 1 0,0 0 0,1 2 0,-2 2 0,0 2-129,-4 2 129,-2 2-129,-2 3 0,-6 3 0,-1 0 129,-8 7-129,9-7 0,-9 7-129,0 0 129,0 0-258,0 0 0,0 0-387,-2 11-645,-9-7-3483,6 3-516,5-7-387,-10 9-258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38.0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-1-2 2451,'2'-6'3612,"-2"6"516,0 0-774,0 0-774,0 0-516,0 0-516,0 0-387,0 0-129,0 0-258,0 0-129,0 0 0,0 0 0,0 0-258,0 0 0,7 7-129,-7-7 0,11 16 0,-4-7-129,3 4 0,-1 0 0,2 3 0,0-1-129,2 3 129,1-2 0,-1 2 0,-1 0-129,-1 0 129,0-5-129,-1 2 129,-1-2-129,-1-2 0,-1 0 0,-2-3 0,0-2 0,-5-6 129,7 9-129,-7-9-129,0 0 129,0 0 0,0 0-129,0 0-129,7 3-258,-7-3-387,0 0-1806,0 0-2580,0 0 0,0 0-645,-8-3 258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46.236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15 13 4386,'-12'-7'4773,"12"7"-129,0 0-387,-3-6-3870,3 6-129,7 1 129,5 7 258,1-1 0,8 7 129,-2 1-258,7 11 129,0-1-258,3 10 0,-1 1 0,2 5-129,-7 6-129,0 5 129,-6-1-129,-4 5 258,-6-2-258,-3 2 129,-4-4-129,-5-2 258,-5-6-258,-2-3 129,-2-6 0,1-5-258,-2-7 129,1-3 0,1-5-129,2-4 0,1-5 129,3-1-258,7-5-258,-9 1-516,9-1-1161,0 0-2967,5-11-129,3-2-387,3-5-387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07.6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53 489 4257,'-23'-4'4902,"12"0"-129,3 0-129,8 4-3741,-11-7-129,11 7 0,0 0 258,0 0-258,2-14 129,7 11-258,1-9 129,12 3-258,5-7 0,13-2-129,11-3-129,14-2 0,11-5 0,13-1-129,9-3 0,6 1-129,1-1 0,0 1 129,-6-1-258,-7 4 129,-9 1 0,-12 4 0,-12 5 129,-13 2-258,-11 4 129,-10 4 0,-8 3 0,-7 3 0,-10 2 0,0 0 0,0 0-129,-6 6 129,6-6-258,-12 11-129,8-1-387,-6-4-3741,7 5-516,1-3-774,1 2-258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00.7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173 69 6063,'-28'-22'5418,"11"13"-129,1-1-645,0 9-3999,0 0 0,5 4-129,-5 5 0,6 8-129,-3 4-129,3 6 129,1 3-258,5 6 129,-1 0-258,5 1 129,0-2 129,5-2-129,7-4 129,2-5-129,6-6 129,4-5-129,1-6 129,4-6-129,0-1-129,0-9 129,0-5-258,-5-4 129,-2-6-129,-7-3 129,-3-6-129,-6 0 0,-6-3 129,-1 0-129,-8 2 129,-4 4-129,-5 5 129,-2 3-129,-1 9 129,-2 3-129,-1 7 0,2 2 0,2 2-129,2 1-129,5 6-516,-3-5-1806,7 7-2451,2-1-129,5 1-645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00.27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49 5160,'-6'-11'5031,"4"1"0,2 10-516,4-10-4128,4 5 129,3 1-258,1-2 0,4 5 0,0-1 0,0 2-258,-2 0 258,0 5-258,-4 1 0,-3 4 0,-4 1 129,-3 2 0,-1 0 0,-7 3 0,-4-2 258,-1 1-258,-1-4 129,0 0-258,-1-4 258,3-4-129,2-3-129,2-1 0,8 1 0,-7-13 0,7 5-129,0 0 129,7 0-129,1 2 129,1 3-129,2 2 129,-1 1-129,1 0 129,0 1 129,-2 2-129,0 1 129,-1 0-258,2 2 0,0-5-645,7 7-1935,-3-6-2193,2-2-387,0-3-258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59.8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0 224 3483,'10'-2'4902,"3"2"-516,-6-3-129,6 2-4257,-1-3 0,3 0 0,4-3 0,-1-2-258,1-6-516,2 4-903,-4-8-1290,1-4-387,-5 0 0,-1 3 1290,-6-2 1032,0 3 903,-5 5 903,-1-4 1161,-1 11 1419,1 7 516,-10-4-387,1 4-1032,9 10-774,-8-1-645,7 11-258,-4 0-258,4 10-129,-1 1 129,1 4-258,1 0 0,0 1-129,-1-1 0,1-4-258,0-5 0,-1-7-387,2 1-774,-1-11-2967,0-9-903,6 1 0,0-7-387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59.4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65 6 2322,'-16'-6'4644,"3"5"-258,13 1-129,-8 10-3612,4-3-129,4 8-129,0 1-129,0 7 258,0 0 0,0 6 0,0-2-129,0 4-129,-1-3 0,-1 1-258,-3-4 258,1-2-387,1-4-129,-3-7-1032,6-1-3096,-3-2-387,3-9-387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58.6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264 75 3870,'-8'-1'4773,"8"1"-645,-7-2-645,-3-5-516,10 7-1161,-8-7-258,8 7-387,-6-7-129,6 7-516,-6-9 0,6 9-258,-6-11 0,2 4-258,-2 0 129,-2 0-129,-3 2 0,-2 1 0,-3 4-129,-2 1 129,-3 5-129,-1 5 129,1 2 0,1 3 0,3 0-129,3 1 258,5-3 0,7 1-129,2-3 129,10-2-129,3-2 129,7-2-129,2-4 258,2-2-258,0 0 0,2-4 0,-2-3 0,-1-2 129,-5-2-258,-3 1 129,-4-1-129,-2 1 129,-4 2 0,-2 0 0,-3 8 0,0-9-129,0 9 129,0 0 0,0 0 0,-7 0 0,7 0-129,0 13 129,0-5 0,1 4 0,2 3 129,1 2-129,1 2 0,1 2 0,-1 2 129,1 2-129,1 1 0,-2 1 129,1-1-258,0 0 129,-2 0 0,-2-2 0,-1-1 0,-1-3 129,-3-3-129,-3-3 0,-3-1 129,-2-4 0,-3-2-129,-2-6 0,-3-1 0,-2 0 129,-4-6-258,0-6 129,-1-1-129,-1-1-129,1-1 0,0-1-387,7 7-516,-3-2-3870,12 4-258,3 0-387,7 7-258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57.6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222 31 3096,'-11'-12'5289,"-1"4"-129,5 3 0,1 5-3612,-5-5-387,11 5-129,-14-2-387,6 5-129,-4 2-258,0 6 129,-3 2-258,1 6 258,-4 3-258,1 5 129,-1 1 0,3 3 0,2 0-129,4 2 129,1-2 0,6-1 0,2-3 0,3-1-129,5-3 129,6-2-129,4-4 0,5-4 0,2-2 0,4-4 0,0-4 0,1-3 0,2 0-129,-1-7 129,-2-5-129,-3-2 129,-5-5-258,-2-5 129,-4-2 0,-6-5 129,-5-1-258,-4-2 258,-5 1-129,-7 1-129,-4 0 129,-3 5-129,-1 2 129,-2 5-129,-1 4 0,1 3 0,1 4 0,0 3 0,4 3 0,0 2-258,5 1-129,-1 1-129,9 7-387,-4-8-2322,8 7-1806,0-7-387,16 11-516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57.04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44 20 6837,'-20'4'5160,"11"-3"0,1-1-387,8 0-4386,0 0 0,0 0 0,0 0-129,0 0 0,5 6 129,-5-6-129,14 2-129,-7 0 129,-7-2-129,10 0 0,-10 0 0,0 0-129,4-7 129,-4 7-129,-5-10 0,5 10 129,-12-10-258,5 5 129,-1 4 0,1-1-129,7 2 129,-8 0 0,8 0-129,0 0 0,-3 8 0,3-8-258,4 5-129,7 2-774,-11-7-3612,16 3-387,-1-3-129,1-3-516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56.5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292 310 2580,'0'0'5418,"0"0"-516,-5-5 0,1-1-3483,4 6-258,0 0-258,-8-3 0,8 3-387,-12-5 0,3 1-258,-2 2-129,-3-2-129,-6-1 129,-2-1-129,-2-3 0,-3-2 0,1 0 0,0-2 129,3-2-129,3-1 0,4 1 129,5-1 0,5 1 0,6-1 0,4 1 129,11-2 0,11 1-129,6-3 129,10 3 0,5-1 0,6 4-129,0 2 0,-2 4 0,-3 6-129,-7 1 129,-11 6-129,-10 6 0,-11 4-129,-9 4 258,-11 4-258,-12 3 258,-8 5-129,-9 2 129,-7 2-129,-5 0 129,-1 1-129,1-3 129,4 1 0,7-4-129,6-2 258,9-4-258,11-3 129,10-1 0,7-4 0,13-2 0,9-4-129,9-3 129,3-1-129,7-4 129,0-3-129,1 0 0,-1-3 0,-4-5 0,-6-1 0,-7-3 0,-5-3-129,-8-2 129,-7-3-129,-6 0 129,-7-1-129,-8 1 129,-5 1-129,-4 1 0,-2 5 129,0 2-129,2 3 0,2 1-129,5 6-258,2-2 0,9 7-903,-3-1-3612,9 4-387,6 0-387,5 1-258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55.7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44 29 1,'-12'-11'4643,"12"11"1,0 0-645,-14-12-2064,14 12-516,0 0-387,0 0 0,-7-6-258,7 6-258,0 0 0,0 0-129,-3 7 129,3 3 129,-1-1-258,1 7 129,-2 1-129,1 6 0,0 1-129,1 4 0,-2 0-129,1 2 258,1 0-258,0 2-129,0-2 258,2 0-129,0-4 0,0-1 0,1-3 0,1-4 0,-2-3 0,0-4 0,-2-11-129,4 11 129,-4-11-129,0 0 0,8 0-129,-8 0-129,8-3-129,-8-4-645,10 7-2193,-6-7-1935,2 1-516,-2-5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45.728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187 27 1935,'-3'-10'4773,"-4"3"-129,7 7-129,-7-2-3096,-2-2-258,9 4-258,-10-4 0,10 4-258,-9 0-129,9 0 0,-13 2-129,6 4 0,-4 0-129,0 5 129,-4 0 129,3 5-258,-3 0 258,2 3-129,-2 0-129,5 3 0,0-2 0,4 4-129,3-1 0,2 2 0,1-1-129,6 2 0,5-1 0,4-1 129,4-3-129,2-3 129,2-4-129,1-2 129,2-7-129,-1-3 129,-3-2 0,0-9 0,-4-4 0,-3-3-129,-1-2 129,-4-5-129,-3-2 129,-2-1-129,-3-1 0,-2 1 0,0-2 129,-2 2-129,-5 2-129,-3 2 129,-1 4-129,-1 1 129,-1 5 0,-1 0 0,-2 5-129,1 3 0,0 2 0,2 1 0,1 1-129,2 0-258,10 0-258,-15 0-387,15 0-516,0 0-3483,0 0 0,6 0-516,3-5 129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53.92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51 1548,'0'0'3225,"0"-9"-645,0 9 0,0 0 0,0 0 129,0 0-774,4-2-387,-4 2-387,0 0-258,0 0-129,0 0 0,0 0-258,0 0 0,7-9-129,-7 9 0,8-2-129,-8 2 258,10-6-258,-10 6-129,12-7 129,-5 6-129,2-2-129,0 1 129,3 1 0,3 1-129,0-1 0,7 1 0,3 3 0,7-1 0,2 1 0,8 0 129,5-1-129,5 0 0,7 1 0,4-3 0,5 0 0,7 0 0,5-2 0,6-1 0,3 0 0,3 1 0,3 1 0,1-1 0,2 2 129,-2 0-129,-1 0 0,-3 0 0,1 2 0,-6 1 129,0-2-129,-3 1 129,-4 0-129,-3 0 0,-4 0 0,-6 0 0,-6 0 129,-6-2-129,-8 0 0,-7 0 0,-6 0 0,-8 0 0,-6 0 0,-6 0 0,-4-2 0,-10 2 0,8-4 0,-8 4 0,0 0 0,-1-7 0,1 7 0,-7-6-258,7 6 0,-9-6-387,9 6-1161,-8 0-3225,8 0-387,-9-6-258,9 6-387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1.04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31 34 8256,'-12'-26'5289,"12"26"-129,-14-8-258,12 14-4515,-1 11-129,3 9 258,0 4-129,3 11-129,1 3 0,1 7-129,3 3 0,-1-1 0,-1 0 0,-1-2-129,-2-6-129,0-6 258,-2-5-129,0-8 0,0-6 0,0-5 0,0-6-258,-1-9-129,8 6-903,-8-6-3612,8-9-258,-3-3-516,0 0-258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0.7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126 4 4128,'-8'0'4902,"1"0"0,-5 0-387,2-4-3999,0 7 0,-4 1 129,5 7 129,-5-2-129,4 5 0,-2-1-258,5 5-129,0 0-129,3 2 0,4-2 0,0 0 129,3-1-258,7-2 258,2-1-129,4-3 0,1-4 0,3-2 0,-1-2 0,2-3 129,-3-3-129,-2-5-129,-1-4 0,-5-2 129,-2-3-129,-3-1-129,-3-1 129,-2-2 0,-1 2-129,-5 2 129,-2 3-258,-1 1 129,-3 3 129,-1 4-129,-1 2 129,0 2 0,1 2-129,0-1-258,6 1 0,-1 0-258,8 0-516,0 0-2838,4-1-1161,9-3-129,4-2-258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0.24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-2 6 3096,'1'-6'4644,"-1"6"0,0 0 0,2 9-3225,-2-9-774,5 17 0,-3-5-129,3 6 0,-3 2-129,4 3-129,-4 1 0,1 0 0,-2-1-258,-1-3 258,0-2-129,0-4 0,0-6 0,0-8 129,0 0-129,0 0-129,-4-14 129,4-3-129,0-4 0,2-5 0,0 0 0,1-1-129,2 1 129,0 3-129,0 5 129,0 4 0,-1 4 0,-4 10 0,8-7 129,-8 7 0,10 2-129,-4 6 129,2 2 0,1 4 0,0 3-129,1 1 129,-1 2-129,0 0 0,-1 0 0,-3-3 129,-1-1-129,-2-3 129,-1-3-129,0-3 129,-1-7 0,0 0-129,0 0 0,1-4-129,1-10 0,2-5 0,2 0 0,-1-4-129,3 2 129,-2 0 0,1 4 0,-3 3 0,0 6 129,-4 8 129,0 0-129,7 3 129,-6 5 0,3 5 129,-1 1-129,2 5 0,0 0 0,1 5-129,-1-1 129,1 3-129,-1-2 0,-1-2-129,2 1-129,-3-10-645,8 3-3354,-4-8-774,1-8-258,2-3-387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29.2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23 1677,'0'-11'3999,"0"11"-387,0 0-645,0-12-387,0 12-645,0 0-645,0 0-129,0 0-516,3 11-129,-3-1 0,2 8-129,-1 2-129,2 7 258,-2 0-129,2 7 0,-3 0-129,4 1 0,-4 0 129,3 1-129,-2-1 129,1 0 129,-2-2-258,1 0-129,-1 0 129,0-3 0,0-2-258,0-4 129,0-3-258,0-2 258,0-5-129,0-2 0,0-5 0,0-7-129,0 9 0,0-9-129,0 0-258,0 0-1161,1-4-3354,-1-3 0,-2 0-645,-2-4-129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05.9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34-2 10062,'-11'0'5418,"3"5"-258,1 15-129,2 5-4902,4 10 129,1 7-258,0 9 387,0 2-387,4 3 258,1 2-129,0-5-129,1-3-129,0-9-258,4-3-516,-2-17-4257,4-8 129,1-12-645,0-2-387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8:57.89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231 0 5934,'8'-3'5547,"-8"3"-258,0 0-387,-5 0-3612,5 0-774,-16 7-129,4-1-129,-4-1-129,-1 3 0,-3-1-129,0 0 258,0-1-258,0-3 0,2 0 0,2-1 0,4-2 129,2 0-258,2 0 129,8 0 0,-11 0 0,11 0 0,0 0-258,-5 11 516,3-4-258,0 1 0,0 3 0,-1-1 129,2 1 129,-1 1-258,0-1 129,2-2-258,0-2 387,0 0-387,0-7 258,0 9-129,0-9 0,0 0 129,5 2-129,-5-2 129,11 0-129,-5 0 129,2 0-129,0 0 0,3-1 0,0 0 0,0 0 0,3 0 0,-1 1 0,3 0 129,-2 0-129,1 2 0,-2 2 0,-1 1 129,-1 2 0,-2 3 0,-4 2 129,-1 1-129,-4 1 0,0 1 129,-1 0 0,-2 1-129,-4-3 0,0-2 0,-4-1 0,0-2 0,-1-2-129,-1-4 129,-2 0 0,0-2-129,1 0 0,-1-2 0,2-1-129,2-3 0,3 4-516,-2-6-903,10 8-3741,-4-8 0,4 8-645,2-8-258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8:57.1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56 5676,'-6'-7'5418,"1"0"-387,5 7-258,3-9-3999,-1 1-129,6 5 129,0-4-387,5 5 258,-1-5-387,3 5 129,0 0-258,1 2 129,2 0-129,-1 7-258,0 0 387,0 5-387,-2 0 258,-1 5-129,-3 0 129,-3 2-129,-5 0 258,-3-1-258,-2 0 129,-5-1-129,-5-3 129,-1-2 0,-3-3-129,0-4 129,-1-1-129,3-4 0,0-1 129,2-7-129,3 2 0,2-1 0,4-1-129,1 2 129,2 6-129,2-11 129,-2 11 0,15-4 0,-6 3 0,2 1 0,-1 2 0,2 3 129,1 0-129,-1 3 0,-1 3 0,0 0 0,1 1 0,-2-2 129,-1 2-129,2-2 0,-2 0 0,-1-4-129,1 1-258,-9-7-516,21 1-4128,-12-1-258,0-5-129,-2-4-645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8:56.5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183 47 6966,'1'-16'5418,"-9"13"-129,-4 3-387,-4 1-4257,2 10 0,-7 0 129,4 10-129,-6 2 0,4 7-258,-1 4-129,6 3 0,1 2-258,8-2 129,4 0 0,3-4 0,6-3 0,5-4 0,5-5 0,3-2-129,2-5 129,1-3 0,1-4 0,1-4 0,2-3 0,0-6-129,-2-4-129,-1-5 258,0-4-258,-2-4 129,-3-2-129,-3-5 0,-4-3 129,-6 0-129,-5-3 129,-2 1 0,-10 0 0,-4 1 0,-4 4-129,-6 2 129,2 7-129,-3 1 0,1 6 0,2 2-258,5 6-129,-1 0-258,8 6-516,-5-3-903,15 3-2967,-9 3 0,9-3-774,2 8 387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8:54.4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103 0 5547,'0'0'5289,"0"0"-258,0 0-387,-4-2-3483,4 8 0,0-6-258,-3 21 129,-5-6-516,3 6-258,-4 3-129,-1 1-129,0 0 0,-2 0 0,0-4 0,2-3 0,2-3 0,1-5 0,2-2 129,5-8-129,0 8 129,0-8 129,12 2-129,1-2 0,3-2 129,5 0-129,0-1 0,3 0 0,0 0-129,-1 0 0,-1 1-129,-4 1 0,-2 1-129,-5 0-258,3 0-387,-14 0-1290,15 0-2709,-6-2-387,-2-2-129,0-2-387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45.052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30 3354,'0'0'4386,"0"0"0,0 0-258,0 0-3741,0 0-129,0 0 0,0 0 387,0 0 129,10 0-129,-10 0-258,0 0 129,0 0-129,8 0-129,-8 0-129,0 0 0,0 0 0,8 3-129,-8-3 129,0 0-129,9-1 0,-9 1 129,10-10-129,-10 10 129,7-12 0,-7 12 129,4-10-129,-4 10 0,0 0 129,0 0-129,-4 0 129,4 0-129,-7 10 0,3-1 0,0 0 0,0 1-129,1 0 0,0-2 0,2-2-258,1-6-129,0 12-645,0-12-2064,0 0-1677,11-5-387,-5-6-258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59.1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686-1 6321,'-11'2'5418,"3"11"-516,-7 3-258,0 8-3870,-6 10-516,-5 6 0,-5 10 129,-8 7 0,-5 9-129,-6 2 0,-2 7-129,-4-2 0,2 0 0,0-4-129,2-5 129,6-7-258,7-8 0,9-7-387,4-15-1677,10-4-2451,10-7-645,6-9-258,13-7 129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45.20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202 42 3999,'4'-20'5289,"-4"12"0,0 8-1677,-13-14-1290,13 14-258,-14-5-774,14 5-129,-20 2-516,11 6-387,-5 4 0,0 5-129,-2 7 129,0 8-129,-2 11-129,1 5 129,1 3-258,1 3 258,4 2 0,3-1 0,5-4 0,4-6 129,7-8 0,7-6 0,5-7 0,8-5-129,5-8 0,5-6 0,5-5 0,1-6-129,2-9 129,0-9-129,-3-6-129,-7-8 0,-8-8 129,-8-7-258,-9-5 129,-8 2 0,-6-2 0,-12 5 0,-9 6 129,-6 5-129,-4 9 258,-2 10-129,-1 8 0,0 5-129,5 5 129,2 5-129,6 3-129,6 4-129,7 4-258,2-3-516,9 9-3225,4-5-774,4 0-516,4-2-258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44.6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47 44 4902,'1'7'5418,"-1"-7"-258,-2 9-387,2-9-3612,0 0-258,0 0-129,0 0-129,0 0-129,0 0 0,0 0-387,0 0 129,3 0-129,-3 0 129,6-13-258,-5 3 129,-1 0-129,1 0 0,-1 1 0,0 9 0,-2-8 0,-6 8 0,1 5-129,-2 3 129,2 3 129,-1 2-258,1 0 258,1-2-258,3 0 129,3-11-387,6 12-387,-6-12-1935,14-3-2193,-1-3-516,3-3-129,2-4-257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44.2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18-2 1806,'8'-3'5031,"-8"3"0,-1 5-2709,1 15 0,-8-6-129,8 17-258,-8-2-516,7 13-387,-5 1-516,6 7 0,-1 1 0,1 2-129,0-1-258,2-5 0,1-5 0,-1-6 0,0-6 0,1-4-129,-1-9 0,1-5 129,0-5-129,-3-7-129,0 0-129,8-2-774,-1-1-2064,-4-8-1935,1-3-258,0-2-516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06.4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4 455 4773,'-9'3'3483,"9"-3"-258,0 0-129,0 0-645,0 0-645,0 0-645,0 0-258,0 0-129,0 0 0,-2-7-258,2 7-129,0 0 0,4-9 0,2 3 129,5-2-129,4-5 0,8-2-129,10-6 0,9-4 0,8-3 0,9-3 0,7-2 0,8-1-129,3 0 129,1 3-129,-3 2 0,-4 3 0,-4 3-129,-8 3 0,-5 3 0,-10 3 0,-7 3 0,-7 3 129,-8 1 0,-5 4-129,-7-1 129,-3 3 0,-7 1 0,0 0 0,0 0-129,-4 0 129,4 0-129,0 0 0,-8 0 0,8 0 0,0 0-129,0 0 129,0 0-129,0 0-129,0 0 0,0 0-258,0 0-258,0 0-516,-2 12-2709,2-12-1419,-7 11-129,7-11-516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05.15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248 64 6837,'-18'-21'5160,"10"12"0,-1-5-1806,9 14-2451,-18-9 0,9 9-258,-5-2 0,1 4-129,-2 4 0,-2 6-129,-2 2 0,0 8-258,-3 3 258,4 4-129,0 2 0,5 6 0,3 0-129,4 1 129,4 0-258,4-2 258,8-2-129,4-3 0,4-4 0,3-6 0,5-4 0,3-8 0,1-6 0,3-3-129,-1-9 129,-1-7-129,-1-7 129,-2-3-129,-2-5 0,-4-4 0,-3-5 0,-6-1 0,-6 2-129,-6 1 129,-2 3-129,-12 3 0,-7 3 0,-7 4 0,-3 6 0,-5 4 129,-1 4-129,1 4 0,-1 3-129,2 1 0,7 4-258,1 3-129,9 10-774,-4-5-3741,14 4 0,2 0-516,5 0-387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04.59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 11 5676,'-10'8'5289,"10"-8"-387,0 0-258,0 0-4257,0 0 129,3-6 0,7 5-129,0-4 0,4 2-129,1 0-129,0 3 0,0 0-129,-1 4 129,-2 3-129,-2 5 129,-3 2 0,-4 3 129,-3 2-129,0 3 129,-6-2-129,-3 3 129,-4-3 0,0-2-129,-3-3-129,-1-7 258,0-3-258,2-5 0,-1 0 0,4-6 0,2-4-129,3-2 0,3 0 129,4 2-129,1 0 129,6 2 0,5 2 0,0 2 0,4 1 0,0 3 0,3 0 129,-1 4-129,3 2 0,-2 2 0,1 2 0,-3-2-258,4 5-258,-7-12-2322,3 5-1806,0-5-774,-1-1-129,0-4-257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04.08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28-1 7482,'-9'-5'5289,"9"5"-516,-9 10 129,4 2-4644,3 10 0,0 5 0,2 10 0,0 3 129,2 10-129,0 3 0,3 1 0,1-1-129,0-4-129,0-5-387,-2-9-258,8-2-2838,-7-17-1419,0-9-387,-5-7-645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03.8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97 5547,'24'-4'4902,"-12"3"0,-1 1-387,3-3-4257,5 1 129,1-2-129,3 1 0,-2-3 0,2-2-258,1 1-516,-3-7-1290,0 1-2967,0 0-129,-6-6-387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03.6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0-2 2709,'7'-3'5031,"-7"3"-258,0 11 129,-2-1-3612,2 10-387,0-1 129,1 11 0,-1 0-258,4 8-258,-4 0-129,4 4-129,-2-2-258,-1-4 0,1-2-258,-2-10-387,3-1-2193,-2-14-1935,-1-9-387,-1-5-387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44.515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259 212 1548,'0'0'4902,"0"-11"-129,0 11-129,2-9-3354,-2-1-258,4 3 258,-4-6-387,6 4 0,-5-6-258,3 4 0,-4-4-258,0 4 0,0-4-129,-3 2 129,-4-1-129,0 2-129,-3-1 258,1 3-258,-2-1 129,1 6-258,-3 0 129,0 3-129,0 2 129,-2 5-129,-1 4 0,-1 3 0,-2 3-129,0 2 129,-1 2 0,1 2 0,2-1 0,3-1 0,2-1 129,4-2-258,4 0 258,4-4-129,1-1 129,8-4-129,2-1 129,5-3-129,-1-1 0,3-2 129,1-4-129,0-3 0,-1-3 129,-1-2-129,-2-2 0,-2-1 0,-1-1 0,-2 1 0,-4 1 0,-1 1 129,-1 4-258,-4 9 129,4-11 0,-4 11 0,0 0 129,0 0-129,1 11 129,-1 3-129,0 5 129,0 3 0,0 4 0,-1 5-129,-3 1 129,2 1-129,0 1 0,0-1 129,0-3-129,0-2 0,1-4 0,1-4 129,0-2-129,0-5 0,0-2 0,0-3 0,0-8-129,2 10 0,-2-10-129,0 0-258,4 6-258,-4-6-1677,0 0-2580,0-6-387,0 6-387,1-12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03.1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79 20 8127,'-12'-18'5418,"3"16"-258,-2 2-129,-3 12-4386,5 6-129,-1 4 0,5 8-129,0 5 0,4 11-129,-1 2 0,2 3 0,4-3-258,3-1 129,-3-4-258,2-5 258,-2-7-258,0-11-129,0-4-258,-4-16-645,12 4-3612,-8-8-645,4-9-129,1-3-516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02.85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106 31 8901,'-7'-10'5289,"-7"6"-258,2-5-903,3 12-3870,0 5 0,1 6 0,-2 0-129,2 7 258,0 2-129,6 0-129,-1 0 0,3 0-129,0-3 129,5-3 0,3-3-129,1-5 129,2-5-129,0-4 129,2-4 0,2-5 0,-1-4-129,0-4 0,-2-4 0,-1-2-129,-2 0 129,-5 0 0,-3 2-129,-4 1 129,-6 4-129,-5 3 129,-6 3-129,0 4 0,-1 3 0,1 1 0,3 2-258,3 0-258,7 7-129,-1-7-1161,8 0-2709,11 9-774,1-6-129,4-2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02.4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87 4902,'-4'-10'5289,"0"4"-258,4 6-258,0 0-4128,0 0 0,0 8 0,0-2 0,1 9 0,1 1-258,2 5 0,-3 1-129,3 2 129,-1-3-129,-2 0-129,0-3 0,-1-5 0,0-3 0,0-10 129,0 0-129,0 0-129,-3-8 129,1-10-129,0-5 0,0-5-129,2-1 0,0-2-129,0 0 129,4 4 0,-1 5 0,0 6-129,3 5 258,-6 11 0,10-6 0,-10 6 129,13 7 0,-6 3 0,2 2 0,1 2 129,-1 2-129,2 3 129,-2-1-258,-1 1 258,0-2-258,-3-3 129,0-2-129,-2-3 129,-3-9-129,0 0 129,0 0 0,2-7-129,-2-9 0,1-3 0,1-3 0,2-2 0,1 1 0,4 0-129,1 4 129,-1 4 0,2 6 0,0 5 0,-1 4-129,-1 1 258,-2 8-129,0 6 0,-3 3 0,2 4 0,-2 3 0,-1 2 0,-1 1 0,2 0 0,-2-4 0,1-2-129,1 0-129,0-11-516,7 5-1419,-4-13-2967,6-2-129,0-7-516,5-4-258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01.5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3 3096,'4'-7'4644,"-4"7"387,0 0-516,0 0-3225,-5 7-387,5 7-129,-3 0 0,3 9-129,-4 0 258,4 10-387,0 3-129,0 5-129,2 1-129,0 1 0,1-2-129,0 0 129,-1-6-129,-1-4 129,1-5 0,-2-6-129,0-5 258,-2-3-258,0-5 129,2-7-258,0 0-387,0 0-129,0 0-1161,0 0-2967,0-7-387,4-2-645,3 0 387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47.0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-3 238 2709,'-23'-3'4902,"23"3"-516,0 0 129,0 0-3483,17-2-774,13 2 0,10-1 258,13 1-129,11-4 258,15 2-129,13-4 0,16 2 129,11-7 0,16 2 0,5-4-258,9-1 129,8-4-387,5 0 129,-3-3 0,2 2 0,-5 0 0,-8 1-129,-11 2 0,-9 3-129,-16 1 0,-13 6 129,-14 2-129,-17 2 0,-14 2 0,-14 0 0,-8 1 0,-10 2 129,-9 1-129,-13-4 129,0 0-129,2 7 0,-2-7 129,-9 3-129,1-3 129,1 0-258,7 0 0,-10 0-258,10 0-387,-6-7-1290,6 7-2838,0 0-387,4-6-516,-4 6 258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44.63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9 327 645,'-9'3'4644,"9"-3"387,0 0-129,0 0-2838,-2-10-645,2 10-387,3-15-129,4 6-129,-3-4-129,5 0-258,-1-4-129,2 0 0,2-3-129,2-2 129,0 1-258,-1-2 129,1 2-129,-1 2 129,-2 0-129,-1 2 0,-2 2 129,-1 3-129,-1 1 0,1 1-129,-1 2 0,0-1 0,1 5-258,-4-2-387,5 6-1290,-8 0-2709,0 0-258,0 0-516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44.13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4 3225,'-10'0'5160,"10"0"-129,0 0-258,-4-5-3354,4 5-516,0 0-129,0 0 0,0 0-258,4 2 129,-4-2-258,5 6 0,-5-6 0,8 14 129,-4-5-129,2 4 0,-1-1-258,3 4 129,0 0-129,2 1 0,1 0 0,1 0 0,1 0-129,0 0 129,0-1-129,1-1 0,-1 1 0,0-3 0,-2-1 129,-1-2-258,-1-1 258,-2-2-129,-7-7 0,10 9 0,-10-9 0,0 0 0,8 5 0,-8-5 0,0 0 0,0 0-129,0 0 129,0 0-129,0 0-129,0 0 0,0 0-129,0 0-387,0 0-774,0 0-1935,0 0-1806,0-6-129,0 6-258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42.67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230 3 8643,'-22'-6'5676,"-2"8"-645,-5 6-129,-1 0-4773,3 6-129,-1 1 0,5 2 0,3 1 0,6-2 0,4-1 0,7-3 0,3-3-129,4-4 129,9-2 0,4-3 0,5 0 129,3 0-129,2 0 0,1 0 0,0 3 258,-3 3-258,-2 3 258,-9 2-129,-2 3 258,-11 2-129,-1 2 129,-9-3-129,-4 2 0,-5-4 0,-2 0-129,-4-3 0,1-4-129,1-4-258,-2-2-129,6 0-645,-7-6-4257,9 0 0,2-6-516,4 1-258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42.29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52 59 7353,'-8'6'5547,"8"-6"-387,0 12-129,1-4-4644,7-4-129,5 1 129,1-4 129,3-1-387,1-1-258,-1-8-387,3-2 0,-8-4-129,2 1 0,-9-2 0,-3 4 258,-4 1 129,-9 4 387,-4 7 129,-7 0 387,2 12 0,-8 0-129,6 9 129,-3 0-129,9 4 258,1-1-516,9 1 0,5 0-129,4-3-129,10-2-258,4-6-258,10 1-1032,0-11-3354,4-4-516,2-7-258,1-5-258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41.9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 0 9030,'-11'19'5676,"5"-3"-258,3 7-129,0 4-4902,3 5-258,4 2 258,6 7-129,3 0-129,4 0 0,0-1-387,-1-7-258,5 3-903,-5-11-3870,1-10 0,-7-10-645,0-7-258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54.612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52-1 1,'0'0'3869,"0"0"-257,0 0-129,-7-3-2322,7 3-258,0 6-387,0 2 129,-1 2-129,1 5 258,-4 0 258,4 5-258,-7-2 0,5 3-129,-5-4-129,4 3-258,-3-4 0,3 0 0,-2-3-258,3-1 0,0 0 0,0-3 0,1-1 0,1-8-129,-1 13 0,1-13-387,0 11-1032,0-11-2709,0 8-258,0-8-258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43.60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64-2 3999,'0'0'4644,"-8"-4"129,8 4-258,0 0-3483,-4 6-516,4 3 129,-3 0 0,3 8 129,-2 0 129,2 7-387,-1 0 0,1 5 0,-5 1-129,5 5 0,-5-4-129,1 3 0,-1-1-258,1 0 129,-3-2-129,4-1 129,-2-5-129,3-6 129,-1 1-129,2-5 0,0-4 0,1-11-129,0 9 0,0-9-129,0 0-516,-1-6-387,5 3-2451,-4-7-1548,0 0-258,0-3-516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9.06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67 0 5289,'-30'5'5160,"17"-2"0,0-2-516,2-1-4257,11 0 0,0 0 0,2 7 129,7-7-129,7 0-129,2-1 0,6 1-258,0-1 129,2 1-129,-2 0-129,-4 0 129,-4 3 0,-6 3-129,-6 3 129,-4 0 129,-8 2-129,-5 0 0,-5 1 0,-1-1 129,0 1-129,1-2 0,2-3-129,5-2 129,5 0 0,6-5-129,0 0 129,7 0 0,5-3-129,4 0 129,2-1 0,1 0 0,-1 3 0,-3 1 0,-5 0 0,-6 6 0,-4 1 129,-7 6 0,-6-2 0,-5 4-129,0 1 129,-3-2-258,1 1-258,0-6-1161,7 2-3225,-1-1-258,1 1-516,2-2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8.54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 60 1032,'0'0'2064,"0"0"129,0 0 645,-10-9 0,10 9-387,0 0-129,0 0-387,0-11-387,8 10-516,-3-7-258,7 4-258,-2-4 129,5 2-387,1 0 0,3 2-129,-1 2 0,2 1-129,-3 1 129,1 4-129,-3 3 0,-2 2 129,-3 3 0,-3 3 0,-6 3-129,-2 1 129,-9 1 0,-4 3 0,-4-2 0,-3 0 0,-3-3-129,1-6 0,0-1 129,1-6-258,4-4 129,5-3-129,2-6 129,5-3-129,6 0 129,0-3-129,10 3 129,1 0-129,4 3 129,1 3 0,2 2 0,-1 3 0,0 0 129,-1 6-129,-2-1 129,-2 2-129,1 1 0,-1-1-129,0 2-387,-4-7-1161,5 1-3096,-1-2-258,0-1-645,0-6 258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7.68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141 27 7482,'6'-25'5289,"-10"22"-129,-9 3-129,-2 6-4644,-4 6 129,1 7 0,-3 4 129,5 8-129,-1 5-129,4 3-129,4-1 0,7 1-129,2-4 0,5-2 0,6-6-129,5-5 129,1-8-129,4-3 129,2-6 0,1-5-129,0-3 129,2-7 0,0-4-129,-2-4 0,0-5 0,-2-3 0,-4-3 0,-2-4 0,-5-1 0,-6 0-129,-5 0 129,-3 1-129,-9 6 0,-5 2 0,-5 6-129,-4 5 0,-1 6 129,-4 4-258,2 4 129,0 3 0,5 5-258,1 0-387,11 5-387,-5-10-2064,12 8-1677,5-11-387,6 9-258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7.2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 0 4644,'0'0'5289,"0"0"0,5 4-516,-3 9-3741,-4 3 0,1 8-129,-5 2-129,4 8-258,-2 4 0,3 5-387,0-3 0,1 1 0,0-1-129,4-4 0,0-5 0,1-6-387,3-4-387,-5-13-1032,4 3-3225,-7-11-129,11 0-774,-7-11 387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6.8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25 326 5934,'-19'-6'5289,"13"-4"-387,6-2-129,2 0-4128,6-6-258,7-2 0,2-4-129,7 0 129,0-6-129,4 1-258,2-1-387,-2-1-258,3 10-1806,-7-2-2451,-3 3-129,-6 4-645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6.6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40 4 7224,'-23'-6'5160,"16"6"0,7 0-387,-10 9-4257,10-1-129,4 8 129,3 1-129,7 7 129,3 4-258,5 2-129,2 3 0,2-1-129,1 0 0,-3-4-129,0-2 0,-7-6-516,1 1-387,-14-10-3612,3-1-645,-7-10-258,0 0-258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6.38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86 6837,'12'-7'5418,"-10"-1"-387,-2 8 0,0-13-4386,0 13-129,12-17 129,1 11 0,-1-5-129,5 2 0,2 2-258,3 3-129,0 1 0,2 3-129,-2 3 0,-2 8 129,-1 4-129,-3 6 0,-2 4 129,-3 2-129,-3 6 0,-4 3 129,-3 2-129,-1 1 0,-7 0 129,-5-2-129,-5-1 129,-4-2-129,-3-5 129,-3-4 0,-2-5-129,-1-9 129,2-5-129,3-6 0,2-9 0,7-8-129,5-4 129,6-3 0,5-4-129,9 1 129,5 2-129,5 3 129,3 3-129,2 6 129,2 4-129,-2 6 129,0 5 129,-3 7-129,-2 4 0,0 3 0,-3 2 129,0 1-129,0 2 0,-1-2 0,0-3-129,2-5-129,1-2-387,-3-9-645,10 0-3870,-7-3-129,0-6-516,-2-6-129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5.8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129 44 2709,'-12'-14'5031,"8"7"-258,-1-1 0,-6-1-3354,11 9-516,-3-7 129,3 7-387,0 0 129,-6 4-387,1 2-129,0 9-129,-2-1 0,-1 7 129,-2 1-129,-1 4 0,0 3 129,2 1 0,-1-3 0,4 3 129,2-3-258,3-2 129,1-3-129,5-1 0,2-5 0,4-2 0,2-3-129,3-3 129,1-3-129,0-2 129,0-2 0,-1-1-129,-1-3 129,-1-4-129,-2-3 129,-2-3-129,-2-2 129,-2-6-129,-2-3 0,-1-4 129,-3-1-129,0 0 0,-2-3 0,-5 1 0,0 3 0,-6 3-129,0 5 129,-2 4-129,-2 6 0,0 2 0,0 4 0,1 2-258,3 2 129,0 0-258,13 0-258,-13 8-129,13 2-1290,0-10-2709,5 8-258,3-5-516,5-3 646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5.2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37 0 1935,'-10'7'4515,"10"-7"258,0 0-258,-9 0-3483,9 0-387,0 0 387,4 0-258,-4 0-129,0 0 0,0 0-258,8 11 129,-8-11 0,1 17-129,-1-8 0,0 3-129,0-3 0,0 2-129,-1-4 0,1-7 0,0 10-129,0-10 129,0 0-129,6-3 0,-4-5 0,0-2 0,-2-2 0,0 1 0,-2 0 0,-2 2-129,4 9 129,-12-9 0,12 9-129,-12 0 129,12 0-129,-10 11-129,9-3-258,1-8-1032,2 8-3225,4-5-258,4-3-258,3-1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4.7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244 2 3096,'-11'0'4386,"11"0"0,0 0-258,0 0-3612,0 0 0,0 0 129,-7-6 129,7 6 0,0 0 0,0 0 0,0 0-258,0 0 129,0 0-258,0 0 0,-9 5-258,0 6 0,-2 3 0,-2 6-129,-2 3 0,-3 6 129,-1 2-129,-1 3 129,0 2 0,2 0-129,1-2 129,1 3-129,3-2 129,3 0-129,1-2 129,4 1 0,2-3-129,3 0 0,0-2 0,4-4 129,2-5 0,6-2 0,2-5-129,3-4 258,3-7-129,4-2-129,-1-6 129,3-4 0,-2-2 0,-1-3 0,-2-2-129,-3-2 129,-3 0-129,-4-1 0,-3 0 129,-2-1-129,-4 1 129,-2 1-258,-1 2 129,-6 5 0,-3 1 0,-5 5 0,-4 4 0,-2 2 0,0 3-129,-1 5 129,0 1 0,1 4-129,1 1 129,3 0 0,3-1-129,2-1 129,3-1-258,3-3 0,3 3-516,3-11-645,5 2-3483,3-2-258,5-1-387,3-5-129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9.756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294-3 5547,'12'-8'5160,"-12"8"-387,0 0-129,0 0-4644,0 0 0,-3 10 387,-6-4 387,2 10 258,-7-2-516,1 9 0,-7 4-129,1 8 129,-8 2 129,2 7-129,-5 2-129,3 4 0,-2 0-129,4 4-129,3-1 0,4-3 129,5 0-258,8-1 129,5-2-129,9-3 0,6-4 0,6-6 129,7-4-258,2-6 129,6-6-258,-1-8-129,4 0-774,-10-8-4128,5-2 0,-5-6-387,-5-1-387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21.43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50 2967,'-10'0'4515,"-3"0"129,13 0-516,0 0-2967,0 0-645,0 0 258,0 0-387,0 0 129,0 0 0,0 0 0,6 0-129,2 2 129,-1-2 0,6 0-129,0 0-129,3 1-129,3-1 129,2 0-129,1 0 0,2 0 0,2 0 129,1 0-129,5 0 0,1 0 0,2 1 0,5 0 258,2 0-258,4 1 0,2 0-258,3-1 387,2-1-129,4 1-129,3-1 129,4 0 0,2 0 0,3-1-129,-1 0 0,4-2 129,0 1-129,2 2 0,-2-1 0,0 1-129,1 0 129,-2 0 0,0 0 129,3 0-129,0 0 129,0 0-129,-1-1 0,2-2 129,-3-2 0,1 1-129,-2 0 129,-2 1-129,-4-1 0,-3 0 0,-3 0 0,-3 1 0,-4 0 0,-7 2 0,-4 0 0,-6 1 0,-7 0 0,-6 0 0,-4 0 0,-7 0 129,-2 0-129,-9 0 129,7 0-129,-7 0 129,0 0 0,0 0-129,0 0 0,0 0 129,0 0-258,0 0 129,0 0-129,0 0 129,0 0-129,0 0 129,0 0-129,0 0-129,8 0-258,-8 0-1290,0 0-3096,8-6-516,-8 6-258,3-8-387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20.34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-1 324 3483,'0'0'4902,"0"-10"-129,3 0-774,0-10-2451,12 4-516,-3-10-129,9 3-129,-2-5 129,7 0-387,-3 0-387,2 1 0,-3 2-129,-1 5 0,-4 1-129,-4 5 258,-2 3-258,-4 2 0,-7 9 0,8-8-258,-8 8-387,0 0-387,8-2-2064,-8 2-1548,0 0-258,0 0-387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20.00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3 3612,'0'0'4644,"0"0"-387,0 0 258,-8-3-4128,8 3 129,0 0 129,0 10-129,0-10 129,11 13 0,-5-7 0,6 7-258,-1-5 258,4 5-387,0-3 0,1 1 0,0 0-258,-3-2 129,0 2-129,-2-2 0,-2 0 129,-1-2-129,-8-7-129,10 10 0,-10-10-129,0 0-774,13 8-1419,-13-8-2322,0 0-258,0 0-258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18.9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286 49 258,'0'-7'4515,"1"-1"258,-1 8-129,9-7-3483,-9-2 129,0 9 0,1-10 129,-1 10-258,1-9-387,-1 9 0,-6-3-387,-4 5-129,-7 5 0,-4 3-258,-4 4 0,-5 2 0,-2 2-129,1 0 129,1 0 0,5-3 0,5-3 0,5-2 0,6-3 0,9-7 0,0 0 0,9 5-129,6-5 129,5-3 0,3-1 0,1 1 0,2 1 0,-1 2-129,-1 0 129,-5 4 0,-3 4 0,-5 1 0,-4 1 0,-5 2 0,-2 0 129,-6 0-129,-4 2 258,-4-1-258,-3 0 129,-1-1-129,-3-2 129,-1-2-129,-1-1 129,0-3-387,3-1 0,-2-5-258,7 2-1161,-3 0-2967,7-1-258,3-4-516,8 5-129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06.3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50 63 6321,'0'0'5547,"-2"9"-387,2-2-258,6 4-2838,5-1-1935,8 0 129,1-2 129,3 0-129,0-6 0,4-1 0,-2-3 0,0-6-129,-3-4-129,-2-5 0,-4-1-129,-9-3 0,-4 3-129,-4 2 0,-10 5 129,-7 4-129,-8 7 129,-7 10 129,-3 6 129,0 8 129,-2 3-129,5 4 258,4-2-258,9 1 129,7 0 0,12-4-258,7-2 129,13-7-387,14 0-387,0-9-3225,14-2-1032,1-6-645,5-5-387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05.7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100 2 4902,'-23'-3'5418,"9"5"0,-2 1-516,4 8-2193,-1-2-2193,6 6-129,0-2 258,3 7-258,0 0 0,4 2-129,3-1-129,4-1 0,2-1 0,3-1-129,2-5 129,1-3-129,3-5 0,-1-5 0,1 0 0,0-10 0,0-4-258,-1-7 129,-1-2-129,-2-5 129,-1 3-129,-4-1 258,-2 3 0,-2 5 0,-4 3 258,1 7 0,-2 8 129,0 0-129,-8 0 0,5 9 129,-1 3-258,2 3 0,2 1 0,0 5-129,4-1 129,3 1-129,4 2-129,-1-3 0,4-2 0,-1-4-387,4 0-129,-7-13-2322,5 2-2322,0-6-129,0-8-258,-1-10-258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05.2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239 67 6708,'5'-24'5418,"-7"12"-387,-7 1-129,-8 2-4257,4 4 0,-5 0-129,0 5 258,-6 2-387,2 7 0,-2 6-258,2 3 0,0 2-129,3 3 129,3 1-129,5-1 0,4 0 129,7-2-129,4-1 129,7-4-387,8 0-129,2-9-1161,10 2-3354,2-8-258,2-1-387,1-5-258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04.9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116 58 9030,'-5'0'5289,"-4"7"-129,9-7-387,0 12-4257,0-4-387,9 1 258,1-4-129,6 1 0,3-2 0,2-2-129,2-2 0,0-1-129,1-6 0,-6-2 0,-2-3 0,-7-3-129,-6 0 0,-3-1 0,-9 2 129,-7 2-129,-5 5 0,-7 5 129,-2 2 0,-1 8 0,-3 6 129,2 6 0,2 2 0,6 1 0,5 2 0,6 2 0,7-3 129,7-1-129,9-3 0,10-3-258,6-3 0,4-3-258,11 1-645,-8-9-3999,11-3-129,-4 0-387,1-6-516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04.53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75 0 10062,'-14'12'5418,"0"2"-387,2 9-129,1 7-4902,3 11 0,1 6 0,3 5 0,1 3 129,3 1 0,0-2-129,2-5 0,3-3-258,-2-13-774,10-2-2838,-7-13-1032,2-9-516,0-9-387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04.27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242 41 7482,'-31'-8'5289,"10"8"-258,-3 0-258,0 0-4128,0 7-645,4 3 258,-1 1-129,2 6 129,0 0-129,5 3 0,0 3 0,7 1 0,3-1-129,4 1 258,2-2-129,10-4-129,5-2 129,7-3 0,5-6-129,3-4 129,3-3-129,0-12 129,-2-2-258,-3-4 129,-6-5-129,-7-3 129,-7-3-129,-8-1 0,-6 0 0,-9 2 129,-5 4-258,-4 2 129,-3 8 129,-3 2-258,3 9-129,-2-1-774,12 5-3483,-2 4-387,7-1-258,10-4-516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9.268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67 77 774,'0'0'4257,"0"-8"516,-2 0-258,2 8-3612,2-7-129,-2 7 129,11-9 129,-7 1 0,9 4-387,-4-5-129,7 4-129,0-2 0,5 2-258,2 0 0,3 3 0,1 2-129,-1 0 0,0 4 0,-3 1 129,-3 4-129,-5 2 129,-6 1 258,-4 3-258,-5 0 129,-5 2-129,-8-1 129,-3 3-129,-6-1 0,-1-1 0,-1-2-258,1-1 258,1-4-129,4-2 0,2 0-129,7-5 129,9-3 0,0 0-129,0 0 129,8 0-129,8 0 129,2-3 0,3 1 0,1 1 0,1 1 0,-1 3 0,-2 4 0,-2 0 0,-4 3 129,-4 5-129,-3-1 258,-2 1-258,-5 2 258,-1 1-129,-7 0 129,-3 2-129,-7 0 0,-1-2 129,-6-3-129,-1 1 129,-4-5-129,-2-2 0,0-4-129,0-4 0,2-1 0,0 0-129,5-4 0,3-3-387,7 3-129,0-8-516,15 2-3870,4-2-258,7-1-387,6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03.86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5 101 3096,'0'0'4902,"0"0"-645,-7-4-258,7 4-2967,0 0-258,0 0 0,0 0-129,0 6 0,4 4-129,-3-1 129,4 5 0,-4-1 0,3 7-129,-4-5-129,3 3-129,-3-4 129,1-2-387,-1-1 129,0-3 0,0-8 258,0 7-258,0-7 0,0 0-129,-4-11 129,1 0 0,1-5-258,0-4 129,2-3-129,0-2 0,1-4 0,3 4 0,5 0-129,1 2 129,2 4 129,2 5 0,-1 5 0,1 5 0,0 4 0,1 4 0,0 7 129,0 5-129,-1 3 258,0 3-129,-2 2 0,-2 2-129,-2-4 129,-3 0 0,-2-3 129,-1-4-129,-2-2 0,0-5 0,0-8 0,0 0-129,0 0 0,-1-18-129,1-1 0,4-6 0,4-1-129,-1 0 0,2 1 0,-1 2 129,1 6-129,-1 6 258,-8 11 0,12 0 258,-9 8-129,0 7 0,-1 2 0,2 4 0,-1 2 129,1 3-258,-2 0 258,4 0-258,-1-3 0,-1-1-129,2 0 0,-3-6-645,7 5-1806,-4-12-2322,2-5-387,-1-4-516,4-8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8:56.0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0 8127,'0'0'5160,"0"0"0,0 4-387,0 5-3999,-4 2-387,4 10 258,-2 4-258,2 9 0,0 4-129,0 4 0,1 2-129,2 1 0,-1-2 0,1-3 0,0-6-129,0-7 0,-1-5 129,1-6-129,0-3-258,-3-13-258,6 13-387,-6-13-2193,0 0-2064,11-11-387,-3 0-258,2-4 130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8:55.62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18 366 6321,'-17'-6'4773,"17"6"258,-1-17-387,4 4-4257,12-2 129,1-8 129,9 1 0,-1-8-129,8 0-129,-3-4-258,1 0 0,-3 2-129,-3 1-258,-3 5 129,-7 4-387,-3 8 0,-5 0-774,2 11-1032,-8 3-2451,0 0-258,0 0-258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8:55.3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36 4644,'-15'-13'4902,"2"4"0,5 0-516,8 9-3096,-9-5-129,9 5 0,0 0-258,0 0-129,3 5-129,7 4-387,1 3 0,4 3 0,2 3-129,3 2 0,1 2 0,0-1 0,1 2-129,0 0 129,-2-4-129,0 0 129,-1-4-258,-1-1-129,-1-2-129,-4-6-1032,5 2-3354,-8-5-516,-2-1-387,-8-2-258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8:54.76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47-2 6063,'-8'0'5160,"8"0"129,-9 11-645,0-3-3741,7 12 0,-4-1 0,4 11-129,-3 2-387,3 5 0,0 0-258,1 3 129,0-2-258,1-1 0,0-4 129,0-3-129,0-6 258,0-3-258,0-3 0,0-7-387,0 1 0,0-12-1290,0 9-3225,0-9-129,0 0-645,0 0-129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8:53.9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0 3612,'0'0'5289,"0"0"-258,0 0-258,0 5-2838,0-5-1032,-1 16 0,-3-9-129,4 5-129,-2-2-387,2-1-129,0 0-258,0-3-129,0 1-516,0-7-903,0 0-2967,6 0-258,-6 0-516,4-4 129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8:53.72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58 122 645,'0'0'4257,"0"0"258,0 0-774,-5-6-2064,5 6 0,0 0 0,0 0 0,-5-9-516,5 9 0,0 0-387,0 0-129,0-8 0,0 8 0,8-12-258,0 5-129,-1-3 0,5 1-129,1-1 0,2 0 0,0 2 0,2 0 0,0 0-129,0 2 0,0 2 129,0 0-129,-1 1 0,-1 3 0,0 0 0,-1 0 0,-1 3 0,0 3 129,-2 1 0,-1 5 0,-1 0 0,-1 4 129,-5 3-129,0 6 0,-3 2 0,-3 6 0,-4 2 0,-2 2 129,-2 3-258,-2 0 0,-3 0 0,-2 0 0,-1-4 0,-2-3 0,-1-2 0,1-4 0,-1-2 0,-2-5 0,1-6 0,2-6 129,0-5-129,2-3 0,3-9 0,1-5-129,5-5 0,3-6 129,5 1 0,2-2 0,3 2-258,7 1 387,1 4-258,4 2 129,-1 3 0,1 5 0,0 4 0,2 4 0,-2 1 0,0 4 129,-2 6-129,1 3 0,0 4 129,-2 1-129,-2 3 0,1 0 0,-2 0 129,0-2-129,-1-1 0,-2 0 0,1-5-129,-2-1 129,1-1-129,-6-11-387,12 13-516,-12-13-4128,8 6 0,-8-6-258,10-9-645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1:45.8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294 140 6063,'-17'-21'5418,"10"10"0,0-3-774,4 6-3483,-5-6-258,7 7-129,-6-8 0,5 5-258,-3-3-258,2 4 0,-2-1-129,-2 5 0,-3 4-129,-5 1 129,-3 9-258,-6 7 258,0 4-129,-3 5 129,1 2-129,3 2 0,2 1 129,9-1 0,6-3 0,6-3 0,9-5 129,8-4-258,4-5 129,4-6 0,3-5-258,0-9 258,-1-4-129,-2-4-129,-4-2 129,-5 0 0,-5 2 0,-4 2 0,-2 7 0,-5 10 0,0 0 0,0 13 129,1 10-129,3 9 129,4 6 0,5 12 0,3 6-129,5 6 129,3 1 0,2 3-129,0-1 0,-3 0 129,-6-2-129,-7-3 129,-8-6-129,-4-3 0,-14-7 129,-8-4-258,-9-8 0,-11-12-387,-6-2-516,-15-17-4257,0-2 129,-10-16-903,2 2-129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46.08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12 616 3612,'-11'-10'5031,"11"10"-258,-1-8-1290,-2-4-1548,11 7-774,-1-8-387,11 6 0,2-8 0,12 4-129,5-6-129,10 2 0,5-4-129,12-2 129,6-2-387,13-2 258,6-1-258,8-1 0,4-1 0,9 1 0,3-2 0,5 3 0,4 0 129,-1 2-129,0 2 0,-1 1-129,-3 1 258,-8 2-258,-4 2 129,-11 2-129,-10-1 0,-16 4 129,-13-1-129,-12 2 129,-11 1-129,-10 1 0,-9 3 129,-7 1-129,-6 4 129,0 0-129,0 0 0,0 0 129,0 0-258,-5-5 0,5 5-129,-7-2-387,7 2-903,0 0-3741,0 0-258,0 0-258,-3-10-645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41.7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34 27 5031,'-9'-4'5418,"0"4"-129,9 0-258,-11 9-3225,11 5-1161,-4-2 0,4 7-258,0 1 129,3 5-129,2-3-129,4 1-129,0-1 0,2-4-129,0-4 129,1-5-258,-1-5 129,-2-4-258,2-7 0,-5-9-129,2-2-129,-5-10 0,1 0 0,-4-4 129,0 4 258,0 3 129,-5 3 258,2 6 0,-5 4 258,8 12 0,-9-2 129,8 6-129,-2 5-129,3 5-129,1 2-129,5 5 129,1 1-258,4 2 129,1 0-129,2-1 0,-1-1-258,0-6-258,3 0-645,-8-10-3999,6-6-129,-3-8-516,-2-8-258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23.484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-1 36 7611,'7'-3'5547,"5"-3"-645,-12 6 0,10-8-4773,1 6 0,-2-2 129,5 1 0,-2-1 129,3 1-258,-1 1 0,1 2 129,1-1-129,-3 1 0,0 0 0,-2 4-129,-3 1 129,-1 2-129,-5 1 129,-2 5-129,-1 0 129,-6 2 0,-4 0 0,-1 1-129,-3-1 129,-3-2-129,-1-1 129,4-2-129,0-3 129,3-1-258,3-3 258,9-3-129,-8 2 0,8-2 129,7 0-129,3-3 0,5 1 0,1-1 129,3 1-129,3 2 0,1 0 0,-2 4 0,-1 0 0,-2 4-129,-4 1 258,-2 4-129,-4-2 0,-4 4 0,-3-1 129,-1 3-129,-3-1 129,-3-1 0,-4 0 0,-1 0 0,-4-2-129,1-2 129,-3-3 0,1-1-129,-1-4 0,0-2 129,2-1-129,0-1 0,1-3 0,0-2-129,4 3 0,0-4-387,10 7-645,-17-4-3999,17 4-258,0 0-387,0 0-258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41.2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148 28 5676,'-8'-13'3483,"8"13"129,-6-9-258,6 9-387,-7-6-1032,7 6-774,-12 0-387,3 9-387,-4 0 0,-2 6-129,-1 1-129,0 6 0,-1 1 0,5 2 258,0-1-258,8-1 129,4-4-129,4-1 0,7-5-129,6-5 129,4-2-129,2-6-129,5 0-129,-1-9-258,2 2-645,-8-9-3870,2 0-129,-4-4-516,-4 1-129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40.8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55 116 7482,'-9'-8'5418,"3"7"-258,6 1-258,0 0-4257,6-4-129,6 3 0,0-3-258,6 1 0,1-4-129,2-1 0,2-2-129,-1-3-129,-4 1 129,-3-1-129,-6 1 0,-8 2 0,-2 3 129,-10 4-129,-7 3 129,-4 8 129,-6 4-129,0 5 258,-1 3-129,3 1 129,2 2-129,7-1 129,6-2-129,9-2 0,3-2 0,12-6 0,6-1-258,6-6-129,9 2-516,-3-11-2838,10 1-1290,-4-5-903,2-4-129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40.48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38-1 8256,'-10'0'5676,"1"14"-258,-1 4-387,7 8-4386,-2 6-387,5 7 129,0 2-129,7 2-129,1 0 0,3-3-387,4-3-129,-2-11-516,7 3-2580,-6-18-1677,1-6-129,-4-6-645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40.2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114 44 6966,'2'-7'5547,"-12"-1"-258,0 8-129,-6 0-4257,3 8-516,-3 1 258,4 8-387,-2 1 129,5 3-129,-1 0 0,5-1-258,4 0 129,2-2-129,7-3 0,2-5 0,3-5 0,4-5 0,1-2 0,2-9-129,0-4 129,-2-7 0,-3-1-129,-4-5 0,-4 3 0,-6 1 129,-3 3-129,-8 3 0,-5 6 0,-3 4 129,0 6-129,0 2-387,6 5-645,-5 0-3741,17-5-387,-7 7-387,7-7-129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0:39.90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36 14 5934,'-11'25'5418,"4"-7"-129,0 3-516,0-4-3741,4 10-774,2-1 0,2 1 258,2-4-258,3-2 129,-2-3-258,3-5 0,-3-4-129,-4-9 258,0 0-258,6-10-258,-6-7 258,-2-3-129,0-5 129,-2-3-129,4-1 0,0-1 0,4 4-129,2 3 258,4 5-258,0 4 258,3 4 0,0 3 0,-1 6 0,0 1 129,-2 4 129,1 7-129,-3 3 129,0 4-258,-3 4 258,1 3 0,0 1-129,0 2-258,0-2-129,0-5 129,1-5-129,0-9 129,2-5-258,-1-9 129,1-9 0,-1-7 0,0-4-129,-1-3 387,0 1-129,0 4 129,-2 4-129,2 6 387,-3 4-258,-4 11 258,10-4 129,-10 4-258,11 9 258,-5 4-258,-1 0 258,3 3-258,-2 0 129,2 2 0,-1 0-516,0-1 129,2 0-387,-4-10-1806,4 2-2580,3-8-387,4-1-387,0-8 130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4:12.73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26 2967,'3'-9'1935,"-3"9"-129,0 0-387,7-4 0,-7 4 129,7-2-129,-7 2-129,9-3-387,-9 3-387,13 0 129,-13 0 0,17 0-258,-10 0-129,2 1 129,-9-1-129,14 4 0,-7-3 258,2 2-387,-3-3 0,3 3 0,-1-1 129,2-1-129,0 0 0,-1 0 0,2-1 0,-1 0 0,1 0-129,-1 0 129,0 0-129,1-2 0,0 2 129,0 0-129,1-1 0,1 0 0,1 1-129,1 0 129,0-2-129,1 1 129,0 0-129,2-1 129,-2 1-129,1 0 129,0-2 129,0 1-129,0 0 0,0-1 0,2 2 129,0-1-129,0 1-129,0 0 129,-2 1 0,0 0 0,0 0 0,0 0 0,-2 0 0,0 0 129,0 0-129,1 0 0,1 0 0,3 1 129,1 0-129,1-1 0,0 0 129,2 0-129,-2 2 0,0-2 129,-2 1-129,0-1 0,-4 0 129,-1 2-129,-3-2 129,2 0 0,-4 0 0,3 0 129,-1 0-129,1 0 129,0 0 0,0 0 129,-2 0-258,2 0 0,-1 1 129,1 1-129,-3 1-129,2-1 129,-2-1-129,2 2 129,-1-1-129,0 0 0,0-1 129,2 0 0,-1 1 0,1 0 0,-1 0 0,1 0 0,2-1 0,2 1-258,0 0 258,1-1-258,1 2 129,-1-1-129,1 0 129,0 0-129,1 1 129,-2-2 129,-1 0-129,1 0 0,-1 0 0,2 1 0,-2-2 0,1 0 0,0 1 0,2 1 0,-1-2 0,0 0 0,2 0 0,0 0 129,1 0-129,0 0 0,3 0 0,1 0 0,0 0 0,2 0 129,1 0-129,1 0 0,-2-1 129,3-1-129,0 0 129,-2 1-129,-1-2-129,0 2 258,-2-1-129,-1 2 129,-2 0-129,1 0 129,-5 0-129,1 0 0,0 0 258,-3 0-258,1 1 0,1-1-258,-1 2 258,-1 1-129,0-1 129,-2 0 0,1 0 0,-2 0-129,0-2 129,-3 2 0,1-1 0,-1-1 0,0 0 0,0 0 129,2 0-129,0 0 0,1 1 0,1-1 0,2 0 0,1 0 0,-1 0 0,1 0 129,-1 0-129,-1 0 0,0 0 258,-1 0-258,-2 0 129,0-1-258,-1 1 258,0 0-129,1 0 0,0 0 0,0-1 0,2 0 0,-2 1 0,1 0 0,1 0 0,0 0 129,-1 0-129,0-1 129,-3 1-129,0-2 129,-1 1-258,1 0 129,-2 0-129,0 0 258,1 0-129,2 0 0,-1 0-258,-1 1 258,-1-1-129,0 0 258,-2 1-129,-7 0 129,10-3-387,-10 3 258,0 0 129,0 0 0,7 0-129,-7 0 0,0 0 0,0 0 0,0 0 0,0 0 129,0 0-129,0 0-129,0 0 387,0 0-258,0 0 129,0 0-129,0 0 0,0 0 129,0 0-387,0 0 258,0 0 0,0 0 0,0 0 0,0 0 0,0 0 0,0 0 0,0 0 129,0 0-129,0 0-129,0 0 129,0 0-129,0 0 129,0 0 0,0 0-129,0 0-129,0 0-516,1 7-129,-1-7-3999,-1 10-387,1-10-258,-6 9-258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4:06.1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623 371 3225,'5'-15'4128,"-4"2"-258,2 0-2838,4 8-129,-4-7 0,6 5 258,-6-7 129,5 8-129,-5-9 0,5 7-129,-8-6-129,6 4-129,-5-6 129,3 3-129,-4-5-258,2 3 0,-2-4 0,-2 3-258,-4-3 0,2 4 0,-4 0-129,0 1 0,-1 0 0,-1 4 0,-2-1 0,0 2-129,-2 1 0,-3 2 0,-1 0 129,-1 2-129,-1 0-129,-2 2 129,-3 0 0,0 2 0,-1 0 129,0 1-129,-1 3-129,-1 2 258,1 2-129,1 0 0,-1 2 0,3 2 0,0 2 0,2 1 0,1 1 129,1 2-129,2 1 129,1 0-129,1 4 129,3 0-129,0 2 129,0 2 0,3 0-129,0 4 129,1 0-129,1-1 129,0 1-129,1-2 129,3 0-129,0-3 0,0 0 129,2-2-129,1-2 129,1-1-129,0 0 258,4-1-258,4-2 129,4 1-258,1-3 129,3 1 0,2-2-129,3-1 129,1-2 0,3-1 0,1-4 0,2-3 0,3 0 129,2-4-129,1-1 0,1-6 0,2-1 129,-1-3-129,1-1 0,-3-2 0,-3-2 0,-1-3 0,-2-3-129,-3-2 129,-4-4-129,-1-4 258,-3-4-258,-1-4 129,-3-4 0,-3-2 129,-4 1-129,-2 1 0,-4 3 129,0 0-129,-4 7-129,-5 3 129,0 6-129,-4 4 0,-1 2 0,-2 3 0,-3 4 0,-2 1 0,2 5 0,-3 0-258,2 5-129,-3 0-645,7 6-2709,-6 3-1290,2 4-516,-4 3-129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39.45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17-1 9933,'0'-6'5547,"0"6"0,-9 16-129,6 5-4644,-1 9-258,4 11-129,1 6 0,4 8 0,0 3 0,1 2-258,1-3 0,-1-2-129,-2-5 129,-1-6-129,-1-6 129,-2-8-129,0-7 0,0-5 0,0-6 0,0-4 0,0-8-129,0 0 0,0 0-129,0 0-129,0 0-645,0 0-4128,6-3-387,-5-6-258,4 1-516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39.10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133 58 6450,'7'-28'5676,"-7"17"-129,0 1-258,0 10-2580,-5-9-2193,5 9 0,0 0 0,0 0 129,-13 9-258,4 3-129,-4 2-129,-1 6 129,-4 1-129,0 3 129,-1 2-258,4 1 129,4 1 0,6-2-129,5 0 129,5-2-129,9-3 129,9-3 0,5-2-129,6-6 129,1-4-129,1-4-129,-1-2 129,-3-9 0,-4-5-129,-7-6 129,-5-3-129,-8-7 129,-4 0-129,-4-4 129,-8 0-129,-7 2 0,-3 4 0,-5 2 0,-4 7 129,-1 6-129,-2 4 0,1 5 0,1 4-129,5 0-258,5 4-129,2-2-516,14 11-2322,2-13-1806,0 11-516,9-8-129,7-2 388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38.64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34 9288,'4'5'5547,"-3"3"-258,1 5-129,0 3-4902,4 6 0,1 0 0,0 7 129,-1-2 0,1 2-129,-3-2 0,1-3-129,-3-5 0,0-3 0,-1-5 0,-1-11-129,2-6 0,1-14 0,1-7-258,0-5 258,1-4-258,2-2 129,0-1 0,1 5 129,0 7-129,0 7 129,1 6 0,-1 7 0,1 5 129,1 4 0,0 6 0,0 6 129,1 4-129,0 4 129,-1 1 0,0 3-129,-2 0 0,1-1 0,-2-2 0,-1-4 0,-2-1 0,1-5-129,-2-4 129,-3-9-129,7 0-129,-2-9 258,0-9-258,5-7 129,3-5-129,4-1 0,3-3 0,2 4 0,0 3 129,-2 9 0,0 4 0,-3 9 0,-3 5 0,-5 5 129,-1 9-129,-2 3 129,-2 5 0,1 2 0,-3 3 0,2 3 0,0 1 0,-1-3-129,1-2 129,-1 0-129,2-5 129,-2-4-387,3-3 0,-6-14-516,15 11-1290,-3-15-3354,3-7 0,-2-7-645,5-2-258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22.74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-1 14 8901,'6'4'5289,"3"-5"-129,4-4-258,1 2-4773,6 2 258,1 0-129,6-1 129,-1 0 0,6 2-258,-1 0 0,0 0 0,1 0-258,-2 0 0,-1 0-258,-9-1-774,5 3-2451,-10-1-1419,-6 2-516,-9-3-387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37.90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646 0 6966,'-13'4'5160,"0"5"-129,-4 6-129,-5 2-4644,2 10 0,-2 2 387,-3 8-258,-5 0 129,0 7 129,-5 2-258,-1 2 0,-5 3-129,1 1 0,-5-4-258,4-4 258,0-4-258,4-5 129,6-4-258,2-7-129,8-4 0,3-8-387,7 3-516,-3-11-2322,9 4-1677,5-8-258,-9 11-387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37.41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188 197 3096,'0'0'4644,"0"0"-129,2-11-2967,-2 11 0,0 0 0,11-1 129,-11-6-258,0 7-516,0 0 129,9-8-258,-9-1 0,0 9-129,5-16-129,-1 6-129,-4-3-129,0 0-129,0 0 0,0-4-129,-4 2 129,1 1-129,-2 0 129,0 3-129,0 0 0,-1 5 129,-1 0 0,7 6-129,-14-3 129,5 3-129,-1 2 129,-2 3-129,-1 3 0,-3 3 0,0 2 0,0 3 129,0 3-129,1 2 0,1 1 0,3 2 0,4-1 0,4 1 129,3-2-129,1-1 129,8-4-129,6-5 129,2-3-129,6-7 129,3-5 0,3-6-129,0-6 0,0-5 0,-3-4 129,-3-1-129,-5 0 0,-6 3 0,-4 4 0,-5 2 0,-3 4 129,0 4-129,0 8 0,0 0 0,-7-5 129,7 5-129,-4 8 0,3 1 129,1 3-129,1 5 129,3 3-129,2 4 129,2 4-129,3 4 129,0 5 0,4 0-129,1 5 258,1 1-258,0 0 129,0 0 0,0 0 0,-1-2-129,-3 0 129,-3-1-129,-3-4 0,-5-1 129,-2-2-129,-7-4 0,-6-3 0,-5-4 129,-4-5-129,-7-8-129,-6-6 129,-6-4-129,-2-10 0,-4-9-129,2-1 0,2-4-258,6 4-387,2-8-1290,14 9-3096,5 0-258,12 5-258,5 1-387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34.90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190 241 3096,'0'0'5289,"-1"-7"129,1 7-387,-16-9-3354,16 9-129,-18-7-516,8 3 0,-6-3-387,-1 0-258,-1-3-258,-1 1 129,0-3-258,3 1 129,0 0 0,4-1-129,3-1 129,5 0 0,4 0-129,6 0 129,8-1-129,9 0 129,8 0-129,5 0 0,6 3 129,2 3-129,1 4 0,-2 2 0,-4 2 0,-7 6 129,-8 3-129,-8 3 129,-9 2 0,-7 1 0,-7 1 0,-9 3 129,-7 1-129,-5 4 0,-5 2 0,-4 1 0,-1 2 0,0 1-129,1 1 129,4-1-129,1-1 129,7 0 0,5 0-129,8-2 0,5 0 0,5-3 129,3 1-129,9-3 129,6-1-129,5-3 0,5-2 0,3-3 129,2-5-129,5-3 0,-1-3 0,2-2 0,-5-5 0,-1-5 0,-4-3 0,-4-7 0,-4-1 0,-7-1-129,-4-1 129,-7-2-129,-3 0 129,-10 2-129,-6 2 129,-5 3-129,-4 2 0,-2 1 0,0 3 0,0 2-129,2 3-129,1 0-129,9 5-387,-1-5-903,12 7-3354,6 0-258,0 0-387,0 0-129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34.05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280 79 4773,'5'-21'5289,"-4"9"-258,-1 2-258,-4-2-4128,4 5 129,-4-2 258,4 9-258,-15-6 0,5 6 0,-6 2-387,-1 7 0,-5 1 0,-3 6 0,-3 2-129,-2 7 0,2-1 0,1 5 0,2 1 0,7 2-129,5 1 129,9 1-129,4-1 0,11-3 0,6 0-129,6-2 129,4-3 0,4-3-129,3-5 0,0-2 129,1-6-129,0-3 0,-3-6 0,0-2 0,0-9 129,-4-6-129,-2-4 0,-4-6-129,-2-4 129,-3-3 0,-4-1 0,-5-1 0,-5 2-129,-3 2 129,-5 3-129,-6 0 129,-6 4-129,-3 2 129,-3 4-129,-3 1 0,0 1 0,0 5 0,0 1 129,1 3-129,6 3 129,0 3-258,5 2 0,1 3-387,8 9-774,-3-4-3741,8 6-129,0-2-387,3 1-516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33.4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 48 5031,'-5'5'5418,"5"-5"-129,-9 0-387,9 0-3612,0 0-387,0 0 129,0 0 129,0 0-516,0 0-258,0 0-129,0 0 0,1 7-129,-1-7 129,0 0-258,8 3 129,-8-3-129,10-3 0,-6-4-129,1 0 129,-1-2-129,-1-2 129,-2 2-129,-1 1 129,0 8-129,-4-9 129,4 9 0,-8 2-129,8-2 0,-7 14 0,5-6-258,4 4-516,-2-12-2064,8 9-2064,1-9-387,6 0-387,-2-3 130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32.9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194 232 6321,'-8'-7'5160,"8"7"-387,-16-5-129,4 5-4257,-1 0-129,0 0 129,-3 0 0,-1 0 0,-1-3-258,-1-1 129,1-3-129,3-1 129,0-4-258,7-1 258,2-2-258,6 0 258,7-3-129,11-1-129,5 0 129,9-1-129,6 0 0,6 2 0,4 5 0,0 3 0,-2 5 0,-4 4 129,-5 2-129,-5 9 258,-11 2-129,-8 5 129,-10-1 0,-4 5 0,-14-2 0,-8 6 0,-8 0 0,-7 2 0,-5 2 0,-4 2-129,0-1 129,1 1 0,3 1-129,7-1 0,8-1 0,9 1 0,9-3 0,10 2-129,7-3 129,12-4 0,9-1-129,7-4 129,6-2-129,3-6 129,2-2-129,-2-5 0,-2-1 129,-5-2-129,-6-4 0,-8-5 0,-5-6 0,-8-5 0,-6-3 0,-4-5-129,-7 0 129,-4-3-129,-5 3 0,-3 2 129,-5 4-129,-3 4 129,1 3 0,0 5-129,0 2 0,2 4 0,3 0-258,2 0-258,10 4-645,-4 1-3870,13-1-129,0 0-516,11 6-258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32.2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 51 516,'-11'0'4386,"11"0"258,0 0 129,-7-4-2193,7 4-1935,0 0 0,0 0 258,4-1-129,8 0 129,-3-5-258,7 2-129,1-4-129,6 2-129,2 0 0,4-1-129,1 3 0,0 1-129,2 2-129,-3 1 129,-2 6 0,-3 0 0,-4 3 0,-4 2 129,-4 0-129,-5 2 129,-7 1 0,-2 1-129,-11 2 258,-5 0-129,-6-1 129,-6 1-129,-5-2 0,-2-1 0,-1 0 258,3-2-387,1-3 129,5-2 0,5-1-129,6-2 129,5-2 0,13-2 0,-8 0 0,8 0 0,11-2-129,3-1 129,4-2-129,6 2 129,2-2-129,3 3 0,4 1 129,2 1-258,-1 0 129,-1 3 0,-1 3 0,-2 2 0,-2 0 0,-6 3 0,-2 3 0,-3 1 129,-5 2-129,-2 4 258,-6 0-258,-1 4 129,-4 0 129,-6 2-129,-6-1 129,-5 0-129,-5-2 0,-3-3 0,-4-4 0,-3-3 0,-2-5 0,0-6-129,-1-3 0,2-5 0,1-3 0,6-4 0,2-1-129,4 0-129,5 2 0,4-3-387,9 8-516,-3-5-3870,10 5 0,4-5-774,7 4-129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24.8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1965 23 2709,'6'-7'1935,"-6"7"-129,7-7 645,-7 7 0,0 0 129,0-9-516,0 9-645,-5 0-258,-2 2-387,-11 1 0,-4 7-387,-14 1 0,-9 6-129,-15 2 0,-12 9 0,-13-1 129,-11 6 0,-14-1-129,-5 5 129,-9-2-129,0 2 129,-3-4-129,1-1 0,0-4 129,8 0-258,8-4 129,8-3-129,11-5 129,15-1-258,13-5 0,15-2-387,17 0-258,11-8-1032,20 0-3225,7-4-129,13-1-516,6-3-129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23.77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1078 9 2193,'9'-10'4773,"-9"10"0,-4-4 129,-14 3-3870,0 8 0,-12 1-129,-4 9-129,-12-2 129,-5 7-129,-11 1-258,-2 5-258,-7-1 0,-3 4-129,-1-1 0,-1-1 129,0-1-129,5 1 129,3-3-129,7-2 0,6-4 0,10-2 129,9-5-129,11-2-258,9-2-129,5-4-129,11-5-387,7 0-1290,12 0-2838,5-4-387,1 0-387,1-3 388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22.7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13-1 645,'-14'2'4515,"14"-2"645,0 0-258,0 0-3870,0 0 387,2 7 129,-2-7 129,17 0 0,-8 0-645,12 0-516,-1 0 129,8 3-387,-1 0 0,6 2-129,1 1 0,1 1-129,1 0 129,-3 2-129,-1-1 0,-4 0 0,-4 0 0,-3-3 0,-3-1 0,-5 1-129,-3-3 129,-10-2-129,11 4 0,-11-4-258,0 0-387,-5 0-645,5 0-3483,-11 1-387,-1-1-258,-5 0-258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22.455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130 654 7482,'-8'1'5418,"8"-1"-387,-8-5 0,8 5-3870,-4-15-903,4 7 258,0-9 0,4-3 129,-4-9-129,3-4-129,-3-6 129,0-4-258,-3-5 0,-2 0-129,-5-3 0,0 2 0,-2 4-129,1 4 129,-1 6-129,1 7 0,1 2 0,2 5 0,1 6 129,1 2-129,2 3 0,-1 2 0,5 8 0,-4-8 0,4 8 0,0 0-129,0 0 129,0 0 0,2 5-129,5 0 129,3 0 0,5 1 129,3-1-258,6 2 129,3-1 0,5 2 0,2-3 0,4-1 0,1 0 0,0 0 0,-1 0 129,-1-1-258,-2-2 0,-3 0-129,-2 1 0,-8-2-258,1 0-516,-11-3-903,7 3-3096,-19 0-645,6 0 129,-10 3-645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22.3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0 4257,'0'7'5160,"0"-7"-258,0 0 0,12 0-4257,-12 0-129,19 0 129,-6-2 0,7 2 129,-1 0-129,6 0-258,0 2-258,4 2 129,-2 0-129,1 1-129,-1 1 129,-1-1-129,-3 0 129,-3 1-258,-1-2 258,-6-2-258,-1 1 129,-4-1-258,-2-1 129,-6-1-258,0 0-258,0 0-516,0 0-1161,0 0-2580,0 0-387,-11 7-129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21.1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10836,'18'-1'5418,"-12"7"-258,-6 2 0,0 11-5031,2 7-129,-1 4 258,0 2 0,-1 4-129,0 0 129,0 1-129,0-1 0,0-2 0,0-5-129,1-4 129,0-4 0,1-4 0,1-3-129,2-6 129,2 0-129,2-1 0,3-3 258,2 1-258,4-3 258,5 2-258,3 0 129,2 1-129,3-3 129,-2-1 0,1 1-129,-1-2 0,-3 1 0,-4 0 0,-4-1-129,-5 0 258,-3 0-129,-3 0-129,-7 0 129,0 0-129,0 0-129,0 0-129,0 0-387,-7 1-2580,7-1-2064,-15 0 0,6 0-774,-4-2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20.73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88 23 7482,'1'-16'5289,"-1"16"-387,-5-7 0,5 7-4257,-11 1-129,7 9 129,-5 0 0,4 9-129,-6 2-258,3 8 0,-3 2 0,4 4-129,-1 0 0,3 0 0,3-1 0,2-2 0,0-3 129,8-4-129,4-2 129,5-3-129,2-2 0,2-4 0,2-4 129,2-4-258,0-4 129,-1-2-129,-2-4 0,0-7 0,-1-4 0,-3-6 0,-2-4-258,-3-4 258,-3-3-258,-3-4 258,-4-2-129,-3-1 0,-4 2 0,-5 2 0,-3 7 129,-2 2 0,-2 4 0,-1 5 0,1 7 0,2 2 0,1 5 0,1 1-129,4 2-129,0 0 0,8 0-258,-8 0-387,8 0-1032,0 0-2967,9 6-516,-9-6-129,16 0-258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20.1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9546,'8'7'5547,"-8"-7"-645,-3 15 0,1-6-4773,1 3 0,1-1 129,0 0-129,2-3 129,3-1-258,0 1 129,-5-8-258,12 12-258,-12-12-774,16 1-3096,-16-1-645,14-11-387,-8-2-516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9.9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107 2 6321,'-10'-4'5160,"-3"6"-129,4 5-387,1 10-3741,-2 1-129,4 12-129,-1 1-129,4 8 258,-2 1-258,5 2-258,-1 2-129,1-1 0,0-4-129,0-3 0,0-3 129,-2-4 0,-2-4 0,-2-3-129,1-4 129,0-2-129,0-4 0,0-4-129,3 0-387,2-8-387,0 11-1032,0-11-2838,5-1-258,3-5-387,3 0-387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9.1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5031,'-9'8'4515,"9"-8"0,0 9-387,0-9-4128,11 8 258,1-1 0,2-3 258,10 3 129,2-7 129,16 4 0,5-4 0,15 2-387,8-2 0,16 2-129,8-2-129,11 3 0,5 0 0,7 1 0,2 0 0,2 2-129,-4-3 129,-2 1 0,-8-1-129,-5-1 258,-7-1-258,-8 1 258,-11 0-129,-10-1 0,-9 0-129,-9 0 129,-10-1-129,-10 1 129,-7 0-129,-9-1-129,-12 0-129,0 0-645,0 0-1548,-7 2-2322,-7-1-516,-6-1-516,-2 1 259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8.2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 0 8901,'0'0'5676,"0"13"-258,-2-2-129,4 7-4644,-2 6-129,3 6-129,-1 4 0,2 6 0,-2 1 0,1 5-387,-2-4 258,1 1-129,-2-6-129,0-5 129,0-4-258,0-8 129,-1-4-129,-1-7-129,2-3-258,0-6-903,0-8-3870,0-1 0,0 1-645,-1-5-258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7.81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121 10 9933,'0'0'5676,"-13"6"-387,0 3 0,-1 2-5160,-2 5-129,2 1 387,1 5-129,0 1 129,2 4-129,2-1 0,5 2 0,4-2-258,1 0 129,6-3-129,6-2 129,3-3-129,3-6-129,3-5 0,2-7 0,1-2 0,1-8-129,0-5 129,-3-7-129,-1-2 129,-3-6-129,-5-1 129,-3-2 0,-5 1-129,-6 0 129,0 5 129,-10 4 0,-4 3 0,-4 7 129,-3 5-129,-1 5 129,1 1 0,-1 2 0,2 3 0,3 1-258,1 1 129,4-3-387,7 5-258,-3-7-1935,5 7-2580,3-7-387,0 8-387,0-8 129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7.3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87 9546,'23'-3'5547,"-16"6"-516,-6 5 129,1 6-4773,-2 4-129,2 5 129,-2-3 129,1 2 0,-1-4 0,0 0-258,0-5-129,0-3 0,0-3 0,0-7-129,0 0 0,0 0 0,3-5-129,0-12 129,1-4-129,0-5 0,3-4 0,0-2 0,4 1-129,2 2 129,2 4 0,1 6 0,2 5 0,2 6 129,2 7 0,2 2 129,-1 7 129,0 7-129,-1 3 129,0 4-129,-4 4 129,-3 3-129,-2-1 0,-4-1 0,-1 1-129,-4-5 129,-2-2-129,0-5 0,-2-3 0,0-4 0,0-9-129,0 0 0,0 0-258,-3-19 0,3-2 0,2-8-129,4 2 0,-1-8 0,5 4-129,2 2 258,4 7-129,-2 6 516,-1 7 129,3 8 258,-4 1 0,2 13 129,-4 1 0,0 6 0,-4 0 0,4 4-129,-4 2-129,0 0-129,0 0 0,-1-2-129,-1-2 0,0-4 0,0 0-129,-2-7-387,4 3-903,-6-14-3870,9 3 129,-5-8-645,4-5-516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6.63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9546,'10'0'5547,"-5"10"-387,-4 4-129,-1 7-4902,1 8 0,3 7 0,-3 3 258,1 7 0,-1-1-129,2 2 0,-2 1 0,3-1-129,-1-1 0,-1-5 0,2-5-129,-1-5 0,0-5 0,-2-8-129,1-5 129,-2-13-258,0 10-258,0-10-258,0-4-1161,0-9-3225,0-2-258,0-7-258,0-1-258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21.823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106 574 7611,'-2'11'5418,"2"-11"-258,-12 0 0,3-8-3870,1 4-903,1-3 0,3-1 129,-4-10 0,3-3 0,-1-8-129,3-3 0,-2-8-129,1 0 0,0-4-129,1 0 0,-1 0 0,1 4 0,0 5-129,0 6 0,-1 4 0,3 5 0,-2 4-129,2 3 129,1 4 0,0 9 0,-4-9 0,4 9 0,0 0 0,0 0 0,0 0 0,2 5 0,3 2 129,1 5-129,1 3 129,3 3-129,2 2 129,2 2-129,2 2 129,1 3-129,1 0 0,4 1 0,2 2 0,1 0 129,1 1-258,3-1 258,1-1-129,1-2 0,-2-3 0,-3-5 0,-3-5 0,-4-2 129,-3-2-129,-7-5 0,-2-2 129,-7-3 0,0 0-129,0 0 129,6-10 0,-6-4-129,-2-9 129,-4-5-129,-1-5 129,-2-6-129,-1-1 0,0-1 0,-3 0 0,0 5 0,0 4-129,2 4 129,0 5 0,3 4-129,0 1 129,2 3-129,2 2 129,2-1-129,2 2 129,-1 1 0,1 1-129,1 1 0,-1 3 0,0 6 0,4-8-258,-4 8 0,0 0-387,0 0-516,6 5-3999,-3 2-129,5 4-387,0 1-387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6.0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83 7482,'19'3'5547,"2"-3"-516,5-1-258,8-2-3870,10 1-774,13-2 0,16 1 129,7-2 129,15 0 0,12-2 0,16 1-129,13 0 0,13 0-129,12-1 129,9 0-258,9 0 129,7 2 0,3-1-129,2 3 0,-2 2 0,-3 1 0,-8 0-129,-10 6 129,-11 1-129,-14 2 258,-18-1-258,-18 1 258,-16-1-129,-21-1 0,-17-1 0,-14-1-129,-15-2-129,-15-3-129,-9 0-903,-14-3-2838,-5-3-1032,-7-3-516,-6 1-387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5.35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43-1 3225,'-9'0'4902,"9"0"129,-8 5-258,11 2-3612,-3-7-258,4 22 129,-4-7 387,6 14-258,-6-3 0,2 11-516,-2 0-129,-2 7-129,-3-1-129,0 2 0,-2-5-129,1-2 129,-1-5-258,2-3 129,3-8 0,0-1-129,2-6 129,0-4-129,6-2 129,2-3 0,2-1-129,3-2 129,4-2-129,6-1 0,4 0 0,3-3 0,4-1 0,0 1-129,0 1 258,1-1-258,-3 3 0,-5 0 0,-4 0-129,-6 0 0,-1 2-387,-9-2-774,6 0-3741,-13 0-387,0 0-129,-7 0-645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4.8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40 0 9417,'-8'5'5805,"1"5"-516,-1 8 0,0 7-5031,3 9 0,3 7 0,2 4 0,0 2 0,5 5-129,0 1 0,2-3 0,0-2-258,-1-6 258,-2-6-258,-1-7 129,-1-6-129,-2-6 0,1-5-258,-1-12-645,0 0-2580,0 0-1806,8-9-258,-4-8-516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4.5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80-2 9030,'9'0'5676,"-9"0"-387,0 15 0,-13-2-4773,8 8-258,-3 0 0,-1 5 0,-1 1-129,-1 0-129,0-2 129,2-3-129,3-5-129,0-2 129,4-5 0,2-3 0,0-7 0,9 4 0,3-4 0,4-3 0,5-2 0,6-3 0,5 0 0,3-1-129,2 1 129,-1 1-258,2 0-129,-5-1-258,0 8-774,-15-5-2838,2 4-1032,-9-3-387,-3 0-387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4.09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0 9546,'-10'16'5676,"7"-8"-516,-2-1-129,5-7-5160,4 17-129,-4-17-516,15 16-3096,-15-16-1161,11 4-387,-11-4-645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3.87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2 147 8514,'-3'-21'5547,"4"12"-258,4-2-516,7 0-4515,-1 1 129,8-2-258,2-2 129,4 1-129,1 1 129,1 1-258,1 2 129,1 1-129,0 5 129,-2 3-129,-2 1 129,0 6 0,-4 5-129,-1 4 129,-3 6 0,-1 8 0,-6 2 0,-2 8 0,-6 2 0,-2 7 0,-8 2 0,-7 1 0,-3-3-258,-6-2 258,-5-5-129,-3-4 0,-5-7 0,0-11 129,-1-8-129,3-8 129,3-4-129,3-12 0,5-6 0,5-7 129,9-2-258,5-2 129,5-1 0,7 1 0,6 3 0,5 2 0,1 6 0,2 5-129,0 4 258,-3 8-129,1 1 0,-3 7 0,-2 7 0,-4 6 129,0 1-129,-1 5 129,-2 0-258,1 0 258,-2 0-258,1-2 129,-1-3-258,0-6 0,3 3-645,-8-7-4386,8-5 0,-2-6-516,0-1-387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3.19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101 114 774,'9'-12'4773,"-2"3"129,1-5-1806,11 6-516,-5-8-258,13 5-903,-7-4-387,9 6-516,-1-2 0,2 5-258,-2 3-258,-3 3 0,-2 5 129,-1 4 0,-3 3 0,-3 5 0,-4 2 0,-1 5 0,-4 2 129,-1 4 0,-3 4-129,-2 4 129,-1 4-129,-4 3 129,-8-1-129,0 1 129,-7-3-129,-4-1 129,-6-4-258,-3-5 258,-4-8-129,-2-4-129,-4-7 129,0-4 0,1-8 0,5-2 0,2-7 0,6-5-129,7-4 0,9-6 129,9-2-129,5-1-129,12-3 129,7 3-129,6 1 129,3 2 0,4 4-129,1 5 129,-1 5 0,-3 6 0,0 3 0,-5 9 0,-2 5 0,-3 6 0,-3 5 0,-2 3 129,-3 3-129,1-1 129,-5 2-129,0-4 0,-1-5-129,-3-4-129,5-1-516,-10-9-4386,0-9 129,11 0-516,-7-8-387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2.31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7 306 6450,'-7'-5'5289,"7"-4"-129,1-1-645,4-8-3870,10 3 0,3-7-258,8 1 258,0-6-387,5 1 129,3 0-387,0 0 258,-2 2-258,-2 4-258,-6 3 516,-4 2-516,-5 5 258,-5 4 0,-10 6 0,9-8-129,-9 8 0,0 0-258,0 0-258,0 0-516,8 0-2838,-8 0-903,0 0-516,9-3-258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1.96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0 5934,'0'0'5160,"-8"0"-258,8 0-387,0 0-3870,0 0-258,4 2 0,-4-2-129,13 11 0,-4-5 129,3 6 0,0-1-129,4 4 0,0-1 0,3 3 0,-1-3 129,-1 2-129,0-1-129,0-1 0,-1-2 0,-2 1 0,-1-2 0,-1-1-258,-2-1 258,-1-1-258,-1-2 258,-8-6-258,11 11 129,-11-11-258,0 0 0,7 5-387,-7-5-387,0 0-2193,0 0-1935,0 0-129,-8 1-387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10.4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4 2580,'-11'2'4644,"11"-2"-129,0 0-387,0 0-3999,0 0 129,0 0 387,0 0 129,7 1 387,-7-1-516,0 0 0,8-1-129,-1 1 0,-7 0 0,12-4 0,-5 3-129,4 1-129,-1 0 129,2 0-129,-1 2-129,4 4 129,0-1-129,1 3 129,1 2-129,0 3 129,-2 2-129,1 2-129,0 3 129,-2-1-258,-2 3 258,-3 1-129,-2 0-129,-5 0 129,0-1-129,-2 1 129,-4 0-258,-3 0 0,-1-2 0,-4-3-258,5 5-387,-9-12-2193,3 4-1935,4-3-129,-1-4-387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13.606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31 42 1161,'-12'0'4128,"12"0"774,-9 0-387,-1-4-3483,10 4 129,0 0 0,0 0 387,0 0 0,0 0-129,0 0-387,0 0-258,0 0 0,10-5-129,-10 5-129,14-4-129,-4-1 0,5 3-129,1-2 0,5 1-129,4 0 129,5 0-129,3 0-129,4 1 129,1 1-129,4 1 0,0 0 0,0-2 0,1 2 0,-3 0 129,0 0-129,-3 0 0,-5 0 0,-2 0 129,-4 2-129,-7-2 0,-5 0 129,-5 1 0,-9-1 0,9 2 0,-9-2 129,0 0-129,0 0 0,0 0-129,0 0 129,0 0-129,0 0 129,0 0-129,0 0 0,0 0 0,0 0 0,0 0 0,0 0-129,0 0 129,0 0-129,0 0-129,0 0-129,0 0-1161,0 0-3870,0 0-258,8 3-387,-8-3-258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09.7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204 68 3096,'0'0'5289,"0"0"-129,3-8-129,-3 8-3612,0-13-258,0 13 258,0-19-387,-3 10-387,-5-1-129,-1 4-129,-4 3-129,-2 4-129,-5 11 129,0 7 0,-3 4-129,4 7 129,-2 3-129,6 1 0,3 0 129,6 0-258,6-5 129,4-5 0,7-5 0,5-6-258,5-5 129,3-8 0,1-7-258,-2-7 129,2-5-258,-5-5 258,-1 0-258,-5-2 387,-4 4-258,-5 3 258,-3 5 129,-2 3 0,0 5 129,0 6 0,0 0 0,0 0 129,-6 5-129,6 3 0,0 2-129,1 4 129,2 3-258,3 4 0,2 6 129,1 5-258,1 4 258,1 4-258,0 2 129,-1 3-129,-1 2 258,-4 0-129,-4-2-129,-1-3 0,-5-2 129,-5-3-258,-2-4 129,-5-6-129,-4-6 0,-5-8-387,-2-3 0,-7-12-1935,-3-4-2580,-3-14-387,-1-6-258,-3-8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09.0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217 3 9804,'1'-9'5418,"-1"9"-129,-13 0-258,0 8-4644,-3 9-129,1 6-129,-6 3 258,0 7-129,-3 3-129,2 6 0,1 3 0,3 0 0,3 0-258,4-3 258,5 1-129,6-1 0,2-4 0,10-4 0,5-5 129,4-3-258,7-7 258,2-5-129,4-5-129,0-9 129,0-3-129,0-12 0,-2-4-258,-2-8 387,-5-5-258,-3-8 0,-4-1 0,-5-4 129,-5-3 0,-4 2 0,-4 4 129,-2 3-129,-6 7 129,-5 7 0,-3 5 129,-3 7-129,-2 7 0,-1 2 0,1 4 129,1 0-258,-1 0 0,4 2 0,3 1-258,2-3-387,12 0 0,-12-2-387,12 2-3354,5-1-774,1-1-258,3 2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08.48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30 131 9933,'-24'-17'5547,"18"9"-387,6 8 129,4-10-5289,13 8 129,11-1 0,9-2 129,7-3 0,6-1-129,4 0 0,2-1-258,-1 0 0,-8 0-258,-3 4 0,-12-3-387,-2 8-645,-18-3-3612,0 1-387,-12 3-129,5-7-258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08.17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37 76 10965,'-13'-17'5805,"5"11"-516,-1-2-258,2-2-4773,7 10-387,0 0 129,17-5 0,7 2 129,9-2-258,7-1 129,8 2 129,6-1-258,3 2 0,0 1 129,-5 2-258,-9 0 129,-6 2 129,-10 8 0,-7 1 0,-9 5 0,-7 2 129,-5 8 129,-5 4 0,-3 6-129,-2 6 0,1 2 129,-1 3-258,1-1 0,2 1 129,2-3-258,1-1 258,2-5-258,1-7 129,2-3-129,0-4 0,0-6-258,2-1-516,-2-17-1806,5 10-2451,-5-10-387,0 0-516,5-5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07.72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85 0 8643,'-33'19'5547,"18"-8"-387,2 1-258,0-1-3612,4-1-1290,7 2 0,4-4-129,7-4 129,4-4-129,4 0 0,0-4 0,1-3 0,0-5-129,-3 0 258,-3 2-258,-4 0 129,-7 3 129,-1 7 0,-6-2 129,-3 3-129,-1 6 0,0 2-129,-1-3 0,4 4-516,-2-8-645,9-2-3612,7 3-129,3-6-516,2-7-129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07.11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82 0 7611,'-25'-1'4902,"14"2"-387,0 6-774,2 2-3741,3 7 129,1 0 129,3 2 0,-1-2 387,3 1-129,-2-4 0,2 3-129,0-7 0,2 1-129,-2-10 0,3 10 129,-3-10-129,2 10-129,-2-10 0,0 0 0,0 0 129,2 7-129,-2-7 0,1 8 0,-1-1 0,0 1 0,0 0 129,0 5-129,-2-1 0,1 4 0,0 2 0,-2 1 129,1 1-129,-1 6 0,2 1 0,-1 8-129,0 6 258,2 0-258,0 3 129,0-2 0,2 3-129,1-3 0,1-3 129,0-8-129,-1-9-129,0-2 129,0-7-129,-2-5 129,-1-8-129,0 0 129,0-5-129,0-6-129,0-1-129,-1-4-258,1 5-774,-5-6-3741,5 0-129,-3-1-387,3-3-645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7:05.7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20-1 4773,'-7'-13'5160,"-2"47"129,5 10-645,4 41-3612,0-44 129,6 14-258,-1-3-516,7-3 387,-4-4 0,5-6-258,-4-4 0,2-4-129,-4-3 129,-7-28-258,10 53-129,-10-53 258,2 34-387,-2-34 516,0 0-516,0 0-129,0 30-129,0-30 0,0-7 129,0 7-1419,8-7-2193,-6-2-1548,3-5-129,-5 14-129,9-4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30.76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 9 7740,'1'-10'5676,"-1"10"-129,0 0-387,-8 11-4257,8 16-387,-1 6 129,1 12 0,0 7-129,0 8-129,2 2-129,4 3-129,-1-3 0,3-2 0,-3-5-129,3-8 129,-3-7 0,0-6-129,-2-6 129,0-7-129,-3-6 0,0-3 0,0-4 0,0-8-129,0 0 0,0 0-258,7-2 0,-6-8-645,10 5-4386,-7-3 129,2-2-645,-3 2-258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30.39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216 48 6708,'-7'-18'5418,"-7"12"0,-5-1-387,-3 7-4386,-2-2 0,3 7 258,-6 2-258,7 8-129,-1 2-258,5 4 0,3 4 0,5 0-129,5 2 0,3-2 129,10-1-129,5-2 0,8-4 0,3-1 0,4-7 0,4-4-129,-1-6 129,1-3-129,-1-9-129,-5-6 129,-6-2-129,-7-5 129,-6-1-129,-9-2 0,-4 2 0,-8 3 129,-4 3 0,-3 3-129,1 2 129,1 2-258,6 5-258,0-2-258,11 10-903,0 0-3483,-2-9-387,2 9-258,9-7-258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29.9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 5934,'20'16'5805,"-17"-4"-516,-1 5-258,-3 1-2967,-1 6-1806,2 0 258,0 7 0,0-6 0,4 4-129,-1-4 0,3-1-258,-1-6 129,-1-2-129,0-9 129,-4-7-258,0 0 0,4-7 129,-4-10-129,0-7 0,0-7 0,0-4-129,1 0 0,5 1 0,1 1 129,1 5-129,3 6 129,0 7 0,1 8 0,3 6 0,-2 3 0,0 8 129,1 6 0,-1 3 0,0 3 0,-1 2 0,-2 2-129,-1-1 129,-3-4 0,-1 0-129,-1-3 129,-1-6-129,-2-2 0,0-3 0,-1-7 0,0 0 0,7-8 0,-2-7-129,2-4 0,2-4 0,3-3 0,2-2 0,1 0 0,2 5 0,-1 4 0,-1 4 129,-1 7 0,-2 7 0,-2 2 129,-2 9-129,-1 5 129,-4 5 0,-1 1 0,-1 5 0,0 0 0,1 1 0,-2 0 0,2-1-129,1-2 258,3-2-258,-1-5 0,3-2-129,3-1-129,1-9-645,11 6-2709,-3-11-1677,4-3-516,2-8-258,3-2-129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39:41.93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13 625 2193,'15'5'3483,"-7"-5"258,-8 0-3225,8 2-129,-8-2 258,8 4 258,-8-4 0,6 4-129,-6-4 258,0 0-129,13 10-129,-13-10 129,0 0-258,7 5 0,-7-5-129,0 0-129,9 6 0,-9-6 0,0 0-258,0 0 129,0 0-129,0 0 0,7 3-129,-7-3 129,0 0-129,0 0 129,0 0-129,0 0 0,0 0 129,0 0-129,0 0 0,0 0 0,0 0 0,0 0 0,0 0 0,0 0-129,0 0 129,0 0 0,0 0 0,0 0 0,0 0 0,0 0 129,0 0-129,0 0 129,0 0-129,0 0 0,0 0 129,0 0-129,0 0 0,0 0-129,0 0 129,0 0 129,0 0-129,7 6 0,-7-6 129,10 5 0,-3 0 129,2-3-129,1 3 0,1-2 129,3 2-129,0-2 129,2 2-129,-1-1 0,2-1 0,-1 0 0,2 2 0,-2-3 0,-1 2-129,-1 0 129,-1 1-129,-1-2 129,-1 2-129,2 0 129,1 0-129,0 1 129,3-1 0,2 0-129,4 0 129,0-2-129,5 0 258,-1 0-258,2 1 0,0-2 129,0 0-129,0 0 0,1 0 0,-2 1 129,2 0-129,2 1 0,3 0 0,0-1 0,3 1 0,0 1 0,3 0 0,0 0 0,1-1 0,-1 2 129,1-2-129,-2 3 0,1-2 0,0 1 129,1-2-129,0 0 129,0 2-129,0-1 129,2-1-129,3 2 129,1-2-129,1 1 0,-1 1 0,3-2 0,0 1 0,-1 0-129,0-2 129,-3 0 0,0 0 129,0 1-129,1-2 0,1 0 0,-3 0 129,2 0-129,0 0 0,-1-2 0,-1 0 0,-1 0 0,-1 0 0,-1 0 0,3-2 0,-1-1 129,0-2 0,1 0-129,0-2 129,1 0-129,-5 0 129,-1 0-129,-3-1 129,-2 1 0,-4 0 0,0 0-129,-4 2 129,1-1-258,-1-1 258,-2 1-129,1-1 129,0 0-129,-2-1 0,-1 0 0,-2 1 0,-1-3 129,-2 1-129,-3-1 0,-1 0 129,-1-1-129,-1-1 0,-2 1 129,2-2-129,0 0 129,-1-1-129,0 0 0,-1 1 129,0 0-129,-2-1 129,-1-1-129,-2 2 0,1-2 129,-2 0-129,-1 1 129,0 0-129,1 0 0,-1-1 129,0 0-129,1 0 0,-2 2 0,-1-1 0,0 1 0,-2-2 0,0 1 0,0 0 129,-2-1-129,-3 2 0,0-2-129,-2 1 258,1 0-258,-2 0 129,0 1-129,-5 0 129,0 0 0,-3 0 0,-1-1 0,-3 0-129,-3-2 129,-2 1 0,0 0 0,1 1 0,-3 0 0,0 1-129,-2 0 258,-1 3-258,1 0 258,-3 0-129,-3 1 0,-2 0 0,-1 0 0,0-2 0,-1 3 0,-2-2 0,2 2 0,-4 0 0,2 1 129,1 1-129,-1 0 0,-2 2 0,2 0 0,-3 1 0,1 0 0,-1 2-129,-2-1 258,0 2-129,0-2 0,0 2 0,0-1 0,1 1 0,2-2 0,2 1 0,2 0 0,0 0 0,1 0 0,0 0 0,0 1 0,-1-1 129,-2 1-129,2 0 0,2 1-129,0 2 129,-1 1 0,4-1 0,0 0 0,1 2 0,1-1 0,-2-1 0,-1 0-129,-1 0 258,-2 2-258,-1 0 258,-1-2-129,0 2 0,1 0 0,1 1 0,0-1 0,1 0 0,2 2 0,-2-3 0,2 3 0,-1-2 0,-1 2 0,-2-1 0,-1 2-129,0-1 129,1 0 0,2 2 129,0-1-129,3 0 0,4 0-129,3 0 129,5-2 0,1 2 0,2 0 0,1-1 0,0 1 0,1 0 0,0-1 0,1 0 0,0 3 0,2-3 0,-1 1 0,2 0 0,2 0-129,0 0 129,0-1 0,0 1 129,-1-1-258,-1 0 129,-1 0 0,0 1 0,-2-1 0,0 1 0,0-2 0,1 1 0,-1-2 0,3 3 129,0 0-258,0 0 129,2-1 0,0 0-129,0 0 258,1 1-129,2-2 129,0 1-258,0-1 258,2 1-129,0 1 0,1-1 0,1 2 0,-1 1 0,1 0-129,1-1 129,-1 3 0,1 0 0,-1 0 0,1 0 0,-1 1 0,1-1 0,1 2 0,-1-2 0,2 0-129,0 0 129,1 0 0,0 0 0,0-2 0,2 2 0,0 1 0,1-2 0,0 1 0,1-1 0,0-1 0,2 0 0,0 1-129,2-2 129,0-1 0,2 0 0,-1-1 0,0-1 0,2-2 0,-1 1 0,1 0 129,0-2-129,-1 0 0,0 0 0,2 0 0,0 0 0,1 0-129,0-1 0,0 1-387,-3-2-258,6 7-1161,-6-5-3225,-2 1-258,-8-4-387,8 6-129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29.2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8127,'8'3'5289,"-8"9"-129,0 2-387,0 11-4386,0 7 0,0 9-129,0 5 258,0 6-129,2 5 0,4 1-129,1-1 0,1-1-129,-1-5 0,1-2 0,0-8 0,-2-6-129,-1-8 129,0-6-129,-1-4-129,0-7-258,3-1-1032,-7-9-3612,14-11-387,-4-7-129,2-5-774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28.71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519 4 7740,'-9'-8'5289,"-6"8"-129,1 0-258,1 9-4515,-12 6 0,-5 5-258,-8 4 129,-7 7-129,-6 3 258,1 3-387,-1 0 0,7 2 258,2-3-129,7-2 129,6-2-129,12-5 258,6-4-129,11-1 0,3-5 0,16-2-129,10-1 258,12-3-129,9-2 0,11 1 0,8-3 0,1 0-258,-1-2 258,0 0-129,-9-1-129,-12-1-258,-8 0-129,-15-3-258,-7 7-903,-18-7-3870,0 0-129,0 0-387,-10 4-516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28.2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934 0 2451,'-15'8'5289,"2"-8"0,-5 0-516,-9-1-3225,3 4-387,-11-3-258,0 6 0,-12-3-516,-3 3-129,-9-1-129,-6 1-129,-6-2 0,-2-1 129,0 1-129,3 0 0,5-1 0,7 0 129,10 0-129,11-1 0,11 1-129,7-3-258,12 2-258,7-2-774,4-5-3225,8 0-516,5-3-258,3 1-128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27.71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726 55 1806,'13'-16'4644,"-6"9"129,-6 0 0,0-4-3870,-1 11 0,-7-7 258,-3 7 0,-13-5 0,-1 5-129,-14-2-258,-6 2-258,-12 0-129,-4 0 0,-8 0-129,-2 3-129,1-1 0,3 0-129,5 1 0,10-1 0,10-1 0,10-1-258,11 3-258,6-5-645,14 2-3870,8-4 0,9 1-645,9 0-129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22.39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17 43 9159,'25'-34'5934,"-17"25"-516,-8 9 129,14 0-5160,-14 16 129,0 10-129,0 6 129,0 14-129,-4 4 0,-1 8-258,-4 0 129,1-1-129,0-4 0,-2-4 0,2-6 0,0-10 0,4-10 0,3-5 0,1-6 0,4-4 0,5-5 0,5-3 0,6-4-129,4-1 0,6-3 0,6 3 0,4-1 0,4 4-129,4 0 129,-2 2 0,0 2 0,-4 1 0,-5 2 0,-6-1 0,-6 0 0,-8-1 0,-4-1-129,-6-1-129,-7-1 0,0 0-387,4 7-1548,-4-7-3354,-6 0-129,-2 0-516,1-1-645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21.92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75-1 8901,'-13'-1'5547,"5"11"0,-4 3-258,-1 9-4773,3 5 0,5 12-129,-2 3 129,3 10-129,2 1-129,2 2 0,0-4-258,2 2 129,0-4 0,2-7-129,-1-7 129,-1-6-129,0-7 0,1-5-258,1-4-129,-4-13-516,12 11-2451,-12-11-2064,16-11-387,-6-5-516,3-4 259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21.62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153 21 9159,'6'-11'5547,"-3"1"0,-3 10-129,0 0-4644,-7 15-258,-3 0 0,-1 7-129,-5 0 0,-1 7-129,-3 0-258,-2 0 129,3-1-129,4-4 0,2-2 0,5-3 129,4-6-129,4-2 0,8-6 0,7-2 129,4-2-129,6-1 0,5-3 0,5-3 0,3 0 0,2-1-129,1 0 0,-4 1-129,0 1-129,-10-1-258,-2 5-387,-15-10-2451,1 7-1935,-8-7-258,-3 0-516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21.2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37 0 8514,'0'6'5547,"-7"6"-387,7-12-129,0 9-4644,0-9 0,8 8-129,-1-7 0,3-1 0,1 0-129,2 0 0,-1-2-129,-2-3 0,-2 0 0,-5-2 0,-3 7 0,-2-11 0,-8 9 0,-3-1 0,-3 3 129,-1 4 0,1 1-129,1 2 0,3 1 0,4-2-129,5 2-129,3-8-387,8 10-3612,2-10-774,3-3-516,2-4-516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20.867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102 84 6063,'-3'-13'5418,"3"3"-129,4 2-516,1-3-3999,8 3 0,0-1-387,8 3 258,1-3-387,6 5 129,2 0-129,3 3 0,0 1-129,2 4-129,-2 4 258,-1 7-258,-3 2 258,-5 6-258,-4 4 258,-4 6-258,-7 4 258,-4 4-129,-6 3 0,-10 2 0,-8-1 0,-9 3 0,-6-5 129,-7-3-129,-4-6 0,-3-4 0,-2-9 0,3-5 0,2-6 0,7-10-129,5-3 0,6-9 129,6-7-387,9-5 258,8-1-129,6-2 129,11-1-258,5 4 258,5 3-129,3 6 129,1 4 0,1 7-129,-2 4 129,-5 5 129,-2 9-129,-3 3 129,-3 3 0,-2 3 0,0 1 0,-3 2-129,-1-3 129,1 0-129,-3-3 0,3-5-129,1-1-258,-3-10-645,11 2-4257,-6-6 0,3-2-645,-2-6-129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20.23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145 136 2451,'0'-7'4515,"0"0"0,2 0-903,-2 7-2580,9-12-129,-2 7 0,-3-6 0,6 6 129,-5-6-516,5 5 258,-2-4-387,4 3 387,-3-2-387,5 1-129,-2 0 129,7 1-129,-1-1-129,4 3 0,-1 2 0,4 3 0,-1 2-129,1 6 129,0 5 0,-3 6-129,-3 5 258,-3 4-129,-4 5 0,-6 5-129,-6 4 258,-5 4-129,-9 1-129,-6 0 258,-8-1-129,-3-2 129,-7-4 0,0-4-129,-3-8 129,1-3-258,-2-9 258,4-5-258,3-7 258,1-4-129,5-8-258,4-9 129,4-4-129,7-5 129,7-5-129,7-2 129,4 0-129,11 2 0,4 3 0,5 5 0,1 5 129,1 4 0,-1 10 0,0 5-129,-3 9 258,-4 7-129,-1 4 0,-2 5 129,-1 5-129,-1 0 129,-4 4 0,0-4 0,0-3 0,-1-2-129,-1-4 0,0-6-258,1-1-129,-8-15-1677,19 6-2967,-7-8-258,2-9-516,0-7-387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39:38.527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41 645,'0'0'2064,"0"0"258,0 0 387,0 0-129,0 0 0,0 0-774,0 0-258,0 0-387,0 0-129,-1-6-258,1 6-258,0 0-129,8-1-129,-8 1 0,15-2 0,-5 0 0,3 2-258,2-2 129,1 2 0,1-2-129,2 2 129,-1 0-129,1 0 0,0-1 129,2 1 129,-1-2-258,3 1 129,-1-1-129,4-1 0,3 0 129,2 0-129,2-1 129,1 2 0,0-1-129,1 0 0,-1 3 0,-1-2 129,-1 2-129,-2 0 129,0 2-258,0-1 258,-2 1-129,4-1 129,-1 0 0,2-1-129,1 0 129,-1 0-129,0 0 129,0 0 0,-1-1-129,-2 1 129,-3-1 0,-2 1 0,-1 0 0,-1 0 129,-2 0-129,3 0 258,-3 0-258,3 0 0,-1 0 0,1 1 0,-1 0 0,1 0-129,-1 1 129,-1 0-129,-4 0 129,1 1 0,-2 0 0,1 0 0,-1-1 0,0 1 0,1-2 0,3 1-129,0 0 129,5-1-129,0 1 0,1 2 129,0-3-258,1 4 258,0-2-129,-2 2 0,1 0 0,-1 0 0,2-2 0,0 2 129,0-2-129,-1 0-129,2 0 258,-2 0-129,-1-1-129,0-1 258,-2 2-129,-2-1 0,-1 0 0,0 0 0,0 1 0,3-2 0,0 0 0,2 2 129,2-3-129,1 1 0,1-1 0,0 0 0,1 0 0,-1 0 129,0 0-129,-2 0 0,-1-1 0,1 1 0,0-1 0,-1 1 0,-1 0 0,0 0 0,0 0 0,0 0 0,0 1 0,-2 1 0,0 0 0,-1 0 0,-3-1 0,-3 1 0,-2-1 0,-3 0 0,-1 0 0,-4-1 0,-7 0 0,10 1 0,-10-1 0,0 0 0,8 1 0,-8-1 129,0 0-129,0 0 0,7 0 0,-7 0 0,0 0 0,0 0 0,0 0 0,0 0 0,0 0 0,0 0 0,0 0 0,0 0 0,0 0-129,0 0-129,0 0-516,0 0-774,0 0-3483,0 0-258,-7 1-387,-1-1-516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9.08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141 131 6837,'16'-8'5289,"-4"-1"-129,-12 9-387,1-14-4515,-1 14 0,8-16 129,-2 7 129,-4-3 0,2 2-129,-4-3 129,0 2-258,-3 0 129,-3 4-129,-4 0 0,-3 6 0,-4 1-129,-1 2 0,-3 7 0,0 3 0,1 2 0,1 4 0,2-2 0,5 3 0,3-2-129,5 0 258,4-2-258,3-2 129,6-2-129,4-3 0,4-4 0,2-2 0,4-2-129,-2-5 0,1-3 129,-3-5-129,-2 0 129,-4-3-129,-3 2 129,-5-2 0,-4 3 0,-1 2 129,0 2-129,0 9 129,-3-9 0,3 9 0,-3 5 0,3 4 0,0 3-129,3 5 129,3 6 0,2 4 0,3 4-129,1 2 129,3 2-129,-1 1 0,-1-1 0,-2-1 0,-3-4 0,-4-2 0,-4-3 0,-4-5-129,-7-2 129,-4-4 0,-5-5 129,-3-1-129,-3-4 0,0-4 0,0 0-129,0-2-129,4-1 0,-1-3-516,11 6-2064,-3-1-2451,3 0-387,0-1-387,3 2-387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8.32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535 46 7998,'-18'-23'5031,"10"13"-129,3-1-1548,5 11-2709,-7-2-129,6 6 129,-4 5-129,-1 8-129,-5 5-129,-2 8-129,-8 5 129,-4 7-129,-8 2 0,-5 4 0,-4 2 129,-2 0 0,-2-1-129,3-3 129,0-4 0,7-5 0,5-5-129,9-4 0,3-7-129,7-5 0,7-4-258,4-5-129,6 0-1548,6-7-3096,3-5-258,2-6-516,2-2-387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7.95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-3 185 5289,'0'0'5547,"0"7"-645,0-7 129,0 0-4128,0 0 129,5-9 0,2 6 0,-5-8-258,7 2-258,-3-4-129,5-2-129,1-3 0,3 0-129,2-3 0,1 4-129,1-1 258,0 4-258,-2 3 0,0 2 0,-2 4 129,-2 4-129,-3 1 129,-2 4 0,-1 7 0,-1 5 0,-1 5 129,-3 8-129,-2 4 129,2 4-129,-2 1 129,3 3-129,-2-3 129,4-1-129,1-4 0,3-3 129,4-3-258,3-3 129,1-1 0,2-4-129,0-3 0,0-2 0,0-3 0,-2-2 0,1-3 0,-1-3-258,1-3 0,-2 0-258,0 0-258,-7-12-2064,3 3-2838,-5-7 0,0 0-516,-6-7-258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7.02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-3 16 774,'0'4'4257,"0"-4"258,0 0 258,0 0-3612,0 0 129,0 0-129,0 0 258,17 0-129,-5-4 0,11 4-516,1-5-129,10 5-129,4-3-129,9 1 129,5 0-258,11 1-129,4 0 129,11 0 0,4 1-129,10 0 129,8 0-129,9 2 0,5 0 0,8 2 0,6 1 0,6-2-129,6 0 0,4 0 0,1-2 129,1 1-129,2-2 0,-4 0 0,-7 0 0,-6 0 0,-11 2 0,-11-1 0,-14 1 0,-16-1-129,-15 2 129,-16 0 0,-13-1-129,-15 1 0,-9-1 0,-11-2-129,-6 0-129,-11 0-258,1 1-645,-13-1-3741,4-3-387,-4 0-258,0-2-387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6.06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7 0 5289,'-8'9'5547,"8"-9"-258,0 0-387,0 0-2967,6 3-1548,5-1 0,0-1 129,6 2 129,2-3-258,3 1-258,3 0 129,4 0-258,-1-1 0,0 0 0,-1 0-129,-4-1-387,1 3-1548,-4-1-2967,-6-1-129,-5 0-645,-9 0-129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5.781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0-1 5934,'6'2'5418,"-6"-2"-258,8 0-258,-8 0-4128,9 3-258,2 0 0,-1-3 0,8 3 129,-1-1 0,7-1-258,0 0-129,4-1-129,-1 0 0,1 0 0,-2 0-129,-4-2 0,-4 1-129,-6-1-129,-2 2-129,-10 0-258,0 0-903,-7 0-2322,-3 4-1290,-2 0-387,-2 1-258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4.95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0 9288,'7'1'5934,"-5"7"-387,-2 4-129,0 8-4902,0 6 0,2 11 0,-1 5 0,3 8-129,2 5 0,1 3-258,1-2 0,2-4-129,1-4 129,1-6-129,-1-6 129,-1-10-129,0-7 129,0-6 0,-1-6-129,-1-4 129,3-3 0,-1-2 0,4-2 0,3-4 0,3 1 0,4-1-129,2 0 0,1 1 0,2 0 0,3 0 0,-1 1-129,-2 2 0,-2-1-129,-2-2-258,1 5-387,-14-3-4644,6-1-129,-8-2-387,-1 0-516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4.529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327 52 6450,'-18'-14'5418,"5"9"0,-3 4-516,-2-2-4515,1 6 129,-2 0 0,0 8 129,-4-1 0,2 6-258,-1 4 0,1 6-129,0 2 0,0 6 129,0 2-129,2 1 0,1 3-129,8-1 129,2-1 0,6-1-129,2-4 0,10-3 129,6-2-129,7-4 0,6-3 0,2-5 0,4-5-129,2-5 129,0-6-129,-2-1 0,-1-8 129,-3-6-129,-4-6 0,-5-4 0,-5-6 0,-3-3 0,-5-5-129,-3-2 0,-5-1 0,-1 0 129,-7 1-129,-4 3 0,-3 4 129,-4 3 0,-1 2-129,-2 5 0,1 3 0,2 1-258,4 7 129,0 0-258,7 7-387,-4-4-1548,11 10-2838,0 0-129,-2 8-645,5 0 129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3.90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44 8256,'0'0'5676,"0"0"-516,-5 3-258,5-3-3999,0 0-645,0 0 0,0 0 0,0 0-129,0 0 0,0 0-129,5 0 129,-5 0-129,7 0 129,-7 0-129,4-9 0,-3 3 129,-1-2-129,0 0 129,-1 1-129,1 7 0,-9-9 0,9 9 0,-10 0 0,10 0-258,-5 9 0,5-9-645,3 13-1935,-3-13-2193,16 5-387,-2-5-516,3-1 130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3.51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 34 6966,'4'-20'5418,"-4"12"-129,0 8-387,-8-6-4257,8 6 0,-5 7 258,5 6-129,-1 3-129,1 9 0,0 6-258,2 9 0,0 5-129,2 8-129,-3 3 129,0 2-129,0 0 129,0-1-258,0-2 129,0-4-129,-1-5 258,2-6-258,0-6 0,0-6 0,1-5 0,-2-7-258,1-3-129,-2-13-387,5 11-2193,-5-11-2580,2-7-129,-2-2-387,3 0-258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7.871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77 52 7740,'-9'1'5160,"1"7"-258,8-8-129,-5 17-3870,-2-8-387,3 6 129,-2 0 0,0 7-258,-3 0 129,4 6-258,-3 0 258,4 2-258,-1 0 0,4-1 0,1-2 0,2-2-129,5-6-129,2 0 129,4-6-129,2-2 0,2-5 0,1-3 0,1-2 0,0-1 0,0-2 129,2-4-129,1-2 129,3-3 0,-1-3 0,0-1 0,0-1 0,-1-3-129,-3-3 129,-3-1-258,-4-3 129,-6-3 0,-4-1-129,-3-2 129,-1 3-129,-7-1 129,-2 2 0,-3 4 0,-2 4 0,-1 6-129,-1 4 0,-1 2 0,0 2 129,1 2-129,1 3 0,-1 1 0,3 0 0,1 5 129,2-2-129,2 2 129,1 1-129,1-2 0,7-4 0,-12 9-129,12-9 0,-6 6-258,6-6 0,0 0-258,0 0-258,-12-1-645,12 1-2193,0 0-1290,0 0 0,-9-6-258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39:35.701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66 2709,'0'0'3999,"2"-5"129,-2 5-1032,8-2-2580,-8 2 129,7 0 258,-7 0 129,7 4 129,-7-4-129,11 2-258,-11-2 0,19 3-129,-8-3 0,3 0-258,-2 0 129,5-1-258,-1-2 129,3 2-129,1-3 129,2 1 0,-1 0-258,3-1 0,0 1 129,2 0-129,2 1-129,-1-3 129,1 2-129,-1 0 0,1-1-129,0 1 129,0 0-129,1 0 129,-2 2 0,-1-1-129,3 2 258,0 0-129,-3-1 0,1 1 0,0 0 0,-3 0 0,0 1 0,-2-1 0,-3 0 0,-3 0 0,-1 0 0,-3 0 0,-2-1 0,-2 1 0,-2 0 0,-6 0 0,7-1 0,-7 1 0,0 0 0,0 0 0,0 0 0,0 0 0,0 0 0,0 0 0,0 0 0,0 0 0,0 0 0,0 0 0,0 0 129,0 0-129,0 0 0,0 0 0,-4 1-129,4-1 258,-14 1-129,1-1 0,-2 2-129,-6-2 129,-1 0 0,-4 0 0,-4 0 0,0 0 0,-2 0-129,1-3 129,2 1 0,2 0 129,3 0-129,3 1 0,3-1 0,1 0 0,0 1 0,0 1 0,-1 0 0,-2 0 129,-1 0-129,0 0 0,2 0 0,-1 0 129,2 0-129,2 2-129,0-1 258,2-1-129,0 2 0,-2 1 0,0-1 0,-1 0 0,0 1 129,2 0-129,0-2 0,4 1 0,2-1 0,9-1 129,-10 1-129,10-1 129,0 0 0,0 0-129,0 0 129,0 0 0,0 0-129,5 0 0,-5 0 129,16-1-129,-4 1 0,2 0 0,3 0 0,3 0 0,1 0 129,3 0-129,1 0 0,4 0 0,0-1-129,2 1 129,2 0 0,0 0-129,1 0 129,0 1-129,0 2 129,-2 0 0,2-1 0,-2 1 0,0-1 0,-2 0 129,-2-1-258,-4-1 258,0 0-129,-4 0-129,-3 0 129,-3 0 0,-3 0 129,-2-1-129,-1 1 0,-8 0 0,9-2 0,-9 2 0,0 0 0,0 0 0,0 0 0,0 0 0,0 0 0,0 0 0,0 0 0,0 0 0,0 0 0,0 0 0,0 0 0,0 0 0,0 0-129,0 0-129,0 0-516,0 0-1161,0 0-2967,0 7-387,0-7-258,-9 10-387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2.9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0 336 8643,'0'0'5547,"0"0"-516,0 0-258,-4-7-4644,4 7 129,0 0 129,0 0-129,5-1 0,7-1 258,1-1-129,13 1 0,6-4 0,11 1-129,9-3 0,13-2 0,10-3-129,15 0-129,10-3 129,8-2 0,11 0-129,12-1 0,8-1 0,8 2 0,5 0 0,3 2 129,1 1-129,3 2-129,-2 2 129,-5 1 0,-5 1 0,-8 2 0,-8 1 0,-10-2 0,-12 1 0,-14 2 0,-13-1 0,-15 0 0,-15 3 0,-13-1-258,-14 1 0,-13-2-387,-4 5-1032,-16 0-3612,-6-3-258,-7 1-258,-3 2-387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2.244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119 121 7224,'18'-11'5289,"-12"-1"0,-3-1-387,5 2-4386,-8-6 0,0 7 387,-4-6-258,-1 7 0,-7-1-129,3 4-258,-6 2 129,2 2-258,-4 2 129,3 7-129,-2 3 0,2 4 129,2 3-258,2 3 258,3 1-258,3 0 129,4 0 0,1-2 0,8-2-129,5-5 0,4-2 0,3-5 0,2-2-129,2-3 129,1-7-129,-2-6 129,-3-4-129,-2-4 129,-4 0 0,-5 1-129,-2 1 129,-3 3 129,-3 4-129,-2 12 0,0-6 0,-4 10 129,0 8-129,0 5 129,2 3-129,1 4 129,1 3 0,1 2 0,5 2-129,2 0 129,2 1 0,2 1-129,0 0 129,-1 1-129,0-1 0,-3 1 0,-2-1 0,-4-2 0,-2-2-129,-9-1 0,-5-3-129,-7-5-129,-4 0-258,-11-12-1161,6 3-3612,-12-6-387,0 0 0,-4-5-645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1.58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256 94 8385,'23'-17'5676,"-17"8"-516,-6 9-258,3-13-4257,-3 13-258,0 0 129,-9-5 0,-5 5 0,-2 6-129,-6 5 0,-3 6-129,-3 4 129,-1 6-129,-1 4 0,0 6 0,2 2 0,6 6-129,4 0 129,8 0-258,4-3 0,6-2 129,6-3-129,9-5 129,6-3-129,4-7 0,7-4 0,5-7 0,2-5 129,3-4-129,1-4 129,-1-8-129,0-5 0,-3-5 0,-4-5 0,-5-5 0,-3-3 0,-4-5-129,-7-2 129,-3-3 0,-7 0 0,-4-1 0,-2 0-129,-11 2 0,-5 4 0,-2 4 129,-2 4-129,-3 4 0,0 5 0,-1 4 0,2 6 129,2 5-129,1 6-129,-1 0 0,0 11-258,1 0-387,7 13-1290,-5-6-3225,4 6-387,2-3 0,9 2-387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1.032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34 130 9804,'-24'-11'5676,"24"11"-387,-10-11 0,18 6-4902,-1 3 0,10 0-129,6-2 129,8 1-129,3-2 0,6 0-258,4-1 0,-1-3-258,3 2-258,-8-6-645,7 10-2064,-11-8-2064,-1 1-258,-7-1-516,-2-1 130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0.776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45 62 10191,'-25'-8'5676,"14"4"-645,11 4 258,-9-5-4902,9 5-129,11-4 129,6 3-129,1-3-129,8 1 129,4 0-258,6-2 0,3-1 129,3 3-129,-2-2 0,-3 2 0,-2 1 0,-6 2-129,-4 0 258,-7 1-129,-6 4 0,-6 2 129,-5 5-129,-3 3 258,-6 7 0,-3 5-129,-2 6 129,-2 7-129,1 5 0,1 5 0,0 2 129,5 0-258,1-1 0,4-2 0,2-4 129,1-6-129,3-5 129,1-7-129,1-3-129,0-5 0,0-4 0,0-6 0,-2-1-516,-3-8-258,0 0-1161,0 0-3483,4-14-129,-8-3-387,-1-2-129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10.253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19 1 8385,'-9'11'5418,"3"-3"-258,6-8-516,-4 8-4515,4-8 129,0 12 0,0-12 129,5 11-258,-5-11 0,9 10-129,-9-10 0,9 2 0,-9-2 0,10-8 129,-6-1-258,-3-1 258,-1 1-258,0-1 129,0 4 0,0 6 0,-11-6-129,3 6 129,8 0 129,-10 9-387,8 0 0,2-9-387,0 15-903,0-15-3225,14 4-387,0-4-387,3-5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56:09.848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10-1 7482,'-6'0'4902,"4"6"0,2 2-516,-2 4-3999,2 1-129,1 6 129,0-2 387,4 7-129,-3-2 258,2 10-387,-2 1-129,2 7 258,-4 1-129,1 2 0,-1 1-129,0 3-129,-1-2 0,-1-2 0,0-3 0,2-5-258,-2-4 129,2-3-129,0-5 0,-1-6-129,1-3-258,0-14-258,1 16-2580,-1-16-2193,0-5-129,-2-6-516,1 0-129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47.840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86 12 6708,'10'-6'5418,"-10"6"-258,0 0-129,10-6-4257,-10 6-129,0 0-129,0 0 129,0 0-129,-2 6 0,0 5-129,-3 0-129,-3 6 0,-2 2-129,-1 3 0,-3 1 0,0 0 0,0-1-129,1-4 129,3-3-129,4-4 0,3-4 0,3-7 129,6 4-129,7-4 129,5-5-129,7-1 0,4 0 129,4-1 0,3 0-129,1 2 0,-1 0 0,-2 3 0,-3 2 129,-8 1-129,-3 2 0,-4 1 0,-5-1 0,-2 1 0,-3-1-129,-6-3 129,8 3 0,-8-3 0,0 0-129,0 0-129,0 0 0,0 0-387,0 0-387,-4-11-2064,4 11-2193,-8-11-258,8 11-387,-8-14 130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8.203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-1 0 9030,'8'5'5676,"-8"-5"-258,13 0-1161,-1 2-3483,-1-2-129,8 4-129,-2-4 0,6 1-258,-1-1-129,2 0 0,-2 0-129,-1 0 129,-3-1-129,-5 1 0,-2-1-129,-11 1 129,9 0-129,-9 0-258,0 0-387,-3 0-516,3 0-3225,0 0-903,-11 6-258,-1-4-516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8.15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45 0 9417,'0'0'5934,"0"0"-774,-5 11 129,2 6-5031,0 8 0,2 7 0,1 3 0,0 7 129,-3 0-258,2 3 258,-3-1-387,0-1 258,0-4 0,0-3-129,0-4 129,0-6-129,3-3 0,-2-5-129,2-5 129,1-3-258,0-4 129,0-6-129,0 0 258,0 0-129,0 0-129,0 0 129,0 0-129,0 0-129,0 0-129,2-11-645,6 10-3483,-6-7-774,2 2-516,-4-4-387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7.75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178 44 3999,'5'-20'5289,"-5"11"-129,-2 1-387,2 8-1548,-13 0-2967,4 6 0,-4-1 258,-3 9 129,-3-1 0,1 7-129,-4 0-129,3 4-129,-1-1 129,8-1-129,1-1 129,5 0-387,4-3 258,2-2-129,7-3 0,8-3-129,4-5 0,2 0 0,4-5 0,3-8 0,1-4-129,-1-4 129,-2-3-129,-6-3 129,-5-3-258,-6 1 258,-5 1-129,-4 0 129,-9 3 129,-4 2-129,-3 3 0,-1 3 0,0 2 0,1 1 0,3 5-129,1-1 0,12 5-387,-11-1-129,11 1-774,0 0-3612,5 5-258,5-2-516,3-3-258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7.294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-1 47 5031,'1'-8'5289,"-1"8"-387,0 0-129,0 0-3999,0 0 0,4 3 129,1 10 0,-5-3-129,5 8 129,-4 0-387,2 5-129,-2-1 0,1 2-258,-2-3 129,1-1-129,-1-3 0,1-5-129,0-1 258,0-4-129,-1-7 0,0 0 0,0 0-129,-2-15 129,-1-2-129,0-3 0,1-5 0,2-3 0,0 1-129,2-1 0,3 3 0,3 2 129,4 4 0,1 5 0,1 5 0,2 3 0,-1 5 0,3 1 0,-3 7 0,2 5 129,-4 4-129,-2 3 0,-1 1 129,-2 1-129,-2 0 129,-2-2-129,-3-1 258,-1-2-258,0-4 129,0-3-129,0-9 258,0 11-258,0-11 258,0 0-258,0 0-129,-1-12 129,1-3-258,5-4 258,2-2-258,2-5 129,3 1-129,2 0 129,0 4 129,0 4 0,-1 7 0,-2 5 0,-2 5 0,0 4 129,-2 6 0,-1 5 0,-2 3-129,2 0 129,-3 3-129,3 1 129,-3-1 0,1 0-129,0 0 0,-1-5 0,1 0 129,0-3-258,-1-1 0,-1-4-258,6 2-645,-8-10-2322,8-1-1935,1-5-258,3-2-516,1-4-129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6.398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25-1 2580,'6'0'4644,"-6"0"0,0 7-258,2 1-3225,-4 0-516,2 7 387,-8-2-129,8 10 129,-7-3 0,7 9-129,-6-2-258,4 7 0,-2 0 0,4 2-258,-3-2-129,3 0 0,0-2-129,2-1 129,-1-3 0,3-4-258,-3-2 129,2-2 0,-1-6 0,0-1-129,-2-2 129,0-3-129,0-8-129,0 9 129,0-9-129,0 0-129,0 0-129,0 0-516,0 0-774,0-3-3354,0 3-387,4-14-258,-1 5-258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3.926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9 16 1806,'0'0'4902,"-1"-8"258,1 8-387,-8-8-2709,8 8-645,0 0-129,3 6-129,-3-6-258,5 11-129,-1-3-129,4 7-129,1 0-129,5 5 0,0 1 0,3 6-129,0-3-129,2 1 129,1 1-129,1-3 129,-3-2-258,0-2 129,-2-3 0,0-2-129,-3-3 129,-3-4-129,-1-1 0,-2-2 0,-7-4 129,0 0-129,7 3 0,-7-3 0,0 0 0,-3-7 0,3 7 0,-9-10-258,9 10-129,-11-11-258,11 11-387,-11-10-2322,11 10-1935,-8-3-387,8 3-129,-7 0 130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3.05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246 25 6063,'7'-9'5676,"-5"2"-516,-2 7-387,0 0-3741,-10-9-387,-2 9-258,-7 0 258,-3 7-129,-4-1-387,1 3 0,0-1-129,4-1 129,2 0-129,6 0 129,5-2-129,8-5 0,0 0 0,0 8 0,7-6 0,5 1 0,4-2 0,2 3 0,2-1 0,1 1 0,2 0 0,-2 3 129,-2 1-129,-3 2 0,-4-1 129,-5 3 0,-5 0 0,-2-1 129,-5 1-129,-4 0 0,-6-1 129,-2-2-129,-1-1 0,-2-4-129,0-3 0,-2-1 0,2-3-258,-2-7-516,6 8-1032,-2-10-3225,3 4-516,-2 0 0,3 0-645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2.494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45 93 8127,'0'0'5289,"9"0"-258,-9 0-258,0 0-4773,12 3 129,-1 2 129,-1-1 0,2 1 0,-3-2 0,4-1 129,-1-1-258,1-1-129,-1-2 0,1-7 0,-3-2 0,-3-2-129,-2-2 0,-4-1-129,-1 1 129,-2 1 129,-8 3 0,-3 4 387,-2 4-387,-2 4 129,-2 8 387,0 4-258,-4 3 129,4 5 0,0-1-129,4 2 0,3 1 0,4-2-129,5-3 0,3 0-129,7-2 0,5-2 0,3-3-258,4-5-258,8 4-1032,-3-10-3612,5-2-258,-4-7-387,2-3-258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7.179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 8514,'0'0'5418,"0"9"-258,0-9-387,0 0-3096,0 10-1290,0-10-129,1 14 0,1-7-129,2 2 0,-1-1-258,-3-8-129,8 13-387,-8-13-1032,0 0-3225,11-2-129,-8-7-516,2-3-258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2.066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63 0 6837,'-21'10'5547,"13"5"-387,0 2-129,2 5-3354,-2 7-1806,5 6 129,-1 2 129,3 2 0,-2-4 258,3 2-258,0-4-129,0-3 0,2-4 0,1-8-129,3-2-516,-6-16-1419,5 13-2967,-5-13-129,8 0-645,-4-9 387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1.802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15 41 8514,'0'0'5418,"-7"-5"-258,7 5-387,-6 5-4386,6 5 0,-1-1-129,1 6 129,0-3-129,0 4-129,0-1 0,0-1 0,3-3-129,0-3 129,-3-8 0,6 8-129,-6-8 0,10-7 0,-1-5 0,2-3 0,-1-3-129,2-3 0,1 1 129,0 0-129,-1 3 129,-4 3-129,-2 5 129,-6 9 129,7-6 0,-7 6 0,0 10 0,0 1 0,-3 1 129,2 3-129,0 1-129,1 0 129,0 0-129,1-1 129,4-1-129,3-2 0,-1-1-129,1-3 0,1-1-129,-2-6-516,8 4-1161,-6-8-2967,2-5-645,-1-8-129,-1-3-387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1.338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236 22 5547,'-4'-14'5289,"-14"8"-516,5 5 129,-3 1-4386,-2 3 0,0 6 258,-6-2-129,4 8 0,-5-3-129,3 2 0,3 1-258,4 0 0,2 0-129,5 1 0,4-1 0,4-1 0,4 1-129,6-2 0,3-1-258,6-6-387,8 6-1806,1-12-2451,1 0-387,0-6-387,1-3-129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1.014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63 98 6063,'0'0'5160,"-8"-3"-129,8 3-516,-7 1-3999,9 6-129,-2-7 258,11 10-129,-1-6-129,4 1-129,0-2 0,3-3-258,3 0 129,2-6-129,-2-1 0,-3-4-129,-1-1 129,-5-2-129,-3-1 129,-6 0 0,-3 1 0,-8 1 0,-4 4 258,-2 4-129,-4 1 129,-3 4 129,0 7 0,-3 7-129,0 2-129,3 3 258,2 0-258,4 2 129,3 0-129,6 2 0,4-4-129,6-4 258,7 1-258,4-3 0,3-2-129,5-3-129,6-1-258,-1-10-1290,6 2-3096,0-3-387,1-6-516,-2-3-258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0.526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59 0 7482,'2'5'5289,"-2"7"-387,0 5 0,0 6-4902,0 6 258,-4 6 129,1 5 0,-2 0 0,0 1 0,-1 0 0,1-1-129,-2-3 129,0-2-258,1-4-129,1-4 129,1-3 0,2-3-129,0-5 0,2-6-129,0-2-129,0-8-516,7 1-1806,-1-7-2322,1-6-387,-2-1-516,1 0 258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0.178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131 16 5160,'0'-9'4902,"0"9"129,-6-5-516,-3 4-4386,-1 3 0,-2 5 258,2 4 258,-5-1 129,4 7-129,-4-2-129,4 6-258,-2-2 129,6 0-129,0-1 0,4 1 0,2-2-258,1-1 129,3-2 129,7-2-129,0-5 0,4-2 0,0-4 0,3-1 0,1-7 0,1-5-129,-2-4 0,-2-3-129,-2-3 129,-3 0-129,-4 0 129,-3 0-129,-3 3 0,-2 1 129,-4 5 0,-3 2-129,-1 4 129,-1 3 0,2 2 0,-1 0-129,10 2-516,-12 0 0,12 0-516,0 0-2193,0 0-1935,0 0 0,13-5-516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49.715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-1 47 4386,'0'0'4773,"0"-7"-129,0 7-903,0 0-3225,0 0 129,7 4-129,-3 7 387,-4-1-258,4 7 129,-4-1 0,4 6-129,-4-2-129,1 4-129,-1-5 0,2 1 0,-1-6-129,1 1-129,-1-4 129,1-4-129,-2-7 129,0 0-129,0 0 0,0-11 0,1-6 0,3-3-129,0-5 0,2-2-129,3-2 129,3 0-129,1 2 129,0 5 0,-1 5 0,-2 5-129,-1 5 129,-2 2 0,0 3 0,-7 2 129,9 10-129,-6 0 0,0 2 129,1 3-129,1-1 129,-1 3-129,-1-2 129,0-1-129,0-3 0,1-3 0,-4-8 0,4 11 0,-4-11 129,0 0-129,0 0 0,0 0 0,4-9 0,0-5-129,2 0 129,2-2 0,3-1 0,0-1-129,1 3 0,1 3 129,-1 6 0,-1 5 0,-3 1 0,-1 6 0,-1 4 0,-1 3 129,1 3-129,0 0 0,1 0 129,1 3-129,1-2 0,-2-1 0,0-2 0,0-2 0,-1-2-129,-6-10-129,11 13-516,-11-13-2451,2-4-1935,2-7-258,5-3-645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27.794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28 22 1935,'0'-14'5418,"0"14"-516,-2-8 129,2 8-1935,0 0-2451,0 10 0,-3-3 387,3 9-258,-1 0-129,1 7 0,-3 0-258,2 6-129,-3-1 0,2 2-129,-1-3 0,1-2-129,-1-2 0,1-2 129,1-6-129,0-3 0,0-3 0,1-9 0,0 11-129,0-11-129,0 0-387,0 0-774,0 0-3483,5-3-516,-5 3-129,2-7-516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27.457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40 30 4386,'19'-18'5031,"-12"13"129,-7 5-387,4-8-3999,-4 8 129,0 0 129,8 11-129,-12-3-258,-2 7-129,-3-1-258,-2 3 0,-1-1-129,2 2 0,-1-3-129,2-1 0,3-3 0,4-3 0,2-8 0,3 8 129,5-6-129,2-2 0,3 0 129,2-3 0,0-1-129,2 1 0,1-2 0,-2 1-129,-2 2 0,-4-2 0,0 3-387,-10 1-258,10 0-387,-10 0-3612,0 0-516,-5 0-258,5 0-129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27.057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4 66 1,'0'-8'4772,"0"8"259,0 0-903,0-12-1806,5 12-129,-5-7-516,6 6-258,-4-9-387,9 7-258,-4-4 0,6 3-258,-1-3-129,3 4-129,-2 0 0,3 3-129,-2 0 0,-2 1 0,1 6 0,-3 1 0,0 2-129,-3 3 129,-2 0 0,-2 3-129,-3 3 129,-2 2-129,-6-1 0,-4 2 129,-5-1-129,0-1 129,-2-2-129,-1-5 0,2-2 0,0-3 0,4-5 0,2-3-129,3-1 0,2-4 0,4-3 0,1 0 0,2-2 129,2 1-129,4-2 129,2 3 0,3 2 0,0 1 0,2 2 0,-1 1 0,0 2 129,0 0-129,-3 5 0,0 2 0,-2 2 129,-1 1-129,-1 0 0,-1 1 129,1-1-258,-1 0 129,-1-1 0,1-2-258,0 0-387,-4-7-645,9 6-3483,-9-6-516,0 0-387,11-4-258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6.915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24 10 6708,'0'-11'5418,"0"11"-129,-7 11-387,3 11-3225,-2-6-516,4 10-645,-1 1 129,2 10-258,0 1-129,1 6-129,0 0 0,0-2 0,0-2-258,2-4 258,0-4-258,-1-6-129,2-6-129,-3-9-387,6 1-774,-6-12-3483,0 0-129,4-4-387,-1-5-258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26.313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171 31 8385,'3'-18'5418,"-3"12"-387,0 6-258,-15 0-4515,8 11 0,-6 2 0,2 5 258,-6 3-129,0 7-258,-3 1 258,3 4-258,-1-1 258,5 4-258,1-4 258,3 2-258,5-4 129,4-1-129,0-2 0,8-4 129,2 0-258,5-5 129,3-4 0,4-3 0,0-4 0,3-7-129,1-1 129,1-9 0,1-6-129,0-7 0,-2-3 0,-3-5-129,-2-4 0,-4-1 129,-4-1-129,-4 2 129,-6 0-129,-4 1 258,-7 4-258,-5 2 129,-3 4 0,-3 3-129,-1 3 129,-1 4-129,0 4 0,4 3-129,0 4 129,2 1 0,3 2 0,0 3-129,5 5-258,1-2-258,6 6-774,-5-1-3483,5-3-387,5 0-387,1-1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25.748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46 0 5676,'0'0'5160,"0"0"-129,0 8-387,0 3-3999,-2 0-129,0 7 258,-4 1 129,3 8-258,-5-1 129,4 5-516,-3 0 258,3 1-387,0-2 258,2 1-258,-1-4-129,3-2 129,0-4-129,0-2 0,2-3 0,0-5-129,0-2 0,-2-9-129,3 10-387,-3-10-1419,0-4-2838,0 4-387,1-16-387,1 3-129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25.226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0 276 3096,'0'-11'4386,"9"5"-2451,-7-4 129,7 7 645,-7-11 258,9 10-645,-7-13-645,9 5-387,-3-7-387,7 2-129,-1-7 0,4 3-516,-2-2 0,0 1 0,1 0-258,-2 6 129,-4 2-258,-3 4 387,-2 2-258,-8 8 129,8-9-129,-8 9 129,0 0-129,0 0 0,0 0-258,0 0-129,0 0-129,0 0-1677,0 0-2709,-4 3-516,4-3-129,0 0-387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24.822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0-4 6708,'5'0'5031,"-5"0"-258,0 0-387,0 0-4128,0 0 129,6 8 258,-6-8 0,11 17 129,-5-9-258,6 7 129,0-1-258,4 2 0,-1-1-129,3 1 0,-3 0-258,3 0 129,-2-4-129,-3 1 129,0-3-129,-3-1 0,-2-3 0,-8-6-129,10 9 0,-10-9-258,0 0-387,0 0-1161,2-4-3096,-2 4-129,-6-7-387,-2 3-258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23.957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289 2 3999,'8'0'5160,"-8"0"-258,0 0 0,0 0-3483,0 0-129,-5-1 129,5 5-129,-8-3-258,3 6-516,-6-2 0,-2 2-258,-4 0 0,-4 0-129,-1-1 0,0-1 0,-1 0 0,3-1-129,0-4 129,5 1-129,4-1 0,3 0 0,8 0 129,-9 0-258,9 0 129,0 0 0,-2 7 0,2-7 0,0 12 0,-2-2 0,1 2 0,-2 3 129,0-1-129,0 4 129,-1-1 0,0 3-129,0-3 129,3-1-258,-2-2 258,3-3-258,0 1 258,0-4-258,0-8 129,3 9 0,-3-9 0,10 0 0,-1-6-129,1-2 258,3-2-129,1 0 0,1-1 0,1 2 0,1 2-129,-1 1 258,-2 4-387,0 2 129,0 0 258,-2 8-387,1 1 387,-2 4-129,1 2 129,0 3-258,-3 3 387,0 3-129,-3 2-258,-3 1 258,-2 0-129,-1 0 0,-4 1 0,-4-2 129,-3-2-129,-3-3 129,-2-3-129,-2-2 129,-2-4 0,-2-4 0,1-3 0,-1-4-129,-2-1 129,2-2-129,2-3 0,1-2-129,2 1 0,2 0-129,4 1-129,0-2-258,11 7-1032,0 0-3483,0 0 0,1-12-645,7 9-258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23.053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194 6 2322,'0'0'3612,"0"0"645,0 0-258,-6-2-645,-5-3-1161,11 5-645,-17 0 0,10 5-516,-7-3 0,3 7-258,-5-2-258,3 8 0,-4 2-129,4 3-258,-3 1 129,3 3-258,0 4 258,3-1-258,2 2 129,2-1-129,3-1 0,3-1 129,0 0 0,5 0-129,3-2 0,2-3 129,1-1-129,3-4 129,2-2 0,3-3-129,1-7 0,2-4 0,2 0 0,0-8 0,1-6-129,0-3 0,0-3 129,-3-2 0,-2-4 129,-3 0-129,-3-2 0,-4-2 0,-3 0-129,-3-2 129,-3 2 0,-1 1 0,-5 2-129,-4 3 129,-4 3 0,-2 3 0,-1 5 129,-3 1-129,1 5-129,-1 2 129,2 1-129,2 3 0,3 1 0,3 0-129,9 0-129,-13 4-387,13-4-516,0 0-3354,0 0-516,5 2-258,4-3-387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21.665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36 1032,'0'-9'2064,"0"9"-129,0 0 258,3-8-516,-3 8-129,0 0-129,0 0-129,0-11 0,0 11 0,0 0-129,0 0-129,1-8 0,-1 8-129,0 0 129,0 0-387,0 0 258,0 0-387,0 0 129,0 0-129,0 0 129,0 0-258,0 6-129,0 2 0,0 2 0,0 3 0,0 1 0,2 4 0,-2 3 0,0 2-129,0 1 129,0 3-129,0 0 0,0 2-129,0 0 129,0 1-258,0-1 0,-1 2 258,1-3-129,0-2 0,0-1 0,1-3 129,-1-3-129,0-3 0,1-2 0,0-3 129,-1-4-129,0-7 0,1 10 0,-1-10 0,0 0-129,0 0 129,0 0-129,0 0 0,0 0-258,0 0-129,2 7-645,-2-7-1419,-3-4-2322,3 4-258,0 0-258,-5-8-387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56.175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19 18 9288,'-12'-4'5289,"5"-4"-258,7 8-258,10-5-4515,8 4-129,10 1 129,1 0 129,6 0 0,2 1-129,5 1 0,-3-1-129,1 2 0,-4-2 0,-4 2 0,-3-3-129,-7 2 129,-4-2 0,-4 1 0,-6-1 0,-8 0 0,9 0-129,-9 0 129,0 0 0,0 0 0,0 0-129,0 0 0,0 0 0,0 0-129,0 0 0,0 0-258,0 0-387,0 0-2838,8 0-1419,-8 0-516,9 0-387,-2-1 129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51.368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71 4773,'-5'-8'4644,"7"1"129,6 4-129,4-1-4128,1-3 129,12 7 0,4-6 0,13 6 129,6-3-129,11 3-129,7 0-129,13 2 0,11-2-129,10 2 129,8 1-258,6-2 129,6 0-129,5-1 129,0 0 129,1-1-129,-6-3 0,-4 2 0,-7-1 0,-10 0 0,-13 0 129,-9 3-387,-13 0 129,-12 0 0,-14 1 0,-10 1 0,-12-1-129,-9 1-129,-7-2 129,0 0-258,-5 1-258,-7-5-1032,12 4-3483,-15-9 0,5 1-645,1-3-258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48.275"/>
    </inkml:context>
    <inkml:brush xml:id="br0">
      <inkml:brushProperty name="width" value="0.00882" units="cm"/>
      <inkml:brushProperty name="height" value="0.00882" units="cm"/>
      <inkml:brushProperty name="fitToCurve" value="1"/>
    </inkml:brush>
  </inkml:definitions>
  <inkml:trace contextRef="#ctx0" brushRef="#br0">135 27 7998,'-2'-9'5289,"-2"1"0,0-2-1935,4 10-2451,-8 6-129,7 10 0,-6 1 129,2 11-258,-5 2-129,2 10-129,-2 2-129,-1 6 0,0 0-129,1 0 0,0-3 0,1-3 0,2-4 0,0-3 0,1-4 0,3-7 0,2-3-129,0-3 0,1-5 129,0-3-129,0-10 0,2 11 0,-2-11 0,0 0 129,0 0-129,0 0 0,7 4 0,-7-4-129,0 0 0,0 0-129,0 0-129,0 0-516,13-2-4515,-9-8 258,-4 10-774,10-15-258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6.599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56 1 6966,'0'0'5547,"0"0"-387,0 0-129,-6 6-3612,5 7-516,-8-2-258,5 5-258,-5 2 0,3-1-387,0-1 129,1-1-129,1-2 0,0-3 0,4-2 0,0-8-129,1 9 129,-1-9 0,15 3 0,-5-3 0,3 0 0,2 0-129,2-3 129,-2 0-258,2 2 0,-4-5-516,5 6-645,-11-5-1935,4 2-1548,-2-1-387,-1 0-516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28.601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271 18 10191,'-11'-12'5547,"0"10"-258,-8 0-129,3 2-4902,-8 9-258,-2 3 129,1-1 0,0 4 0,-1 0 0,3 0-129,5-1 0,5-3 0,4-1-129,9-10 258,-6 12-129,6-12 0,7 7 0,4-5 129,3 1-129,3-1 0,3 1 0,0 1 129,2-1-129,3 1 0,-2 0 0,-2 4 129,-3-1 0,-2 2 0,-3-1 129,-2 2 0,-5-1 0,-5 2-129,-1 1 387,-2 1-387,-6-2 129,-2-1-129,-4 2 129,-2-2-258,-3-3 129,-1-2 0,-3-1-129,1-3 0,-1-1 0,2 0 129,0-3-129,3 0 0,4-3 0,2 2 0,3 1-129,9 3 129,-9-7-258,9 7 0,0 0-516,-4-9-2709,7 9-2193,-3 0 0,15 4-645,-7 1-258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28.055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7 89 6450,'-4'-10'5418,"4"10"-129,0 0-387,0 0-3741,0 0-258,4 4-129,-4-4-129,12 9 0,-3-3-258,4 1-129,1-3 0,4 0-129,0-2 0,1-2 0,2-3-129,0-4 0,-1-4 0,-2-2 0,-3 0 0,-2-1 0,-4 0 0,-5 1-129,-4 0 129,-4 5 0,-9 3 0,-2 5 0,-5 0 0,0 6 0,-4 3 129,-1 2 0,2 4-129,1 1 129,2 0 0,4-1 0,3 2 0,4 0 0,4-1-129,5-1 129,1 2-129,7-2 0,4-1 129,3-2-258,5-2 129,4-2-258,3-2-129,2-8-1419,6 1-3354,-2-7-258,4-2-516,-2-5-258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27.619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3 9030,'6'-10'5676,"-6"10"-387,0 0 129,0 5-5031,0 8 0,2 6 129,-1 2 0,3 10 0,-2 5-258,1 5 0,0 0-258,0 1 258,-1-3-129,-1-1-129,-1-4 258,0-5-258,0-6 129,2-6 0,0-4 0,1-4-258,-3-9 129,5 8-129,-5-8-129,10-9-258,1 1-774,-10-10-1935,7 4-2064,-3-4-387,4 0-258,-3-1-258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27.299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147 33 6450,'0'-10'5418,"-8"1"-258,-1 8-258,-1-1-3741,-1 2-903,0 6 0,-1 0 129,1 8 258,-4 1-258,2 3 0,0 0-129,3 4-129,-2-3 258,5 3-258,2-3 258,5-1-258,2-2 129,7-1-129,4-6 0,3 0 0,3-6 129,3-3-129,-1-2-129,0-6 129,-4-6-258,-1-3 258,-5-4-129,-2-3 0,-4 1 0,-5 0 0,0 2 0,-5 0 0,-3 2 0,-3 6 0,-1 4 0,-1 2 0,-1 3-129,3 2 129,1 1-258,1 0 129,9 1-387,-11 0-516,13 7-1548,-2-7-2709,11-3-258,-3-4-258,3 0-258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26.831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47 7611,'5'-9'5289,"-3"1"-129,-2 8-129,0 0-4128,0 0-258,4 11-129,-4-1-129,0 6 129,0 0-129,0 2-129,0 0 129,0 1-258,0-3 129,0-4-129,0-4 129,0-1-258,0-7 129,0 0 0,0 0-129,-3-7 0,1-5 0,1-4 0,1-3 0,0-2-129,0 0 129,1 0-129,2 2 129,2 2-129,2 2 0,0 6 129,0 5 0,0 4 0,1 0 0,3 5 0,1 5 0,-1 3 129,-1 3-129,0 2 129,-1 1-129,2 1 0,-2 0 0,-1-2 0,-3-2 129,-1-2-129,0-4 129,-2-2-129,-2-8 0,0 0 129,0 0-258,0 0 129,5-13-129,-3-6 129,2-1-129,0-1 129,0 0-258,-1 1 258,3 3 0,-1 3-129,-1 5 129,-4 9 0,9-3 0,-9 3 0,10 8 0,-3 0 129,-1 3-129,1 3 129,0 1 0,1 0 0,-2 2-129,1-1 129,-3 1 0,0-2-129,-1-3 129,-1 0-129,0-4 0,-2-8-129,3 11 129,-3-11-387,6 1-516,-6-7-3096,8-1-1290,-1-5-387,2-1-516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25.085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13 74 8256,'-9'-6'5547,"9"6"-387,-4-9-387,4 9-4257,7-2 0,4 2-129,3-1 0,6 1-129,3-3 0,6-1-258,0 1 0,2 0 129,0-1-258,-1 0 129,-3 0 0,-4 1 0,-3 1 0,-5-1 0,-2 0-129,-4-1-129,-1 4-258,-8 0-774,11-4-3483,-11 4-516,0 0-387,7-11-258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24.751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38 6 4902,'-19'0'5289,"12"0"0,7 0-387,-11-2-3225,11 2-1161,0 0 0,5 1 129,2-1-129,7 0 0,2 0-258,6-1 0,1-1-129,4 0-129,-3 2 129,1 0-129,0 0 0,-1 0 0,-4 3 0,-3 2 0,-2 0 0,-4 1 129,0-1 0,-3 2-129,-4-1 129,0 5 129,-4 3-129,0 2 0,-4 1 0,-1 4 129,-1 4-258,0 2 258,-2 4-258,0-2 129,2-1-129,2 0 129,0-2-129,1-1 129,0-5-129,2-2 129,1-2-129,0-3 0,0-2 129,0-3-258,0-8 0,0 9-129,0-9-516,0-4-1677,4-2-2709,-4-6-387,1 1-258,-1-2-516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24.188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-1 16 6450,'0'4'5547,"0"-4"-516,0 0-129,1 7-4386,-1-7-258,0 9 0,0-9 0,7 9 129,-7-9-129,7 7-129,-7-7 0,10 0-129,-10 0 0,12-11 129,-6 2-129,-1 1 0,-1 0-258,-2 0 258,-2 8-258,1-8 258,-1 8 0,-8 2-129,1 3-129,-1-2-387,7 5-387,-8-8-1548,9 0-2322,0 0-387,0 0-258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23.791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34-3 1161,'8'0'4515,"-8"0"129,0 0 129,0 13-3612,-5-3-129,3 10 129,-6-3-129,8 11 129,-8-1-258,6 9 0,-5-1-258,5 4-258,-1-3 129,1 3-258,0-2 129,2-3-258,-2-4 129,2-5-258,0-6 258,0-3-258,0-4-129,0-12 129,0 0-387,0 0-258,8-12 0,-8-4-774,4 5-3612,-4 0-129,0 2-645,-1 2 387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8.541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20 0 8256,'-9'3'5805,"-2"1"-516,11-4 129,0 0-4644,0 0-258,0 0 0,15 8 129,-3-8-129,5 3-129,2-1-129,5-1-129,1 1 0,1 0-129,-1-1 0,0 1 129,-5-2-258,-1 1 258,-5-1-129,-4 1 0,-10-1 0,11 3 129,-11-3-129,0 0 0,0 0 0,0 0-129,0 0 0,0 0-387,0 10-903,0-10-4128,-10 3 0,3-3-516,1 2-258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6.239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 4257,'5'6'5031,"-5"-6"129,0 12-258,5 4-3483,-5-5 0,2 11-387,-2-3 129,2 9-387,-2 1-129,1 3-387,-1 2 0,0 0-129,0 0 0,0-1-129,-1-2 0,-2-3-129,2-3-258,-2-11-387,3 1-903,0-15-3096,0 0-258,0-6-516,3-9-258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7.63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216 5 9933,'-18'-5'5676,"5"6"-516,-6 1 0,-4 5-5160,3 6 0,0 0 0,3-1 129,0 2-129,4-2 0,2 3-129,6-4 129,5-2 0,1-2 0,8-1 0,3-2 0,5-1 0,3-1 0,2-2 0,4 1 0,1 4 0,-4 1 0,-1 4 129,-3 2 0,-6 4 0,-6 3 129,-7 3 0,-5 0-129,-7-2 258,-4-1-258,-4-2 129,-5-2-129,0-5 0,0-4-129,0-6 0,4 0-258,-2-9-129,6 0-516,-2-14-1161,9 6-3225,1-7-387,5 1-258,3-6-516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7.21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25 161 9417,'1'-7'5676,"-1"7"-387,0 0 0,0-10-4773,0 10-387,13 5 0,0-3 129,2-1 0,3 2 0,0-3-129,2-1-129,1-5 0,1-5 0,-2 0 0,-3-6-129,-3 0 0,-3-4 0,-5 1 0,-3 3 0,-4 2 0,-9 4 0,-3 4 129,-5 7 129,-4 2-129,-3 9 129,-1 6 129,-2 9-129,1 0 129,3 3-129,4 1 0,5 1 0,7 0-129,7-4 129,3-3-258,11-7 0,7-2-258,2-7-387,12 2-2838,-2-10-1806,2-3-129,-2-7-645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6.811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32 0 10191,'0'0'5547,"-4"9"-258,-3 7 0,0 4-5160,0 7 129,3 8-129,2 2 0,2 7 0,0 3 0,0-3 0,4-6-258,1-4 0,1-3-387,-4-14-258,8 0-1290,-10-17-3096,14-2-387,-7-14-516,3-2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6.57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30 3 8127,'-6'-5'5676,"-2"5"-258,8 0-387,-8 7-4128,5 4-645,-1 4 0,4 2 129,0 0-129,3 4 0,0 0-129,1-1-129,3-2 0,-1-1 0,2-6 0,0-5 0,1-4-129,0-4 0,3-7 129,1-7-258,-1-4 129,-1-3 0,1-1 0,-2 1 129,-1 4 0,-4 2-129,-2 4 258,-2 5 0,-1 8 0,0 0 0,0 0 129,0 6-129,-3 4 0,2 5 129,0 2-258,1 4 129,0 4 0,0 2-129,0-2 0,4-3-129,2-1 0,0-8-387,7 2-903,-7-14-3870,7-4 0,-1-14-645,0-5-129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6.135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132 30 4386,'0'-10'5160,"-3"0"0,3 10-129,-12-6-4257,3 2-258,9 4 387,-15-1-129,15 1 0,-19 8-129,9 2 0,-2-1-387,1 6 129,0-2-129,2 5 0,-1 0-129,4 1 129,2-2-258,3 1 258,1-2-258,1-1 129,6-4-129,3 1 0,3-6 0,4-2-129,3-3-129,2-3-258,7-3-387,-5-14-2451,7 4-1677,-2-4-645,0-2-387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5.791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51 85 5805,'11'-3'5160,"-11"3"-129,0 0-387,0 0-4257,0 0 0,0 0 258,13 5 0,-13-5-129,13 8 0,-4-5-129,5 1-129,-1-2 0,3-2-129,0 0-129,-1-6 0,0-1 129,-1-2-129,-2-3 0,-3-1 0,-3 0 0,-4 0 0,-2 2 0,-6 1-129,-5 4 129,-6 3 0,-4 3 0,-3 7 129,-2 2 0,0 3 0,0 3 0,4 4 0,1-1 129,7 2-129,3-2 0,8 1 0,3 1-129,6-3 129,7 0-129,4-5 0,6-1-258,3-9-258,9 2-774,-8-5-3741,8-9-258,-2-4-516,-2-1-258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5.33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5 0 9546,'0'0'5289,"0"0"-129,0 0-1161,-1 7-3612,-3 10 0,4 5-129,0 2 129,0 9 0,1 6-129,1 3-129,0 0-129,1-1 129,0-3-258,0-1 258,1-6-258,-3-9 0,3-7-387,-4-15-903,12-3-3354,-8-12-516,0-4-258,-1-7-516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5.064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85 37 8127,'0'-7'5289,"0"-2"0,0 9-387,-7-5-4515,7 5-258,-10 5 387,1 6-258,0 4 0,-3 3 0,2 3 0,0 1-129,2 4 0,1-1-129,4-2 0,3-4 0,5-5 129,5-4-129,3-4 129,2-4-129,3-4 0,1-5 129,1-7-258,-2-5 129,-5-1 0,-1-2-129,-5-4 129,-4 0-129,-3 1 129,-3 3-129,-6 4 129,-3 6-129,-1 1 0,1 6 0,-3 1-258,5 6-645,-3-2-516,13 0-3612,0 0-129,-5 6-387,5-6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4.671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60 3999,'8'5'5160,"-8"-5"0,3 8-387,4 2-3612,-7-2-387,7 8 258,-7-2-258,5 5-129,-5-3 0,3 0-129,-3 1-129,0-3-129,-1-2 0,0-5 0,1-7-129,0 0 0,0 0 0,-5-5-129,4-9 0,1-4 0,0-1 0,1-4-129,4-1 129,2-1-129,-1 3 129,2 4-258,-1 4 258,-1 6-129,1 2 129,-7 6 0,9 0 129,-6 9-129,0 4 0,0 2 129,1 2-129,0 2 129,0-1-129,0 0 129,-1-3-129,1-2 0,-1-4 0,-3-9 129,6 7-129,-6-7 0,5-10 0,-1-4-129,1-4 129,2-4 0,2-1 0,2 0-129,0 1 129,1 2 0,1 6-129,-3 5 129,0 5 0,-2 4 0,-1 5 129,-1 4-129,-1 6 129,-1 3 0,0 0-129,0 1 0,1-1 0,-1 1 0,1-3-129,-1-3 0,3 0-645,-7-13-1161,15 3-3096,-7-3-258,3-6-387,-1-4-387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3.602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10 27 8901,'-4'-8'5289,"-2"-3"-129,6 11-387,6-7-4644,-6 7 0,13 0 129,-4 0 0,4 1-129,1 3 0,1 2 0,2 1-258,0 0 129,0 0 0,-1 0-129,-3 1 129,-4-1 0,-3-1-129,-6-6 0,0 12 0,-8-8 129,-4 1-258,-4-1 258,-1-1 0,0-2-129,2 2 129,2-3 0,5 0 0,8 0-129,0 0 129,0 0 0,0 0-129,11 7 129,0-4 0,3 2 0,1 0 0,1 2 129,-1 0 0,0 2-258,-3 0 387,-2 4-258,-4-1 387,-3 1-258,-3-2 258,-5 2-258,-4-2 129,-1 2 0,-5-4-129,1-2 129,-1-2-258,1-2-129,1-1-258,-3-5-1290,10 0-3354,-5-2-258,2 0-516,-2 0-387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0:35.70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-1-1 6837,'0'0'4902,"0"7"-129,0-7-387,0 0-4128,8 0-258,0 2 129,4 1 0,-3-1-129,2 0-129,2 3-903,-6-2-2967,3-3-516,1 0-516,-4-3-258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3.063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34 6708,'4'-7'5289,"6"-5"0,-10 12-258,13-9-4128,-13 9-258,17-4 129,-7 3-129,7 2-129,-5 4-129,3 2-129,0 4-129,-1 2-129,-3 2 129,-2 3-129,-5-1 129,-2 2-258,-2-1 258,-6 0-258,-5-3 129,-2-5 0,-3-2 129,-1-7-258,0-2-129,1-7 258,2-2-129,1-4 129,4 0-129,4 2 129,2 1-258,3 4 387,0 7 0,8-3-129,1 3 0,2 4 129,2 4 0,1 1-129,0 3 258,2 0-258,1 1 0,-3-1 0,0-2 0,-2 1-129,-1-2 0,-4-6-645,7 4-3354,-14-7-903,12 0-645,-9-10-387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2.574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105 43 11094,'-13'-3'5547,"4"6"-129,-5 6-258,1 7-5160,1 8 129,1 5 0,-1 6 129,3 4-258,3 1 129,2 3 0,4-2-258,0-4 129,8-4 0,4-8 0,5-6 0,2-8 0,-1-6 0,6-8-129,1-13 258,0-7-258,1-8 129,-1-7-129,-3-2 258,-4-6-258,-4 1 0,-7 3 129,-6 4-129,-6 4 129,-8 5 0,-4 8 0,-3 2 0,-2 8 0,-1 3-129,1 2 0,3 5-129,1 1-516,9 3-387,-8-2-3225,17-1-774,-7 9-645,7-9-129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2.147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26 0 9159,'0'11'5289,"-1"1"0,-5 3-129,1 5-4773,-1 6-129,3 9 0,-1 1 129,3 7-258,1 1 129,0-2-129,1-1-258,4-6 0,2-4-387,-3-16-1419,6-5-2967,-1-11-645,3-13 0,-1-10-645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1.875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34 266 8901,'-22'-17'5289,"14"6"-129,4-1-387,4-3-4644,4 3 0,9-6 129,4-1-129,3 0 0,3-2-129,2-2-516,3 5-387,-6-7-1290,4 7-2580,-6 3-516,-4 2-258,-5 3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1.654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5-2 7611,'-4'0'5289,"4"0"-258,-1 6-258,1 2-4515,5 5-129,4 1 129,3 3 0,1 1 0,3 3-129,0-1-129,1 0-129,1 1-387,-5-5-645,8 5-3612,-9-6-387,-2-1-258,-3-3-387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1.403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47 53 5289,'6'-7'5676,"-6"7"-516,7-9-129,-7 9-3225,14-10-1419,-3 3 0,7 2 129,0-3 0,4 4-258,2 2 0,1 2-258,1 0 129,-1 5-129,-4 4 129,-1 4 0,-2 2-129,-3 5 129,-6 2 0,-4 5 0,-5 0 129,-4 4-258,-9-2 258,-4 1-258,-8 0 129,-6-1 0,-3-1-129,-3-6 129,2-3-258,2-7 129,4-4-129,2-7 258,4-3-129,7-12-129,9-6 0,7-4 0,4 0 0,5-1 0,5 3 129,4 3-258,3 2 129,0 7 0,-1 4 129,-3 6 0,-1 0 0,-4 9 0,-1 0 129,0 7-129,-2 0 129,-1 4 0,0-1-129,1 2 0,0-1 129,0-2-129,3 0-129,-1-8-387,6 4-1032,-3-13-3354,4-1-387,-1-9-387,2-5-258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0.830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150 48 7482,'-17'-4'5289,"5"5"-129,-2 4-258,-1 6-4515,-3 2 258,3 8-258,-3 0 258,5 6-387,0 1 129,5 3-387,2 1 129,5 0 0,1 0-129,7-4 129,2-1-129,4-4 129,1-5 0,2-4 0,0-6-129,4-7 129,0-5 0,2-8-129,-3-8 129,4-4-129,-3-6 0,-1-6 0,-2-2-129,-4-3 129,-2 2-129,-5 1 258,-6 3-129,-2 6 0,-8 3 0,-5 6 129,-4 8-129,-1 5 0,1 4-129,-2 3-129,4 1-129,1 3-387,9 9-1032,-3-7-3354,10 3 0,0-9-516,11 11-258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2:00.335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-1 18 6708,'7'-3'5160,"-7"3"-129,0 5-903,0-5-3741,0 9 129,0-9 0,5 9-129,-5-9 0,7 6-129,-7-6-258,8 4 129,-8-4-129,7-3 0,-7 3 0,3-13 0,-3 4 0,0 2-129,0 0 129,0 7-129,-7-9 129,7 9 0,-10 2-129,10-2 0,-11 11 0,6-5-387,5 5-516,-3-4-3354,3-7-645,7 2-129,2-4-258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9.963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283-2 3870,'-5'0'4644,"-3"0"-2322,5 7 0,-8-4-129,7 8-258,-11-4-516,6 10-516,-8-3-129,1 9-129,-6-2 0,0 8 0,-3 0 0,1 4-387,-2 0 258,4 2-129,1-1-129,7-1 129,3-3-258,6-1 0,2-4 0,5-5 0,5-2 0,8-4 0,4-7-129,5-3 129,2-4 0,2-5-129,1-4 129,-2-3-129,0-2 0,-6-2 0,-3-2 0,-7 1 0,-4-2 129,-5 2-258,-2 0 129,-6 2 0,-5 0 0,-3 6-129,-5 3 129,-3 4 0,-3 2-129,-1 5 129,0 6 0,0 0-129,3 3 0,3-2 0,5 2-129,3-7-516,11 8-129,1-15-2193,0 0-1935,10 7-387,8-7-387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7-01-11T18:41:55.414"/>
    </inkml:context>
    <inkml:brush xml:id="br0">
      <inkml:brushProperty name="width" value="0.00441" units="cm"/>
      <inkml:brushProperty name="height" value="0.00882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-1 36 1032,'-8'0'4644,"8"0"129,0 0-903,4 1-1548,-4-1-516,0 0-258,5-5-258,6 5-258,-11 0-129,17-6-258,-5 1-129,5 3 0,-1-2-258,2 2 0,1-1 129,1 1-129,2 0-129,4 1 129,-1 0 0,4 1-129,2-1 129,5 1-129,3 0 0,2 0-129,5 0 129,2 0-129,2 0 129,4 0-129,2 0 0,3 1 129,0 1-129,2-1 0,-1 2 129,1-2-129,0 3 0,0-2 0,1 1 0,-1 2 0,3-2 0,2 1 0,-2-1 0,3-1 0,2 2 0,-1-1 0,0 0 0,0 2-129,-3-2 129,1 2 0,-1-1 0,-2 2 0,-2-1 0,-3 1 0,-2 0 0,-5 0 0,-1 1 0,-7-1 0,-3 0 0,-4-2-129,-4 1 129,-4-1 0,-3-2 0,-4 0 0,-3-2 0,-3 0 0,-2 0-129,-2 0 129,-2 0 129,-2 0-129,-7 0 0,8-4 0,-8 4 129,0 0-258,0 0 129,7-4 129,-7 4-129,0 0 0,0 0 0,0 0 0,0 0 0,4-7 0,-4 7 0,0 0-129,0 0 0,0 0-258,0 0-387,0 0-1161,0 0-3096,0-7-516,0 7-258,-1-6-387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4751E54-E1C1-40C5-94CD-90D6156CDA02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0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Van Maarseveen</dc:creator>
  <cp:lastModifiedBy>Clare Van Maarseveen</cp:lastModifiedBy>
  <cp:revision>2</cp:revision>
  <cp:lastPrinted>2017-01-11T17:16:00Z</cp:lastPrinted>
  <dcterms:created xsi:type="dcterms:W3CDTF">2017-01-11T19:04:00Z</dcterms:created>
  <dcterms:modified xsi:type="dcterms:W3CDTF">2017-01-11T19:04:00Z</dcterms:modified>
</cp:coreProperties>
</file>